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14:paraId="1856A969" w14:textId="77777777" w:rsidTr="002A068F">
        <w:trPr>
          <w:trHeight w:val="8366"/>
          <w:tblHeader/>
        </w:trPr>
        <w:tc>
          <w:tcPr>
            <w:tcW w:w="7819" w:type="dxa"/>
          </w:tcPr>
          <w:p w14:paraId="23AB1C0B" w14:textId="77777777" w:rsidR="00897FB4" w:rsidRPr="00897FB4" w:rsidRDefault="00681A6A" w:rsidP="00897FB4">
            <w:pPr>
              <w:pStyle w:val="Subtitle"/>
            </w:pPr>
            <w:r>
              <w:t xml:space="preserve">Short-term </w:t>
            </w:r>
            <w:r w:rsidR="001C4AF8">
              <w:t>Massage techniques classes</w:t>
            </w:r>
            <w:r>
              <w:t xml:space="preserve"> at </w:t>
            </w:r>
          </w:p>
          <w:p w14:paraId="5055C409" w14:textId="77777777" w:rsidR="00992726" w:rsidRPr="00992726" w:rsidRDefault="00992726" w:rsidP="00897FB4">
            <w:pPr>
              <w:pStyle w:val="Subtitle"/>
              <w:rPr>
                <w:b/>
                <w:bCs/>
                <w:color w:val="D12F31" w:themeColor="accent2"/>
                <w:sz w:val="44"/>
                <w:szCs w:val="44"/>
              </w:rPr>
            </w:pPr>
            <w:r w:rsidRPr="00992726">
              <w:rPr>
                <w:b/>
                <w:bCs/>
                <w:color w:val="D12F31" w:themeColor="accent2"/>
                <w:sz w:val="44"/>
                <w:szCs w:val="44"/>
              </w:rPr>
              <w:t>WI Institute of east-west wellness</w:t>
            </w:r>
          </w:p>
          <w:p w14:paraId="4A1A3E6C" w14:textId="3224FEF5" w:rsidR="00897FB4" w:rsidRPr="00681A6A" w:rsidRDefault="00C201E0" w:rsidP="00897FB4">
            <w:pPr>
              <w:pStyle w:val="Subtitle"/>
              <w:rPr>
                <w:sz w:val="32"/>
                <w:szCs w:val="32"/>
              </w:rPr>
            </w:pPr>
            <w:r w:rsidRPr="00681A6A">
              <w:rPr>
                <w:sz w:val="32"/>
                <w:szCs w:val="32"/>
              </w:rPr>
              <w:t xml:space="preserve">to enhance your personal hearlth </w:t>
            </w:r>
          </w:p>
          <w:p w14:paraId="6BD988C7" w14:textId="77777777" w:rsidR="00897FB4" w:rsidRPr="00C201E0" w:rsidRDefault="00C201E0" w:rsidP="00897FB4">
            <w:pPr>
              <w:pStyle w:val="Date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201E0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Have you ever wanted to just learn some massage techniques to use at home for your family members or friends? </w:t>
            </w:r>
            <w:r w:rsidR="00681A6A">
              <w:rPr>
                <w:rFonts w:ascii="Times New Roman" w:hAnsi="Times New Roman" w:cs="Times New Roman"/>
                <w:b w:val="0"/>
                <w:sz w:val="28"/>
                <w:szCs w:val="28"/>
              </w:rPr>
              <w:t>Let us help you with</w:t>
            </w:r>
          </w:p>
          <w:p w14:paraId="13612871" w14:textId="77777777" w:rsidR="00C201E0" w:rsidRDefault="00C201E0" w:rsidP="00897FB4">
            <w:pPr>
              <w:pStyle w:val="Date"/>
              <w:rPr>
                <w:rFonts w:ascii="Times New Roman" w:hAnsi="Times New Roman" w:cs="Times New Roman"/>
                <w:b w:val="0"/>
                <w:sz w:val="36"/>
                <w:szCs w:val="36"/>
              </w:rPr>
            </w:pPr>
          </w:p>
          <w:p w14:paraId="11592B21" w14:textId="77777777" w:rsidR="00C201E0" w:rsidRDefault="00C201E0" w:rsidP="00897FB4">
            <w:pPr>
              <w:pStyle w:val="Date"/>
              <w:rPr>
                <w:rFonts w:ascii="Times New Roman" w:hAnsi="Times New Roman" w:cs="Times New Roman"/>
                <w:b w:val="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 w:val="0"/>
                <w:sz w:val="36"/>
                <w:szCs w:val="36"/>
              </w:rPr>
              <w:t>Chinese and American massage techniques</w:t>
            </w:r>
          </w:p>
          <w:p w14:paraId="24D84DAF" w14:textId="77777777" w:rsidR="00C201E0" w:rsidRDefault="00C201E0" w:rsidP="00897FB4">
            <w:pPr>
              <w:pStyle w:val="Date"/>
              <w:rPr>
                <w:rFonts w:ascii="Times New Roman" w:hAnsi="Times New Roman" w:cs="Times New Roman"/>
                <w:b w:val="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 w:val="0"/>
                <w:sz w:val="36"/>
                <w:szCs w:val="36"/>
              </w:rPr>
              <w:t>Individual hands-on Training</w:t>
            </w:r>
          </w:p>
          <w:p w14:paraId="1928EAFF" w14:textId="77777777" w:rsidR="00C201E0" w:rsidRDefault="00681A6A" w:rsidP="00897FB4">
            <w:pPr>
              <w:pStyle w:val="Date"/>
              <w:rPr>
                <w:rFonts w:ascii="Times New Roman" w:hAnsi="Times New Roman" w:cs="Times New Roman"/>
                <w:b w:val="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 w:val="0"/>
                <w:sz w:val="36"/>
                <w:szCs w:val="36"/>
              </w:rPr>
              <w:t xml:space="preserve">You can start at any time </w:t>
            </w:r>
            <w:r w:rsidR="00C201E0">
              <w:rPr>
                <w:rFonts w:ascii="Times New Roman" w:hAnsi="Times New Roman" w:cs="Times New Roman"/>
                <w:b w:val="0"/>
                <w:sz w:val="36"/>
                <w:szCs w:val="36"/>
              </w:rPr>
              <w:t xml:space="preserve"> </w:t>
            </w:r>
          </w:p>
          <w:p w14:paraId="51CC09DC" w14:textId="77777777" w:rsidR="00C201E0" w:rsidRDefault="00C201E0" w:rsidP="00897FB4">
            <w:pPr>
              <w:pStyle w:val="Date"/>
              <w:rPr>
                <w:rFonts w:ascii="Times New Roman" w:hAnsi="Times New Roman" w:cs="Times New Roman"/>
                <w:b w:val="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 w:val="0"/>
                <w:sz w:val="36"/>
                <w:szCs w:val="36"/>
              </w:rPr>
              <w:t>Choose whatever hours you need</w:t>
            </w:r>
          </w:p>
          <w:p w14:paraId="1BA312DE" w14:textId="77777777" w:rsidR="00C201E0" w:rsidRDefault="00C201E0" w:rsidP="00897FB4">
            <w:pPr>
              <w:pStyle w:val="Date"/>
              <w:rPr>
                <w:rFonts w:ascii="Times New Roman" w:hAnsi="Times New Roman" w:cs="Times New Roman"/>
                <w:b w:val="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 w:val="0"/>
                <w:sz w:val="36"/>
                <w:szCs w:val="36"/>
              </w:rPr>
              <w:t xml:space="preserve">2 hours per week </w:t>
            </w:r>
          </w:p>
          <w:p w14:paraId="5A178F3C" w14:textId="77777777" w:rsidR="00C201E0" w:rsidRDefault="00C201E0" w:rsidP="00C201E0">
            <w:pPr>
              <w:pStyle w:val="Date"/>
              <w:rPr>
                <w:rFonts w:ascii="Times New Roman" w:hAnsi="Times New Roman" w:cs="Times New Roman"/>
                <w:b w:val="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 w:val="0"/>
                <w:sz w:val="36"/>
                <w:szCs w:val="36"/>
              </w:rPr>
              <w:t>$75 per hour</w:t>
            </w:r>
          </w:p>
          <w:p w14:paraId="54DEE0AA" w14:textId="77777777" w:rsidR="00C201E0" w:rsidRDefault="00C201E0" w:rsidP="00C201E0">
            <w:pPr>
              <w:pStyle w:val="Date"/>
              <w:rPr>
                <w:rFonts w:ascii="Times New Roman" w:hAnsi="Times New Roman" w:cs="Times New Roman"/>
                <w:b w:val="0"/>
                <w:sz w:val="36"/>
                <w:szCs w:val="36"/>
              </w:rPr>
            </w:pPr>
          </w:p>
          <w:p w14:paraId="055DBADE" w14:textId="77777777" w:rsidR="00C201E0" w:rsidRDefault="00C201E0" w:rsidP="00C201E0">
            <w:pPr>
              <w:pStyle w:val="Date"/>
              <w:rPr>
                <w:rFonts w:ascii="Times New Roman" w:hAnsi="Times New Roman" w:cs="Times New Roman"/>
                <w:b w:val="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 w:val="0"/>
                <w:sz w:val="36"/>
                <w:szCs w:val="36"/>
              </w:rPr>
              <w:t>If interested, please text or call 262-748-2852</w:t>
            </w:r>
          </w:p>
          <w:p w14:paraId="77D699B5" w14:textId="77777777" w:rsidR="00C201E0" w:rsidRDefault="00131E46" w:rsidP="00C201E0">
            <w:pPr>
              <w:pStyle w:val="Date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hyperlink r:id="rId7" w:history="1">
              <w:r w:rsidR="00C201E0" w:rsidRPr="00C201E0">
                <w:rPr>
                  <w:rStyle w:val="Hyperlink"/>
                  <w:rFonts w:ascii="Times New Roman" w:hAnsi="Times New Roman" w:cs="Times New Roman"/>
                  <w:b w:val="0"/>
                  <w:sz w:val="20"/>
                  <w:szCs w:val="20"/>
                </w:rPr>
                <w:t>instituteofeastwestwellness@gmail.com</w:t>
              </w:r>
            </w:hyperlink>
            <w:r w:rsidR="00C201E0" w:rsidRPr="00C201E0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</w:p>
          <w:p w14:paraId="7ED3A465" w14:textId="77777777" w:rsidR="00897FB4" w:rsidRPr="00C201E0" w:rsidRDefault="00066911" w:rsidP="00C201E0">
            <w:pPr>
              <w:pStyle w:val="Date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2222 Roosevelt Road Kenosha WI 53413</w:t>
            </w:r>
          </w:p>
        </w:tc>
        <w:bookmarkStart w:id="0" w:name="_GoBack"/>
        <w:bookmarkEnd w:id="0"/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14:paraId="5B4CA339" w14:textId="77777777" w:rsidTr="00897FB4">
        <w:trPr>
          <w:trHeight w:hRule="exact" w:val="720"/>
          <w:tblHeader/>
        </w:trPr>
        <w:tc>
          <w:tcPr>
            <w:tcW w:w="9216" w:type="dxa"/>
            <w:shd w:val="clear" w:color="auto" w:fill="F7F3E2" w:themeFill="background2"/>
            <w:vAlign w:val="center"/>
          </w:tcPr>
          <w:p w14:paraId="4FADD837" w14:textId="77777777" w:rsidR="00897FB4" w:rsidRPr="00897FB4" w:rsidRDefault="00897FB4" w:rsidP="001570B2">
            <w:pPr>
              <w:pStyle w:val="ContactInfo"/>
            </w:pPr>
          </w:p>
        </w:tc>
      </w:tr>
    </w:tbl>
    <w:p w14:paraId="261EBB78" w14:textId="77777777" w:rsidR="002A068F" w:rsidRDefault="002A068F" w:rsidP="00A95506">
      <w:pPr>
        <w:pStyle w:val="NoSpacing"/>
      </w:pPr>
    </w:p>
    <w:sectPr w:rsidR="002A068F" w:rsidSect="00A95506">
      <w:headerReference w:type="default" r:id="rId8"/>
      <w:footerReference w:type="default" r:id="rId9"/>
      <w:headerReference w:type="first" r:id="rId10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0C3A1C" w14:textId="77777777" w:rsidR="00131E46" w:rsidRDefault="00131E46" w:rsidP="0068245E">
      <w:pPr>
        <w:spacing w:after="0" w:line="240" w:lineRule="auto"/>
      </w:pPr>
      <w:r>
        <w:separator/>
      </w:r>
    </w:p>
  </w:endnote>
  <w:endnote w:type="continuationSeparator" w:id="0">
    <w:p w14:paraId="20F944B0" w14:textId="77777777" w:rsidR="00131E46" w:rsidRDefault="00131E46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5E6425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60C8E3" w14:textId="77777777" w:rsidR="00131E46" w:rsidRDefault="00131E46" w:rsidP="0068245E">
      <w:pPr>
        <w:spacing w:after="0" w:line="240" w:lineRule="auto"/>
      </w:pPr>
      <w:r>
        <w:separator/>
      </w:r>
    </w:p>
  </w:footnote>
  <w:footnote w:type="continuationSeparator" w:id="0">
    <w:p w14:paraId="74A9D0A7" w14:textId="77777777" w:rsidR="00131E46" w:rsidRDefault="00131E46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376A4E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0EF2111C" wp14:editId="77870CA6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E143AF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12FD4653" wp14:editId="197FA81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5D95CB30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35A87C" w14:textId="77777777"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5160F85D" wp14:editId="1024D87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569241A3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091D892" wp14:editId="262E5CD7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02D48D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06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AF8"/>
    <w:rsid w:val="00066911"/>
    <w:rsid w:val="000E33EA"/>
    <w:rsid w:val="00131E46"/>
    <w:rsid w:val="001570B2"/>
    <w:rsid w:val="001624C3"/>
    <w:rsid w:val="001C4AF8"/>
    <w:rsid w:val="00220400"/>
    <w:rsid w:val="002515C0"/>
    <w:rsid w:val="002733AA"/>
    <w:rsid w:val="002A068F"/>
    <w:rsid w:val="004611DB"/>
    <w:rsid w:val="005D2D39"/>
    <w:rsid w:val="00681A6A"/>
    <w:rsid w:val="0068245E"/>
    <w:rsid w:val="0069500E"/>
    <w:rsid w:val="00713F12"/>
    <w:rsid w:val="007A4EDB"/>
    <w:rsid w:val="00834305"/>
    <w:rsid w:val="008869D9"/>
    <w:rsid w:val="00897FB4"/>
    <w:rsid w:val="009124DD"/>
    <w:rsid w:val="0094423C"/>
    <w:rsid w:val="00992726"/>
    <w:rsid w:val="00A95506"/>
    <w:rsid w:val="00AB123B"/>
    <w:rsid w:val="00AC5DF2"/>
    <w:rsid w:val="00B168F9"/>
    <w:rsid w:val="00C201E0"/>
    <w:rsid w:val="00C67FD5"/>
    <w:rsid w:val="00C93A32"/>
    <w:rsid w:val="00CE754C"/>
    <w:rsid w:val="00CF207A"/>
    <w:rsid w:val="00D529A9"/>
    <w:rsid w:val="00E402F3"/>
    <w:rsid w:val="00E4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941F2E"/>
  <w15:chartTrackingRefBased/>
  <w15:docId w15:val="{1AE0D016-1608-4E6D-8A43-2F651C437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styleId="NormalWeb">
    <w:name w:val="Normal (Web)"/>
    <w:basedOn w:val="Normal"/>
    <w:uiPriority w:val="99"/>
    <w:semiHidden/>
    <w:unhideWhenUsed/>
    <w:rsid w:val="00C201E0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color w:val="auto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201E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94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stituteofeastwestwellness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ma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1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Wang</dc:creator>
  <cp:keywords/>
  <dc:description/>
  <cp:lastModifiedBy>Amy Wang</cp:lastModifiedBy>
  <cp:revision>2</cp:revision>
  <dcterms:created xsi:type="dcterms:W3CDTF">2020-08-21T14:54:00Z</dcterms:created>
  <dcterms:modified xsi:type="dcterms:W3CDTF">2020-08-21T14:54:00Z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