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8" w:lineRule="auto" w:before="78"/>
        <w:ind w:left="1326" w:right="1320" w:firstLine="1140"/>
        <w:jc w:val="left"/>
        <w:rPr>
          <w:rFonts w:ascii="Calibri" w:hAnsi="Calibri" w:cs="Calibri" w:eastAsia="Calibri"/>
          <w:sz w:val="96"/>
          <w:szCs w:val="96"/>
        </w:rPr>
      </w:pPr>
      <w:r>
        <w:rPr>
          <w:rFonts w:ascii="Calibri"/>
          <w:spacing w:val="-1"/>
          <w:sz w:val="96"/>
        </w:rPr>
        <w:t>Electronic</w:t>
      </w:r>
      <w:r>
        <w:rPr>
          <w:rFonts w:ascii="Calibri"/>
          <w:spacing w:val="20"/>
          <w:sz w:val="96"/>
        </w:rPr>
        <w:t> </w:t>
      </w:r>
      <w:r>
        <w:rPr>
          <w:rFonts w:ascii="Calibri"/>
          <w:w w:val="95"/>
          <w:sz w:val="96"/>
        </w:rPr>
        <w:t>Advertisements</w:t>
      </w:r>
      <w:r>
        <w:rPr>
          <w:rFonts w:ascii="Calibri"/>
          <w:sz w:val="96"/>
        </w:rPr>
      </w:r>
    </w:p>
    <w:p>
      <w:pPr>
        <w:spacing w:after="0" w:line="258" w:lineRule="auto"/>
        <w:jc w:val="left"/>
        <w:rPr>
          <w:rFonts w:ascii="Calibri" w:hAnsi="Calibri" w:cs="Calibri" w:eastAsia="Calibri"/>
          <w:sz w:val="96"/>
          <w:szCs w:val="96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32854" cy="2071687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854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16606" cy="609447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06" cy="60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180" w:bottom="280" w:left="1340" w:right="15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2240" w:h="15840"/>
          <w:pgMar w:top="1260" w:bottom="280" w:left="660" w:right="1460"/>
        </w:sectPr>
      </w:pPr>
    </w:p>
    <w:p>
      <w:pPr>
        <w:spacing w:before="69"/>
        <w:ind w:left="198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6.69767pt;margin-top:-10.612289pt;width:456.6pt;height:493.35pt;mso-position-horizontal-relative:page;mso-position-vertical-relative:paragraph;z-index:-143008" coordorigin="1534,-212" coordsize="9132,9867">
            <v:shape style="position:absolute;left:1741;top:2051;width:8925;height:4652" type="#_x0000_t75" stroked="false">
              <v:imagedata r:id="rId7" o:title=""/>
            </v:shape>
            <v:group style="position:absolute;left:1550;top:9567;width:8967;height:2" coordorigin="1550,9567" coordsize="8967,2">
              <v:shape style="position:absolute;left:1550;top:9567;width:8967;height:2" coordorigin="1550,9567" coordsize="8967,0" path="m1550,9567l10516,9567e" filled="false" stroked="true" strokeweight="1.581395pt" strokecolor="#9c9c9c">
                <v:path arrowok="t"/>
              </v:shape>
            </v:group>
            <v:group style="position:absolute;left:10580;top:-196;width:2;height:665" coordorigin="10580,-196" coordsize="2,665">
              <v:shape style="position:absolute;left:10580;top:-196;width:2;height:665" coordorigin="10580,-196" coordsize="0,665" path="m10580,468l10580,-196e" filled="false" stroked="true" strokeweight="1.581395pt" strokecolor="#afafaf">
                <v:path arrowok="t"/>
              </v:shape>
            </v:group>
            <v:group style="position:absolute;left:10572;top:468;width:2;height:9131" coordorigin="10572,468" coordsize="2,9131">
              <v:shape style="position:absolute;left:10572;top:468;width:2;height:9131" coordorigin="10572,468" coordsize="0,9131" path="m10572,9599l10572,468e" filled="false" stroked="true" strokeweight="5.534884pt" strokecolor="#b3b3b3">
                <v:path arrowok="t"/>
              </v:shape>
            </v:group>
            <w10:wrap type="none"/>
          </v:group>
        </w:pict>
      </w:r>
      <w:r>
        <w:rPr>
          <w:rFonts w:ascii="Arial"/>
          <w:color w:val="5B5B5D"/>
          <w:w w:val="115"/>
          <w:sz w:val="24"/>
        </w:rPr>
        <w:t>Northcentral</w:t>
      </w:r>
      <w:r>
        <w:rPr>
          <w:rFonts w:ascii="Arial"/>
          <w:color w:val="5B5B5D"/>
          <w:spacing w:val="16"/>
          <w:w w:val="115"/>
          <w:sz w:val="24"/>
        </w:rPr>
        <w:t> </w:t>
      </w:r>
      <w:r>
        <w:rPr>
          <w:rFonts w:ascii="Arial"/>
          <w:color w:val="727272"/>
          <w:spacing w:val="-2"/>
          <w:w w:val="115"/>
          <w:sz w:val="24"/>
        </w:rPr>
        <w:t>University</w:t>
      </w:r>
      <w:r>
        <w:rPr>
          <w:rFonts w:ascii="Arial"/>
          <w:sz w:val="24"/>
        </w:rPr>
      </w:r>
    </w:p>
    <w:p>
      <w:pPr>
        <w:numPr>
          <w:ilvl w:val="0"/>
          <w:numId w:val="1"/>
        </w:numPr>
        <w:tabs>
          <w:tab w:pos="1966" w:val="left" w:leader="none"/>
        </w:tabs>
        <w:spacing w:before="26"/>
        <w:ind w:left="1965" w:right="0" w:hanging="1857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/>
          <w:color w:val="979797"/>
          <w:spacing w:val="-8"/>
          <w:w w:val="125"/>
          <w:sz w:val="21"/>
        </w:rPr>
        <w:t>Sponso</w:t>
      </w:r>
      <w:r>
        <w:rPr>
          <w:rFonts w:ascii="Arial" w:hAnsi="Arial"/>
          <w:color w:val="979797"/>
          <w:spacing w:val="-9"/>
          <w:w w:val="125"/>
          <w:sz w:val="21"/>
        </w:rPr>
        <w:t>red</w:t>
      </w:r>
      <w:r>
        <w:rPr>
          <w:rFonts w:ascii="Arial" w:hAnsi="Arial"/>
          <w:color w:val="979797"/>
          <w:spacing w:val="-30"/>
          <w:w w:val="125"/>
          <w:sz w:val="21"/>
        </w:rPr>
        <w:t> </w:t>
      </w:r>
      <w:r>
        <w:rPr>
          <w:rFonts w:ascii="Arial" w:hAnsi="Arial"/>
          <w:color w:val="B1B1B1"/>
          <w:spacing w:val="-5"/>
          <w:w w:val="125"/>
          <w:sz w:val="21"/>
        </w:rPr>
        <w:t>·</w:t>
      </w:r>
      <w:r>
        <w:rPr>
          <w:rFonts w:ascii="Times New Roman" w:hAnsi="Times New Roman"/>
          <w:color w:val="979797"/>
          <w:spacing w:val="-7"/>
          <w:w w:val="125"/>
          <w:sz w:val="29"/>
        </w:rPr>
        <w:t>0</w:t>
      </w:r>
      <w:r>
        <w:rPr>
          <w:rFonts w:ascii="Times New Roman" w:hAnsi="Times New Roman"/>
          <w:sz w:val="29"/>
        </w:rPr>
      </w:r>
    </w:p>
    <w:p>
      <w:pPr>
        <w:spacing w:before="94"/>
        <w:ind w:left="10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w w:val="130"/>
        </w:rPr>
        <w:br w:type="column"/>
      </w:r>
      <w:r>
        <w:rPr>
          <w:rFonts w:ascii="Arial"/>
          <w:color w:val="5B5B5D"/>
          <w:spacing w:val="-2"/>
          <w:w w:val="130"/>
          <w:sz w:val="23"/>
        </w:rPr>
        <w:t>..</w:t>
      </w:r>
      <w:r>
        <w:rPr>
          <w:rFonts w:ascii="Arial"/>
          <w:color w:val="5B5B5D"/>
          <w:spacing w:val="-4"/>
          <w:w w:val="130"/>
          <w:sz w:val="23"/>
        </w:rPr>
        <w:t>Like</w:t>
      </w:r>
      <w:r>
        <w:rPr>
          <w:rFonts w:ascii="Arial"/>
          <w:color w:val="5B5B5D"/>
          <w:spacing w:val="-22"/>
          <w:w w:val="130"/>
          <w:sz w:val="23"/>
        </w:rPr>
        <w:t> </w:t>
      </w:r>
      <w:r>
        <w:rPr>
          <w:rFonts w:ascii="Arial"/>
          <w:color w:val="5B5B5D"/>
          <w:spacing w:val="-15"/>
          <w:w w:val="130"/>
          <w:sz w:val="23"/>
        </w:rPr>
        <w:t>P</w:t>
      </w:r>
      <w:r>
        <w:rPr>
          <w:rFonts w:ascii="Arial"/>
          <w:color w:val="5B5B5D"/>
          <w:spacing w:val="-17"/>
          <w:w w:val="130"/>
          <w:sz w:val="23"/>
        </w:rPr>
        <w:t>age</w:t>
      </w:r>
      <w:r>
        <w:rPr>
          <w:rFonts w:asci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00" w:bottom="280" w:left="660" w:right="1460"/>
          <w:cols w:num="2" w:equalWidth="0">
            <w:col w:w="4785" w:space="3002"/>
            <w:col w:w="2333"/>
          </w:cols>
        </w:sectPr>
      </w:pPr>
    </w:p>
    <w:p>
      <w:pPr>
        <w:spacing w:line="298" w:lineRule="auto" w:before="124"/>
        <w:ind w:left="1079" w:right="681" w:firstLine="1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5B5B5D"/>
          <w:w w:val="110"/>
          <w:sz w:val="24"/>
        </w:rPr>
        <w:t>Betw</w:t>
      </w:r>
      <w:r>
        <w:rPr>
          <w:rFonts w:ascii="Arial"/>
          <w:color w:val="5B5B5D"/>
          <w:spacing w:val="-19"/>
          <w:w w:val="110"/>
          <w:sz w:val="24"/>
        </w:rPr>
        <w:t>e</w:t>
      </w:r>
      <w:r>
        <w:rPr>
          <w:rFonts w:ascii="Arial"/>
          <w:color w:val="5B5B5D"/>
          <w:w w:val="110"/>
          <w:sz w:val="24"/>
        </w:rPr>
        <w:t>en</w:t>
      </w:r>
      <w:r>
        <w:rPr>
          <w:rFonts w:ascii="Arial"/>
          <w:color w:val="5B5B5D"/>
          <w:spacing w:val="-17"/>
          <w:w w:val="110"/>
          <w:sz w:val="24"/>
        </w:rPr>
        <w:t> </w:t>
      </w:r>
      <w:r>
        <w:rPr>
          <w:rFonts w:ascii="Arial"/>
          <w:color w:val="828282"/>
          <w:w w:val="110"/>
          <w:sz w:val="24"/>
        </w:rPr>
        <w:t>ju</w:t>
      </w:r>
      <w:r>
        <w:rPr>
          <w:rFonts w:ascii="Arial"/>
          <w:color w:val="828282"/>
          <w:spacing w:val="2"/>
          <w:w w:val="110"/>
          <w:sz w:val="24"/>
        </w:rPr>
        <w:t>g</w:t>
      </w:r>
      <w:r>
        <w:rPr>
          <w:rFonts w:ascii="Arial"/>
          <w:color w:val="828282"/>
          <w:spacing w:val="-12"/>
          <w:w w:val="110"/>
          <w:sz w:val="24"/>
        </w:rPr>
        <w:t>g</w:t>
      </w:r>
      <w:r>
        <w:rPr>
          <w:rFonts w:ascii="Arial"/>
          <w:color w:val="828282"/>
          <w:spacing w:val="-28"/>
          <w:w w:val="110"/>
          <w:sz w:val="24"/>
        </w:rPr>
        <w:t>l</w:t>
      </w:r>
      <w:r>
        <w:rPr>
          <w:rFonts w:ascii="Arial"/>
          <w:color w:val="828282"/>
          <w:spacing w:val="-31"/>
          <w:w w:val="110"/>
          <w:sz w:val="24"/>
        </w:rPr>
        <w:t>i</w:t>
      </w:r>
      <w:r>
        <w:rPr>
          <w:rFonts w:ascii="Arial"/>
          <w:color w:val="828282"/>
          <w:w w:val="110"/>
          <w:sz w:val="24"/>
        </w:rPr>
        <w:t>ng</w:t>
      </w:r>
      <w:r>
        <w:rPr>
          <w:rFonts w:ascii="Arial"/>
          <w:color w:val="828282"/>
          <w:spacing w:val="-24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PTA</w:t>
      </w:r>
      <w:r>
        <w:rPr>
          <w:rFonts w:ascii="Arial"/>
          <w:color w:val="727272"/>
          <w:spacing w:val="-4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m</w:t>
      </w:r>
      <w:r>
        <w:rPr>
          <w:rFonts w:ascii="Arial"/>
          <w:color w:val="727272"/>
          <w:spacing w:val="-23"/>
          <w:w w:val="110"/>
          <w:sz w:val="24"/>
        </w:rPr>
        <w:t>e</w:t>
      </w:r>
      <w:r>
        <w:rPr>
          <w:rFonts w:ascii="Arial"/>
          <w:color w:val="727272"/>
          <w:w w:val="110"/>
          <w:sz w:val="24"/>
        </w:rPr>
        <w:t>eting</w:t>
      </w:r>
      <w:r>
        <w:rPr>
          <w:rFonts w:ascii="Arial"/>
          <w:color w:val="727272"/>
          <w:spacing w:val="10"/>
          <w:w w:val="110"/>
          <w:sz w:val="24"/>
        </w:rPr>
        <w:t>s</w:t>
      </w:r>
      <w:r>
        <w:rPr>
          <w:rFonts w:ascii="Arial"/>
          <w:color w:val="979797"/>
          <w:spacing w:val="12"/>
          <w:w w:val="110"/>
          <w:sz w:val="24"/>
        </w:rPr>
        <w:t>,</w:t>
      </w:r>
      <w:r>
        <w:rPr>
          <w:rFonts w:ascii="Arial"/>
          <w:color w:val="727272"/>
          <w:w w:val="110"/>
          <w:sz w:val="24"/>
        </w:rPr>
        <w:t>packing</w:t>
      </w:r>
      <w:r>
        <w:rPr>
          <w:rFonts w:ascii="Arial"/>
          <w:color w:val="727272"/>
          <w:spacing w:val="2"/>
          <w:w w:val="110"/>
          <w:sz w:val="24"/>
        </w:rPr>
        <w:t> </w:t>
      </w:r>
      <w:r>
        <w:rPr>
          <w:rFonts w:ascii="Arial"/>
          <w:color w:val="727272"/>
          <w:spacing w:val="-31"/>
          <w:w w:val="110"/>
          <w:sz w:val="24"/>
        </w:rPr>
        <w:t>l</w:t>
      </w:r>
      <w:r>
        <w:rPr>
          <w:rFonts w:ascii="Arial"/>
          <w:color w:val="727272"/>
          <w:w w:val="110"/>
          <w:sz w:val="24"/>
        </w:rPr>
        <w:t>u</w:t>
      </w:r>
      <w:r>
        <w:rPr>
          <w:rFonts w:ascii="Arial"/>
          <w:color w:val="727272"/>
          <w:spacing w:val="-31"/>
          <w:w w:val="110"/>
          <w:sz w:val="24"/>
        </w:rPr>
        <w:t>n</w:t>
      </w:r>
      <w:r>
        <w:rPr>
          <w:rFonts w:ascii="Arial"/>
          <w:color w:val="727272"/>
          <w:w w:val="110"/>
          <w:sz w:val="24"/>
        </w:rPr>
        <w:t>ches</w:t>
      </w:r>
      <w:r>
        <w:rPr>
          <w:rFonts w:ascii="Arial"/>
          <w:color w:val="727272"/>
          <w:spacing w:val="-4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and</w:t>
      </w:r>
      <w:r>
        <w:rPr>
          <w:rFonts w:ascii="Arial"/>
          <w:color w:val="727272"/>
          <w:spacing w:val="1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soccer</w:t>
      </w:r>
      <w:r>
        <w:rPr>
          <w:rFonts w:ascii="Arial"/>
          <w:color w:val="727272"/>
          <w:spacing w:val="14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practic</w:t>
      </w:r>
      <w:r>
        <w:rPr>
          <w:rFonts w:ascii="Arial"/>
          <w:color w:val="727272"/>
          <w:spacing w:val="1"/>
          <w:w w:val="110"/>
          <w:sz w:val="24"/>
        </w:rPr>
        <w:t>e</w:t>
      </w:r>
      <w:r>
        <w:rPr>
          <w:rFonts w:ascii="Arial"/>
          <w:color w:val="979797"/>
          <w:spacing w:val="2"/>
          <w:w w:val="110"/>
          <w:sz w:val="24"/>
        </w:rPr>
        <w:t>,</w:t>
      </w:r>
      <w:r>
        <w:rPr>
          <w:rFonts w:ascii="Arial"/>
          <w:color w:val="727272"/>
          <w:w w:val="110"/>
          <w:sz w:val="24"/>
        </w:rPr>
        <w:t>we</w:t>
      </w:r>
      <w:r>
        <w:rPr>
          <w:rFonts w:ascii="Arial"/>
          <w:color w:val="727272"/>
          <w:w w:val="110"/>
          <w:sz w:val="24"/>
        </w:rPr>
        <w:t> k</w:t>
      </w:r>
      <w:r>
        <w:rPr>
          <w:rFonts w:ascii="Arial"/>
          <w:color w:val="727272"/>
          <w:spacing w:val="-34"/>
          <w:w w:val="110"/>
          <w:sz w:val="24"/>
        </w:rPr>
        <w:t>n</w:t>
      </w:r>
      <w:r>
        <w:rPr>
          <w:rFonts w:ascii="Arial"/>
          <w:color w:val="727272"/>
          <w:w w:val="110"/>
          <w:sz w:val="24"/>
        </w:rPr>
        <w:t>ow</w:t>
      </w:r>
      <w:r>
        <w:rPr>
          <w:rFonts w:ascii="Arial"/>
          <w:color w:val="727272"/>
          <w:spacing w:val="16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you</w:t>
      </w:r>
      <w:r>
        <w:rPr>
          <w:rFonts w:ascii="Arial"/>
          <w:color w:val="727272"/>
          <w:spacing w:val="5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have yo</w:t>
      </w:r>
      <w:r>
        <w:rPr>
          <w:rFonts w:ascii="Arial"/>
          <w:color w:val="727272"/>
          <w:spacing w:val="1"/>
          <w:w w:val="110"/>
          <w:sz w:val="24"/>
        </w:rPr>
        <w:t>u</w:t>
      </w:r>
      <w:r>
        <w:rPr>
          <w:rFonts w:ascii="Arial"/>
          <w:color w:val="727272"/>
          <w:w w:val="110"/>
          <w:sz w:val="24"/>
        </w:rPr>
        <w:t>r</w:t>
      </w:r>
      <w:r>
        <w:rPr>
          <w:rFonts w:ascii="Arial"/>
          <w:color w:val="727272"/>
          <w:spacing w:val="-15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hands</w:t>
      </w:r>
      <w:r>
        <w:rPr>
          <w:rFonts w:ascii="Arial"/>
          <w:color w:val="727272"/>
          <w:spacing w:val="7"/>
          <w:w w:val="110"/>
          <w:sz w:val="24"/>
        </w:rPr>
        <w:t> </w:t>
      </w:r>
      <w:r>
        <w:rPr>
          <w:rFonts w:ascii="Arial"/>
          <w:color w:val="5B5B5D"/>
          <w:w w:val="110"/>
          <w:sz w:val="24"/>
        </w:rPr>
        <w:t>f</w:t>
      </w:r>
      <w:r>
        <w:rPr>
          <w:rFonts w:ascii="Arial"/>
          <w:color w:val="5B5B5D"/>
          <w:spacing w:val="-8"/>
          <w:w w:val="110"/>
          <w:sz w:val="24"/>
        </w:rPr>
        <w:t>u</w:t>
      </w:r>
      <w:r>
        <w:rPr>
          <w:rFonts w:ascii="Arial"/>
          <w:color w:val="5B5B5D"/>
          <w:spacing w:val="-31"/>
          <w:w w:val="110"/>
          <w:sz w:val="24"/>
        </w:rPr>
        <w:t>l</w:t>
      </w:r>
      <w:r>
        <w:rPr>
          <w:rFonts w:ascii="Arial"/>
          <w:color w:val="5B5B5D"/>
          <w:w w:val="110"/>
          <w:sz w:val="24"/>
        </w:rPr>
        <w:t>l.</w:t>
      </w:r>
      <w:r>
        <w:rPr>
          <w:rFonts w:ascii="Arial"/>
          <w:color w:val="5B5B5D"/>
          <w:spacing w:val="-4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With</w:t>
      </w:r>
      <w:r>
        <w:rPr>
          <w:rFonts w:ascii="Arial"/>
          <w:color w:val="727272"/>
          <w:spacing w:val="25"/>
          <w:w w:val="110"/>
          <w:sz w:val="24"/>
        </w:rPr>
        <w:t> </w:t>
      </w:r>
      <w:r>
        <w:rPr>
          <w:rFonts w:ascii="Arial"/>
          <w:color w:val="727272"/>
          <w:spacing w:val="-22"/>
          <w:w w:val="110"/>
          <w:sz w:val="24"/>
        </w:rPr>
        <w:t>u</w:t>
      </w:r>
      <w:r>
        <w:rPr>
          <w:rFonts w:ascii="Arial"/>
          <w:color w:val="727272"/>
          <w:spacing w:val="-25"/>
          <w:w w:val="110"/>
          <w:sz w:val="24"/>
        </w:rPr>
        <w:t>n</w:t>
      </w:r>
      <w:r>
        <w:rPr>
          <w:rFonts w:ascii="Arial"/>
          <w:color w:val="727272"/>
          <w:spacing w:val="-31"/>
          <w:w w:val="110"/>
          <w:sz w:val="24"/>
        </w:rPr>
        <w:t>i</w:t>
      </w:r>
      <w:r>
        <w:rPr>
          <w:rFonts w:ascii="Arial"/>
          <w:color w:val="727272"/>
          <w:w w:val="110"/>
          <w:sz w:val="24"/>
        </w:rPr>
        <w:t>que</w:t>
      </w:r>
      <w:r>
        <w:rPr>
          <w:rFonts w:ascii="Arial"/>
          <w:color w:val="727272"/>
          <w:spacing w:val="7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flex</w:t>
      </w:r>
      <w:r>
        <w:rPr>
          <w:rFonts w:ascii="Arial"/>
          <w:color w:val="727272"/>
          <w:spacing w:val="2"/>
          <w:w w:val="110"/>
          <w:sz w:val="24"/>
        </w:rPr>
        <w:t>i</w:t>
      </w:r>
      <w:r>
        <w:rPr>
          <w:rFonts w:ascii="Arial"/>
          <w:color w:val="727272"/>
          <w:w w:val="110"/>
          <w:sz w:val="24"/>
        </w:rPr>
        <w:t>b</w:t>
      </w:r>
      <w:r>
        <w:rPr>
          <w:rFonts w:ascii="Arial"/>
          <w:color w:val="727272"/>
          <w:spacing w:val="-20"/>
          <w:w w:val="110"/>
          <w:sz w:val="24"/>
        </w:rPr>
        <w:t>i</w:t>
      </w:r>
      <w:r>
        <w:rPr>
          <w:rFonts w:ascii="Arial"/>
          <w:color w:val="727272"/>
          <w:w w:val="110"/>
          <w:sz w:val="24"/>
        </w:rPr>
        <w:t>lity</w:t>
      </w:r>
      <w:r>
        <w:rPr>
          <w:rFonts w:ascii="Arial"/>
          <w:color w:val="727272"/>
          <w:spacing w:val="7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and</w:t>
      </w:r>
      <w:r>
        <w:rPr>
          <w:rFonts w:ascii="Arial"/>
          <w:color w:val="727272"/>
          <w:spacing w:val="17"/>
          <w:w w:val="110"/>
          <w:sz w:val="24"/>
        </w:rPr>
        <w:t> </w:t>
      </w:r>
      <w:r>
        <w:rPr>
          <w:rFonts w:ascii="Arial"/>
          <w:color w:val="727272"/>
          <w:spacing w:val="-34"/>
          <w:w w:val="110"/>
          <w:sz w:val="24"/>
        </w:rPr>
        <w:t>1</w:t>
      </w:r>
      <w:r>
        <w:rPr>
          <w:rFonts w:ascii="Arial"/>
          <w:color w:val="727272"/>
          <w:spacing w:val="-22"/>
          <w:w w:val="110"/>
          <w:sz w:val="24"/>
        </w:rPr>
        <w:t>00</w:t>
      </w:r>
      <w:r>
        <w:rPr>
          <w:rFonts w:ascii="Arial"/>
          <w:color w:val="727272"/>
          <w:w w:val="110"/>
          <w:sz w:val="24"/>
        </w:rPr>
        <w:t>%</w:t>
      </w:r>
      <w:r>
        <w:rPr>
          <w:rFonts w:ascii="Arial"/>
          <w:color w:val="727272"/>
          <w:spacing w:val="-14"/>
          <w:w w:val="110"/>
          <w:sz w:val="24"/>
        </w:rPr>
        <w:t> </w:t>
      </w:r>
      <w:r>
        <w:rPr>
          <w:rFonts w:ascii="Arial"/>
          <w:color w:val="727272"/>
          <w:spacing w:val="-17"/>
          <w:w w:val="110"/>
          <w:sz w:val="24"/>
        </w:rPr>
        <w:t>o</w:t>
      </w:r>
      <w:r>
        <w:rPr>
          <w:rFonts w:ascii="Arial"/>
          <w:color w:val="727272"/>
          <w:spacing w:val="-20"/>
          <w:w w:val="110"/>
          <w:sz w:val="24"/>
        </w:rPr>
        <w:t>n</w:t>
      </w:r>
      <w:r>
        <w:rPr>
          <w:rFonts w:ascii="Arial"/>
          <w:color w:val="727272"/>
          <w:w w:val="110"/>
          <w:sz w:val="24"/>
        </w:rPr>
        <w:t>l</w:t>
      </w:r>
      <w:r>
        <w:rPr>
          <w:rFonts w:ascii="Arial"/>
          <w:color w:val="727272"/>
          <w:spacing w:val="-23"/>
          <w:w w:val="110"/>
          <w:sz w:val="24"/>
        </w:rPr>
        <w:t>i</w:t>
      </w:r>
      <w:r>
        <w:rPr>
          <w:rFonts w:ascii="Arial"/>
          <w:color w:val="727272"/>
          <w:spacing w:val="-35"/>
          <w:w w:val="110"/>
          <w:sz w:val="24"/>
        </w:rPr>
        <w:t>n</w:t>
      </w:r>
      <w:r>
        <w:rPr>
          <w:rFonts w:ascii="Arial"/>
          <w:color w:val="727272"/>
          <w:w w:val="110"/>
          <w:sz w:val="24"/>
        </w:rPr>
        <w:t>e</w:t>
      </w:r>
      <w:r>
        <w:rPr>
          <w:rFonts w:ascii="Arial"/>
          <w:color w:val="727272"/>
          <w:w w:val="109"/>
          <w:sz w:val="24"/>
        </w:rPr>
        <w:t> </w:t>
      </w:r>
      <w:r>
        <w:rPr>
          <w:rFonts w:ascii="Arial"/>
          <w:color w:val="727272"/>
          <w:w w:val="110"/>
          <w:sz w:val="24"/>
        </w:rPr>
        <w:t>co</w:t>
      </w:r>
      <w:r>
        <w:rPr>
          <w:rFonts w:ascii="Arial"/>
          <w:color w:val="727272"/>
          <w:spacing w:val="-7"/>
          <w:w w:val="110"/>
          <w:sz w:val="24"/>
        </w:rPr>
        <w:t>u</w:t>
      </w:r>
      <w:r>
        <w:rPr>
          <w:rFonts w:ascii="Arial"/>
          <w:color w:val="727272"/>
          <w:w w:val="110"/>
          <w:sz w:val="24"/>
        </w:rPr>
        <w:t>rses.</w:t>
      </w:r>
      <w:r>
        <w:rPr>
          <w:rFonts w:ascii="Arial"/>
          <w:color w:val="727272"/>
          <w:spacing w:val="-26"/>
          <w:w w:val="110"/>
          <w:sz w:val="24"/>
        </w:rPr>
        <w:t> </w:t>
      </w:r>
      <w:r>
        <w:rPr>
          <w:rFonts w:ascii="Arial"/>
          <w:color w:val="727272"/>
          <w:spacing w:val="-31"/>
          <w:w w:val="110"/>
          <w:sz w:val="24"/>
        </w:rPr>
        <w:t>l</w:t>
      </w:r>
      <w:r>
        <w:rPr>
          <w:rFonts w:ascii="Arial"/>
          <w:color w:val="727272"/>
          <w:w w:val="110"/>
          <w:sz w:val="24"/>
        </w:rPr>
        <w:t>earn</w:t>
      </w:r>
      <w:r>
        <w:rPr>
          <w:rFonts w:ascii="Arial"/>
          <w:color w:val="727272"/>
          <w:spacing w:val="7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more</w:t>
      </w:r>
      <w:r>
        <w:rPr>
          <w:rFonts w:ascii="Arial"/>
          <w:color w:val="727272"/>
          <w:spacing w:val="-6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about</w:t>
      </w:r>
      <w:r>
        <w:rPr>
          <w:rFonts w:ascii="Arial"/>
          <w:color w:val="727272"/>
          <w:spacing w:val="-7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how</w:t>
      </w:r>
      <w:r>
        <w:rPr>
          <w:rFonts w:ascii="Arial"/>
          <w:color w:val="727272"/>
          <w:spacing w:val="-2"/>
          <w:w w:val="110"/>
          <w:sz w:val="24"/>
        </w:rPr>
        <w:t> </w:t>
      </w:r>
      <w:r>
        <w:rPr>
          <w:rFonts w:ascii="Arial"/>
          <w:color w:val="5B5B5D"/>
          <w:spacing w:val="-27"/>
          <w:w w:val="110"/>
          <w:sz w:val="25"/>
        </w:rPr>
        <w:t>N</w:t>
      </w:r>
      <w:r>
        <w:rPr>
          <w:rFonts w:ascii="Arial"/>
          <w:color w:val="5B5B5D"/>
          <w:w w:val="110"/>
          <w:sz w:val="25"/>
        </w:rPr>
        <w:t>CU</w:t>
      </w:r>
      <w:r>
        <w:rPr>
          <w:rFonts w:ascii="Arial"/>
          <w:color w:val="5B5B5D"/>
          <w:spacing w:val="-22"/>
          <w:w w:val="110"/>
          <w:sz w:val="25"/>
        </w:rPr>
        <w:t> </w:t>
      </w:r>
      <w:r>
        <w:rPr>
          <w:rFonts w:ascii="Arial"/>
          <w:color w:val="727272"/>
          <w:w w:val="110"/>
          <w:sz w:val="24"/>
        </w:rPr>
        <w:t>can</w:t>
      </w:r>
      <w:r>
        <w:rPr>
          <w:rFonts w:ascii="Arial"/>
          <w:color w:val="727272"/>
          <w:spacing w:val="-13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h</w:t>
      </w:r>
      <w:r>
        <w:rPr>
          <w:rFonts w:ascii="Arial"/>
          <w:color w:val="727272"/>
          <w:spacing w:val="-29"/>
          <w:w w:val="110"/>
          <w:sz w:val="24"/>
        </w:rPr>
        <w:t>e</w:t>
      </w:r>
      <w:r>
        <w:rPr>
          <w:rFonts w:ascii="Arial"/>
          <w:color w:val="727272"/>
          <w:spacing w:val="-31"/>
          <w:w w:val="110"/>
          <w:sz w:val="24"/>
        </w:rPr>
        <w:t>l</w:t>
      </w:r>
      <w:r>
        <w:rPr>
          <w:rFonts w:ascii="Arial"/>
          <w:color w:val="727272"/>
          <w:w w:val="110"/>
          <w:sz w:val="24"/>
        </w:rPr>
        <w:t>p</w:t>
      </w:r>
      <w:r>
        <w:rPr>
          <w:rFonts w:ascii="Arial"/>
          <w:color w:val="727272"/>
          <w:spacing w:val="-18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you</w:t>
      </w:r>
      <w:r>
        <w:rPr>
          <w:rFonts w:ascii="Arial"/>
          <w:color w:val="727272"/>
          <w:spacing w:val="11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ac</w:t>
      </w:r>
      <w:r>
        <w:rPr>
          <w:rFonts w:ascii="Arial"/>
          <w:color w:val="727272"/>
          <w:spacing w:val="-9"/>
          <w:w w:val="110"/>
          <w:sz w:val="24"/>
        </w:rPr>
        <w:t>h</w:t>
      </w:r>
      <w:r>
        <w:rPr>
          <w:rFonts w:ascii="Arial"/>
          <w:color w:val="727272"/>
          <w:spacing w:val="-31"/>
          <w:w w:val="110"/>
          <w:sz w:val="24"/>
        </w:rPr>
        <w:t>i</w:t>
      </w:r>
      <w:r>
        <w:rPr>
          <w:rFonts w:ascii="Arial"/>
          <w:color w:val="727272"/>
          <w:w w:val="110"/>
          <w:sz w:val="24"/>
        </w:rPr>
        <w:t>eve</w:t>
      </w:r>
      <w:r>
        <w:rPr>
          <w:rFonts w:ascii="Arial"/>
          <w:color w:val="727272"/>
          <w:spacing w:val="-1"/>
          <w:w w:val="110"/>
          <w:sz w:val="24"/>
        </w:rPr>
        <w:t> </w:t>
      </w:r>
      <w:r>
        <w:rPr>
          <w:rFonts w:ascii="Arial"/>
          <w:color w:val="727272"/>
          <w:w w:val="110"/>
          <w:sz w:val="24"/>
        </w:rPr>
        <w:t>y</w:t>
      </w:r>
      <w:r>
        <w:rPr>
          <w:rFonts w:ascii="Arial"/>
          <w:color w:val="727272"/>
          <w:spacing w:val="-10"/>
          <w:w w:val="110"/>
          <w:sz w:val="24"/>
        </w:rPr>
        <w:t>o</w:t>
      </w:r>
      <w:r>
        <w:rPr>
          <w:rFonts w:ascii="Arial"/>
          <w:color w:val="727272"/>
          <w:spacing w:val="-22"/>
          <w:w w:val="110"/>
          <w:sz w:val="24"/>
        </w:rPr>
        <w:t>u</w:t>
      </w:r>
      <w:r>
        <w:rPr>
          <w:rFonts w:ascii="Arial"/>
          <w:color w:val="727272"/>
          <w:w w:val="110"/>
          <w:sz w:val="24"/>
        </w:rPr>
        <w:t>r</w:t>
      </w:r>
      <w:r>
        <w:rPr>
          <w:rFonts w:ascii="Arial"/>
          <w:color w:val="727272"/>
          <w:spacing w:val="-22"/>
          <w:w w:val="110"/>
          <w:sz w:val="24"/>
        </w:rPr>
        <w:t> </w:t>
      </w:r>
      <w:r>
        <w:rPr>
          <w:rFonts w:ascii="Arial"/>
          <w:color w:val="5B5B5D"/>
          <w:w w:val="110"/>
          <w:sz w:val="24"/>
        </w:rPr>
        <w:t>goa</w:t>
      </w:r>
      <w:r>
        <w:rPr>
          <w:rFonts w:ascii="Arial"/>
          <w:color w:val="5B5B5D"/>
          <w:spacing w:val="-2"/>
          <w:w w:val="110"/>
          <w:sz w:val="24"/>
        </w:rPr>
        <w:t>l</w:t>
      </w:r>
      <w:r>
        <w:rPr>
          <w:rFonts w:ascii="Arial"/>
          <w:color w:val="5B5B5D"/>
          <w:w w:val="110"/>
          <w:sz w:val="24"/>
        </w:rPr>
        <w:t>s.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67"/>
        <w:ind w:left="1316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5B5B5D"/>
          <w:w w:val="105"/>
          <w:sz w:val="34"/>
        </w:rPr>
        <w:t>One</w:t>
      </w:r>
      <w:r>
        <w:rPr>
          <w:rFonts w:ascii="Times New Roman"/>
          <w:color w:val="5B5B5D"/>
          <w:spacing w:val="-19"/>
          <w:w w:val="105"/>
          <w:sz w:val="34"/>
        </w:rPr>
        <w:t> </w:t>
      </w:r>
      <w:r>
        <w:rPr>
          <w:rFonts w:ascii="Times New Roman"/>
          <w:color w:val="5B5B5D"/>
          <w:w w:val="105"/>
          <w:sz w:val="34"/>
        </w:rPr>
        <w:t>Degr</w:t>
      </w:r>
      <w:r>
        <w:rPr>
          <w:rFonts w:ascii="Times New Roman"/>
          <w:color w:val="5B5B5D"/>
          <w:spacing w:val="-2"/>
          <w:w w:val="105"/>
          <w:sz w:val="34"/>
        </w:rPr>
        <w:t>e</w:t>
      </w:r>
      <w:r>
        <w:rPr>
          <w:rFonts w:ascii="Times New Roman"/>
          <w:color w:val="5B5B5D"/>
          <w:w w:val="105"/>
          <w:sz w:val="34"/>
        </w:rPr>
        <w:t>e,</w:t>
      </w:r>
      <w:r>
        <w:rPr>
          <w:rFonts w:ascii="Times New Roman"/>
          <w:color w:val="5B5B5D"/>
          <w:spacing w:val="-3"/>
          <w:w w:val="105"/>
          <w:sz w:val="34"/>
        </w:rPr>
        <w:t> </w:t>
      </w:r>
      <w:r>
        <w:rPr>
          <w:rFonts w:ascii="Times New Roman"/>
          <w:color w:val="5B5B5D"/>
          <w:w w:val="105"/>
          <w:sz w:val="34"/>
        </w:rPr>
        <w:t>Ha</w:t>
      </w:r>
      <w:r>
        <w:rPr>
          <w:rFonts w:ascii="Times New Roman"/>
          <w:color w:val="5B5B5D"/>
          <w:spacing w:val="-5"/>
          <w:w w:val="105"/>
          <w:sz w:val="34"/>
        </w:rPr>
        <w:t>l</w:t>
      </w:r>
      <w:r>
        <w:rPr>
          <w:rFonts w:ascii="Times New Roman"/>
          <w:color w:val="5B5B5D"/>
          <w:w w:val="105"/>
          <w:sz w:val="34"/>
        </w:rPr>
        <w:t>f the</w:t>
      </w:r>
      <w:r>
        <w:rPr>
          <w:rFonts w:ascii="Times New Roman"/>
          <w:color w:val="5B5B5D"/>
          <w:spacing w:val="1"/>
          <w:w w:val="105"/>
          <w:sz w:val="34"/>
        </w:rPr>
        <w:t> </w:t>
      </w:r>
      <w:r>
        <w:rPr>
          <w:rFonts w:ascii="Times New Roman"/>
          <w:color w:val="727272"/>
          <w:w w:val="105"/>
          <w:sz w:val="34"/>
        </w:rPr>
        <w:t>Cost</w:t>
      </w:r>
      <w:r>
        <w:rPr>
          <w:rFonts w:ascii="Times New Roman"/>
          <w:color w:val="727272"/>
          <w:spacing w:val="28"/>
          <w:w w:val="105"/>
          <w:sz w:val="34"/>
        </w:rPr>
        <w:t> </w:t>
      </w:r>
      <w:r>
        <w:rPr>
          <w:rFonts w:ascii="Arial"/>
          <w:color w:val="828282"/>
          <w:spacing w:val="21"/>
          <w:w w:val="105"/>
          <w:sz w:val="44"/>
        </w:rPr>
        <w:t>I</w:t>
      </w:r>
      <w:r>
        <w:rPr>
          <w:rFonts w:ascii="Times New Roman"/>
          <w:color w:val="727272"/>
          <w:w w:val="105"/>
          <w:sz w:val="34"/>
        </w:rPr>
        <w:t>Ap</w:t>
      </w:r>
      <w:r>
        <w:rPr>
          <w:rFonts w:ascii="Times New Roman"/>
          <w:color w:val="727272"/>
          <w:spacing w:val="-4"/>
          <w:w w:val="105"/>
          <w:sz w:val="34"/>
        </w:rPr>
        <w:t>p</w:t>
      </w:r>
      <w:r>
        <w:rPr>
          <w:rFonts w:ascii="Times New Roman"/>
          <w:color w:val="727272"/>
          <w:w w:val="105"/>
          <w:sz w:val="34"/>
        </w:rPr>
        <w:t>ly</w:t>
      </w:r>
      <w:r>
        <w:rPr>
          <w:rFonts w:ascii="Times New Roman"/>
          <w:color w:val="727272"/>
          <w:spacing w:val="-18"/>
          <w:w w:val="105"/>
          <w:sz w:val="34"/>
        </w:rPr>
        <w:t> </w:t>
      </w:r>
      <w:r>
        <w:rPr>
          <w:rFonts w:ascii="Times New Roman"/>
          <w:color w:val="5B5B5D"/>
          <w:w w:val="105"/>
          <w:sz w:val="36"/>
        </w:rPr>
        <w:t>by</w:t>
      </w:r>
      <w:r>
        <w:rPr>
          <w:rFonts w:ascii="Times New Roman"/>
          <w:color w:val="5B5B5D"/>
          <w:spacing w:val="-40"/>
          <w:w w:val="105"/>
          <w:sz w:val="36"/>
        </w:rPr>
        <w:t> </w:t>
      </w:r>
      <w:r>
        <w:rPr>
          <w:rFonts w:ascii="Times New Roman"/>
          <w:color w:val="727272"/>
          <w:w w:val="105"/>
          <w:sz w:val="34"/>
        </w:rPr>
        <w:t>April</w:t>
      </w:r>
      <w:r>
        <w:rPr>
          <w:rFonts w:ascii="Times New Roman"/>
          <w:color w:val="727272"/>
          <w:spacing w:val="12"/>
          <w:w w:val="105"/>
          <w:sz w:val="34"/>
        </w:rPr>
        <w:t> </w:t>
      </w:r>
      <w:r>
        <w:rPr>
          <w:rFonts w:ascii="Times New Roman"/>
          <w:color w:val="727272"/>
          <w:spacing w:val="-31"/>
          <w:w w:val="105"/>
          <w:sz w:val="34"/>
        </w:rPr>
        <w:t>3</w:t>
      </w:r>
      <w:r>
        <w:rPr>
          <w:rFonts w:ascii="Times New Roman"/>
          <w:color w:val="727272"/>
          <w:spacing w:val="-23"/>
          <w:w w:val="105"/>
          <w:sz w:val="34"/>
        </w:rPr>
        <w:t>0</w:t>
      </w:r>
      <w:r>
        <w:rPr>
          <w:rFonts w:ascii="Times New Roman"/>
          <w:color w:val="727272"/>
          <w:w w:val="105"/>
          <w:sz w:val="34"/>
        </w:rPr>
        <w:t>th!</w:t>
      </w:r>
      <w:r>
        <w:rPr>
          <w:rFonts w:ascii="Times New Roman"/>
          <w:sz w:val="34"/>
        </w:rPr>
      </w:r>
    </w:p>
    <w:p>
      <w:pPr>
        <w:spacing w:line="283" w:lineRule="auto" w:before="121"/>
        <w:ind w:left="1300" w:right="681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727272"/>
          <w:spacing w:val="-37"/>
          <w:w w:val="115"/>
          <w:sz w:val="21"/>
        </w:rPr>
        <w:t>N</w:t>
      </w:r>
      <w:r>
        <w:rPr>
          <w:rFonts w:ascii="Arial"/>
          <w:color w:val="727272"/>
          <w:spacing w:val="-16"/>
          <w:w w:val="115"/>
          <w:sz w:val="21"/>
        </w:rPr>
        <w:t>o</w:t>
      </w:r>
      <w:r>
        <w:rPr>
          <w:rFonts w:ascii="Arial"/>
          <w:color w:val="727272"/>
          <w:w w:val="115"/>
          <w:sz w:val="21"/>
        </w:rPr>
        <w:t>rthce</w:t>
      </w:r>
      <w:r>
        <w:rPr>
          <w:rFonts w:ascii="Arial"/>
          <w:color w:val="727272"/>
          <w:spacing w:val="-20"/>
          <w:w w:val="115"/>
          <w:sz w:val="21"/>
        </w:rPr>
        <w:t>n</w:t>
      </w:r>
      <w:r>
        <w:rPr>
          <w:rFonts w:ascii="Arial"/>
          <w:color w:val="727272"/>
          <w:w w:val="115"/>
          <w:sz w:val="21"/>
        </w:rPr>
        <w:t>tral</w:t>
      </w:r>
      <w:r>
        <w:rPr>
          <w:rFonts w:ascii="Arial"/>
          <w:color w:val="727272"/>
          <w:spacing w:val="-24"/>
          <w:w w:val="115"/>
          <w:sz w:val="21"/>
        </w:rPr>
        <w:t> </w:t>
      </w:r>
      <w:r>
        <w:rPr>
          <w:rFonts w:ascii="Arial"/>
          <w:color w:val="727272"/>
          <w:spacing w:val="-23"/>
          <w:w w:val="115"/>
          <w:sz w:val="21"/>
        </w:rPr>
        <w:t>U</w:t>
      </w:r>
      <w:r>
        <w:rPr>
          <w:rFonts w:ascii="Arial"/>
          <w:color w:val="727272"/>
          <w:spacing w:val="-91"/>
          <w:w w:val="115"/>
          <w:sz w:val="21"/>
        </w:rPr>
        <w:t>n</w:t>
      </w:r>
      <w:r>
        <w:rPr>
          <w:rFonts w:ascii="Arial"/>
          <w:color w:val="979797"/>
          <w:spacing w:val="-137"/>
          <w:w w:val="115"/>
          <w:sz w:val="21"/>
        </w:rPr>
        <w:t>i</w:t>
      </w:r>
      <w:r>
        <w:rPr>
          <w:rFonts w:ascii="Arial"/>
          <w:color w:val="979797"/>
          <w:w w:val="115"/>
          <w:sz w:val="21"/>
        </w:rPr>
        <w:t>v</w:t>
      </w:r>
      <w:r>
        <w:rPr>
          <w:rFonts w:ascii="Arial"/>
          <w:color w:val="979797"/>
          <w:spacing w:val="-10"/>
          <w:w w:val="115"/>
          <w:sz w:val="21"/>
        </w:rPr>
        <w:t>e</w:t>
      </w:r>
      <w:r>
        <w:rPr>
          <w:rFonts w:ascii="Arial"/>
          <w:color w:val="979797"/>
          <w:w w:val="115"/>
          <w:sz w:val="21"/>
        </w:rPr>
        <w:t>r</w:t>
      </w:r>
      <w:r>
        <w:rPr>
          <w:rFonts w:ascii="Arial"/>
          <w:color w:val="979797"/>
          <w:spacing w:val="-6"/>
          <w:w w:val="115"/>
          <w:sz w:val="21"/>
        </w:rPr>
        <w:t>s</w:t>
      </w:r>
      <w:r>
        <w:rPr>
          <w:rFonts w:ascii="Arial"/>
          <w:color w:val="727272"/>
          <w:w w:val="115"/>
          <w:sz w:val="21"/>
        </w:rPr>
        <w:t>it</w:t>
      </w:r>
      <w:r>
        <w:rPr>
          <w:rFonts w:ascii="Arial"/>
          <w:color w:val="727272"/>
          <w:spacing w:val="-15"/>
          <w:w w:val="115"/>
          <w:sz w:val="21"/>
        </w:rPr>
        <w:t>y</w:t>
      </w:r>
      <w:r>
        <w:rPr>
          <w:rFonts w:ascii="Arial"/>
          <w:color w:val="979797"/>
          <w:spacing w:val="-137"/>
          <w:w w:val="115"/>
          <w:sz w:val="21"/>
        </w:rPr>
        <w:t>i</w:t>
      </w:r>
      <w:r>
        <w:rPr>
          <w:rFonts w:ascii="Arial"/>
          <w:color w:val="727272"/>
          <w:w w:val="115"/>
          <w:sz w:val="21"/>
        </w:rPr>
        <w:t>s</w:t>
      </w:r>
      <w:r>
        <w:rPr>
          <w:rFonts w:ascii="Arial"/>
          <w:color w:val="727272"/>
          <w:spacing w:val="-35"/>
          <w:w w:val="115"/>
          <w:sz w:val="21"/>
        </w:rPr>
        <w:t> </w:t>
      </w:r>
      <w:r>
        <w:rPr>
          <w:rFonts w:ascii="Arial"/>
          <w:color w:val="828282"/>
          <w:spacing w:val="-25"/>
          <w:w w:val="115"/>
          <w:sz w:val="21"/>
        </w:rPr>
        <w:t>p</w:t>
      </w:r>
      <w:r>
        <w:rPr>
          <w:rFonts w:ascii="Arial"/>
          <w:color w:val="828282"/>
          <w:spacing w:val="-27"/>
          <w:w w:val="115"/>
          <w:sz w:val="21"/>
        </w:rPr>
        <w:t>r</w:t>
      </w:r>
      <w:r>
        <w:rPr>
          <w:rFonts w:ascii="Arial"/>
          <w:color w:val="828282"/>
          <w:spacing w:val="-16"/>
          <w:w w:val="115"/>
          <w:sz w:val="21"/>
        </w:rPr>
        <w:t>o</w:t>
      </w:r>
      <w:r>
        <w:rPr>
          <w:rFonts w:ascii="Arial"/>
          <w:color w:val="828282"/>
          <w:spacing w:val="-32"/>
          <w:w w:val="115"/>
          <w:sz w:val="21"/>
        </w:rPr>
        <w:t>u</w:t>
      </w:r>
      <w:r>
        <w:rPr>
          <w:rFonts w:ascii="Arial"/>
          <w:color w:val="828282"/>
          <w:w w:val="115"/>
          <w:sz w:val="21"/>
        </w:rPr>
        <w:t>d</w:t>
      </w:r>
      <w:r>
        <w:rPr>
          <w:rFonts w:ascii="Arial"/>
          <w:color w:val="828282"/>
          <w:spacing w:val="-29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to</w:t>
      </w:r>
      <w:r>
        <w:rPr>
          <w:rFonts w:ascii="Arial"/>
          <w:color w:val="727272"/>
          <w:spacing w:val="-31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offer</w:t>
      </w:r>
      <w:r>
        <w:rPr>
          <w:rFonts w:ascii="Arial"/>
          <w:color w:val="727272"/>
          <w:spacing w:val="-31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the</w:t>
      </w:r>
      <w:r>
        <w:rPr>
          <w:rFonts w:ascii="Arial"/>
          <w:color w:val="727272"/>
          <w:spacing w:val="-28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S</w:t>
      </w:r>
      <w:r>
        <w:rPr>
          <w:rFonts w:ascii="Arial"/>
          <w:color w:val="727272"/>
          <w:spacing w:val="-26"/>
          <w:w w:val="115"/>
          <w:sz w:val="21"/>
        </w:rPr>
        <w:t>p</w:t>
      </w:r>
      <w:r>
        <w:rPr>
          <w:rFonts w:ascii="Arial"/>
          <w:color w:val="727272"/>
          <w:spacing w:val="-75"/>
          <w:w w:val="115"/>
          <w:sz w:val="21"/>
        </w:rPr>
        <w:t>r</w:t>
      </w:r>
      <w:r>
        <w:rPr>
          <w:rFonts w:ascii="Arial"/>
          <w:color w:val="979797"/>
          <w:spacing w:val="-137"/>
          <w:w w:val="115"/>
          <w:sz w:val="21"/>
        </w:rPr>
        <w:t>i</w:t>
      </w:r>
      <w:r>
        <w:rPr>
          <w:rFonts w:ascii="Arial"/>
          <w:color w:val="727272"/>
          <w:w w:val="115"/>
          <w:sz w:val="21"/>
        </w:rPr>
        <w:t>ng</w:t>
      </w:r>
      <w:r>
        <w:rPr>
          <w:rFonts w:ascii="Arial"/>
          <w:color w:val="727272"/>
          <w:spacing w:val="-31"/>
          <w:w w:val="115"/>
          <w:sz w:val="21"/>
        </w:rPr>
        <w:t> </w:t>
      </w:r>
      <w:r>
        <w:rPr>
          <w:rFonts w:ascii="Arial"/>
          <w:color w:val="5B5B5D"/>
          <w:w w:val="115"/>
          <w:sz w:val="21"/>
        </w:rPr>
        <w:t>F</w:t>
      </w:r>
      <w:r>
        <w:rPr>
          <w:rFonts w:ascii="Arial"/>
          <w:color w:val="5B5B5D"/>
          <w:spacing w:val="-25"/>
          <w:w w:val="115"/>
          <w:sz w:val="21"/>
        </w:rPr>
        <w:t>o</w:t>
      </w:r>
      <w:r>
        <w:rPr>
          <w:rFonts w:ascii="Arial"/>
          <w:color w:val="5B5B5D"/>
          <w:w w:val="115"/>
          <w:sz w:val="21"/>
        </w:rPr>
        <w:t>rwa</w:t>
      </w:r>
      <w:r>
        <w:rPr>
          <w:rFonts w:ascii="Arial"/>
          <w:color w:val="5B5B5D"/>
          <w:spacing w:val="-20"/>
          <w:w w:val="115"/>
          <w:sz w:val="21"/>
        </w:rPr>
        <w:t>r</w:t>
      </w:r>
      <w:r>
        <w:rPr>
          <w:rFonts w:ascii="Arial"/>
          <w:color w:val="828282"/>
          <w:w w:val="115"/>
          <w:sz w:val="21"/>
        </w:rPr>
        <w:t>d</w:t>
      </w:r>
      <w:r>
        <w:rPr>
          <w:rFonts w:ascii="Arial"/>
          <w:color w:val="828282"/>
          <w:spacing w:val="-43"/>
          <w:w w:val="115"/>
          <w:sz w:val="21"/>
        </w:rPr>
        <w:t> </w:t>
      </w:r>
      <w:r>
        <w:rPr>
          <w:rFonts w:ascii="Arial"/>
          <w:color w:val="727272"/>
          <w:spacing w:val="-22"/>
          <w:w w:val="115"/>
          <w:sz w:val="21"/>
        </w:rPr>
        <w:t>S</w:t>
      </w:r>
      <w:r>
        <w:rPr>
          <w:rFonts w:ascii="Arial"/>
          <w:color w:val="727272"/>
          <w:w w:val="115"/>
          <w:sz w:val="21"/>
        </w:rPr>
        <w:t>cho</w:t>
      </w:r>
      <w:r>
        <w:rPr>
          <w:rFonts w:ascii="Arial"/>
          <w:color w:val="727272"/>
          <w:spacing w:val="-2"/>
          <w:w w:val="115"/>
          <w:sz w:val="21"/>
        </w:rPr>
        <w:t>l</w:t>
      </w:r>
      <w:r>
        <w:rPr>
          <w:rFonts w:ascii="Arial"/>
          <w:color w:val="727272"/>
          <w:w w:val="115"/>
          <w:sz w:val="21"/>
        </w:rPr>
        <w:t>ar</w:t>
      </w:r>
      <w:r>
        <w:rPr>
          <w:rFonts w:ascii="Arial"/>
          <w:color w:val="727272"/>
          <w:spacing w:val="-13"/>
          <w:w w:val="115"/>
          <w:sz w:val="21"/>
        </w:rPr>
        <w:t>s</w:t>
      </w:r>
      <w:r>
        <w:rPr>
          <w:rFonts w:ascii="Arial"/>
          <w:color w:val="727272"/>
          <w:spacing w:val="-76"/>
          <w:w w:val="115"/>
          <w:sz w:val="21"/>
        </w:rPr>
        <w:t>h</w:t>
      </w:r>
      <w:r>
        <w:rPr>
          <w:rFonts w:ascii="Arial"/>
          <w:color w:val="979797"/>
          <w:spacing w:val="-137"/>
          <w:w w:val="115"/>
          <w:sz w:val="21"/>
        </w:rPr>
        <w:t>i</w:t>
      </w:r>
      <w:r>
        <w:rPr>
          <w:rFonts w:ascii="Arial"/>
          <w:color w:val="727272"/>
          <w:spacing w:val="-8"/>
          <w:w w:val="115"/>
          <w:sz w:val="21"/>
        </w:rPr>
        <w:t>p</w:t>
      </w:r>
      <w:r>
        <w:rPr>
          <w:rFonts w:ascii="Arial"/>
          <w:color w:val="979797"/>
          <w:spacing w:val="-11"/>
          <w:w w:val="115"/>
          <w:sz w:val="21"/>
        </w:rPr>
        <w:t>.</w:t>
      </w:r>
      <w:r>
        <w:rPr>
          <w:rFonts w:ascii="Arial"/>
          <w:color w:val="727272"/>
          <w:w w:val="115"/>
          <w:sz w:val="21"/>
        </w:rPr>
        <w:t>All</w:t>
      </w:r>
      <w:r>
        <w:rPr>
          <w:rFonts w:ascii="Arial"/>
          <w:color w:val="727272"/>
          <w:spacing w:val="-31"/>
          <w:w w:val="115"/>
          <w:sz w:val="21"/>
        </w:rPr>
        <w:t> </w:t>
      </w:r>
      <w:r>
        <w:rPr>
          <w:rFonts w:ascii="Arial"/>
          <w:color w:val="727272"/>
          <w:spacing w:val="-32"/>
          <w:w w:val="115"/>
          <w:sz w:val="21"/>
        </w:rPr>
        <w:t>n</w:t>
      </w:r>
      <w:r>
        <w:rPr>
          <w:rFonts w:ascii="Arial"/>
          <w:color w:val="727272"/>
          <w:w w:val="115"/>
          <w:sz w:val="21"/>
        </w:rPr>
        <w:t>ew</w:t>
      </w:r>
      <w:r>
        <w:rPr>
          <w:rFonts w:ascii="Arial"/>
          <w:color w:val="727272"/>
          <w:w w:val="108"/>
          <w:sz w:val="21"/>
        </w:rPr>
        <w:t> </w:t>
      </w:r>
      <w:r>
        <w:rPr>
          <w:rFonts w:ascii="Arial"/>
          <w:color w:val="828282"/>
          <w:w w:val="115"/>
          <w:sz w:val="21"/>
        </w:rPr>
        <w:t>mast</w:t>
      </w:r>
      <w:r>
        <w:rPr>
          <w:rFonts w:ascii="Arial"/>
          <w:color w:val="828282"/>
          <w:spacing w:val="-12"/>
          <w:w w:val="115"/>
          <w:sz w:val="21"/>
        </w:rPr>
        <w:t>e</w:t>
      </w:r>
      <w:r>
        <w:rPr>
          <w:rFonts w:ascii="Arial"/>
          <w:color w:val="828282"/>
          <w:w w:val="115"/>
          <w:sz w:val="21"/>
        </w:rPr>
        <w:t>r</w:t>
      </w:r>
      <w:r>
        <w:rPr>
          <w:rFonts w:ascii="Arial"/>
          <w:color w:val="828282"/>
          <w:spacing w:val="-26"/>
          <w:w w:val="115"/>
          <w:sz w:val="21"/>
        </w:rPr>
        <w:t>'</w:t>
      </w:r>
      <w:r>
        <w:rPr>
          <w:rFonts w:ascii="Arial"/>
          <w:color w:val="828282"/>
          <w:w w:val="115"/>
          <w:sz w:val="21"/>
        </w:rPr>
        <w:t>s</w:t>
      </w:r>
      <w:r>
        <w:rPr>
          <w:rFonts w:ascii="Arial"/>
          <w:color w:val="828282"/>
          <w:spacing w:val="-52"/>
          <w:w w:val="115"/>
          <w:sz w:val="21"/>
        </w:rPr>
        <w:t> </w:t>
      </w:r>
      <w:r>
        <w:rPr>
          <w:rFonts w:ascii="Arial"/>
          <w:color w:val="828282"/>
          <w:spacing w:val="-18"/>
          <w:w w:val="115"/>
          <w:sz w:val="21"/>
        </w:rPr>
        <w:t>a</w:t>
      </w:r>
      <w:r>
        <w:rPr>
          <w:rFonts w:ascii="Arial"/>
          <w:color w:val="828282"/>
          <w:w w:val="115"/>
          <w:sz w:val="21"/>
        </w:rPr>
        <w:t>nd</w:t>
      </w:r>
      <w:r>
        <w:rPr>
          <w:rFonts w:ascii="Arial"/>
          <w:color w:val="828282"/>
          <w:spacing w:val="-51"/>
          <w:w w:val="115"/>
          <w:sz w:val="21"/>
        </w:rPr>
        <w:t> </w:t>
      </w:r>
      <w:r>
        <w:rPr>
          <w:rFonts w:ascii="Arial"/>
          <w:color w:val="828282"/>
          <w:spacing w:val="-25"/>
          <w:w w:val="115"/>
          <w:sz w:val="21"/>
        </w:rPr>
        <w:t>d</w:t>
      </w:r>
      <w:r>
        <w:rPr>
          <w:rFonts w:ascii="Arial"/>
          <w:color w:val="828282"/>
          <w:w w:val="115"/>
          <w:sz w:val="21"/>
        </w:rPr>
        <w:t>octoral</w:t>
      </w:r>
      <w:r>
        <w:rPr>
          <w:rFonts w:ascii="Arial"/>
          <w:color w:val="828282"/>
          <w:spacing w:val="-41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st</w:t>
      </w:r>
      <w:r>
        <w:rPr>
          <w:rFonts w:ascii="Arial"/>
          <w:color w:val="727272"/>
          <w:spacing w:val="-20"/>
          <w:w w:val="115"/>
          <w:sz w:val="21"/>
        </w:rPr>
        <w:t>u</w:t>
      </w:r>
      <w:r>
        <w:rPr>
          <w:rFonts w:ascii="Arial"/>
          <w:color w:val="727272"/>
          <w:w w:val="115"/>
          <w:sz w:val="21"/>
        </w:rPr>
        <w:t>dents</w:t>
      </w:r>
      <w:r>
        <w:rPr>
          <w:rFonts w:ascii="Arial"/>
          <w:color w:val="727272"/>
          <w:spacing w:val="-39"/>
          <w:w w:val="115"/>
          <w:sz w:val="21"/>
        </w:rPr>
        <w:t> </w:t>
      </w:r>
      <w:r>
        <w:rPr>
          <w:rFonts w:ascii="Arial"/>
          <w:color w:val="828282"/>
          <w:w w:val="115"/>
          <w:sz w:val="21"/>
        </w:rPr>
        <w:t>who</w:t>
      </w:r>
      <w:r>
        <w:rPr>
          <w:rFonts w:ascii="Arial"/>
          <w:color w:val="828282"/>
          <w:spacing w:val="-44"/>
          <w:w w:val="115"/>
          <w:sz w:val="21"/>
        </w:rPr>
        <w:t> </w:t>
      </w:r>
      <w:r>
        <w:rPr>
          <w:rFonts w:ascii="Arial"/>
          <w:color w:val="727272"/>
          <w:spacing w:val="-18"/>
          <w:w w:val="115"/>
          <w:sz w:val="21"/>
        </w:rPr>
        <w:t>a</w:t>
      </w:r>
      <w:r>
        <w:rPr>
          <w:rFonts w:ascii="Arial"/>
          <w:color w:val="727272"/>
          <w:spacing w:val="-25"/>
          <w:w w:val="115"/>
          <w:sz w:val="21"/>
        </w:rPr>
        <w:t>p</w:t>
      </w:r>
      <w:r>
        <w:rPr>
          <w:rFonts w:ascii="Arial"/>
          <w:color w:val="727272"/>
          <w:w w:val="115"/>
          <w:sz w:val="21"/>
        </w:rPr>
        <w:t>p</w:t>
      </w:r>
      <w:r>
        <w:rPr>
          <w:rFonts w:ascii="Arial"/>
          <w:color w:val="727272"/>
          <w:spacing w:val="-14"/>
          <w:w w:val="115"/>
          <w:sz w:val="21"/>
        </w:rPr>
        <w:t>l</w:t>
      </w:r>
      <w:r>
        <w:rPr>
          <w:rFonts w:ascii="Arial"/>
          <w:color w:val="727272"/>
          <w:spacing w:val="-22"/>
          <w:w w:val="115"/>
          <w:sz w:val="21"/>
        </w:rPr>
        <w:t>y</w:t>
      </w:r>
      <w:r>
        <w:rPr>
          <w:rFonts w:ascii="Arial"/>
          <w:color w:val="979797"/>
          <w:spacing w:val="-8"/>
          <w:w w:val="115"/>
          <w:sz w:val="21"/>
        </w:rPr>
        <w:t>,</w:t>
      </w:r>
      <w:r>
        <w:rPr>
          <w:rFonts w:ascii="Arial"/>
          <w:color w:val="727272"/>
          <w:spacing w:val="-16"/>
          <w:w w:val="115"/>
          <w:sz w:val="21"/>
        </w:rPr>
        <w:t>s</w:t>
      </w:r>
      <w:r>
        <w:rPr>
          <w:rFonts w:ascii="Arial"/>
          <w:color w:val="727272"/>
          <w:w w:val="115"/>
          <w:sz w:val="21"/>
        </w:rPr>
        <w:t>ub</w:t>
      </w:r>
      <w:r>
        <w:rPr>
          <w:rFonts w:ascii="Arial"/>
          <w:color w:val="727272"/>
          <w:spacing w:val="-49"/>
          <w:w w:val="115"/>
          <w:sz w:val="21"/>
        </w:rPr>
        <w:t>m</w:t>
      </w:r>
      <w:r>
        <w:rPr>
          <w:rFonts w:ascii="Arial"/>
          <w:color w:val="979797"/>
          <w:spacing w:val="-36"/>
          <w:w w:val="115"/>
          <w:sz w:val="21"/>
        </w:rPr>
        <w:t>i</w:t>
      </w:r>
      <w:r>
        <w:rPr>
          <w:rFonts w:ascii="Arial"/>
          <w:color w:val="727272"/>
          <w:w w:val="115"/>
          <w:sz w:val="21"/>
        </w:rPr>
        <w:t>t</w:t>
      </w:r>
      <w:r>
        <w:rPr>
          <w:rFonts w:ascii="Arial"/>
          <w:color w:val="727272"/>
          <w:spacing w:val="-38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an</w:t>
      </w:r>
      <w:r>
        <w:rPr>
          <w:rFonts w:ascii="Arial"/>
          <w:color w:val="727272"/>
          <w:spacing w:val="-46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essay</w:t>
      </w:r>
      <w:r>
        <w:rPr>
          <w:rFonts w:ascii="Arial"/>
          <w:color w:val="727272"/>
          <w:spacing w:val="-36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and</w:t>
      </w:r>
      <w:r>
        <w:rPr>
          <w:rFonts w:ascii="Arial"/>
          <w:color w:val="727272"/>
          <w:spacing w:val="-45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start</w:t>
      </w:r>
      <w:r>
        <w:rPr>
          <w:rFonts w:ascii="Arial"/>
          <w:color w:val="727272"/>
          <w:spacing w:val="-37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th</w:t>
      </w:r>
      <w:r>
        <w:rPr>
          <w:rFonts w:ascii="Arial"/>
          <w:color w:val="727272"/>
          <w:spacing w:val="-32"/>
          <w:w w:val="115"/>
          <w:sz w:val="21"/>
        </w:rPr>
        <w:t>e</w:t>
      </w:r>
      <w:r>
        <w:rPr>
          <w:rFonts w:ascii="Arial"/>
          <w:color w:val="979797"/>
          <w:spacing w:val="-36"/>
          <w:w w:val="115"/>
          <w:sz w:val="21"/>
        </w:rPr>
        <w:t>i</w:t>
      </w:r>
      <w:r>
        <w:rPr>
          <w:rFonts w:ascii="Arial"/>
          <w:color w:val="979797"/>
          <w:w w:val="115"/>
          <w:sz w:val="21"/>
        </w:rPr>
        <w:t>r</w:t>
      </w:r>
      <w:r>
        <w:rPr>
          <w:rFonts w:ascii="Arial"/>
          <w:color w:val="979797"/>
          <w:spacing w:val="-41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progr</w:t>
      </w:r>
      <w:r>
        <w:rPr>
          <w:rFonts w:ascii="Arial"/>
          <w:color w:val="727272"/>
          <w:spacing w:val="-15"/>
          <w:w w:val="115"/>
          <w:sz w:val="21"/>
        </w:rPr>
        <w:t>a</w:t>
      </w:r>
      <w:r>
        <w:rPr>
          <w:rFonts w:ascii="Arial"/>
          <w:color w:val="727272"/>
          <w:w w:val="115"/>
          <w:sz w:val="21"/>
        </w:rPr>
        <w:t>m</w:t>
      </w:r>
      <w:r>
        <w:rPr>
          <w:rFonts w:ascii="Arial"/>
          <w:color w:val="727272"/>
          <w:w w:val="116"/>
          <w:sz w:val="21"/>
        </w:rPr>
        <w:t> </w:t>
      </w:r>
      <w:r>
        <w:rPr>
          <w:rFonts w:ascii="Arial"/>
          <w:color w:val="727272"/>
          <w:w w:val="115"/>
          <w:sz w:val="21"/>
        </w:rPr>
        <w:t>by</w:t>
      </w:r>
      <w:r>
        <w:rPr>
          <w:rFonts w:ascii="Arial"/>
          <w:color w:val="727272"/>
          <w:spacing w:val="-36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A</w:t>
      </w:r>
      <w:r>
        <w:rPr>
          <w:rFonts w:ascii="Arial"/>
          <w:color w:val="727272"/>
          <w:spacing w:val="13"/>
          <w:w w:val="115"/>
          <w:sz w:val="21"/>
        </w:rPr>
        <w:t>p</w:t>
      </w:r>
      <w:r>
        <w:rPr>
          <w:rFonts w:ascii="Arial"/>
          <w:color w:val="979797"/>
          <w:w w:val="115"/>
          <w:sz w:val="21"/>
        </w:rPr>
        <w:t>r</w:t>
      </w:r>
      <w:r>
        <w:rPr>
          <w:rFonts w:ascii="Arial"/>
          <w:color w:val="979797"/>
          <w:spacing w:val="-31"/>
          <w:w w:val="115"/>
          <w:sz w:val="21"/>
        </w:rPr>
        <w:t>i</w:t>
      </w:r>
      <w:r>
        <w:rPr>
          <w:rFonts w:ascii="Arial"/>
          <w:color w:val="979797"/>
          <w:spacing w:val="-5"/>
          <w:w w:val="115"/>
          <w:sz w:val="21"/>
        </w:rPr>
        <w:t>l</w:t>
      </w:r>
      <w:r>
        <w:rPr>
          <w:rFonts w:ascii="Arial"/>
          <w:color w:val="828282"/>
          <w:spacing w:val="-20"/>
          <w:w w:val="115"/>
          <w:sz w:val="21"/>
        </w:rPr>
        <w:t>3</w:t>
      </w:r>
      <w:r>
        <w:rPr>
          <w:rFonts w:ascii="Arial"/>
          <w:color w:val="828282"/>
          <w:w w:val="115"/>
          <w:sz w:val="21"/>
        </w:rPr>
        <w:t>0,</w:t>
      </w:r>
      <w:r>
        <w:rPr>
          <w:rFonts w:ascii="Arial"/>
          <w:color w:val="828282"/>
          <w:spacing w:val="-20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2</w:t>
      </w:r>
      <w:r>
        <w:rPr>
          <w:rFonts w:ascii="Arial"/>
          <w:color w:val="727272"/>
          <w:spacing w:val="3"/>
          <w:w w:val="115"/>
          <w:sz w:val="21"/>
        </w:rPr>
        <w:t>0</w:t>
      </w:r>
      <w:r>
        <w:rPr>
          <w:rFonts w:ascii="Arial"/>
          <w:color w:val="727272"/>
          <w:spacing w:val="-37"/>
          <w:w w:val="115"/>
          <w:sz w:val="21"/>
        </w:rPr>
        <w:t>1</w:t>
      </w:r>
      <w:r>
        <w:rPr>
          <w:rFonts w:ascii="Arial"/>
          <w:color w:val="727272"/>
          <w:spacing w:val="-5"/>
          <w:w w:val="115"/>
          <w:sz w:val="21"/>
        </w:rPr>
        <w:t>8</w:t>
      </w:r>
      <w:r>
        <w:rPr>
          <w:rFonts w:ascii="Arial"/>
          <w:color w:val="979797"/>
          <w:spacing w:val="-8"/>
          <w:w w:val="115"/>
          <w:sz w:val="21"/>
        </w:rPr>
        <w:t>,</w:t>
      </w:r>
      <w:r>
        <w:rPr>
          <w:rFonts w:ascii="Arial"/>
          <w:color w:val="727272"/>
          <w:w w:val="115"/>
          <w:sz w:val="21"/>
        </w:rPr>
        <w:t>are</w:t>
      </w:r>
      <w:r>
        <w:rPr>
          <w:rFonts w:ascii="Arial"/>
          <w:color w:val="727272"/>
          <w:spacing w:val="-18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eli</w:t>
      </w:r>
      <w:r>
        <w:rPr>
          <w:rFonts w:ascii="Arial"/>
          <w:color w:val="727272"/>
          <w:spacing w:val="-3"/>
          <w:w w:val="115"/>
          <w:sz w:val="21"/>
        </w:rPr>
        <w:t>g</w:t>
      </w:r>
      <w:r>
        <w:rPr>
          <w:rFonts w:ascii="Arial"/>
          <w:color w:val="979797"/>
          <w:spacing w:val="-22"/>
          <w:w w:val="115"/>
          <w:sz w:val="21"/>
        </w:rPr>
        <w:t>i</w:t>
      </w:r>
      <w:r>
        <w:rPr>
          <w:rFonts w:ascii="Arial"/>
          <w:color w:val="727272"/>
          <w:spacing w:val="-87"/>
          <w:w w:val="115"/>
          <w:sz w:val="21"/>
        </w:rPr>
        <w:t>b</w:t>
      </w:r>
      <w:r>
        <w:rPr>
          <w:rFonts w:ascii="Arial"/>
          <w:color w:val="979797"/>
          <w:spacing w:val="-137"/>
          <w:w w:val="115"/>
          <w:sz w:val="21"/>
        </w:rPr>
        <w:t>l</w:t>
      </w:r>
      <w:r>
        <w:rPr>
          <w:rFonts w:ascii="Arial"/>
          <w:color w:val="727272"/>
          <w:w w:val="115"/>
          <w:sz w:val="21"/>
        </w:rPr>
        <w:t>e</w:t>
      </w:r>
      <w:r>
        <w:rPr>
          <w:rFonts w:ascii="Arial"/>
          <w:color w:val="727272"/>
          <w:spacing w:val="-25"/>
          <w:w w:val="115"/>
          <w:sz w:val="21"/>
        </w:rPr>
        <w:t> </w:t>
      </w:r>
      <w:r>
        <w:rPr>
          <w:rFonts w:ascii="Arial"/>
          <w:color w:val="828282"/>
          <w:w w:val="115"/>
          <w:sz w:val="21"/>
        </w:rPr>
        <w:t>for</w:t>
      </w:r>
      <w:r>
        <w:rPr>
          <w:rFonts w:ascii="Arial"/>
          <w:color w:val="828282"/>
          <w:spacing w:val="-2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this</w:t>
      </w:r>
      <w:r>
        <w:rPr>
          <w:rFonts w:ascii="Arial"/>
          <w:color w:val="727272"/>
          <w:spacing w:val="-20"/>
          <w:w w:val="115"/>
          <w:sz w:val="21"/>
        </w:rPr>
        <w:t> </w:t>
      </w:r>
      <w:r>
        <w:rPr>
          <w:rFonts w:ascii="Arial"/>
          <w:color w:val="727272"/>
          <w:w w:val="115"/>
          <w:sz w:val="21"/>
        </w:rPr>
        <w:t>scho</w:t>
      </w:r>
      <w:r>
        <w:rPr>
          <w:rFonts w:ascii="Arial"/>
          <w:color w:val="727272"/>
          <w:spacing w:val="2"/>
          <w:w w:val="115"/>
          <w:sz w:val="21"/>
        </w:rPr>
        <w:t>l</w:t>
      </w:r>
      <w:r>
        <w:rPr>
          <w:rFonts w:ascii="Arial"/>
          <w:color w:val="727272"/>
          <w:w w:val="115"/>
          <w:sz w:val="21"/>
        </w:rPr>
        <w:t>ar</w:t>
      </w:r>
      <w:r>
        <w:rPr>
          <w:rFonts w:ascii="Arial"/>
          <w:color w:val="727272"/>
          <w:spacing w:val="-13"/>
          <w:w w:val="115"/>
          <w:sz w:val="21"/>
        </w:rPr>
        <w:t>s</w:t>
      </w:r>
      <w:r>
        <w:rPr>
          <w:rFonts w:ascii="Arial"/>
          <w:color w:val="727272"/>
          <w:w w:val="115"/>
          <w:sz w:val="21"/>
        </w:rPr>
        <w:t>h</w:t>
      </w:r>
      <w:r>
        <w:rPr>
          <w:rFonts w:ascii="Arial"/>
          <w:color w:val="727272"/>
          <w:spacing w:val="-31"/>
          <w:w w:val="115"/>
          <w:sz w:val="21"/>
        </w:rPr>
        <w:t>i</w:t>
      </w:r>
      <w:r>
        <w:rPr>
          <w:rFonts w:ascii="Arial"/>
          <w:color w:val="727272"/>
          <w:w w:val="115"/>
          <w:sz w:val="21"/>
        </w:rPr>
        <w:t>p</w:t>
      </w:r>
      <w:r>
        <w:rPr>
          <w:rFonts w:ascii="Arial"/>
          <w:color w:val="727272"/>
          <w:spacing w:val="-30"/>
          <w:w w:val="115"/>
          <w:sz w:val="21"/>
        </w:rPr>
        <w:t> </w:t>
      </w:r>
      <w:r>
        <w:rPr>
          <w:rFonts w:ascii="Arial"/>
          <w:color w:val="828282"/>
          <w:spacing w:val="-16"/>
          <w:w w:val="115"/>
          <w:sz w:val="21"/>
        </w:rPr>
        <w:t>o</w:t>
      </w:r>
      <w:r>
        <w:rPr>
          <w:rFonts w:ascii="Arial"/>
          <w:color w:val="828282"/>
          <w:spacing w:val="-25"/>
          <w:w w:val="115"/>
          <w:sz w:val="21"/>
        </w:rPr>
        <w:t>p</w:t>
      </w:r>
      <w:r>
        <w:rPr>
          <w:rFonts w:ascii="Arial"/>
          <w:color w:val="828282"/>
          <w:w w:val="115"/>
          <w:sz w:val="21"/>
        </w:rPr>
        <w:t>portu</w:t>
      </w:r>
      <w:r>
        <w:rPr>
          <w:rFonts w:ascii="Arial"/>
          <w:color w:val="828282"/>
          <w:spacing w:val="-91"/>
          <w:w w:val="115"/>
          <w:sz w:val="21"/>
        </w:rPr>
        <w:t>n</w:t>
      </w:r>
      <w:r>
        <w:rPr>
          <w:rFonts w:ascii="Arial"/>
          <w:color w:val="828282"/>
          <w:spacing w:val="-137"/>
          <w:w w:val="115"/>
          <w:sz w:val="21"/>
        </w:rPr>
        <w:t>i</w:t>
      </w:r>
      <w:r>
        <w:rPr>
          <w:rFonts w:ascii="Arial"/>
          <w:color w:val="828282"/>
          <w:w w:val="115"/>
          <w:sz w:val="21"/>
        </w:rPr>
        <w:t>t</w:t>
      </w:r>
      <w:r>
        <w:rPr>
          <w:rFonts w:ascii="Arial"/>
          <w:color w:val="828282"/>
          <w:spacing w:val="-21"/>
          <w:w w:val="115"/>
          <w:sz w:val="21"/>
        </w:rPr>
        <w:t>y</w:t>
      </w:r>
      <w:r>
        <w:rPr>
          <w:rFonts w:ascii="Arial"/>
          <w:color w:val="828282"/>
          <w:w w:val="115"/>
          <w:sz w:val="21"/>
        </w:rPr>
        <w:t>.</w:t>
      </w:r>
      <w:r>
        <w:rPr>
          <w:rFonts w:ascii="Arial"/>
          <w:sz w:val="21"/>
        </w:rPr>
      </w:r>
    </w:p>
    <w:p>
      <w:pPr>
        <w:tabs>
          <w:tab w:pos="8227" w:val="left" w:leader="none"/>
        </w:tabs>
        <w:spacing w:before="140"/>
        <w:ind w:left="13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979797"/>
          <w:spacing w:val="-37"/>
          <w:w w:val="115"/>
          <w:position w:val="-12"/>
          <w:sz w:val="21"/>
        </w:rPr>
        <w:t>N</w:t>
      </w:r>
      <w:r>
        <w:rPr>
          <w:rFonts w:ascii="Arial"/>
          <w:color w:val="979797"/>
          <w:spacing w:val="-20"/>
          <w:w w:val="115"/>
          <w:position w:val="-12"/>
          <w:sz w:val="21"/>
        </w:rPr>
        <w:t>C</w:t>
      </w:r>
      <w:r>
        <w:rPr>
          <w:rFonts w:ascii="Arial"/>
          <w:color w:val="979797"/>
          <w:spacing w:val="-42"/>
          <w:w w:val="115"/>
          <w:position w:val="-12"/>
          <w:sz w:val="21"/>
        </w:rPr>
        <w:t>U</w:t>
      </w:r>
      <w:r>
        <w:rPr>
          <w:rFonts w:ascii="Arial"/>
          <w:color w:val="B1B1B1"/>
          <w:spacing w:val="-45"/>
          <w:w w:val="115"/>
          <w:position w:val="-12"/>
          <w:sz w:val="21"/>
        </w:rPr>
        <w:t>.</w:t>
      </w:r>
      <w:r>
        <w:rPr>
          <w:rFonts w:ascii="Arial"/>
          <w:color w:val="979797"/>
          <w:w w:val="115"/>
          <w:position w:val="-12"/>
          <w:sz w:val="21"/>
        </w:rPr>
        <w:t>EDU</w:t>
        <w:tab/>
      </w:r>
      <w:r>
        <w:rPr>
          <w:rFonts w:ascii="Arial"/>
          <w:color w:val="5B5B5D"/>
          <w:spacing w:val="-27"/>
          <w:w w:val="110"/>
          <w:sz w:val="23"/>
        </w:rPr>
        <w:t>L</w:t>
      </w:r>
      <w:r>
        <w:rPr>
          <w:rFonts w:ascii="Arial"/>
          <w:color w:val="5B5B5D"/>
          <w:w w:val="110"/>
          <w:sz w:val="23"/>
        </w:rPr>
        <w:t>earn</w:t>
      </w:r>
      <w:r>
        <w:rPr>
          <w:rFonts w:ascii="Arial"/>
          <w:color w:val="5B5B5D"/>
          <w:spacing w:val="-14"/>
          <w:w w:val="110"/>
          <w:sz w:val="23"/>
        </w:rPr>
        <w:t> </w:t>
      </w:r>
      <w:r>
        <w:rPr>
          <w:rFonts w:ascii="Arial"/>
          <w:color w:val="5B5B5D"/>
          <w:w w:val="110"/>
          <w:sz w:val="21"/>
        </w:rPr>
        <w:t>More</w:t>
      </w:r>
      <w:r>
        <w:rPr>
          <w:rFonts w:ascii="Arial"/>
          <w:sz w:val="21"/>
        </w:rPr>
      </w:r>
    </w:p>
    <w:p>
      <w:pPr>
        <w:tabs>
          <w:tab w:pos="4700" w:val="left" w:leader="none"/>
          <w:tab w:pos="8258" w:val="left" w:leader="none"/>
        </w:tabs>
        <w:spacing w:before="213"/>
        <w:ind w:left="206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828282"/>
          <w:w w:val="95"/>
          <w:sz w:val="43"/>
        </w:rPr>
        <w:t>rfJ</w:t>
      </w:r>
      <w:r>
        <w:rPr>
          <w:rFonts w:ascii="Arial"/>
          <w:color w:val="828282"/>
          <w:spacing w:val="-69"/>
          <w:w w:val="95"/>
          <w:sz w:val="43"/>
        </w:rPr>
        <w:t> </w:t>
      </w:r>
      <w:r>
        <w:rPr>
          <w:rFonts w:ascii="Arial"/>
          <w:color w:val="727272"/>
          <w:spacing w:val="-85"/>
          <w:w w:val="95"/>
          <w:sz w:val="23"/>
        </w:rPr>
        <w:t>L</w:t>
      </w:r>
      <w:r>
        <w:rPr>
          <w:rFonts w:ascii="Arial"/>
          <w:color w:val="727272"/>
          <w:spacing w:val="-151"/>
          <w:w w:val="95"/>
          <w:sz w:val="23"/>
        </w:rPr>
        <w:t>i</w:t>
      </w:r>
      <w:r>
        <w:rPr>
          <w:rFonts w:ascii="Arial"/>
          <w:color w:val="727272"/>
          <w:w w:val="95"/>
          <w:sz w:val="23"/>
        </w:rPr>
        <w:t>ke</w:t>
        <w:tab/>
      </w:r>
      <w:r>
        <w:rPr>
          <w:rFonts w:ascii="Arial"/>
          <w:color w:val="828282"/>
          <w:w w:val="95"/>
          <w:sz w:val="41"/>
        </w:rPr>
        <w:t>CJ</w:t>
      </w:r>
      <w:r>
        <w:rPr>
          <w:rFonts w:ascii="Arial"/>
          <w:color w:val="828282"/>
          <w:spacing w:val="-58"/>
          <w:w w:val="95"/>
          <w:sz w:val="41"/>
        </w:rPr>
        <w:t> </w:t>
      </w:r>
      <w:r>
        <w:rPr>
          <w:rFonts w:ascii="Arial"/>
          <w:color w:val="727272"/>
          <w:w w:val="95"/>
          <w:sz w:val="24"/>
        </w:rPr>
        <w:t>Comment</w:t>
        <w:tab/>
      </w:r>
      <w:r>
        <w:rPr>
          <w:rFonts w:ascii="Arial"/>
          <w:color w:val="828282"/>
          <w:sz w:val="21"/>
        </w:rPr>
        <w:t>Share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500" w:bottom="280" w:left="660" w:right="14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36472" cy="5920740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472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180" w:bottom="280" w:left="1340" w:right="1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1326" w:right="0" w:firstLine="0"/>
        <w:jc w:val="left"/>
        <w:rPr>
          <w:rFonts w:ascii="Calibri" w:hAnsi="Calibri" w:cs="Calibri" w:eastAsia="Calibri"/>
          <w:sz w:val="96"/>
          <w:szCs w:val="96"/>
        </w:rPr>
      </w:pPr>
      <w:r>
        <w:rPr>
          <w:rFonts w:ascii="Calibri"/>
          <w:sz w:val="96"/>
        </w:rPr>
        <w:t>Advertisements</w:t>
      </w:r>
    </w:p>
    <w:p>
      <w:pPr>
        <w:spacing w:after="0"/>
        <w:jc w:val="left"/>
        <w:rPr>
          <w:rFonts w:ascii="Calibri" w:hAnsi="Calibri" w:cs="Calibri" w:eastAsia="Calibri"/>
          <w:sz w:val="96"/>
          <w:szCs w:val="96"/>
        </w:rPr>
        <w:sectPr>
          <w:pgSz w:w="12240" w:h="15840"/>
          <w:pgMar w:top="1500" w:bottom="280" w:left="1720" w:right="172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5"/>
          <w:w w:val="105"/>
        </w:rPr>
        <w:t>BACHELOR</w:t>
      </w:r>
      <w:r>
        <w:rPr>
          <w:rFonts w:ascii="Calibri"/>
          <w:color w:val="003D70"/>
          <w:spacing w:val="34"/>
          <w:w w:val="105"/>
        </w:rPr>
        <w:t> </w:t>
      </w:r>
      <w:r>
        <w:rPr>
          <w:rFonts w:ascii="Calibri"/>
          <w:color w:val="003D70"/>
          <w:spacing w:val="2"/>
          <w:w w:val="105"/>
        </w:rPr>
        <w:t>OF</w:t>
      </w:r>
      <w:r>
        <w:rPr>
          <w:rFonts w:ascii="Calibri"/>
          <w:color w:val="003D70"/>
          <w:spacing w:val="35"/>
          <w:w w:val="105"/>
        </w:rPr>
        <w:t> </w:t>
      </w:r>
      <w:r>
        <w:rPr>
          <w:rFonts w:ascii="Calibri"/>
          <w:color w:val="003D70"/>
          <w:spacing w:val="4"/>
          <w:w w:val="105"/>
        </w:rPr>
        <w:t>BUSINESS</w:t>
      </w:r>
      <w:r>
        <w:rPr>
          <w:rFonts w:ascii="Calibri"/>
          <w:color w:val="003D70"/>
          <w:spacing w:val="35"/>
          <w:w w:val="105"/>
        </w:rPr>
        <w:t> </w:t>
      </w:r>
      <w:r>
        <w:rPr>
          <w:rFonts w:ascii="Calibri"/>
          <w:color w:val="003D70"/>
          <w:spacing w:val="6"/>
          <w:w w:val="105"/>
        </w:rPr>
        <w:t>ADMINISTR</w:t>
      </w:r>
      <w:r>
        <w:rPr>
          <w:rFonts w:ascii="Calibri"/>
          <w:color w:val="003D70"/>
          <w:spacing w:val="-19"/>
          <w:w w:val="105"/>
        </w:rPr>
        <w:t>A</w:t>
      </w:r>
      <w:r>
        <w:rPr>
          <w:rFonts w:ascii="Calibri"/>
          <w:color w:val="003D70"/>
          <w:spacing w:val="5"/>
          <w:w w:val="105"/>
        </w:rPr>
        <w:t>TION</w:t>
      </w:r>
      <w:r>
        <w:rPr>
          <w:rFonts w:ascii="Calibri"/>
          <w:b w:val="0"/>
        </w:rPr>
      </w:r>
    </w:p>
    <w:p>
      <w:pPr>
        <w:pStyle w:val="BodyText"/>
        <w:spacing w:line="265" w:lineRule="auto" w:before="39"/>
        <w:ind w:left="100" w:right="1017"/>
        <w:jc w:val="left"/>
        <w:rPr>
          <w:rFonts w:ascii="Arial" w:hAnsi="Arial" w:cs="Arial" w:eastAsia="Arial"/>
        </w:rPr>
      </w:pPr>
      <w:r>
        <w:rPr>
          <w:rFonts w:ascii="Arial"/>
          <w:color w:val="003D70"/>
        </w:rPr>
        <w:t>Have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ever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wondered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why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degree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programs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often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see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largest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number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applicants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w w:val="99"/>
        </w:rPr>
        <w:t> </w:t>
      </w:r>
      <w:r>
        <w:rPr>
          <w:rFonts w:ascii="Arial"/>
          <w:color w:val="003D70"/>
        </w:rPr>
        <w:t>graduates?</w:t>
      </w:r>
      <w:r>
        <w:rPr>
          <w:rFonts w:ascii="Arial"/>
          <w:color w:val="003D70"/>
          <w:spacing w:val="-37"/>
        </w:rPr>
        <w:t> </w:t>
      </w:r>
      <w:r>
        <w:rPr>
          <w:rFonts w:ascii="Arial"/>
          <w:color w:val="003D70"/>
        </w:rPr>
        <w:t>Earning</w:t>
      </w:r>
      <w:r>
        <w:rPr>
          <w:rFonts w:ascii="Arial"/>
          <w:color w:val="003D70"/>
          <w:spacing w:val="-36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37"/>
        </w:rPr>
        <w:t> </w:t>
      </w:r>
      <w:r>
        <w:rPr>
          <w:rFonts w:ascii="Arial"/>
          <w:color w:val="003D70"/>
        </w:rPr>
        <w:t>bachelor's</w:t>
      </w:r>
      <w:r>
        <w:rPr>
          <w:rFonts w:ascii="Arial"/>
          <w:color w:val="003D70"/>
          <w:spacing w:val="-36"/>
        </w:rPr>
        <w:t> </w:t>
      </w:r>
      <w:r>
        <w:rPr>
          <w:rFonts w:ascii="Arial"/>
          <w:color w:val="003D70"/>
        </w:rPr>
        <w:t>degree</w:t>
      </w:r>
      <w:r>
        <w:rPr>
          <w:rFonts w:ascii="Arial"/>
          <w:color w:val="003D70"/>
          <w:spacing w:val="-37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36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37"/>
        </w:rPr>
        <w:t> </w:t>
      </w:r>
      <w:r>
        <w:rPr>
          <w:rFonts w:ascii="Arial"/>
          <w:color w:val="003D70"/>
        </w:rPr>
        <w:t>gives</w:t>
      </w:r>
      <w:r>
        <w:rPr>
          <w:rFonts w:ascii="Arial"/>
          <w:color w:val="003D70"/>
          <w:spacing w:val="-36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37"/>
        </w:rPr>
        <w:t> </w:t>
      </w:r>
      <w:r>
        <w:rPr>
          <w:rFonts w:ascii="Arial"/>
          <w:color w:val="003D70"/>
        </w:rPr>
        <w:t>options.</w:t>
      </w:r>
      <w:r>
        <w:rPr>
          <w:rFonts w:ascii="Arial"/>
          <w:color w:val="003D70"/>
          <w:spacing w:val="-36"/>
        </w:rPr>
        <w:t> </w:t>
      </w:r>
      <w:r>
        <w:rPr>
          <w:rFonts w:ascii="Arial"/>
          <w:color w:val="003D70"/>
        </w:rPr>
        <w:t>Businesses</w:t>
      </w:r>
      <w:r>
        <w:rPr>
          <w:rFonts w:ascii="Arial"/>
          <w:color w:val="003D70"/>
          <w:spacing w:val="-36"/>
        </w:rPr>
        <w:t> </w:t>
      </w:r>
      <w:r>
        <w:rPr>
          <w:rFonts w:ascii="Arial"/>
          <w:color w:val="003D70"/>
        </w:rPr>
        <w:t>need</w:t>
      </w:r>
      <w:r>
        <w:rPr>
          <w:rFonts w:ascii="Arial"/>
          <w:color w:val="003D70"/>
          <w:spacing w:val="-37"/>
        </w:rPr>
        <w:t> </w:t>
      </w:r>
      <w:r>
        <w:rPr>
          <w:rFonts w:ascii="Arial"/>
          <w:color w:val="003D70"/>
        </w:rPr>
        <w:t>professionals</w:t>
      </w:r>
      <w:r>
        <w:rPr>
          <w:rFonts w:ascii="Arial"/>
          <w:color w:val="003D70"/>
          <w:spacing w:val="-36"/>
        </w:rPr>
        <w:t> </w:t>
      </w:r>
      <w:r>
        <w:rPr>
          <w:rFonts w:ascii="Arial"/>
          <w:color w:val="003D70"/>
        </w:rPr>
        <w:t>who</w:t>
      </w:r>
      <w:r>
        <w:rPr>
          <w:rFonts w:ascii="Arial"/>
          <w:color w:val="003D70"/>
          <w:spacing w:val="21"/>
          <w:w w:val="99"/>
        </w:rPr>
        <w:t> </w:t>
      </w:r>
      <w:r>
        <w:rPr>
          <w:rFonts w:ascii="Arial"/>
          <w:color w:val="003D70"/>
        </w:rPr>
        <w:t>understand</w:t>
      </w:r>
      <w:r>
        <w:rPr>
          <w:rFonts w:ascii="Arial"/>
          <w:color w:val="003D70"/>
          <w:spacing w:val="-35"/>
        </w:rPr>
        <w:t> </w:t>
      </w:r>
      <w:r>
        <w:rPr>
          <w:rFonts w:ascii="Arial"/>
          <w:color w:val="003D70"/>
        </w:rPr>
        <w:t>budgets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financial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management;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they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also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require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human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resources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professionals</w:t>
      </w:r>
      <w:r>
        <w:rPr>
          <w:rFonts w:ascii="Arial"/>
          <w:color w:val="003D70"/>
          <w:spacing w:val="-35"/>
        </w:rPr>
        <w:t> </w:t>
      </w:r>
      <w:r>
        <w:rPr>
          <w:rFonts w:ascii="Arial"/>
          <w:color w:val="003D70"/>
        </w:rPr>
        <w:t>who</w:t>
      </w:r>
      <w:r>
        <w:rPr>
          <w:rFonts w:ascii="Arial"/>
          <w:color w:val="003D70"/>
          <w:spacing w:val="-34"/>
        </w:rPr>
        <w:t> </w:t>
      </w:r>
      <w:r>
        <w:rPr>
          <w:rFonts w:ascii="Arial"/>
          <w:color w:val="003D70"/>
        </w:rPr>
        <w:t>are</w:t>
      </w:r>
      <w:r>
        <w:rPr>
          <w:rFonts w:ascii="Arial"/>
          <w:color w:val="003D70"/>
          <w:w w:val="98"/>
        </w:rPr>
        <w:t> </w:t>
      </w:r>
      <w:r>
        <w:rPr>
          <w:rFonts w:ascii="Arial"/>
          <w:color w:val="003D70"/>
        </w:rPr>
        <w:t>committed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creating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great</w:t>
      </w:r>
      <w:r>
        <w:rPr>
          <w:rFonts w:ascii="Arial"/>
          <w:color w:val="003D70"/>
          <w:spacing w:val="-15"/>
        </w:rPr>
        <w:t> </w:t>
      </w:r>
      <w:r>
        <w:rPr>
          <w:rFonts w:ascii="Arial"/>
          <w:color w:val="003D70"/>
        </w:rPr>
        <w:t>places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work,</w:t>
      </w:r>
      <w:r>
        <w:rPr>
          <w:rFonts w:ascii="Arial"/>
          <w:color w:val="003D70"/>
          <w:spacing w:val="-15"/>
        </w:rPr>
        <w:t> </w:t>
      </w:r>
      <w:r>
        <w:rPr>
          <w:rFonts w:ascii="Arial"/>
          <w:color w:val="003D70"/>
        </w:rPr>
        <w:t>as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well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as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managers</w:t>
      </w:r>
      <w:r>
        <w:rPr>
          <w:rFonts w:ascii="Arial"/>
          <w:color w:val="003D70"/>
          <w:spacing w:val="-15"/>
        </w:rPr>
        <w:t> </w:t>
      </w:r>
      <w:r>
        <w:rPr>
          <w:rFonts w:ascii="Arial"/>
          <w:color w:val="003D70"/>
        </w:rPr>
        <w:t>who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are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passionate</w:t>
      </w:r>
      <w:r>
        <w:rPr>
          <w:rFonts w:ascii="Arial"/>
          <w:color w:val="003D70"/>
          <w:spacing w:val="-15"/>
        </w:rPr>
        <w:t> </w:t>
      </w:r>
      <w:r>
        <w:rPr>
          <w:rFonts w:ascii="Arial"/>
          <w:color w:val="003D70"/>
        </w:rPr>
        <w:t>about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building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high</w:t>
      </w:r>
      <w:r>
        <w:rPr>
          <w:rFonts w:ascii="Arial"/>
          <w:color w:val="003D70"/>
          <w:w w:val="99"/>
        </w:rPr>
        <w:t> </w:t>
      </w:r>
      <w:r>
        <w:rPr>
          <w:rFonts w:ascii="Arial"/>
          <w:color w:val="003D70"/>
        </w:rPr>
        <w:t>performing</w:t>
      </w:r>
      <w:r>
        <w:rPr>
          <w:rFonts w:ascii="Arial"/>
          <w:color w:val="003D70"/>
          <w:spacing w:val="-40"/>
        </w:rPr>
        <w:t> </w:t>
      </w:r>
      <w:r>
        <w:rPr>
          <w:rFonts w:ascii="Arial"/>
          <w:color w:val="003D70"/>
        </w:rPr>
        <w:t>teams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professionals.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Northcentral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University's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School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  <w:spacing w:val="-4"/>
        </w:rPr>
        <w:t>Technology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Management</w:t>
      </w:r>
      <w:r>
        <w:rPr>
          <w:rFonts w:ascii="Arial"/>
          <w:color w:val="003D70"/>
          <w:spacing w:val="34"/>
          <w:w w:val="97"/>
        </w:rPr>
        <w:t> </w:t>
      </w:r>
      <w:r>
        <w:rPr>
          <w:rFonts w:ascii="Arial"/>
          <w:color w:val="003D70"/>
        </w:rPr>
        <w:t>offers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an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online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Bachelor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Administration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degree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(BBA)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that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can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help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complete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bachelor's</w:t>
      </w:r>
      <w:r>
        <w:rPr>
          <w:rFonts w:ascii="Arial"/>
          <w:color w:val="003D70"/>
          <w:w w:val="98"/>
        </w:rPr>
        <w:t> </w:t>
      </w:r>
      <w:r>
        <w:rPr>
          <w:rFonts w:ascii="Arial"/>
          <w:color w:val="003D70"/>
        </w:rPr>
        <w:t>degree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with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option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choose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from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multiple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specializations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that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can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align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education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with</w:t>
      </w:r>
      <w:r>
        <w:rPr>
          <w:rFonts w:ascii="Arial"/>
          <w:color w:val="003D70"/>
          <w:w w:val="99"/>
        </w:rPr>
        <w:t> </w:t>
      </w:r>
      <w:r>
        <w:rPr>
          <w:rFonts w:ascii="Arial"/>
          <w:color w:val="003D70"/>
          <w:w w:val="95"/>
        </w:rPr>
        <w:t>your</w:t>
      </w:r>
      <w:r>
        <w:rPr>
          <w:rFonts w:ascii="Arial"/>
          <w:color w:val="003D70"/>
          <w:spacing w:val="-3"/>
          <w:w w:val="95"/>
        </w:rPr>
        <w:t> </w:t>
      </w:r>
      <w:r>
        <w:rPr>
          <w:rFonts w:ascii="Arial"/>
          <w:color w:val="003D70"/>
          <w:w w:val="95"/>
        </w:rPr>
        <w:t>career</w:t>
      </w:r>
      <w:r>
        <w:rPr>
          <w:rFonts w:ascii="Arial"/>
          <w:color w:val="003D70"/>
          <w:spacing w:val="-2"/>
          <w:w w:val="95"/>
        </w:rPr>
        <w:t> </w:t>
      </w:r>
      <w:r>
        <w:rPr>
          <w:rFonts w:ascii="Arial"/>
          <w:color w:val="003D70"/>
          <w:w w:val="95"/>
        </w:rPr>
        <w:t>interests.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-5"/>
          <w:w w:val="105"/>
        </w:rPr>
        <w:t>WHA</w:t>
      </w:r>
      <w:r>
        <w:rPr>
          <w:rFonts w:ascii="Calibri"/>
          <w:color w:val="003D70"/>
          <w:spacing w:val="-6"/>
          <w:w w:val="105"/>
        </w:rPr>
        <w:t>T</w:t>
      </w:r>
      <w:r>
        <w:rPr>
          <w:rFonts w:ascii="Calibri"/>
          <w:color w:val="003D70"/>
          <w:spacing w:val="15"/>
          <w:w w:val="105"/>
        </w:rPr>
        <w:t> </w:t>
      </w:r>
      <w:r>
        <w:rPr>
          <w:rFonts w:ascii="Calibri"/>
          <w:color w:val="003D70"/>
          <w:w w:val="105"/>
        </w:rPr>
        <w:t>YOU'LL</w:t>
      </w:r>
      <w:r>
        <w:rPr>
          <w:rFonts w:ascii="Calibri"/>
          <w:color w:val="003D70"/>
          <w:spacing w:val="16"/>
          <w:w w:val="105"/>
        </w:rPr>
        <w:t> </w:t>
      </w:r>
      <w:r>
        <w:rPr>
          <w:rFonts w:ascii="Calibri"/>
          <w:color w:val="003D70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1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3"/>
        </w:rPr>
        <w:t>NCU's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BBA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program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is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designed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provide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foundational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specialized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elective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credits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need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to</w:t>
      </w:r>
      <w:r>
        <w:rPr>
          <w:rFonts w:ascii="Times New Roman"/>
          <w:color w:val="414042"/>
          <w:spacing w:val="63"/>
          <w:w w:val="99"/>
        </w:rPr>
        <w:t> </w:t>
      </w:r>
      <w:r>
        <w:rPr>
          <w:rFonts w:ascii="Times New Roman"/>
          <w:color w:val="414042"/>
          <w:spacing w:val="-3"/>
        </w:rPr>
        <w:t>complete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bachelor's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business.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No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matter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which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specialization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choose,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develop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the</w:t>
      </w:r>
      <w:r>
        <w:rPr>
          <w:rFonts w:ascii="Times New Roman"/>
          <w:color w:val="414042"/>
          <w:spacing w:val="69"/>
          <w:w w:val="99"/>
        </w:rPr>
        <w:t> </w:t>
      </w:r>
      <w:r>
        <w:rPr>
          <w:rFonts w:ascii="Times New Roman"/>
          <w:color w:val="414042"/>
          <w:spacing w:val="-3"/>
        </w:rPr>
        <w:t>fundamental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need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support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critical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thinking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communication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skills,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while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helping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67"/>
        </w:rPr>
        <w:t> </w:t>
      </w:r>
      <w:r>
        <w:rPr>
          <w:rFonts w:ascii="Times New Roman"/>
          <w:color w:val="414042"/>
          <w:spacing w:val="-3"/>
        </w:rPr>
        <w:t>contribute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real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world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solutions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situations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issues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that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arise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workplace.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5"/>
        </w:rPr>
        <w:t>Ultimately</w:t>
      </w:r>
      <w:r>
        <w:rPr>
          <w:rFonts w:ascii="Times New Roman"/>
          <w:color w:val="414042"/>
          <w:spacing w:val="-4"/>
        </w:rPr>
        <w:t>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earning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this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credential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can</w:t>
      </w:r>
      <w:r>
        <w:rPr>
          <w:rFonts w:ascii="Times New Roman"/>
          <w:color w:val="414042"/>
          <w:spacing w:val="78"/>
          <w:w w:val="99"/>
        </w:rPr>
        <w:t> </w:t>
      </w:r>
      <w:r>
        <w:rPr>
          <w:rFonts w:ascii="Times New Roman"/>
          <w:color w:val="414042"/>
          <w:spacing w:val="-3"/>
        </w:rPr>
        <w:t>help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support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expanding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5"/>
        </w:rPr>
        <w:t>career</w:t>
      </w:r>
      <w:r>
        <w:rPr>
          <w:rFonts w:ascii="Times New Roman"/>
          <w:color w:val="414042"/>
          <w:spacing w:val="-4"/>
        </w:rPr>
        <w:t>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open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doors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for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graduate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6"/>
        </w:rPr>
        <w:t>study</w:t>
      </w:r>
      <w:r>
        <w:rPr>
          <w:rFonts w:ascii="Times New Roman"/>
          <w:color w:val="414042"/>
          <w:spacing w:val="-5"/>
        </w:rPr>
        <w:t>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demonstrate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commitment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to</w:t>
      </w:r>
      <w:r>
        <w:rPr>
          <w:rFonts w:ascii="Times New Roman"/>
          <w:color w:val="414042"/>
          <w:spacing w:val="69"/>
          <w:w w:val="99"/>
        </w:rPr>
        <w:t> </w:t>
      </w:r>
      <w:r>
        <w:rPr>
          <w:rFonts w:ascii="Times New Roman"/>
          <w:color w:val="414042"/>
          <w:spacing w:val="-3"/>
        </w:rPr>
        <w:t>becoming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3"/>
        </w:rPr>
        <w:t>well-rounded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3"/>
        </w:rPr>
        <w:t>informed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3"/>
        </w:rPr>
        <w:t>professional.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2.929688pt;width:193.6pt;height:175.9pt;mso-position-horizontal-relative:page;mso-position-vertical-relative:paragraph;z-index:1072" coordorigin="7413,59" coordsize="3872,3518">
            <v:group style="position:absolute;left:7415;top:59;width:3870;height:3249" coordorigin="7415,59" coordsize="3870,3249">
              <v:shape style="position:absolute;left:7415;top:59;width:3870;height:3249" coordorigin="7415,59" coordsize="3870,3249" path="m7415,3307l11284,3307,11284,59,7415,59,7415,3307xe" filled="true" fillcolor="#e6e7e8" stroked="false">
                <v:path arrowok="t"/>
                <v:fill type="solid"/>
              </v:shape>
            </v:group>
            <v:group style="position:absolute;left:7413;top:3307;width:3869;height:269" coordorigin="7413,3307" coordsize="3869,269">
              <v:shape style="position:absolute;left:7413;top:3307;width:3869;height:269" coordorigin="7413,3307" coordsize="3869,269" path="m11282,3576l7413,3576,7413,3307,11282,3307,11282,3576xe" filled="true" fillcolor="#003d70" stroked="false">
                <v:path arrowok="t"/>
                <v:fill type="solid"/>
              </v:shape>
              <v:shape style="position:absolute;left:7413;top:59;width:3872;height:3518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9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Accounting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Applied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Computer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Science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Criminal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Justice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Homeland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Security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Human</w:t>
                      </w:r>
                      <w:r>
                        <w:rPr>
                          <w:rFonts w:ascii="Arial"/>
                          <w:color w:val="231F20"/>
                          <w:spacing w:val="3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Resources</w:t>
                      </w:r>
                      <w:r>
                        <w:rPr>
                          <w:rFonts w:ascii="Arial"/>
                          <w:color w:val="231F20"/>
                          <w:spacing w:val="3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Marketing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Project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003D70"/>
          <w:w w:val="105"/>
        </w:rPr>
        <w:t>WHO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WILL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TEACH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</w:rPr>
        <w:t>Every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course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4"/>
        </w:rPr>
        <w:t>NCU’s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BBA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is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taught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one-to-one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by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faculty</w:t>
      </w:r>
      <w:r>
        <w:rPr>
          <w:rFonts w:ascii="Times New Roman" w:hAnsi="Times New Roman" w:cs="Times New Roman" w:eastAsia="Times New Roman"/>
          <w:color w:val="414042"/>
          <w:spacing w:val="25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</w:rPr>
        <w:t>member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who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has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earned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his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or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her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doctorate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business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or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related</w:t>
      </w:r>
      <w:r>
        <w:rPr>
          <w:rFonts w:ascii="Times New Roman" w:hAnsi="Times New Roman" w:cs="Times New Roman" w:eastAsia="Times New Roman"/>
          <w:color w:val="414042"/>
          <w:spacing w:val="21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</w:rPr>
        <w:t>field.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6"/>
        </w:rPr>
        <w:t>Your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first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course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will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be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taught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by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faculty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who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are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specifically</w:t>
      </w:r>
      <w:r>
        <w:rPr>
          <w:rFonts w:ascii="Times New Roman" w:hAnsi="Times New Roman" w:cs="Times New Roman" w:eastAsia="Times New Roman"/>
          <w:color w:val="414042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</w:rPr>
        <w:t>trained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familiarize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you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with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NCU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education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experience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so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you</w:t>
      </w:r>
      <w:r>
        <w:rPr>
          <w:rFonts w:ascii="Times New Roman" w:hAnsi="Times New Roman" w:cs="Times New Roman" w:eastAsia="Times New Roman"/>
          <w:color w:val="414042"/>
          <w:spacing w:val="24"/>
        </w:rPr>
        <w:t> </w:t>
      </w:r>
      <w:r>
        <w:rPr>
          <w:rFonts w:ascii="Times New Roman" w:hAnsi="Times New Roman" w:cs="Times New Roman" w:eastAsia="Times New Roman"/>
          <w:color w:val="414042"/>
        </w:rPr>
        <w:t>can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be</w:t>
      </w:r>
      <w:r>
        <w:rPr>
          <w:rFonts w:ascii="Times New Roman" w:hAnsi="Times New Roman" w:cs="Times New Roman" w:eastAsia="Times New Roman"/>
          <w:color w:val="414042"/>
          <w:spacing w:val="-2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successful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</w:rPr>
        <w:t>rest</w:t>
      </w:r>
      <w:r>
        <w:rPr>
          <w:rFonts w:ascii="Times New Roman" w:hAnsi="Times New Roman" w:cs="Times New Roman" w:eastAsia="Times New Roman"/>
          <w:color w:val="414042"/>
          <w:spacing w:val="-2"/>
        </w:rPr>
        <w:t> </w:t>
      </w:r>
      <w:r>
        <w:rPr>
          <w:rFonts w:ascii="Times New Roman" w:hAnsi="Times New Roman" w:cs="Times New Roman" w:eastAsia="Times New Roman"/>
          <w:color w:val="414042"/>
        </w:rPr>
        <w:t>of</w:t>
      </w:r>
      <w:r>
        <w:rPr>
          <w:rFonts w:ascii="Times New Roman" w:hAnsi="Times New Roman" w:cs="Times New Roman" w:eastAsia="Times New Roman"/>
          <w:color w:val="414042"/>
          <w:spacing w:val="-2"/>
        </w:rPr>
        <w:t> </w:t>
      </w:r>
      <w:r>
        <w:rPr>
          <w:rFonts w:ascii="Times New Roman" w:hAnsi="Times New Roman" w:cs="Times New Roman" w:eastAsia="Times New Roman"/>
          <w:color w:val="414042"/>
        </w:rPr>
        <w:t>your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courses.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As</w:t>
      </w:r>
      <w:r>
        <w:rPr>
          <w:rFonts w:ascii="Times New Roman" w:hAnsi="Times New Roman" w:cs="Times New Roman" w:eastAsia="Times New Roman"/>
          <w:color w:val="414042"/>
          <w:spacing w:val="-2"/>
        </w:rPr>
        <w:t> </w:t>
      </w:r>
      <w:r>
        <w:rPr>
          <w:rFonts w:ascii="Times New Roman" w:hAnsi="Times New Roman" w:cs="Times New Roman" w:eastAsia="Times New Roman"/>
          <w:color w:val="414042"/>
        </w:rPr>
        <w:t>you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progress</w:t>
      </w:r>
      <w:r>
        <w:rPr>
          <w:rFonts w:ascii="Times New Roman" w:hAnsi="Times New Roman" w:cs="Times New Roman" w:eastAsia="Times New Roman"/>
          <w:color w:val="414042"/>
          <w:spacing w:val="-3"/>
        </w:rPr>
        <w:t> </w:t>
      </w:r>
      <w:r>
        <w:rPr>
          <w:rFonts w:ascii="Times New Roman" w:hAnsi="Times New Roman" w:cs="Times New Roman" w:eastAsia="Times New Roman"/>
          <w:color w:val="414042"/>
        </w:rPr>
        <w:t>through</w:t>
      </w:r>
      <w:r>
        <w:rPr>
          <w:rFonts w:ascii="Times New Roman" w:hAnsi="Times New Roman" w:cs="Times New Roman" w:eastAsia="Times New Roman"/>
          <w:color w:val="414042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take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more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specialized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courses,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your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faculty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members</w:t>
      </w:r>
      <w:r>
        <w:rPr>
          <w:rFonts w:ascii="Times New Roman" w:hAnsi="Times New Roman" w:cs="Times New Roman" w:eastAsia="Times New Roman"/>
          <w:color w:val="414042"/>
          <w:spacing w:val="22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will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</w:rPr>
        <w:t>likewise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exhibit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</w:rPr>
        <w:t>greater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expertise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</w:rPr>
        <w:t>each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</w:rPr>
        <w:t>topic.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w w:val="110"/>
        </w:rPr>
        <w:t>WHY</w:t>
      </w:r>
      <w:r>
        <w:rPr>
          <w:rFonts w:ascii="Calibri"/>
          <w:color w:val="003D70"/>
          <w:spacing w:val="-11"/>
          <w:w w:val="110"/>
        </w:rPr>
        <w:t> </w:t>
      </w:r>
      <w:r>
        <w:rPr>
          <w:rFonts w:ascii="Calibri"/>
          <w:color w:val="003D70"/>
          <w:w w:val="110"/>
        </w:rPr>
        <w:t>NCU'S</w:t>
      </w:r>
      <w:r>
        <w:rPr>
          <w:rFonts w:ascii="Calibri"/>
          <w:color w:val="003D70"/>
          <w:spacing w:val="-11"/>
          <w:w w:val="110"/>
        </w:rPr>
        <w:t> </w:t>
      </w:r>
      <w:r>
        <w:rPr>
          <w:rFonts w:ascii="Calibri"/>
          <w:color w:val="003D70"/>
          <w:w w:val="110"/>
        </w:rPr>
        <w:t>BBA?</w:t>
      </w:r>
      <w:r>
        <w:rPr>
          <w:rFonts w:ascii="Calibri"/>
          <w:b w:val="0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6" w:lineRule="auto" w:before="70" w:after="0"/>
        <w:ind w:left="326" w:right="5351" w:hanging="22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414042"/>
          <w:spacing w:val="-3"/>
        </w:rPr>
        <w:t>Transfer</w:t>
      </w:r>
      <w:r>
        <w:rPr>
          <w:rFonts w:ascii="Times New Roman"/>
          <w:b/>
          <w:color w:val="414042"/>
          <w:spacing w:val="-9"/>
        </w:rPr>
        <w:t> </w:t>
      </w:r>
      <w:r>
        <w:rPr>
          <w:rFonts w:ascii="Times New Roman"/>
          <w:b/>
          <w:color w:val="414042"/>
          <w:spacing w:val="-1"/>
        </w:rPr>
        <w:t>Credits</w:t>
      </w:r>
      <w:r>
        <w:rPr>
          <w:rFonts w:ascii="Times New Roman"/>
          <w:b/>
          <w:color w:val="414042"/>
          <w:spacing w:val="-15"/>
        </w:rPr>
        <w:t> </w:t>
      </w:r>
      <w:r>
        <w:rPr>
          <w:rFonts w:ascii="Times New Roman"/>
          <w:b/>
          <w:color w:val="414042"/>
          <w:spacing w:val="-1"/>
        </w:rPr>
        <w:t>Accepted:</w:t>
      </w:r>
      <w:r>
        <w:rPr>
          <w:rFonts w:ascii="Times New Roman"/>
          <w:b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may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accept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maximum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90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transfer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credit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hours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toward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BBA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program.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addition,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</w:rPr>
        <w:t> do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not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meet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required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60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general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transfer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</w:rPr>
        <w:t> admission,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we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also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alliances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online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partners</w:t>
      </w:r>
      <w:r>
        <w:rPr>
          <w:rFonts w:ascii="Times New Roman"/>
        </w:rPr>
      </w:r>
    </w:p>
    <w:p>
      <w:pPr>
        <w:pStyle w:val="BodyText"/>
        <w:spacing w:line="240" w:lineRule="auto"/>
        <w:ind w:left="3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complete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general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requirements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quickly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affordable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rate.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6" w:lineRule="auto" w:before="67" w:after="0"/>
        <w:ind w:left="326" w:right="1185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414042"/>
          <w:spacing w:val="-1"/>
        </w:rPr>
        <w:t>ACBSP</w:t>
      </w:r>
      <w:r>
        <w:rPr>
          <w:rFonts w:ascii="Times New Roman"/>
          <w:b/>
          <w:color w:val="414042"/>
          <w:spacing w:val="-28"/>
        </w:rPr>
        <w:t> </w:t>
      </w:r>
      <w:r>
        <w:rPr>
          <w:rFonts w:ascii="Times New Roman"/>
          <w:b/>
          <w:color w:val="414042"/>
          <w:spacing w:val="-1"/>
        </w:rPr>
        <w:t>Accredited:</w:t>
      </w:r>
      <w:r>
        <w:rPr>
          <w:rFonts w:ascii="Times New Roman"/>
          <w:b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BBA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accredited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"/>
        </w:rPr>
        <w:t>Accreditation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Council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Schools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Programs</w:t>
      </w:r>
      <w:r>
        <w:rPr>
          <w:rFonts w:ascii="Times New Roman"/>
          <w:color w:val="414042"/>
          <w:spacing w:val="28"/>
        </w:rPr>
        <w:t> </w:t>
      </w:r>
      <w:r>
        <w:rPr>
          <w:rFonts w:ascii="Times New Roman"/>
          <w:color w:val="414042"/>
        </w:rPr>
        <w:t>(ACBSP).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"/>
        </w:rPr>
        <w:t>ACBSP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accreditation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illustrates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quality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ability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provide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need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show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potential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employers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perform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today's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global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market.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6" w:lineRule="auto" w:before="60" w:after="0"/>
        <w:ind w:left="326" w:right="1312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414042"/>
        </w:rPr>
        <w:t>Online</w:t>
      </w:r>
      <w:r>
        <w:rPr>
          <w:rFonts w:ascii="Times New Roman"/>
          <w:b/>
          <w:color w:val="414042"/>
          <w:spacing w:val="-6"/>
        </w:rPr>
        <w:t> </w:t>
      </w:r>
      <w:r>
        <w:rPr>
          <w:rFonts w:ascii="Times New Roman"/>
          <w:b/>
          <w:color w:val="414042"/>
          <w:spacing w:val="-1"/>
        </w:rPr>
        <w:t>Courses:</w:t>
      </w:r>
      <w:r>
        <w:rPr>
          <w:rFonts w:ascii="Times New Roman"/>
          <w:b/>
          <w:color w:val="414042"/>
          <w:spacing w:val="-8"/>
        </w:rPr>
        <w:t> </w:t>
      </w:r>
      <w:r>
        <w:rPr>
          <w:rFonts w:ascii="Times New Roman"/>
          <w:color w:val="414042"/>
          <w:spacing w:val="-10"/>
        </w:rPr>
        <w:t>We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know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you're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busy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other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responsibilities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outside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commitments.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providing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online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sure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flexibility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need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finish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started.</w:t>
      </w:r>
      <w:r>
        <w:rPr>
          <w:rFonts w:ascii="Times New Roman"/>
        </w:rPr>
      </w:r>
    </w:p>
    <w:p>
      <w:pPr>
        <w:spacing w:after="0" w:line="246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9"/>
          <w:headerReference w:type="default" r:id="rId10"/>
          <w:pgSz w:w="12240" w:h="15840"/>
          <w:pgMar w:header="0" w:footer="0" w:top="406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65" w:lineRule="auto" w:before="64"/>
        <w:ind w:right="19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  <w:spacing w:val="-2"/>
        </w:rPr>
        <w:t>In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4"/>
        </w:rPr>
        <w:t>today’</w:t>
      </w:r>
      <w:r>
        <w:rPr>
          <w:rFonts w:ascii="Arial" w:hAnsi="Arial" w:cs="Arial" w:eastAsia="Arial"/>
          <w:color w:val="003D70"/>
          <w:spacing w:val="-6"/>
        </w:rPr>
        <w:t>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competitive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global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marketplace,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professionals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are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  <w:spacing w:val="-3"/>
        </w:rPr>
        <w:t>constantly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called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upon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they</w:t>
      </w:r>
      <w:r>
        <w:rPr>
          <w:rFonts w:ascii="Arial" w:hAnsi="Arial" w:cs="Arial" w:eastAsia="Arial"/>
          <w:color w:val="003D70"/>
          <w:spacing w:val="52"/>
          <w:w w:val="93"/>
        </w:rPr>
        <w:t> </w:t>
      </w:r>
      <w:r>
        <w:rPr>
          <w:rFonts w:ascii="Arial" w:hAnsi="Arial" w:cs="Arial" w:eastAsia="Arial"/>
          <w:color w:val="003D70"/>
          <w:spacing w:val="-3"/>
        </w:rPr>
        <w:t>have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ability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organization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run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more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efficiently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effectively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no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matter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field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1"/>
        </w:rPr>
        <w:t>or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area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of</w:t>
      </w:r>
      <w:r>
        <w:rPr>
          <w:rFonts w:ascii="Arial" w:hAnsi="Arial" w:cs="Arial" w:eastAsia="Arial"/>
          <w:color w:val="003D70"/>
          <w:spacing w:val="60"/>
          <w:w w:val="99"/>
        </w:rPr>
        <w:t> </w:t>
      </w:r>
      <w:r>
        <w:rPr>
          <w:rFonts w:ascii="Arial" w:hAnsi="Arial" w:cs="Arial" w:eastAsia="Arial"/>
          <w:color w:val="003D70"/>
          <w:spacing w:val="-3"/>
        </w:rPr>
        <w:t>expertise.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2"/>
        </w:rPr>
        <w:t>Nor</w:t>
      </w:r>
      <w:r>
        <w:rPr>
          <w:rFonts w:ascii="Arial" w:hAnsi="Arial" w:cs="Arial" w:eastAsia="Arial"/>
          <w:color w:val="003D70"/>
          <w:spacing w:val="-3"/>
        </w:rPr>
        <w:t>thcentral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University's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School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1"/>
        </w:rPr>
        <w:t>of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6"/>
        </w:rPr>
        <w:t>T</w:t>
      </w:r>
      <w:r>
        <w:rPr>
          <w:rFonts w:ascii="Arial" w:hAnsi="Arial" w:cs="Arial" w:eastAsia="Arial"/>
          <w:color w:val="003D70"/>
          <w:spacing w:val="-5"/>
        </w:rPr>
        <w:t>echnology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Management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has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adopted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similar</w:t>
      </w:r>
      <w:r>
        <w:rPr>
          <w:rFonts w:ascii="Arial" w:hAnsi="Arial" w:cs="Arial" w:eastAsia="Arial"/>
          <w:color w:val="003D70"/>
          <w:spacing w:val="58"/>
          <w:w w:val="97"/>
        </w:rPr>
        <w:t> </w:t>
      </w:r>
      <w:r>
        <w:rPr>
          <w:rFonts w:ascii="Arial" w:hAnsi="Arial" w:cs="Arial" w:eastAsia="Arial"/>
          <w:color w:val="003D70"/>
          <w:spacing w:val="-3"/>
        </w:rPr>
        <w:t>results-oriented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approach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online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education,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delivering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rigorous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doctoral,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master's,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bachelor's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graduate</w:t>
      </w:r>
      <w:r>
        <w:rPr>
          <w:rFonts w:ascii="Arial" w:hAnsi="Arial" w:cs="Arial" w:eastAsia="Arial"/>
          <w:color w:val="003D70"/>
          <w:spacing w:val="40"/>
          <w:w w:val="98"/>
        </w:rPr>
        <w:t> </w:t>
      </w:r>
      <w:r>
        <w:rPr>
          <w:rFonts w:ascii="Arial" w:hAnsi="Arial" w:cs="Arial" w:eastAsia="Arial"/>
          <w:color w:val="003D70"/>
          <w:spacing w:val="-3"/>
        </w:rPr>
        <w:t>certificate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programs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you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develop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acumen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that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companies,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investors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clients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demand.</w:t>
      </w:r>
      <w:r>
        <w:rPr>
          <w:rFonts w:ascii="Arial" w:hAnsi="Arial" w:cs="Arial" w:eastAsia="Arial"/>
        </w:rPr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1.828003pt;margin-top:3.153799pt;width:200.2pt;height:273.650pt;mso-position-horizontal-relative:page;mso-position-vertical-relative:paragraph;z-index:1168" coordorigin="7237,63" coordsize="4004,5473">
            <v:group style="position:absolute;left:7237;top:63;width:4004;height:5185" coordorigin="7237,63" coordsize="4004,5185">
              <v:shape style="position:absolute;left:7237;top:63;width:4004;height:5185" coordorigin="7237,63" coordsize="4004,5185" path="m7237,63l11240,63,11240,5247,7237,5247,7237,63xe" filled="true" fillcolor="#e6e7e8" stroked="false">
                <v:path arrowok="t"/>
                <v:fill type="solid"/>
              </v:shape>
            </v:group>
            <v:group style="position:absolute;left:7237;top:5267;width:4004;height:269" coordorigin="7237,5267" coordsize="4004,269">
              <v:shape style="position:absolute;left:7237;top:5267;width:4004;height:269" coordorigin="7237,5267" coordsize="4004,269" path="m11240,5536l7237,5536,7237,5267,11240,5267,11240,5536xe" filled="true" fillcolor="#003d70" stroked="false">
                <v:path arrowok="t"/>
                <v:fill type="solid"/>
              </v:shape>
              <v:shape style="position:absolute;left:7237;top:63;width:4004;height:5473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06"/>
                        <w:ind w:left="331" w:right="199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w w:val="107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2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0"/>
                        <w:ind w:left="331" w:right="326" w:firstLine="0"/>
                        <w:jc w:val="both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Students: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9,500+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current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students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about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103"/>
                        <w:ind w:left="331" w:right="52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103"/>
                        <w:ind w:left="331" w:right="55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A7A9AC"/>
          <w:w w:val="105"/>
        </w:rPr>
        <w:t>THE</w:t>
      </w:r>
      <w:r>
        <w:rPr>
          <w:rFonts w:ascii="Calibri"/>
          <w:color w:val="A7A9AC"/>
          <w:spacing w:val="-4"/>
          <w:w w:val="105"/>
        </w:rPr>
        <w:t> </w:t>
      </w:r>
      <w:r>
        <w:rPr>
          <w:rFonts w:ascii="Calibri"/>
          <w:color w:val="A7A9AC"/>
          <w:w w:val="105"/>
        </w:rPr>
        <w:t>NCU</w:t>
      </w:r>
      <w:r>
        <w:rPr>
          <w:rFonts w:ascii="Calibri"/>
          <w:color w:val="A7A9AC"/>
          <w:spacing w:val="-3"/>
          <w:w w:val="105"/>
        </w:rPr>
        <w:t> </w:t>
      </w:r>
      <w:r>
        <w:rPr>
          <w:rFonts w:ascii="Calibri"/>
          <w:color w:val="A7A9AC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ONE-TO-ONE</w:t>
      </w:r>
      <w:r>
        <w:rPr>
          <w:rFonts w:ascii="Calibri"/>
          <w:b/>
          <w:color w:val="003D70"/>
          <w:spacing w:val="19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TEACHING</w:t>
      </w:r>
      <w:r>
        <w:rPr>
          <w:rFonts w:ascii="Calibri"/>
          <w:b/>
          <w:color w:val="003D70"/>
          <w:spacing w:val="20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9"/>
        </w:rPr>
        <w:t>T</w:t>
      </w:r>
      <w:r>
        <w:rPr>
          <w:rFonts w:ascii="Times New Roman"/>
          <w:color w:val="231F20"/>
          <w:spacing w:val="-8"/>
        </w:rPr>
        <w:t>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make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faculty's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extensive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experience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and</w:t>
      </w:r>
      <w:r>
        <w:rPr>
          <w:rFonts w:ascii="Times New Roman"/>
          <w:color w:val="231F20"/>
          <w:spacing w:val="75"/>
          <w:w w:val="99"/>
        </w:rPr>
        <w:t> </w:t>
      </w:r>
      <w:r>
        <w:rPr>
          <w:rFonts w:ascii="Times New Roman"/>
          <w:color w:val="231F20"/>
        </w:rPr>
        <w:t>knowledge,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we've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adopted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one-to-one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teaching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model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here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85"/>
          <w:w w:val="99"/>
        </w:rPr>
        <w:t> </w:t>
      </w:r>
      <w:r>
        <w:rPr>
          <w:rFonts w:ascii="Times New Roman"/>
          <w:color w:val="231F20"/>
        </w:rPr>
        <w:t>NCU,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which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pair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71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courses.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model,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opportunity</w:t>
      </w:r>
      <w:r>
        <w:rPr>
          <w:rFonts w:ascii="Times New Roman"/>
          <w:color w:val="231F20"/>
          <w:spacing w:val="69"/>
          <w:w w:val="9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experienced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field</w:t>
      </w:r>
      <w:r>
        <w:rPr>
          <w:rFonts w:ascii="Times New Roman"/>
          <w:color w:val="231F20"/>
          <w:spacing w:val="91"/>
          <w:w w:val="99"/>
        </w:rPr>
        <w:t> </w:t>
      </w:r>
      <w:r>
        <w:rPr>
          <w:rFonts w:ascii="Times New Roman"/>
          <w:color w:val="231F20"/>
        </w:rPr>
        <w:t>over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personal</w:t>
      </w:r>
      <w:r>
        <w:rPr>
          <w:rFonts w:ascii="Times New Roman"/>
          <w:color w:val="231F20"/>
          <w:spacing w:val="77"/>
          <w:w w:val="99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growth.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100%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DOCTORAL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spacing w:val="-4"/>
          <w:w w:val="105"/>
          <w:sz w:val="22"/>
        </w:rPr>
        <w:t>F</w:t>
      </w:r>
      <w:r>
        <w:rPr>
          <w:rFonts w:ascii="Calibri"/>
          <w:b/>
          <w:color w:val="003D70"/>
          <w:spacing w:val="-3"/>
          <w:w w:val="105"/>
          <w:sz w:val="22"/>
        </w:rPr>
        <w:t>ACUL</w:t>
      </w:r>
      <w:r>
        <w:rPr>
          <w:rFonts w:ascii="Calibri"/>
          <w:b/>
          <w:color w:val="003D70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89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2"/>
          <w:w w:val="105"/>
          <w:sz w:val="22"/>
        </w:rPr>
        <w:t>WEEKLY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COURSE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spacing w:val="-5"/>
          <w:w w:val="105"/>
          <w:sz w:val="22"/>
        </w:rPr>
        <w:t>ST</w:t>
      </w:r>
      <w:r>
        <w:rPr>
          <w:rFonts w:ascii="Calibri"/>
          <w:b/>
          <w:color w:val="003D70"/>
          <w:spacing w:val="-4"/>
          <w:w w:val="105"/>
          <w:sz w:val="22"/>
        </w:rPr>
        <w:t>AR</w:t>
      </w:r>
      <w:r>
        <w:rPr>
          <w:rFonts w:ascii="Calibri"/>
          <w:b/>
          <w:color w:val="003D70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taught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one-to-one.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9"/>
        </w:rPr>
        <w:t>You </w:t>
      </w:r>
      <w:r>
        <w:rPr>
          <w:rFonts w:ascii="Times New Roman"/>
          <w:color w:val="231F20"/>
        </w:rPr>
        <w:t>never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5"/>
          <w:w w:val="98"/>
        </w:rPr>
        <w:t> </w:t>
      </w:r>
      <w:r>
        <w:rPr>
          <w:rFonts w:ascii="Times New Roman"/>
          <w:color w:val="231F20"/>
          <w:spacing w:val="-2"/>
        </w:rPr>
        <w:t>worry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wait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lists,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cancelled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courses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due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under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enrollment,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or</w:t>
      </w:r>
      <w:r>
        <w:rPr>
          <w:rFonts w:ascii="Times New Roman"/>
          <w:color w:val="231F20"/>
          <w:spacing w:val="35"/>
          <w:w w:val="99"/>
        </w:rPr>
        <w:t> </w:t>
      </w:r>
      <w:r>
        <w:rPr>
          <w:rFonts w:ascii="Times New Roman"/>
          <w:color w:val="231F20"/>
          <w:spacing w:val="-1"/>
        </w:rPr>
        <w:t>delays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because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course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need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isn't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available.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23"/>
          <w:w w:val="99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8"/>
        <w:spacing w:line="347" w:lineRule="exact"/>
        <w:ind w:right="373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A7A9AC"/>
          <w:w w:val="110"/>
        </w:rPr>
        <w:t>CON</w:t>
      </w:r>
      <w:r>
        <w:rPr>
          <w:rFonts w:ascii="Calibri"/>
          <w:color w:val="A7A9AC"/>
          <w:spacing w:val="-32"/>
          <w:w w:val="110"/>
        </w:rPr>
        <w:t>T</w:t>
      </w:r>
      <w:r>
        <w:rPr>
          <w:rFonts w:ascii="Calibri"/>
          <w:color w:val="A7A9AC"/>
          <w:w w:val="110"/>
        </w:rPr>
        <w:t>ACT</w:t>
      </w:r>
      <w:r>
        <w:rPr>
          <w:rFonts w:ascii="Calibri"/>
          <w:color w:val="A7A9AC"/>
          <w:spacing w:val="-7"/>
          <w:w w:val="110"/>
        </w:rPr>
        <w:t> </w:t>
      </w:r>
      <w:r>
        <w:rPr>
          <w:rFonts w:ascii="Calibri"/>
          <w:color w:val="A7A9AC"/>
          <w:w w:val="110"/>
        </w:rPr>
        <w:t>NCU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TO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73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A7A9AC"/>
          <w:w w:val="105"/>
          <w:sz w:val="36"/>
        </w:rPr>
        <w:t>MORE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OR</w:t>
      </w:r>
      <w:r>
        <w:rPr>
          <w:rFonts w:ascii="Calibri"/>
          <w:b/>
          <w:color w:val="A7A9AC"/>
          <w:spacing w:val="31"/>
          <w:w w:val="105"/>
          <w:sz w:val="36"/>
        </w:rPr>
        <w:t> </w:t>
      </w:r>
      <w:r>
        <w:rPr>
          <w:rFonts w:ascii="Calibri"/>
          <w:b/>
          <w:color w:val="A7A9AC"/>
          <w:spacing w:val="-4"/>
          <w:w w:val="105"/>
          <w:sz w:val="36"/>
        </w:rPr>
        <w:t>APPL</w:t>
      </w:r>
      <w:r>
        <w:rPr>
          <w:rFonts w:ascii="Calibri"/>
          <w:b/>
          <w:color w:val="A7A9AC"/>
          <w:spacing w:val="-3"/>
          <w:w w:val="105"/>
          <w:sz w:val="36"/>
        </w:rPr>
        <w:t>Y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003d7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50"/>
        <w:ind w:left="107" w:right="373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003D70"/>
          <w:sz w:val="51"/>
        </w:rPr>
        <w:t>APP</w:t>
      </w:r>
      <w:r>
        <w:rPr>
          <w:rFonts w:ascii="Tahoma"/>
          <w:color w:val="003D70"/>
          <w:spacing w:val="-28"/>
          <w:sz w:val="51"/>
        </w:rPr>
        <w:t>L</w:t>
      </w:r>
      <w:r>
        <w:rPr>
          <w:rFonts w:ascii="Tahoma"/>
          <w:color w:val="003D70"/>
          <w:spacing w:val="-52"/>
          <w:sz w:val="51"/>
        </w:rPr>
        <w:t>Y</w:t>
      </w:r>
      <w:r>
        <w:rPr>
          <w:rFonts w:ascii="Tahoma"/>
          <w:color w:val="003D70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73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003D70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8667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pacing w:val="-1"/>
          <w:sz w:val="19"/>
        </w:rPr>
        <w:t>HAR</w:t>
      </w:r>
      <w:r>
        <w:rPr>
          <w:rFonts w:ascii="Tahoma"/>
          <w:color w:val="003D70"/>
          <w:spacing w:val="-2"/>
          <w:sz w:val="19"/>
        </w:rPr>
        <w:t>TFORD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DR.,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STE.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SCOTTSDALE,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AZ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6008" w:space="412"/>
            <w:col w:w="4140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351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003d7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9"/>
        <w:rPr>
          <w:rFonts w:ascii="Tahoma" w:hAnsi="Tahoma" w:cs="Tahoma" w:eastAsia="Tahoma"/>
          <w:sz w:val="29"/>
          <w:szCs w:val="29"/>
        </w:rPr>
      </w:pPr>
    </w:p>
    <w:p>
      <w:pPr>
        <w:spacing w:line="161" w:lineRule="exact" w:before="82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99.920013pt;margin-top:-17.262342pt;width:63.563pt;height:73.688677pt;mso-position-horizontal-relative:page;mso-position-vertical-relative:paragraph;z-index:1192" type="#_x0000_t75" stroked="false">
            <v:imagedata r:id="rId11" o:title=""/>
          </v:shape>
        </w:pict>
      </w: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  <w:r>
          <w:rPr>
            <w:rFonts w:ascii="Times New Roman"/>
            <w:sz w:val="14"/>
          </w:rPr>
        </w:r>
      </w:hyperlink>
    </w:p>
    <w:p>
      <w:pPr>
        <w:spacing w:line="16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 w:line="16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4"/>
          <w:w w:val="105"/>
        </w:rPr>
        <w:t>DOCTOR</w:t>
      </w:r>
      <w:r>
        <w:rPr>
          <w:rFonts w:ascii="Calibri"/>
          <w:color w:val="003D70"/>
          <w:spacing w:val="44"/>
          <w:w w:val="105"/>
        </w:rPr>
        <w:t> </w:t>
      </w:r>
      <w:r>
        <w:rPr>
          <w:rFonts w:ascii="Calibri"/>
          <w:color w:val="003D70"/>
          <w:spacing w:val="2"/>
          <w:w w:val="105"/>
        </w:rPr>
        <w:t>OF</w:t>
      </w:r>
      <w:r>
        <w:rPr>
          <w:rFonts w:ascii="Calibri"/>
          <w:color w:val="003D70"/>
          <w:spacing w:val="44"/>
          <w:w w:val="105"/>
        </w:rPr>
        <w:t> </w:t>
      </w:r>
      <w:r>
        <w:rPr>
          <w:rFonts w:ascii="Calibri"/>
          <w:color w:val="003D70"/>
          <w:spacing w:val="4"/>
          <w:w w:val="105"/>
        </w:rPr>
        <w:t>BUSINESS</w:t>
      </w:r>
      <w:r>
        <w:rPr>
          <w:rFonts w:ascii="Calibri"/>
          <w:color w:val="003D70"/>
          <w:spacing w:val="45"/>
          <w:w w:val="105"/>
        </w:rPr>
        <w:t> </w:t>
      </w:r>
      <w:r>
        <w:rPr>
          <w:rFonts w:ascii="Calibri"/>
          <w:color w:val="003D70"/>
          <w:spacing w:val="6"/>
          <w:w w:val="105"/>
        </w:rPr>
        <w:t>ADMINISTR</w:t>
      </w:r>
      <w:r>
        <w:rPr>
          <w:rFonts w:ascii="Calibri"/>
          <w:color w:val="003D70"/>
          <w:spacing w:val="-19"/>
          <w:w w:val="105"/>
        </w:rPr>
        <w:t>A</w:t>
      </w:r>
      <w:r>
        <w:rPr>
          <w:rFonts w:ascii="Calibri"/>
          <w:color w:val="003D70"/>
          <w:spacing w:val="5"/>
          <w:w w:val="105"/>
        </w:rPr>
        <w:t>TION</w:t>
      </w:r>
      <w:r>
        <w:rPr>
          <w:rFonts w:ascii="Calibri"/>
          <w:b w:val="0"/>
        </w:rPr>
      </w:r>
    </w:p>
    <w:p>
      <w:pPr>
        <w:pStyle w:val="BodyText"/>
        <w:spacing w:line="265" w:lineRule="auto" w:before="39"/>
        <w:ind w:left="100" w:right="1084"/>
        <w:jc w:val="left"/>
        <w:rPr>
          <w:rFonts w:ascii="Arial" w:hAnsi="Arial" w:cs="Arial" w:eastAsia="Arial"/>
        </w:rPr>
      </w:pPr>
      <w:r>
        <w:rPr>
          <w:rFonts w:ascii="Arial"/>
          <w:color w:val="003D70"/>
        </w:rPr>
        <w:t>While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doctoral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degree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may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be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pinnacle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higher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education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achievement,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practical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value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11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w w:val="102"/>
        </w:rPr>
        <w:t> </w:t>
      </w:r>
      <w:r>
        <w:rPr>
          <w:rFonts w:ascii="Arial"/>
          <w:color w:val="003D70"/>
        </w:rPr>
        <w:t>Doctor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Administration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(DBA)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degree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is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ideal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for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professionals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who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are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committed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continuing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on</w:t>
      </w:r>
      <w:r>
        <w:rPr>
          <w:rFonts w:ascii="Arial"/>
          <w:color w:val="003D70"/>
          <w:w w:val="97"/>
        </w:rPr>
        <w:t> </w:t>
      </w:r>
      <w:r>
        <w:rPr>
          <w:rFonts w:ascii="Arial"/>
          <w:color w:val="003D70"/>
        </w:rPr>
        <w:t>as</w:t>
      </w:r>
      <w:r>
        <w:rPr>
          <w:rFonts w:ascii="Arial"/>
          <w:color w:val="003D70"/>
          <w:spacing w:val="-15"/>
        </w:rPr>
        <w:t> </w:t>
      </w:r>
      <w:r>
        <w:rPr>
          <w:rFonts w:ascii="Arial"/>
          <w:color w:val="003D70"/>
        </w:rPr>
        <w:t>experts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their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field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with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ability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apply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theories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research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real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world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situations</w:t>
      </w:r>
      <w:r>
        <w:rPr>
          <w:rFonts w:ascii="Arial"/>
          <w:color w:val="003D70"/>
          <w:spacing w:val="-15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14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24"/>
          <w:w w:val="91"/>
        </w:rPr>
        <w:t> </w:t>
      </w:r>
      <w:r>
        <w:rPr>
          <w:rFonts w:ascii="Arial"/>
          <w:color w:val="003D70"/>
        </w:rPr>
        <w:t>workplace.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Northcentral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University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offers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an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online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DBA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program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with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over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dozen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specializations</w:t>
      </w:r>
      <w:r>
        <w:rPr>
          <w:rFonts w:ascii="Arial"/>
          <w:color w:val="003D70"/>
          <w:spacing w:val="-18"/>
        </w:rPr>
        <w:t> </w:t>
      </w:r>
      <w:r>
        <w:rPr>
          <w:rFonts w:ascii="Arial"/>
          <w:color w:val="003D70"/>
        </w:rPr>
        <w:t>that</w:t>
      </w:r>
      <w:r>
        <w:rPr>
          <w:rFonts w:ascii="Arial"/>
          <w:color w:val="003D70"/>
          <w:spacing w:val="24"/>
          <w:w w:val="94"/>
        </w:rPr>
        <w:t> </w:t>
      </w:r>
      <w:r>
        <w:rPr>
          <w:rFonts w:ascii="Arial"/>
          <w:color w:val="003D70"/>
        </w:rPr>
        <w:t>allow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tailor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expertise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specific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area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professional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practice.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-5"/>
          <w:w w:val="105"/>
        </w:rPr>
        <w:t>WHA</w:t>
      </w:r>
      <w:r>
        <w:rPr>
          <w:rFonts w:ascii="Calibri"/>
          <w:color w:val="003D70"/>
          <w:spacing w:val="-6"/>
          <w:w w:val="105"/>
        </w:rPr>
        <w:t>T</w:t>
      </w:r>
      <w:r>
        <w:rPr>
          <w:rFonts w:ascii="Calibri"/>
          <w:color w:val="003D70"/>
          <w:spacing w:val="15"/>
          <w:w w:val="105"/>
        </w:rPr>
        <w:t> </w:t>
      </w:r>
      <w:r>
        <w:rPr>
          <w:rFonts w:ascii="Calibri"/>
          <w:color w:val="003D70"/>
          <w:w w:val="105"/>
        </w:rPr>
        <w:t>YOU'LL</w:t>
      </w:r>
      <w:r>
        <w:rPr>
          <w:rFonts w:ascii="Calibri"/>
          <w:color w:val="003D70"/>
          <w:spacing w:val="16"/>
          <w:w w:val="105"/>
        </w:rPr>
        <w:t> </w:t>
      </w:r>
      <w:r>
        <w:rPr>
          <w:rFonts w:ascii="Calibri"/>
          <w:color w:val="003D70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3"/>
        </w:rPr>
        <w:t>NCU's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DBA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program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places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an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emphasis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on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research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skills,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including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interpretation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evaluation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research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findings,</w:t>
      </w:r>
      <w:r>
        <w:rPr>
          <w:rFonts w:ascii="Times New Roman"/>
          <w:color w:val="414042"/>
          <w:spacing w:val="66"/>
          <w:w w:val="99"/>
        </w:rPr>
        <w:t> </w:t>
      </w:r>
      <w:r>
        <w:rPr>
          <w:rFonts w:ascii="Times New Roman"/>
          <w:color w:val="414042"/>
          <w:spacing w:val="-3"/>
        </w:rPr>
        <w:t>adaptation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qualitative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quantitative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tools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for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analysis,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creation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scholarly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materials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addressing</w:t>
      </w:r>
      <w:r>
        <w:rPr>
          <w:rFonts w:ascii="Times New Roman"/>
          <w:color w:val="414042"/>
          <w:spacing w:val="58"/>
          <w:w w:val="99"/>
        </w:rPr>
        <w:t> </w:t>
      </w:r>
      <w:r>
        <w:rPr>
          <w:rFonts w:ascii="Times New Roman"/>
          <w:color w:val="414042"/>
          <w:spacing w:val="-3"/>
        </w:rPr>
        <w:t>dynamic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solutions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complex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problems.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No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matter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which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specialization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choose,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examine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theories</w:t>
      </w:r>
      <w:r>
        <w:rPr>
          <w:rFonts w:ascii="Times New Roman"/>
          <w:color w:val="414042"/>
          <w:spacing w:val="70"/>
          <w:w w:val="99"/>
        </w:rPr>
        <w:t> </w:t>
      </w:r>
      <w:r>
        <w:rPr>
          <w:rFonts w:ascii="Times New Roman"/>
          <w:color w:val="414042"/>
          <w:spacing w:val="-3"/>
        </w:rPr>
        <w:t>related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that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field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learn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how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apply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those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theories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professional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practice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meaningful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6"/>
        </w:rPr>
        <w:t>way.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4.007782pt;width:193.6pt;height:348.55pt;mso-position-horizontal-relative:page;mso-position-vertical-relative:paragraph;z-index:1240" coordorigin="7413,80" coordsize="3872,6971">
            <v:group style="position:absolute;left:7415;top:80;width:3870;height:6702" coordorigin="7415,80" coordsize="3870,6702">
              <v:shape style="position:absolute;left:7415;top:80;width:3870;height:6702" coordorigin="7415,80" coordsize="3870,6702" path="m7415,6782l11284,6782,11284,80,7415,80,7415,6782xe" filled="true" fillcolor="#e6e7e8" stroked="false">
                <v:path arrowok="t"/>
                <v:fill type="solid"/>
              </v:shape>
            </v:group>
            <v:group style="position:absolute;left:7413;top:6782;width:3869;height:269" coordorigin="7413,6782" coordsize="3869,269">
              <v:shape style="position:absolute;left:7413;top:6782;width:3869;height:269" coordorigin="7413,6782" coordsize="3869,269" path="m11282,7051l7413,7051,7413,6782,11282,6782,11282,7051xe" filled="true" fillcolor="#003d70" stroked="false">
                <v:path arrowok="t"/>
                <v:fill type="solid"/>
              </v:shape>
              <v:shape style="position:absolute;left:7413;top:80;width:3872;height:6971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97"/>
                        <w:ind w:left="469" w:right="0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Advanced</w:t>
                      </w:r>
                      <w:r>
                        <w:rPr>
                          <w:rFonts w:ascii="Arial"/>
                          <w:color w:val="231F20"/>
                          <w:spacing w:val="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Accounting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Applied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Computer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Science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Computer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Infor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mation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Security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Criminal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Justice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Financial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Business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Care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Administration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line="265" w:lineRule="auto" w:before="27"/>
                        <w:ind w:left="469" w:right="1584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Homeland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Security:</w:t>
                      </w:r>
                      <w:r>
                        <w:rPr>
                          <w:rFonts w:ascii="Arial"/>
                          <w:color w:val="231F20"/>
                          <w:w w:val="9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&amp;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Policy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0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Human</w:t>
                      </w:r>
                      <w:r>
                        <w:rPr>
                          <w:rFonts w:ascii="Arial"/>
                          <w:color w:val="231F20"/>
                          <w:spacing w:val="3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Resources</w:t>
                      </w:r>
                      <w:r>
                        <w:rPr>
                          <w:rFonts w:ascii="Arial"/>
                          <w:color w:val="231F20"/>
                          <w:spacing w:val="3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line="265" w:lineRule="auto" w:before="27"/>
                        <w:ind w:left="469" w:right="1035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Industrial/Organizational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Psychology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0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International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Business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Engineering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echnology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color w:val="231F20"/>
                          <w:spacing w:val="40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Information</w:t>
                      </w:r>
                      <w:r>
                        <w:rPr>
                          <w:rFonts w:ascii="Arial"/>
                          <w:color w:val="231F20"/>
                          <w:spacing w:val="4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Systems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Marketing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Organizational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Project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Public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Administration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003D70"/>
          <w:w w:val="105"/>
        </w:rPr>
        <w:t>WHO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WILL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TEACH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DBA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member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his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her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doctorate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related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6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first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member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  <w:spacing w:val="-1"/>
        </w:rPr>
        <w:t>specifically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trained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familiarize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successful.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progress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take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likewise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exhibit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each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topic.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dissertation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process,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assigned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dissertation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2"/>
        </w:rPr>
        <w:t>chair,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work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closely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29"/>
          <w:w w:val="99"/>
        </w:rPr>
        <w:t> </w:t>
      </w:r>
      <w:r>
        <w:rPr>
          <w:rFonts w:ascii="Times New Roman"/>
          <w:color w:val="414042"/>
        </w:rPr>
        <w:t>develop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scholarly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dissertation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project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applies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theoretical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advancement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practice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-5"/>
          <w:w w:val="105"/>
        </w:rPr>
        <w:t>ACCREDIT</w:t>
      </w:r>
      <w:r>
        <w:rPr>
          <w:rFonts w:ascii="Calibri"/>
          <w:color w:val="003D70"/>
          <w:spacing w:val="-4"/>
          <w:w w:val="105"/>
        </w:rPr>
        <w:t>ATION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DBA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accredited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"/>
        </w:rPr>
        <w:t>Accreditation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Council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2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Schools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Programs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(ACBSP).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Not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only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does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accreditation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confirm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widely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recognized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meet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national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standards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2"/>
        </w:rPr>
        <w:t>quality,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also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assured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receive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designed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provide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valuable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succeed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today's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diverse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global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3"/>
        </w:rPr>
        <w:t>society.</w:t>
      </w:r>
      <w:r>
        <w:rPr>
          <w:rFonts w:ascii="Times New Roman"/>
        </w:rPr>
      </w:r>
    </w:p>
    <w:p>
      <w:pPr>
        <w:spacing w:after="0" w:line="246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406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5" w:lineRule="auto"/>
        <w:ind w:right="19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  <w:spacing w:val="-2"/>
        </w:rPr>
        <w:t>In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4"/>
        </w:rPr>
        <w:t>today’</w:t>
      </w:r>
      <w:r>
        <w:rPr>
          <w:rFonts w:ascii="Arial" w:hAnsi="Arial" w:cs="Arial" w:eastAsia="Arial"/>
          <w:color w:val="003D70"/>
          <w:spacing w:val="-6"/>
        </w:rPr>
        <w:t>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competitive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global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marketplace,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professionals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are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  <w:spacing w:val="-3"/>
        </w:rPr>
        <w:t>constantly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called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upon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they</w:t>
      </w:r>
      <w:r>
        <w:rPr>
          <w:rFonts w:ascii="Arial" w:hAnsi="Arial" w:cs="Arial" w:eastAsia="Arial"/>
          <w:color w:val="003D70"/>
          <w:spacing w:val="52"/>
          <w:w w:val="93"/>
        </w:rPr>
        <w:t> </w:t>
      </w:r>
      <w:r>
        <w:rPr>
          <w:rFonts w:ascii="Arial" w:hAnsi="Arial" w:cs="Arial" w:eastAsia="Arial"/>
          <w:color w:val="003D70"/>
          <w:spacing w:val="-3"/>
        </w:rPr>
        <w:t>have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ability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organization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run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more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efficiently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effectively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no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matter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field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1"/>
        </w:rPr>
        <w:t>or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area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of</w:t>
      </w:r>
      <w:r>
        <w:rPr>
          <w:rFonts w:ascii="Arial" w:hAnsi="Arial" w:cs="Arial" w:eastAsia="Arial"/>
          <w:color w:val="003D70"/>
          <w:spacing w:val="60"/>
          <w:w w:val="99"/>
        </w:rPr>
        <w:t> </w:t>
      </w:r>
      <w:r>
        <w:rPr>
          <w:rFonts w:ascii="Arial" w:hAnsi="Arial" w:cs="Arial" w:eastAsia="Arial"/>
          <w:color w:val="003D70"/>
          <w:spacing w:val="-3"/>
        </w:rPr>
        <w:t>expertise.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2"/>
        </w:rPr>
        <w:t>Nor</w:t>
      </w:r>
      <w:r>
        <w:rPr>
          <w:rFonts w:ascii="Arial" w:hAnsi="Arial" w:cs="Arial" w:eastAsia="Arial"/>
          <w:color w:val="003D70"/>
          <w:spacing w:val="-3"/>
        </w:rPr>
        <w:t>thcentral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University's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School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1"/>
        </w:rPr>
        <w:t>of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6"/>
        </w:rPr>
        <w:t>T</w:t>
      </w:r>
      <w:r>
        <w:rPr>
          <w:rFonts w:ascii="Arial" w:hAnsi="Arial" w:cs="Arial" w:eastAsia="Arial"/>
          <w:color w:val="003D70"/>
          <w:spacing w:val="-5"/>
        </w:rPr>
        <w:t>echnology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Management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has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adopted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similar</w:t>
      </w:r>
      <w:r>
        <w:rPr>
          <w:rFonts w:ascii="Arial" w:hAnsi="Arial" w:cs="Arial" w:eastAsia="Arial"/>
          <w:color w:val="003D70"/>
          <w:spacing w:val="58"/>
          <w:w w:val="97"/>
        </w:rPr>
        <w:t> </w:t>
      </w:r>
      <w:r>
        <w:rPr>
          <w:rFonts w:ascii="Arial" w:hAnsi="Arial" w:cs="Arial" w:eastAsia="Arial"/>
          <w:color w:val="003D70"/>
          <w:spacing w:val="-3"/>
        </w:rPr>
        <w:t>results-oriented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approach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online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education,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delivering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rigorous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doctoral,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master's,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bachelor's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graduate</w:t>
      </w:r>
      <w:r>
        <w:rPr>
          <w:rFonts w:ascii="Arial" w:hAnsi="Arial" w:cs="Arial" w:eastAsia="Arial"/>
          <w:color w:val="003D70"/>
          <w:spacing w:val="40"/>
          <w:w w:val="98"/>
        </w:rPr>
        <w:t> </w:t>
      </w:r>
      <w:r>
        <w:rPr>
          <w:rFonts w:ascii="Arial" w:hAnsi="Arial" w:cs="Arial" w:eastAsia="Arial"/>
          <w:color w:val="003D70"/>
          <w:spacing w:val="-3"/>
        </w:rPr>
        <w:t>certificate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programs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you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develop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acumen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that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companies,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investors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clients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demand.</w:t>
      </w:r>
      <w:r>
        <w:rPr>
          <w:rFonts w:ascii="Arial" w:hAnsi="Arial" w:cs="Arial" w:eastAsia="Arial"/>
        </w:rPr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1.828003pt;margin-top:5.153800pt;width:200.2pt;height:273.650pt;mso-position-horizontal-relative:page;mso-position-vertical-relative:paragraph;z-index:1312" coordorigin="7237,103" coordsize="4004,5473">
            <v:group style="position:absolute;left:7237;top:103;width:4004;height:5185" coordorigin="7237,103" coordsize="4004,5185">
              <v:shape style="position:absolute;left:7237;top:103;width:4004;height:5185" coordorigin="7237,103" coordsize="4004,5185" path="m7237,103l11240,103,11240,5287,7237,5287,7237,103xe" filled="true" fillcolor="#e6e7e8" stroked="false">
                <v:path arrowok="t"/>
                <v:fill type="solid"/>
              </v:shape>
            </v:group>
            <v:group style="position:absolute;left:7237;top:5307;width:4004;height:269" coordorigin="7237,5307" coordsize="4004,269">
              <v:shape style="position:absolute;left:7237;top:5307;width:4004;height:269" coordorigin="7237,5307" coordsize="4004,269" path="m11240,5576l7237,5576,7237,5307,11240,5307,11240,5576xe" filled="true" fillcolor="#003d70" stroked="false">
                <v:path arrowok="t"/>
                <v:fill type="solid"/>
              </v:shape>
              <v:shape style="position:absolute;left:7237;top:103;width:4004;height:5473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06"/>
                        <w:ind w:left="331" w:right="199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w w:val="107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2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0"/>
                        <w:ind w:left="331" w:right="326" w:firstLine="0"/>
                        <w:jc w:val="both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Students: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9,500+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current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students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about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0" w:lineRule="exact" w:before="104"/>
                        <w:ind w:left="331" w:right="756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7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98"/>
                        <w:ind w:left="331" w:right="52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103"/>
                        <w:ind w:left="331" w:right="55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A7A9AC"/>
          <w:w w:val="105"/>
        </w:rPr>
        <w:t>THE</w:t>
      </w:r>
      <w:r>
        <w:rPr>
          <w:rFonts w:ascii="Calibri"/>
          <w:color w:val="A7A9AC"/>
          <w:spacing w:val="-4"/>
          <w:w w:val="105"/>
        </w:rPr>
        <w:t> </w:t>
      </w:r>
      <w:r>
        <w:rPr>
          <w:rFonts w:ascii="Calibri"/>
          <w:color w:val="A7A9AC"/>
          <w:w w:val="105"/>
        </w:rPr>
        <w:t>NCU</w:t>
      </w:r>
      <w:r>
        <w:rPr>
          <w:rFonts w:ascii="Calibri"/>
          <w:color w:val="A7A9AC"/>
          <w:spacing w:val="-3"/>
          <w:w w:val="105"/>
        </w:rPr>
        <w:t> </w:t>
      </w:r>
      <w:r>
        <w:rPr>
          <w:rFonts w:ascii="Calibri"/>
          <w:color w:val="A7A9AC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ONE-TO-ONE</w:t>
      </w:r>
      <w:r>
        <w:rPr>
          <w:rFonts w:ascii="Calibri"/>
          <w:b/>
          <w:color w:val="003D70"/>
          <w:spacing w:val="19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TEACHING</w:t>
      </w:r>
      <w:r>
        <w:rPr>
          <w:rFonts w:ascii="Calibri"/>
          <w:b/>
          <w:color w:val="003D70"/>
          <w:spacing w:val="20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9"/>
        </w:rPr>
        <w:t>T</w:t>
      </w:r>
      <w:r>
        <w:rPr>
          <w:rFonts w:ascii="Times New Roman"/>
          <w:color w:val="231F20"/>
          <w:spacing w:val="-8"/>
        </w:rPr>
        <w:t>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make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faculty's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extensive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experience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and</w:t>
      </w:r>
      <w:r>
        <w:rPr>
          <w:rFonts w:ascii="Times New Roman"/>
          <w:color w:val="231F20"/>
          <w:spacing w:val="75"/>
          <w:w w:val="99"/>
        </w:rPr>
        <w:t> </w:t>
      </w:r>
      <w:r>
        <w:rPr>
          <w:rFonts w:ascii="Times New Roman"/>
          <w:color w:val="231F20"/>
        </w:rPr>
        <w:t>knowledge,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we've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adopted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one-to-one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teaching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model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here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85"/>
          <w:w w:val="99"/>
        </w:rPr>
        <w:t> </w:t>
      </w:r>
      <w:r>
        <w:rPr>
          <w:rFonts w:ascii="Times New Roman"/>
          <w:color w:val="231F20"/>
        </w:rPr>
        <w:t>NCU,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which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pair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71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courses.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model,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opportunity</w:t>
      </w:r>
      <w:r>
        <w:rPr>
          <w:rFonts w:ascii="Times New Roman"/>
          <w:color w:val="231F20"/>
          <w:spacing w:val="69"/>
          <w:w w:val="9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experienced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field</w:t>
      </w:r>
      <w:r>
        <w:rPr>
          <w:rFonts w:ascii="Times New Roman"/>
          <w:color w:val="231F20"/>
          <w:spacing w:val="91"/>
          <w:w w:val="99"/>
        </w:rPr>
        <w:t> </w:t>
      </w:r>
      <w:r>
        <w:rPr>
          <w:rFonts w:ascii="Times New Roman"/>
          <w:color w:val="231F20"/>
        </w:rPr>
        <w:t>over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personal</w:t>
      </w:r>
      <w:r>
        <w:rPr>
          <w:rFonts w:ascii="Times New Roman"/>
          <w:color w:val="231F20"/>
          <w:spacing w:val="77"/>
          <w:w w:val="99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growth.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100%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DOCTORAL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spacing w:val="-4"/>
          <w:w w:val="105"/>
          <w:sz w:val="22"/>
        </w:rPr>
        <w:t>F</w:t>
      </w:r>
      <w:r>
        <w:rPr>
          <w:rFonts w:ascii="Calibri"/>
          <w:b/>
          <w:color w:val="003D70"/>
          <w:spacing w:val="-3"/>
          <w:w w:val="105"/>
          <w:sz w:val="22"/>
        </w:rPr>
        <w:t>ACUL</w:t>
      </w:r>
      <w:r>
        <w:rPr>
          <w:rFonts w:ascii="Calibri"/>
          <w:b/>
          <w:color w:val="003D70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89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NO</w:t>
      </w:r>
      <w:r>
        <w:rPr>
          <w:rFonts w:ascii="Calibri"/>
          <w:b/>
          <w:color w:val="003D70"/>
          <w:spacing w:val="23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PHYSICAL</w:t>
      </w:r>
      <w:r>
        <w:rPr>
          <w:rFonts w:ascii="Calibri"/>
          <w:b/>
          <w:color w:val="003D70"/>
          <w:spacing w:val="24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RESIDENCIES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T</w:t>
      </w:r>
      <w:r>
        <w:rPr>
          <w:rFonts w:ascii="Times New Roman"/>
          <w:color w:val="231F20"/>
          <w:spacing w:val="-3"/>
        </w:rPr>
        <w:t>oday's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simply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does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time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money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</w:rPr>
        <w:t>take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off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from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work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fly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across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country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sit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residency</w:t>
      </w:r>
      <w:r>
        <w:rPr>
          <w:rFonts w:ascii="Times New Roman"/>
          <w:color w:val="231F20"/>
          <w:spacing w:val="-2"/>
        </w:rPr>
        <w:t>.</w:t>
      </w:r>
      <w:r>
        <w:rPr>
          <w:rFonts w:ascii="Times New Roman"/>
          <w:color w:val="231F20"/>
          <w:spacing w:val="30"/>
          <w:w w:val="99"/>
        </w:rPr>
        <w:t> </w:t>
      </w:r>
      <w:r>
        <w:rPr>
          <w:rFonts w:ascii="Times New Roman"/>
          <w:color w:val="231F20"/>
        </w:rPr>
        <w:t>By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eliminating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common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feature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</w:rPr>
      </w:r>
    </w:p>
    <w:p>
      <w:pPr>
        <w:pStyle w:val="BodyText"/>
        <w:spacing w:line="23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programs,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</w:rPr>
      </w:r>
    </w:p>
    <w:p>
      <w:pPr>
        <w:pStyle w:val="BodyText"/>
        <w:spacing w:line="246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expense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conflicting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21"/>
          <w:w w:val="98"/>
        </w:rPr>
        <w:t> </w:t>
      </w:r>
      <w:r>
        <w:rPr>
          <w:rFonts w:ascii="Times New Roman"/>
          <w:color w:val="231F20"/>
          <w:w w:val="95"/>
        </w:rPr>
        <w:t>professional </w:t>
      </w:r>
      <w:r>
        <w:rPr>
          <w:rFonts w:ascii="Times New Roman"/>
          <w:color w:val="231F20"/>
          <w:spacing w:val="23"/>
          <w:w w:val="95"/>
        </w:rPr>
        <w:t> </w:t>
      </w:r>
      <w:r>
        <w:rPr>
          <w:rFonts w:ascii="Times New Roman"/>
          <w:color w:val="231F20"/>
          <w:w w:val="95"/>
        </w:rPr>
        <w:t>responsibilities.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2"/>
          <w:w w:val="105"/>
          <w:sz w:val="22"/>
        </w:rPr>
        <w:t>WEEKLY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COURSE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spacing w:val="-5"/>
          <w:w w:val="105"/>
          <w:sz w:val="22"/>
        </w:rPr>
        <w:t>ST</w:t>
      </w:r>
      <w:r>
        <w:rPr>
          <w:rFonts w:ascii="Calibri"/>
          <w:b/>
          <w:color w:val="003D70"/>
          <w:spacing w:val="-4"/>
          <w:w w:val="105"/>
          <w:sz w:val="22"/>
        </w:rPr>
        <w:t>AR</w:t>
      </w:r>
      <w:r>
        <w:rPr>
          <w:rFonts w:ascii="Calibri"/>
          <w:b/>
          <w:color w:val="003D70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taught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one-to-one.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9"/>
        </w:rPr>
        <w:t>You </w:t>
      </w:r>
      <w:r>
        <w:rPr>
          <w:rFonts w:ascii="Times New Roman"/>
          <w:color w:val="231F20"/>
        </w:rPr>
        <w:t>never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5"/>
          <w:w w:val="98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wait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lists,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cancelled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22"/>
          <w:w w:val="99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8"/>
        <w:spacing w:line="347" w:lineRule="exact"/>
        <w:ind w:right="373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A7A9AC"/>
          <w:w w:val="110"/>
        </w:rPr>
        <w:t>CON</w:t>
      </w:r>
      <w:r>
        <w:rPr>
          <w:rFonts w:ascii="Calibri"/>
          <w:color w:val="A7A9AC"/>
          <w:spacing w:val="-32"/>
          <w:w w:val="110"/>
        </w:rPr>
        <w:t>T</w:t>
      </w:r>
      <w:r>
        <w:rPr>
          <w:rFonts w:ascii="Calibri"/>
          <w:color w:val="A7A9AC"/>
          <w:w w:val="110"/>
        </w:rPr>
        <w:t>ACT</w:t>
      </w:r>
      <w:r>
        <w:rPr>
          <w:rFonts w:ascii="Calibri"/>
          <w:color w:val="A7A9AC"/>
          <w:spacing w:val="-7"/>
          <w:w w:val="110"/>
        </w:rPr>
        <w:t> </w:t>
      </w:r>
      <w:r>
        <w:rPr>
          <w:rFonts w:ascii="Calibri"/>
          <w:color w:val="A7A9AC"/>
          <w:w w:val="110"/>
        </w:rPr>
        <w:t>NCU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TO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73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A7A9AC"/>
          <w:w w:val="105"/>
          <w:sz w:val="36"/>
        </w:rPr>
        <w:t>MORE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OR</w:t>
      </w:r>
      <w:r>
        <w:rPr>
          <w:rFonts w:ascii="Calibri"/>
          <w:b/>
          <w:color w:val="A7A9AC"/>
          <w:spacing w:val="31"/>
          <w:w w:val="105"/>
          <w:sz w:val="36"/>
        </w:rPr>
        <w:t> </w:t>
      </w:r>
      <w:r>
        <w:rPr>
          <w:rFonts w:ascii="Calibri"/>
          <w:b/>
          <w:color w:val="A7A9AC"/>
          <w:spacing w:val="-4"/>
          <w:w w:val="105"/>
          <w:sz w:val="36"/>
        </w:rPr>
        <w:t>APPL</w:t>
      </w:r>
      <w:r>
        <w:rPr>
          <w:rFonts w:ascii="Calibri"/>
          <w:b/>
          <w:color w:val="A7A9AC"/>
          <w:spacing w:val="-3"/>
          <w:w w:val="105"/>
          <w:sz w:val="36"/>
        </w:rPr>
        <w:t>Y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003d7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50"/>
        <w:ind w:left="107" w:right="373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003D70"/>
          <w:sz w:val="51"/>
        </w:rPr>
        <w:t>APP</w:t>
      </w:r>
      <w:r>
        <w:rPr>
          <w:rFonts w:ascii="Tahoma"/>
          <w:color w:val="003D70"/>
          <w:spacing w:val="-28"/>
          <w:sz w:val="51"/>
        </w:rPr>
        <w:t>L</w:t>
      </w:r>
      <w:r>
        <w:rPr>
          <w:rFonts w:ascii="Tahoma"/>
          <w:color w:val="003D70"/>
          <w:spacing w:val="-52"/>
          <w:sz w:val="51"/>
        </w:rPr>
        <w:t>Y</w:t>
      </w:r>
      <w:r>
        <w:rPr>
          <w:rFonts w:ascii="Tahoma"/>
          <w:color w:val="003D70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73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003D70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8667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pacing w:val="-1"/>
          <w:sz w:val="19"/>
        </w:rPr>
        <w:t>HAR</w:t>
      </w:r>
      <w:r>
        <w:rPr>
          <w:rFonts w:ascii="Tahoma"/>
          <w:color w:val="003D70"/>
          <w:spacing w:val="-2"/>
          <w:sz w:val="19"/>
        </w:rPr>
        <w:t>TFORD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DR.,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STE.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61.828094pt;margin-top:20.93434pt;width:199.05pt;height:.1pt;mso-position-horizontal-relative:page;mso-position-vertical-relative:paragraph;z-index:1336" coordorigin="7237,419" coordsize="3981,2">
            <v:shape style="position:absolute;left:7237;top:419;width:3981;height:2" coordorigin="7237,419" coordsize="3981,0" path="m7237,419l11217,419e" filled="false" stroked="true" strokeweight=".5pt" strokecolor="#003d70">
              <v:path arrowok="t"/>
            </v:shape>
            <w10:wrap type="none"/>
          </v:group>
        </w:pict>
      </w:r>
      <w:r>
        <w:rPr>
          <w:rFonts w:ascii="Tahoma"/>
          <w:color w:val="003D70"/>
          <w:sz w:val="19"/>
        </w:rPr>
        <w:t>SCOTTSDALE,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AZ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5943" w:space="477"/>
            <w:col w:w="4140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6"/>
          <w:szCs w:val="26"/>
        </w:rPr>
      </w:pPr>
    </w:p>
    <w:p>
      <w:pPr>
        <w:spacing w:line="161" w:lineRule="exact" w:before="82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500.835999pt;margin-top:-17.017344pt;width:63.563pt;height:73.68778pt;mso-position-horizontal-relative:page;mso-position-vertical-relative:paragraph;z-index:1360" type="#_x0000_t75" stroked="false">
            <v:imagedata r:id="rId11" o:title=""/>
          </v:shape>
        </w:pict>
      </w: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  <w:r>
          <w:rPr>
            <w:rFonts w:ascii="Times New Roman"/>
            <w:sz w:val="14"/>
          </w:rPr>
        </w:r>
      </w:hyperlink>
    </w:p>
    <w:p>
      <w:pPr>
        <w:spacing w:line="16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 w:line="16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4"/>
          <w:w w:val="105"/>
        </w:rPr>
        <w:t>PHD</w:t>
      </w:r>
      <w:r>
        <w:rPr>
          <w:rFonts w:ascii="Calibri"/>
          <w:color w:val="003D70"/>
          <w:spacing w:val="30"/>
          <w:w w:val="105"/>
        </w:rPr>
        <w:t> </w:t>
      </w:r>
      <w:r>
        <w:rPr>
          <w:rFonts w:ascii="Calibri"/>
          <w:color w:val="003D70"/>
          <w:spacing w:val="2"/>
          <w:w w:val="105"/>
        </w:rPr>
        <w:t>IN</w:t>
      </w:r>
      <w:r>
        <w:rPr>
          <w:rFonts w:ascii="Calibri"/>
          <w:color w:val="003D70"/>
          <w:spacing w:val="30"/>
          <w:w w:val="105"/>
        </w:rPr>
        <w:t> </w:t>
      </w:r>
      <w:r>
        <w:rPr>
          <w:rFonts w:ascii="Calibri"/>
          <w:color w:val="003D70"/>
          <w:spacing w:val="4"/>
          <w:w w:val="105"/>
        </w:rPr>
        <w:t>BUSINESS</w:t>
      </w:r>
      <w:r>
        <w:rPr>
          <w:rFonts w:ascii="Calibri"/>
          <w:color w:val="003D70"/>
          <w:spacing w:val="30"/>
          <w:w w:val="105"/>
        </w:rPr>
        <w:t> </w:t>
      </w:r>
      <w:r>
        <w:rPr>
          <w:rFonts w:ascii="Calibri"/>
          <w:color w:val="003D70"/>
          <w:spacing w:val="6"/>
          <w:w w:val="105"/>
        </w:rPr>
        <w:t>ADMINISTR</w:t>
      </w:r>
      <w:r>
        <w:rPr>
          <w:rFonts w:ascii="Calibri"/>
          <w:color w:val="003D70"/>
          <w:spacing w:val="-19"/>
          <w:w w:val="105"/>
        </w:rPr>
        <w:t>A</w:t>
      </w:r>
      <w:r>
        <w:rPr>
          <w:rFonts w:ascii="Calibri"/>
          <w:color w:val="003D70"/>
          <w:spacing w:val="5"/>
          <w:w w:val="105"/>
        </w:rPr>
        <w:t>TION</w:t>
      </w:r>
      <w:r>
        <w:rPr>
          <w:rFonts w:ascii="Calibri"/>
          <w:b w:val="0"/>
        </w:rPr>
      </w:r>
    </w:p>
    <w:p>
      <w:pPr>
        <w:pStyle w:val="BodyText"/>
        <w:spacing w:line="265" w:lineRule="auto" w:before="39"/>
        <w:ind w:left="100" w:right="1017"/>
        <w:jc w:val="left"/>
        <w:rPr>
          <w:rFonts w:ascii="Arial" w:hAnsi="Arial" w:cs="Arial" w:eastAsia="Arial"/>
        </w:rPr>
      </w:pPr>
      <w:r>
        <w:rPr>
          <w:rFonts w:ascii="Arial"/>
          <w:color w:val="003D70"/>
        </w:rPr>
        <w:t>Earning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PhD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illustrates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commitment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lifelong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learning,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research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desire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become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respected</w:t>
      </w:r>
      <w:r>
        <w:rPr>
          <w:rFonts w:ascii="Arial"/>
          <w:color w:val="003D70"/>
          <w:spacing w:val="22"/>
          <w:w w:val="93"/>
        </w:rPr>
        <w:t> </w:t>
      </w:r>
      <w:r>
        <w:rPr>
          <w:rFonts w:ascii="Arial"/>
          <w:color w:val="003D70"/>
        </w:rPr>
        <w:t>expert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field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  <w:spacing w:val="-4"/>
        </w:rPr>
        <w:t>study</w:t>
      </w:r>
      <w:r>
        <w:rPr>
          <w:rFonts w:ascii="Arial"/>
          <w:color w:val="003D70"/>
          <w:spacing w:val="-3"/>
        </w:rPr>
        <w:t>.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As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professional,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it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could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open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doors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future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career</w:t>
      </w:r>
      <w:r>
        <w:rPr>
          <w:rFonts w:ascii="Arial"/>
          <w:color w:val="003D70"/>
          <w:spacing w:val="-19"/>
        </w:rPr>
        <w:t> </w:t>
      </w:r>
      <w:r>
        <w:rPr>
          <w:rFonts w:ascii="Arial"/>
          <w:color w:val="003D70"/>
        </w:rPr>
        <w:t>opportunities,</w:t>
      </w:r>
      <w:r>
        <w:rPr>
          <w:rFonts w:ascii="Arial"/>
          <w:color w:val="003D70"/>
          <w:spacing w:val="28"/>
          <w:w w:val="93"/>
        </w:rPr>
        <w:t> </w:t>
      </w:r>
      <w:r>
        <w:rPr>
          <w:rFonts w:ascii="Arial"/>
          <w:color w:val="003D70"/>
        </w:rPr>
        <w:t>such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as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teaching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next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generation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professionals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or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giving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back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profession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by</w:t>
      </w:r>
      <w:r>
        <w:rPr>
          <w:rFonts w:ascii="Arial"/>
          <w:color w:val="003D70"/>
        </w:rPr>
        <w:t> conducting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research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field.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If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are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motivated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determined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add</w:t>
      </w:r>
      <w:r>
        <w:rPr>
          <w:rFonts w:ascii="Arial"/>
          <w:color w:val="003D70"/>
          <w:spacing w:val="-16"/>
        </w:rPr>
        <w:t> </w:t>
      </w:r>
      <w:r>
        <w:rPr>
          <w:rFonts w:ascii="Arial"/>
          <w:color w:val="003D70"/>
        </w:rPr>
        <w:t>this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credential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17"/>
        </w:rPr>
        <w:t> </w:t>
      </w:r>
      <w:r>
        <w:rPr>
          <w:rFonts w:ascii="Arial"/>
          <w:color w:val="003D70"/>
        </w:rPr>
        <w:t>resume,</w:t>
      </w:r>
      <w:r>
        <w:rPr>
          <w:rFonts w:ascii="Arial"/>
          <w:color w:val="003D70"/>
          <w:spacing w:val="21"/>
          <w:w w:val="92"/>
        </w:rPr>
        <w:t> </w:t>
      </w:r>
      <w:r>
        <w:rPr>
          <w:rFonts w:ascii="Arial"/>
          <w:color w:val="003D70"/>
        </w:rPr>
        <w:t>Northcentral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University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offers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an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online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PhD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Administration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program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that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is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designed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prepare</w:t>
      </w:r>
      <w:r>
        <w:rPr>
          <w:rFonts w:ascii="Arial"/>
          <w:color w:val="003D70"/>
          <w:spacing w:val="24"/>
          <w:w w:val="98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31"/>
        </w:rPr>
        <w:t> </w:t>
      </w:r>
      <w:r>
        <w:rPr>
          <w:rFonts w:ascii="Arial"/>
          <w:color w:val="003D70"/>
        </w:rPr>
        <w:t>for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high-level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leadership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positions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seek.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-5"/>
          <w:w w:val="105"/>
        </w:rPr>
        <w:t>WHA</w:t>
      </w:r>
      <w:r>
        <w:rPr>
          <w:rFonts w:ascii="Calibri"/>
          <w:color w:val="003D70"/>
          <w:spacing w:val="-6"/>
          <w:w w:val="105"/>
        </w:rPr>
        <w:t>T</w:t>
      </w:r>
      <w:r>
        <w:rPr>
          <w:rFonts w:ascii="Calibri"/>
          <w:color w:val="003D70"/>
          <w:spacing w:val="15"/>
          <w:w w:val="105"/>
        </w:rPr>
        <w:t> </w:t>
      </w:r>
      <w:r>
        <w:rPr>
          <w:rFonts w:ascii="Calibri"/>
          <w:color w:val="003D70"/>
          <w:w w:val="105"/>
        </w:rPr>
        <w:t>YOU'LL</w:t>
      </w:r>
      <w:r>
        <w:rPr>
          <w:rFonts w:ascii="Calibri"/>
          <w:color w:val="003D70"/>
          <w:spacing w:val="16"/>
          <w:w w:val="105"/>
        </w:rPr>
        <w:t> </w:t>
      </w:r>
      <w:r>
        <w:rPr>
          <w:rFonts w:ascii="Calibri"/>
          <w:color w:val="003D70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1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3"/>
        </w:rPr>
        <w:t>NCU's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PhD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Administration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program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further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establish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foundation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36"/>
        </w:rPr>
        <w:t>  </w:t>
      </w:r>
      <w:r>
        <w:rPr>
          <w:rFonts w:ascii="Times New Roman"/>
          <w:color w:val="414042"/>
          <w:spacing w:val="-3"/>
        </w:rPr>
        <w:t>develop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expertise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specialization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choice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an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emphasis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on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theory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administration.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10"/>
        </w:rPr>
        <w:t>You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also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have</w:t>
      </w:r>
      <w:r>
        <w:rPr>
          <w:rFonts w:ascii="Times New Roman"/>
          <w:color w:val="414042"/>
          <w:spacing w:val="77"/>
          <w:w w:val="9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opportunity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work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closely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scholars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field,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familiarize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yourself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tools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needed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to</w:t>
      </w:r>
      <w:r>
        <w:rPr>
          <w:rFonts w:ascii="Times New Roman"/>
          <w:color w:val="414042"/>
          <w:spacing w:val="83"/>
          <w:w w:val="99"/>
        </w:rPr>
        <w:t> </w:t>
      </w:r>
      <w:r>
        <w:rPr>
          <w:rFonts w:ascii="Times New Roman"/>
          <w:color w:val="414042"/>
          <w:spacing w:val="-3"/>
        </w:rPr>
        <w:t>perform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research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that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contributes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body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field.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4.007782pt;width:193.6pt;height:336.55pt;mso-position-horizontal-relative:page;mso-position-vertical-relative:paragraph;z-index:1408" coordorigin="7413,80" coordsize="3872,6731">
            <v:group style="position:absolute;left:7415;top:80;width:3870;height:6462" coordorigin="7415,80" coordsize="3870,6462">
              <v:shape style="position:absolute;left:7415;top:80;width:3870;height:6462" coordorigin="7415,80" coordsize="3870,6462" path="m7415,6542l11284,6542,11284,80,7415,80,7415,6542xe" filled="true" fillcolor="#e6e7e8" stroked="false">
                <v:path arrowok="t"/>
                <v:fill type="solid"/>
              </v:shape>
            </v:group>
            <v:group style="position:absolute;left:7413;top:6542;width:3869;height:269" coordorigin="7413,6542" coordsize="3869,269">
              <v:shape style="position:absolute;left:7413;top:6542;width:3869;height:269" coordorigin="7413,6542" coordsize="3869,269" path="m11282,6811l7413,6811,7413,6542,11282,6542,11282,6811xe" filled="true" fillcolor="#003d70" stroked="false">
                <v:path arrowok="t"/>
                <v:fill type="solid"/>
              </v:shape>
              <v:shape style="position:absolute;left:7413;top:80;width:3872;height:6731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97"/>
                        <w:ind w:left="469" w:right="0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Advanced</w:t>
                      </w:r>
                      <w:r>
                        <w:rPr>
                          <w:rFonts w:ascii="Arial"/>
                          <w:color w:val="231F20"/>
                          <w:spacing w:val="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Accounting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Applied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Computer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Science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Computer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Information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Security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Criminal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Justice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Financial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Care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Administration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line="265" w:lineRule="auto" w:before="27"/>
                        <w:ind w:left="469" w:right="1584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Homeland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Security:</w:t>
                      </w:r>
                      <w:r>
                        <w:rPr>
                          <w:rFonts w:ascii="Arial"/>
                          <w:color w:val="231F20"/>
                          <w:w w:val="9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&amp;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Policy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0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Human</w:t>
                      </w:r>
                      <w:r>
                        <w:rPr>
                          <w:rFonts w:ascii="Arial"/>
                          <w:color w:val="231F20"/>
                          <w:spacing w:val="3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Resources</w:t>
                      </w:r>
                      <w:r>
                        <w:rPr>
                          <w:rFonts w:ascii="Arial"/>
                          <w:color w:val="231F20"/>
                          <w:spacing w:val="3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line="265" w:lineRule="auto" w:before="27"/>
                        <w:ind w:left="469" w:right="1035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Industrial/Organizational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Psychology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0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International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Business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line="265" w:lineRule="auto" w:before="27"/>
                        <w:ind w:left="469" w:right="342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Engineering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echnology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0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color w:val="231F20"/>
                          <w:spacing w:val="40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Information</w:t>
                      </w:r>
                      <w:r>
                        <w:rPr>
                          <w:rFonts w:ascii="Arial"/>
                          <w:color w:val="231F20"/>
                          <w:spacing w:val="4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Systems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Marketing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Organizational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Project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Public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Administration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003D70"/>
          <w:w w:val="105"/>
        </w:rPr>
        <w:t>WHO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WILL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TEACH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PhD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"/>
        </w:rPr>
        <w:t>Administration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member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his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her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doctorate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related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6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first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member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specifically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trained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familiarize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successful.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25"/>
        </w:rPr>
        <w:t> </w:t>
      </w:r>
      <w:r>
        <w:rPr>
          <w:rFonts w:ascii="Times New Roman"/>
          <w:color w:val="414042"/>
        </w:rPr>
        <w:t>progress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take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22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likewise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exhibit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each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topic.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dissertation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process,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assigned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dissertation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2"/>
        </w:rPr>
        <w:t>chair,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25"/>
          <w:w w:val="99"/>
        </w:rPr>
        <w:t> </w:t>
      </w:r>
      <w:r>
        <w:rPr>
          <w:rFonts w:ascii="Times New Roman"/>
          <w:color w:val="414042"/>
          <w:spacing w:val="-1"/>
        </w:rPr>
        <w:t>work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closely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develop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scholarly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dissertation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project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adds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theoretical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context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-5"/>
          <w:w w:val="105"/>
        </w:rPr>
        <w:t>ACCREDIT</w:t>
      </w:r>
      <w:r>
        <w:rPr>
          <w:rFonts w:ascii="Calibri"/>
          <w:color w:val="003D70"/>
          <w:spacing w:val="-4"/>
          <w:w w:val="105"/>
        </w:rPr>
        <w:t>ATION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PhD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"/>
        </w:rPr>
        <w:t>Administration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accredited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  <w:spacing w:val="-1"/>
        </w:rPr>
        <w:t>Accreditation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Council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Schools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Programs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(ACBSP).</w:t>
      </w:r>
      <w:r>
        <w:rPr>
          <w:rFonts w:ascii="Times New Roman"/>
          <w:color w:val="414042"/>
          <w:spacing w:val="24"/>
        </w:rPr>
        <w:t> </w:t>
      </w:r>
      <w:r>
        <w:rPr>
          <w:rFonts w:ascii="Times New Roman"/>
          <w:color w:val="414042"/>
          <w:spacing w:val="-1"/>
        </w:rPr>
        <w:t>Not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does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accreditation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confirm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  <w:spacing w:val="-1"/>
        </w:rPr>
        <w:t>widely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recognized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meet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national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standards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2"/>
        </w:rPr>
        <w:t>quality,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also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assured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receive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designed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provide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valuable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succeed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today's</w:t>
      </w:r>
      <w:r>
        <w:rPr>
          <w:rFonts w:ascii="Times New Roman"/>
          <w:color w:val="414042"/>
          <w:spacing w:val="24"/>
        </w:rPr>
        <w:t> </w:t>
      </w:r>
      <w:r>
        <w:rPr>
          <w:rFonts w:ascii="Times New Roman"/>
          <w:color w:val="414042"/>
        </w:rPr>
        <w:t>diverse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global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society.</w:t>
      </w:r>
      <w:r>
        <w:rPr>
          <w:rFonts w:ascii="Times New Roman"/>
        </w:rPr>
      </w:r>
    </w:p>
    <w:p>
      <w:pPr>
        <w:spacing w:after="0" w:line="246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406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5" w:lineRule="auto"/>
        <w:ind w:right="19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  <w:spacing w:val="-2"/>
        </w:rPr>
        <w:t>In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4"/>
        </w:rPr>
        <w:t>today’</w:t>
      </w:r>
      <w:r>
        <w:rPr>
          <w:rFonts w:ascii="Arial" w:hAnsi="Arial" w:cs="Arial" w:eastAsia="Arial"/>
          <w:color w:val="003D70"/>
          <w:spacing w:val="-6"/>
        </w:rPr>
        <w:t>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competitive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global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marketplace,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professionals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are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  <w:spacing w:val="-3"/>
        </w:rPr>
        <w:t>constantly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called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upon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they</w:t>
      </w:r>
      <w:r>
        <w:rPr>
          <w:rFonts w:ascii="Arial" w:hAnsi="Arial" w:cs="Arial" w:eastAsia="Arial"/>
          <w:color w:val="003D70"/>
          <w:spacing w:val="52"/>
          <w:w w:val="93"/>
        </w:rPr>
        <w:t> </w:t>
      </w:r>
      <w:r>
        <w:rPr>
          <w:rFonts w:ascii="Arial" w:hAnsi="Arial" w:cs="Arial" w:eastAsia="Arial"/>
          <w:color w:val="003D70"/>
          <w:spacing w:val="-3"/>
        </w:rPr>
        <w:t>have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ability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organization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run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more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efficiently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effectively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no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matter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field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1"/>
        </w:rPr>
        <w:t>or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area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of</w:t>
      </w:r>
      <w:r>
        <w:rPr>
          <w:rFonts w:ascii="Arial" w:hAnsi="Arial" w:cs="Arial" w:eastAsia="Arial"/>
          <w:color w:val="003D70"/>
          <w:spacing w:val="60"/>
          <w:w w:val="99"/>
        </w:rPr>
        <w:t> </w:t>
      </w:r>
      <w:r>
        <w:rPr>
          <w:rFonts w:ascii="Arial" w:hAnsi="Arial" w:cs="Arial" w:eastAsia="Arial"/>
          <w:color w:val="003D70"/>
          <w:spacing w:val="-3"/>
        </w:rPr>
        <w:t>expertise.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2"/>
        </w:rPr>
        <w:t>Nor</w:t>
      </w:r>
      <w:r>
        <w:rPr>
          <w:rFonts w:ascii="Arial" w:hAnsi="Arial" w:cs="Arial" w:eastAsia="Arial"/>
          <w:color w:val="003D70"/>
          <w:spacing w:val="-3"/>
        </w:rPr>
        <w:t>thcentral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University's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School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1"/>
        </w:rPr>
        <w:t>of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6"/>
        </w:rPr>
        <w:t>T</w:t>
      </w:r>
      <w:r>
        <w:rPr>
          <w:rFonts w:ascii="Arial" w:hAnsi="Arial" w:cs="Arial" w:eastAsia="Arial"/>
          <w:color w:val="003D70"/>
          <w:spacing w:val="-5"/>
        </w:rPr>
        <w:t>echnology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Management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has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adopted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similar</w:t>
      </w:r>
      <w:r>
        <w:rPr>
          <w:rFonts w:ascii="Arial" w:hAnsi="Arial" w:cs="Arial" w:eastAsia="Arial"/>
          <w:color w:val="003D70"/>
          <w:spacing w:val="58"/>
          <w:w w:val="97"/>
        </w:rPr>
        <w:t> </w:t>
      </w:r>
      <w:r>
        <w:rPr>
          <w:rFonts w:ascii="Arial" w:hAnsi="Arial" w:cs="Arial" w:eastAsia="Arial"/>
          <w:color w:val="003D70"/>
          <w:spacing w:val="-3"/>
        </w:rPr>
        <w:t>results-oriented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approach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online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education,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delivering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rigorous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doctoral,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master's,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bachelor's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graduate</w:t>
      </w:r>
      <w:r>
        <w:rPr>
          <w:rFonts w:ascii="Arial" w:hAnsi="Arial" w:cs="Arial" w:eastAsia="Arial"/>
          <w:color w:val="003D70"/>
          <w:spacing w:val="40"/>
          <w:w w:val="98"/>
        </w:rPr>
        <w:t> </w:t>
      </w:r>
      <w:r>
        <w:rPr>
          <w:rFonts w:ascii="Arial" w:hAnsi="Arial" w:cs="Arial" w:eastAsia="Arial"/>
          <w:color w:val="003D70"/>
          <w:spacing w:val="-3"/>
        </w:rPr>
        <w:t>certificate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programs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you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develop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acumen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that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companies,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investors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clients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demand.</w:t>
      </w:r>
      <w:r>
        <w:rPr>
          <w:rFonts w:ascii="Arial" w:hAnsi="Arial" w:cs="Arial" w:eastAsia="Arial"/>
        </w:rPr>
      </w: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1.828003pt;margin-top:5.153800pt;width:200.2pt;height:273.650pt;mso-position-horizontal-relative:page;mso-position-vertical-relative:paragraph;z-index:1480" coordorigin="7237,103" coordsize="4004,5473">
            <v:group style="position:absolute;left:7237;top:103;width:4004;height:5185" coordorigin="7237,103" coordsize="4004,5185">
              <v:shape style="position:absolute;left:7237;top:103;width:4004;height:5185" coordorigin="7237,103" coordsize="4004,5185" path="m7237,103l11240,103,11240,5287,7237,5287,7237,103xe" filled="true" fillcolor="#e6e7e8" stroked="false">
                <v:path arrowok="t"/>
                <v:fill type="solid"/>
              </v:shape>
            </v:group>
            <v:group style="position:absolute;left:7237;top:5307;width:4004;height:269" coordorigin="7237,5307" coordsize="4004,269">
              <v:shape style="position:absolute;left:7237;top:5307;width:4004;height:269" coordorigin="7237,5307" coordsize="4004,269" path="m11240,5576l7237,5576,7237,5307,11240,5307,11240,5576xe" filled="true" fillcolor="#003d70" stroked="false">
                <v:path arrowok="t"/>
                <v:fill type="solid"/>
              </v:shape>
              <v:shape style="position:absolute;left:7237;top:103;width:4004;height:5473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06"/>
                        <w:ind w:left="331" w:right="199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w w:val="107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2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0"/>
                        <w:ind w:left="331" w:right="326" w:firstLine="0"/>
                        <w:jc w:val="both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Students: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9,500+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current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students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about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0" w:lineRule="exact" w:before="104"/>
                        <w:ind w:left="331" w:right="756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7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98"/>
                        <w:ind w:left="331" w:right="52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103"/>
                        <w:ind w:left="331" w:right="55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A7A9AC"/>
          <w:w w:val="105"/>
        </w:rPr>
        <w:t>THE</w:t>
      </w:r>
      <w:r>
        <w:rPr>
          <w:rFonts w:ascii="Calibri"/>
          <w:color w:val="A7A9AC"/>
          <w:spacing w:val="-4"/>
          <w:w w:val="105"/>
        </w:rPr>
        <w:t> </w:t>
      </w:r>
      <w:r>
        <w:rPr>
          <w:rFonts w:ascii="Calibri"/>
          <w:color w:val="A7A9AC"/>
          <w:w w:val="105"/>
        </w:rPr>
        <w:t>NCU</w:t>
      </w:r>
      <w:r>
        <w:rPr>
          <w:rFonts w:ascii="Calibri"/>
          <w:color w:val="A7A9AC"/>
          <w:spacing w:val="-3"/>
          <w:w w:val="105"/>
        </w:rPr>
        <w:t> </w:t>
      </w:r>
      <w:r>
        <w:rPr>
          <w:rFonts w:ascii="Calibri"/>
          <w:color w:val="A7A9AC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ONE-TO-ONE</w:t>
      </w:r>
      <w:r>
        <w:rPr>
          <w:rFonts w:ascii="Calibri"/>
          <w:b/>
          <w:color w:val="003D70"/>
          <w:spacing w:val="19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TEACHING</w:t>
      </w:r>
      <w:r>
        <w:rPr>
          <w:rFonts w:ascii="Calibri"/>
          <w:b/>
          <w:color w:val="003D70"/>
          <w:spacing w:val="20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9"/>
        </w:rPr>
        <w:t>T</w:t>
      </w:r>
      <w:r>
        <w:rPr>
          <w:rFonts w:ascii="Times New Roman"/>
          <w:color w:val="231F20"/>
          <w:spacing w:val="-8"/>
        </w:rPr>
        <w:t>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make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faculty's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extensive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experience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and</w:t>
      </w:r>
      <w:r>
        <w:rPr>
          <w:rFonts w:ascii="Times New Roman"/>
          <w:color w:val="231F20"/>
          <w:spacing w:val="75"/>
          <w:w w:val="99"/>
        </w:rPr>
        <w:t> </w:t>
      </w:r>
      <w:r>
        <w:rPr>
          <w:rFonts w:ascii="Times New Roman"/>
          <w:color w:val="231F20"/>
        </w:rPr>
        <w:t>knowledge,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we've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adopted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one-to-one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teaching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model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here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85"/>
          <w:w w:val="99"/>
        </w:rPr>
        <w:t> </w:t>
      </w:r>
      <w:r>
        <w:rPr>
          <w:rFonts w:ascii="Times New Roman"/>
          <w:color w:val="231F20"/>
        </w:rPr>
        <w:t>NCU,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which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pair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71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courses.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model,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opportunity</w:t>
      </w:r>
      <w:r>
        <w:rPr>
          <w:rFonts w:ascii="Times New Roman"/>
          <w:color w:val="231F20"/>
          <w:spacing w:val="69"/>
          <w:w w:val="9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experienced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field</w:t>
      </w:r>
      <w:r>
        <w:rPr>
          <w:rFonts w:ascii="Times New Roman"/>
          <w:color w:val="231F20"/>
          <w:spacing w:val="91"/>
          <w:w w:val="99"/>
        </w:rPr>
        <w:t> </w:t>
      </w:r>
      <w:r>
        <w:rPr>
          <w:rFonts w:ascii="Times New Roman"/>
          <w:color w:val="231F20"/>
        </w:rPr>
        <w:t>over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personal</w:t>
      </w:r>
      <w:r>
        <w:rPr>
          <w:rFonts w:ascii="Times New Roman"/>
          <w:color w:val="231F20"/>
          <w:spacing w:val="77"/>
          <w:w w:val="99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growth.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100%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DOCTORAL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spacing w:val="-4"/>
          <w:w w:val="105"/>
          <w:sz w:val="22"/>
        </w:rPr>
        <w:t>F</w:t>
      </w:r>
      <w:r>
        <w:rPr>
          <w:rFonts w:ascii="Calibri"/>
          <w:b/>
          <w:color w:val="003D70"/>
          <w:spacing w:val="-3"/>
          <w:w w:val="105"/>
          <w:sz w:val="22"/>
        </w:rPr>
        <w:t>ACUL</w:t>
      </w:r>
      <w:r>
        <w:rPr>
          <w:rFonts w:ascii="Calibri"/>
          <w:b/>
          <w:color w:val="003D70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89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NO</w:t>
      </w:r>
      <w:r>
        <w:rPr>
          <w:rFonts w:ascii="Calibri"/>
          <w:b/>
          <w:color w:val="003D70"/>
          <w:spacing w:val="23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PHYSICAL</w:t>
      </w:r>
      <w:r>
        <w:rPr>
          <w:rFonts w:ascii="Calibri"/>
          <w:b/>
          <w:color w:val="003D70"/>
          <w:spacing w:val="24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RESIDENCIES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T</w:t>
      </w:r>
      <w:r>
        <w:rPr>
          <w:rFonts w:ascii="Times New Roman"/>
          <w:color w:val="231F20"/>
          <w:spacing w:val="-3"/>
        </w:rPr>
        <w:t>oday's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simply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does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time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money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</w:rPr>
        <w:t>take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off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from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work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fly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across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country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sit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residency</w:t>
      </w:r>
      <w:r>
        <w:rPr>
          <w:rFonts w:ascii="Times New Roman"/>
          <w:color w:val="231F20"/>
          <w:spacing w:val="-2"/>
        </w:rPr>
        <w:t>.</w:t>
      </w:r>
      <w:r>
        <w:rPr>
          <w:rFonts w:ascii="Times New Roman"/>
          <w:color w:val="231F20"/>
          <w:spacing w:val="30"/>
          <w:w w:val="99"/>
        </w:rPr>
        <w:t> </w:t>
      </w:r>
      <w:r>
        <w:rPr>
          <w:rFonts w:ascii="Times New Roman"/>
          <w:color w:val="231F20"/>
        </w:rPr>
        <w:t>By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eliminating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common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feature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</w:rPr>
      </w:r>
    </w:p>
    <w:p>
      <w:pPr>
        <w:pStyle w:val="BodyText"/>
        <w:spacing w:line="23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programs,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</w:rPr>
      </w:r>
    </w:p>
    <w:p>
      <w:pPr>
        <w:pStyle w:val="BodyText"/>
        <w:spacing w:line="246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expense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conflicting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21"/>
          <w:w w:val="98"/>
        </w:rPr>
        <w:t> </w:t>
      </w:r>
      <w:r>
        <w:rPr>
          <w:rFonts w:ascii="Times New Roman"/>
          <w:color w:val="231F20"/>
          <w:w w:val="95"/>
        </w:rPr>
        <w:t>professional </w:t>
      </w:r>
      <w:r>
        <w:rPr>
          <w:rFonts w:ascii="Times New Roman"/>
          <w:color w:val="231F20"/>
          <w:spacing w:val="23"/>
          <w:w w:val="95"/>
        </w:rPr>
        <w:t> </w:t>
      </w:r>
      <w:r>
        <w:rPr>
          <w:rFonts w:ascii="Times New Roman"/>
          <w:color w:val="231F20"/>
          <w:w w:val="95"/>
        </w:rPr>
        <w:t>responsibilities.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2"/>
          <w:w w:val="105"/>
          <w:sz w:val="22"/>
        </w:rPr>
        <w:t>WEEKLY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COURSE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spacing w:val="-5"/>
          <w:w w:val="105"/>
          <w:sz w:val="22"/>
        </w:rPr>
        <w:t>ST</w:t>
      </w:r>
      <w:r>
        <w:rPr>
          <w:rFonts w:ascii="Calibri"/>
          <w:b/>
          <w:color w:val="003D70"/>
          <w:spacing w:val="-4"/>
          <w:w w:val="105"/>
          <w:sz w:val="22"/>
        </w:rPr>
        <w:t>AR</w:t>
      </w:r>
      <w:r>
        <w:rPr>
          <w:rFonts w:ascii="Calibri"/>
          <w:b/>
          <w:color w:val="003D70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taught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one-to-one.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9"/>
        </w:rPr>
        <w:t>You </w:t>
      </w:r>
      <w:r>
        <w:rPr>
          <w:rFonts w:ascii="Times New Roman"/>
          <w:color w:val="231F20"/>
        </w:rPr>
        <w:t>never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5"/>
          <w:w w:val="98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wait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lists,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cancelled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22"/>
          <w:w w:val="99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8"/>
        <w:spacing w:line="347" w:lineRule="exact"/>
        <w:ind w:right="373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A7A9AC"/>
          <w:w w:val="110"/>
        </w:rPr>
        <w:t>CON</w:t>
      </w:r>
      <w:r>
        <w:rPr>
          <w:rFonts w:ascii="Calibri"/>
          <w:color w:val="A7A9AC"/>
          <w:spacing w:val="-32"/>
          <w:w w:val="110"/>
        </w:rPr>
        <w:t>T</w:t>
      </w:r>
      <w:r>
        <w:rPr>
          <w:rFonts w:ascii="Calibri"/>
          <w:color w:val="A7A9AC"/>
          <w:w w:val="110"/>
        </w:rPr>
        <w:t>ACT</w:t>
      </w:r>
      <w:r>
        <w:rPr>
          <w:rFonts w:ascii="Calibri"/>
          <w:color w:val="A7A9AC"/>
          <w:spacing w:val="-7"/>
          <w:w w:val="110"/>
        </w:rPr>
        <w:t> </w:t>
      </w:r>
      <w:r>
        <w:rPr>
          <w:rFonts w:ascii="Calibri"/>
          <w:color w:val="A7A9AC"/>
          <w:w w:val="110"/>
        </w:rPr>
        <w:t>NCU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TO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73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A7A9AC"/>
          <w:w w:val="105"/>
          <w:sz w:val="36"/>
        </w:rPr>
        <w:t>MORE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OR</w:t>
      </w:r>
      <w:r>
        <w:rPr>
          <w:rFonts w:ascii="Calibri"/>
          <w:b/>
          <w:color w:val="A7A9AC"/>
          <w:spacing w:val="31"/>
          <w:w w:val="105"/>
          <w:sz w:val="36"/>
        </w:rPr>
        <w:t> </w:t>
      </w:r>
      <w:r>
        <w:rPr>
          <w:rFonts w:ascii="Calibri"/>
          <w:b/>
          <w:color w:val="A7A9AC"/>
          <w:spacing w:val="-4"/>
          <w:w w:val="105"/>
          <w:sz w:val="36"/>
        </w:rPr>
        <w:t>APPL</w:t>
      </w:r>
      <w:r>
        <w:rPr>
          <w:rFonts w:ascii="Calibri"/>
          <w:b/>
          <w:color w:val="A7A9AC"/>
          <w:spacing w:val="-3"/>
          <w:w w:val="105"/>
          <w:sz w:val="36"/>
        </w:rPr>
        <w:t>Y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003d7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50"/>
        <w:ind w:left="107" w:right="373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003D70"/>
          <w:sz w:val="51"/>
        </w:rPr>
        <w:t>APP</w:t>
      </w:r>
      <w:r>
        <w:rPr>
          <w:rFonts w:ascii="Tahoma"/>
          <w:color w:val="003D70"/>
          <w:spacing w:val="-28"/>
          <w:sz w:val="51"/>
        </w:rPr>
        <w:t>L</w:t>
      </w:r>
      <w:r>
        <w:rPr>
          <w:rFonts w:ascii="Tahoma"/>
          <w:color w:val="003D70"/>
          <w:spacing w:val="-52"/>
          <w:sz w:val="51"/>
        </w:rPr>
        <w:t>Y</w:t>
      </w:r>
      <w:r>
        <w:rPr>
          <w:rFonts w:ascii="Tahoma"/>
          <w:color w:val="003D70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73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003D70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8667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pacing w:val="-1"/>
          <w:sz w:val="19"/>
        </w:rPr>
        <w:t>HAR</w:t>
      </w:r>
      <w:r>
        <w:rPr>
          <w:rFonts w:ascii="Tahoma"/>
          <w:color w:val="003D70"/>
          <w:spacing w:val="-2"/>
          <w:sz w:val="19"/>
        </w:rPr>
        <w:t>TFORD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DR.,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STE.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61.828094pt;margin-top:20.93434pt;width:199.05pt;height:.1pt;mso-position-horizontal-relative:page;mso-position-vertical-relative:paragraph;z-index:1504" coordorigin="7237,419" coordsize="3981,2">
            <v:shape style="position:absolute;left:7237;top:419;width:3981;height:2" coordorigin="7237,419" coordsize="3981,0" path="m7237,419l11217,419e" filled="false" stroked="true" strokeweight=".5pt" strokecolor="#003d70">
              <v:path arrowok="t"/>
            </v:shape>
            <w10:wrap type="none"/>
          </v:group>
        </w:pict>
      </w:r>
      <w:r>
        <w:rPr>
          <w:rFonts w:ascii="Tahoma"/>
          <w:color w:val="003D70"/>
          <w:sz w:val="19"/>
        </w:rPr>
        <w:t>SCOTTSDALE,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AZ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5943" w:space="477"/>
            <w:col w:w="4140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6"/>
          <w:szCs w:val="26"/>
        </w:rPr>
      </w:pPr>
    </w:p>
    <w:p>
      <w:pPr>
        <w:spacing w:line="161" w:lineRule="exact" w:before="82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99.441406pt;margin-top:-17.262342pt;width:63.562594pt;height:73.688677pt;mso-position-horizontal-relative:page;mso-position-vertical-relative:paragraph;z-index:1528" type="#_x0000_t75" stroked="false">
            <v:imagedata r:id="rId11" o:title=""/>
          </v:shape>
        </w:pict>
      </w: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  <w:r>
          <w:rPr>
            <w:rFonts w:ascii="Times New Roman"/>
            <w:sz w:val="14"/>
          </w:rPr>
        </w:r>
      </w:hyperlink>
    </w:p>
    <w:p>
      <w:pPr>
        <w:spacing w:line="16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 w:line="16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6"/>
          <w:w w:val="105"/>
        </w:rPr>
        <w:t>POST-BACCALAURE</w:t>
      </w:r>
      <w:r>
        <w:rPr>
          <w:rFonts w:ascii="Calibri"/>
          <w:color w:val="003D70"/>
          <w:spacing w:val="-19"/>
          <w:w w:val="105"/>
        </w:rPr>
        <w:t>A</w:t>
      </w:r>
      <w:r>
        <w:rPr>
          <w:rFonts w:ascii="Calibri"/>
          <w:color w:val="003D70"/>
          <w:spacing w:val="6"/>
          <w:w w:val="105"/>
        </w:rPr>
        <w:t>T</w:t>
      </w:r>
      <w:r>
        <w:rPr>
          <w:rFonts w:ascii="Calibri"/>
          <w:color w:val="003D70"/>
          <w:w w:val="105"/>
        </w:rPr>
        <w:t>E</w:t>
      </w:r>
      <w:r>
        <w:rPr>
          <w:rFonts w:ascii="Calibri"/>
          <w:color w:val="003D70"/>
          <w:spacing w:val="13"/>
          <w:w w:val="105"/>
        </w:rPr>
        <w:t> </w:t>
      </w:r>
      <w:r>
        <w:rPr>
          <w:rFonts w:ascii="Calibri"/>
          <w:color w:val="003D70"/>
          <w:spacing w:val="6"/>
          <w:w w:val="105"/>
        </w:rPr>
        <w:t>CE</w:t>
      </w:r>
      <w:r>
        <w:rPr>
          <w:rFonts w:ascii="Calibri"/>
          <w:color w:val="003D70"/>
          <w:w w:val="105"/>
        </w:rPr>
        <w:t>R</w:t>
      </w:r>
      <w:r>
        <w:rPr>
          <w:rFonts w:ascii="Calibri"/>
          <w:color w:val="003D70"/>
          <w:spacing w:val="6"/>
          <w:w w:val="105"/>
        </w:rPr>
        <w:t>TIFIC</w:t>
      </w:r>
      <w:r>
        <w:rPr>
          <w:rFonts w:ascii="Calibri"/>
          <w:color w:val="003D70"/>
          <w:spacing w:val="-19"/>
          <w:w w:val="105"/>
        </w:rPr>
        <w:t>A</w:t>
      </w:r>
      <w:r>
        <w:rPr>
          <w:rFonts w:ascii="Calibri"/>
          <w:color w:val="003D70"/>
          <w:spacing w:val="6"/>
          <w:w w:val="105"/>
        </w:rPr>
        <w:t>T</w:t>
      </w:r>
      <w:r>
        <w:rPr>
          <w:rFonts w:ascii="Calibri"/>
          <w:color w:val="003D70"/>
          <w:w w:val="105"/>
        </w:rPr>
        <w:t>E</w:t>
      </w:r>
      <w:r>
        <w:rPr>
          <w:rFonts w:ascii="Calibri"/>
          <w:color w:val="003D70"/>
          <w:spacing w:val="14"/>
          <w:w w:val="105"/>
        </w:rPr>
        <w:t> </w:t>
      </w:r>
      <w:r>
        <w:rPr>
          <w:rFonts w:ascii="Calibri"/>
          <w:color w:val="003D70"/>
          <w:spacing w:val="2"/>
          <w:w w:val="105"/>
        </w:rPr>
        <w:t>IN</w:t>
      </w:r>
      <w:r>
        <w:rPr>
          <w:rFonts w:ascii="Calibri"/>
          <w:color w:val="003D70"/>
          <w:spacing w:val="14"/>
          <w:w w:val="105"/>
        </w:rPr>
        <w:t> </w:t>
      </w:r>
      <w:r>
        <w:rPr>
          <w:rFonts w:ascii="Calibri"/>
          <w:color w:val="003D70"/>
          <w:spacing w:val="5"/>
          <w:w w:val="105"/>
        </w:rPr>
        <w:t>BUSINESS</w:t>
      </w:r>
      <w:r>
        <w:rPr>
          <w:rFonts w:ascii="Calibri"/>
          <w:b w:val="0"/>
        </w:rPr>
      </w:r>
    </w:p>
    <w:p>
      <w:pPr>
        <w:pStyle w:val="BodyText"/>
        <w:spacing w:line="265" w:lineRule="auto" w:before="39"/>
        <w:ind w:left="100" w:right="1027"/>
        <w:jc w:val="both"/>
        <w:rPr>
          <w:rFonts w:ascii="Arial" w:hAnsi="Arial" w:cs="Arial" w:eastAsia="Arial"/>
        </w:rPr>
      </w:pPr>
      <w:r>
        <w:rPr>
          <w:rFonts w:ascii="Arial"/>
          <w:color w:val="003D70"/>
        </w:rPr>
        <w:t>Earning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bachelor's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degree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is</w:t>
      </w:r>
      <w:r>
        <w:rPr>
          <w:rFonts w:ascii="Arial"/>
          <w:color w:val="003D70"/>
          <w:spacing w:val="-12"/>
        </w:rPr>
        <w:t> </w:t>
      </w:r>
      <w:r>
        <w:rPr>
          <w:rFonts w:ascii="Arial"/>
          <w:color w:val="003D70"/>
        </w:rPr>
        <w:t>an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excellent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way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build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12"/>
        </w:rPr>
        <w:t> </w:t>
      </w:r>
      <w:r>
        <w:rPr>
          <w:rFonts w:ascii="Arial"/>
          <w:color w:val="003D70"/>
        </w:rPr>
        <w:t>strong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foundation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basic</w:t>
      </w:r>
      <w:r>
        <w:rPr>
          <w:rFonts w:ascii="Arial"/>
          <w:color w:val="003D70"/>
          <w:spacing w:val="-13"/>
        </w:rPr>
        <w:t> </w:t>
      </w:r>
      <w:r>
        <w:rPr>
          <w:rFonts w:ascii="Arial"/>
          <w:color w:val="003D70"/>
        </w:rPr>
        <w:t>knowledge</w:t>
      </w:r>
      <w:r>
        <w:rPr>
          <w:rFonts w:ascii="Arial"/>
          <w:color w:val="003D70"/>
          <w:spacing w:val="21"/>
          <w:w w:val="98"/>
        </w:rPr>
        <w:t> </w:t>
      </w:r>
      <w:r>
        <w:rPr>
          <w:rFonts w:ascii="Arial"/>
          <w:color w:val="003D70"/>
          <w:spacing w:val="-2"/>
        </w:rPr>
        <w:t>and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3"/>
        </w:rPr>
        <w:t>skills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1"/>
        </w:rPr>
        <w:t>in</w:t>
      </w:r>
      <w:r>
        <w:rPr>
          <w:rFonts w:ascii="Arial"/>
          <w:color w:val="003D70"/>
          <w:spacing w:val="-7"/>
        </w:rPr>
        <w:t> </w:t>
      </w:r>
      <w:r>
        <w:rPr>
          <w:rFonts w:ascii="Arial"/>
          <w:color w:val="003D70"/>
          <w:spacing w:val="-3"/>
        </w:rPr>
        <w:t>the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2"/>
        </w:rPr>
        <w:t>field.</w:t>
      </w:r>
      <w:r>
        <w:rPr>
          <w:rFonts w:ascii="Arial"/>
          <w:color w:val="003D70"/>
          <w:spacing w:val="-7"/>
        </w:rPr>
        <w:t> </w:t>
      </w:r>
      <w:r>
        <w:rPr>
          <w:rFonts w:ascii="Arial"/>
          <w:color w:val="003D70"/>
          <w:spacing w:val="-2"/>
        </w:rPr>
        <w:t>If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3"/>
        </w:rPr>
        <w:t>you</w:t>
      </w:r>
      <w:r>
        <w:rPr>
          <w:rFonts w:ascii="Arial"/>
          <w:color w:val="003D70"/>
          <w:spacing w:val="-7"/>
        </w:rPr>
        <w:t> </w:t>
      </w:r>
      <w:r>
        <w:rPr>
          <w:rFonts w:ascii="Arial"/>
          <w:color w:val="003D70"/>
          <w:spacing w:val="-2"/>
        </w:rPr>
        <w:t>already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3"/>
        </w:rPr>
        <w:t>have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7"/>
        </w:rPr>
        <w:t> </w:t>
      </w:r>
      <w:r>
        <w:rPr>
          <w:rFonts w:ascii="Arial"/>
          <w:color w:val="003D70"/>
          <w:spacing w:val="-3"/>
        </w:rPr>
        <w:t>degree,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5"/>
        </w:rPr>
        <w:t>however</w:t>
      </w:r>
      <w:r>
        <w:rPr>
          <w:rFonts w:ascii="Arial"/>
          <w:color w:val="003D70"/>
          <w:spacing w:val="-4"/>
        </w:rPr>
        <w:t>,</w:t>
      </w:r>
      <w:r>
        <w:rPr>
          <w:rFonts w:ascii="Arial"/>
          <w:color w:val="003D70"/>
          <w:spacing w:val="-7"/>
        </w:rPr>
        <w:t> </w:t>
      </w:r>
      <w:r>
        <w:rPr>
          <w:rFonts w:ascii="Arial"/>
          <w:color w:val="003D70"/>
          <w:spacing w:val="-2"/>
        </w:rPr>
        <w:t>and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3"/>
        </w:rPr>
        <w:t>are</w:t>
      </w:r>
      <w:r>
        <w:rPr>
          <w:rFonts w:ascii="Arial"/>
          <w:color w:val="003D70"/>
          <w:spacing w:val="-7"/>
        </w:rPr>
        <w:t> </w:t>
      </w:r>
      <w:r>
        <w:rPr>
          <w:rFonts w:ascii="Arial"/>
          <w:color w:val="003D70"/>
          <w:spacing w:val="-3"/>
        </w:rPr>
        <w:t>interested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1"/>
        </w:rPr>
        <w:t>in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3"/>
        </w:rPr>
        <w:t>developing</w:t>
      </w:r>
      <w:r>
        <w:rPr>
          <w:rFonts w:ascii="Arial"/>
          <w:color w:val="003D70"/>
          <w:spacing w:val="-7"/>
        </w:rPr>
        <w:t> </w:t>
      </w:r>
      <w:r>
        <w:rPr>
          <w:rFonts w:ascii="Arial"/>
          <w:color w:val="003D70"/>
          <w:spacing w:val="-3"/>
        </w:rPr>
        <w:t>your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  <w:spacing w:val="-3"/>
        </w:rPr>
        <w:t>niche</w:t>
      </w:r>
      <w:r>
        <w:rPr>
          <w:rFonts w:ascii="Arial"/>
          <w:color w:val="003D70"/>
          <w:spacing w:val="-7"/>
        </w:rPr>
        <w:t> </w:t>
      </w:r>
      <w:r>
        <w:rPr>
          <w:rFonts w:ascii="Arial"/>
          <w:color w:val="003D70"/>
          <w:spacing w:val="-1"/>
        </w:rPr>
        <w:t>in</w:t>
      </w:r>
      <w:r>
        <w:rPr>
          <w:rFonts w:ascii="Arial"/>
          <w:color w:val="003D70"/>
          <w:spacing w:val="-8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68"/>
          <w:w w:val="102"/>
        </w:rPr>
        <w:t> </w:t>
      </w:r>
      <w:r>
        <w:rPr>
          <w:rFonts w:ascii="Arial"/>
          <w:color w:val="003D70"/>
        </w:rPr>
        <w:t>certain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area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business,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post-baccalaureate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certificate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can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help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do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just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that.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NCU's</w:t>
      </w:r>
      <w:r>
        <w:rPr>
          <w:rFonts w:ascii="Arial"/>
          <w:color w:val="003D70"/>
          <w:spacing w:val="-28"/>
        </w:rPr>
        <w:t> </w:t>
      </w:r>
      <w:r>
        <w:rPr>
          <w:rFonts w:ascii="Arial"/>
          <w:color w:val="003D70"/>
        </w:rPr>
        <w:t>Post-Baccalaureate</w:t>
      </w:r>
      <w:r>
        <w:rPr>
          <w:rFonts w:ascii="Arial"/>
          <w:color w:val="003D70"/>
          <w:spacing w:val="28"/>
          <w:w w:val="91"/>
        </w:rPr>
        <w:t> </w:t>
      </w:r>
      <w:r>
        <w:rPr>
          <w:rFonts w:ascii="Arial"/>
          <w:color w:val="003D70"/>
        </w:rPr>
        <w:t>Certificate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offers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a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cost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efficient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accelerated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path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specialized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business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knowledge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25"/>
        </w:rPr>
        <w:t> </w:t>
      </w:r>
      <w:r>
        <w:rPr>
          <w:rFonts w:ascii="Arial"/>
          <w:color w:val="003D70"/>
        </w:rPr>
        <w:t>areas</w:t>
      </w:r>
      <w:r>
        <w:rPr>
          <w:rFonts w:ascii="Arial"/>
          <w:color w:val="003D70"/>
          <w:spacing w:val="24"/>
          <w:w w:val="95"/>
        </w:rPr>
        <w:t> </w:t>
      </w:r>
      <w:r>
        <w:rPr>
          <w:rFonts w:ascii="Arial"/>
          <w:color w:val="003D70"/>
        </w:rPr>
        <w:t>such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as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entrepreneurship,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financial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management</w:t>
      </w:r>
      <w:r>
        <w:rPr>
          <w:rFonts w:ascii="Arial"/>
          <w:color w:val="003D70"/>
          <w:spacing w:val="-38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project</w:t>
      </w:r>
      <w:r>
        <w:rPr>
          <w:rFonts w:ascii="Arial"/>
          <w:color w:val="003D70"/>
          <w:spacing w:val="-39"/>
        </w:rPr>
        <w:t> </w:t>
      </w:r>
      <w:r>
        <w:rPr>
          <w:rFonts w:ascii="Arial"/>
          <w:color w:val="003D70"/>
        </w:rPr>
        <w:t>management.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-5"/>
          <w:w w:val="105"/>
        </w:rPr>
        <w:t>WHA</w:t>
      </w:r>
      <w:r>
        <w:rPr>
          <w:rFonts w:ascii="Calibri"/>
          <w:color w:val="003D70"/>
          <w:spacing w:val="-6"/>
          <w:w w:val="105"/>
        </w:rPr>
        <w:t>T</w:t>
      </w:r>
      <w:r>
        <w:rPr>
          <w:rFonts w:ascii="Calibri"/>
          <w:color w:val="003D70"/>
          <w:spacing w:val="15"/>
          <w:w w:val="105"/>
        </w:rPr>
        <w:t> </w:t>
      </w:r>
      <w:r>
        <w:rPr>
          <w:rFonts w:ascii="Calibri"/>
          <w:color w:val="003D70"/>
          <w:w w:val="105"/>
        </w:rPr>
        <w:t>YOU'LL</w:t>
      </w:r>
      <w:r>
        <w:rPr>
          <w:rFonts w:ascii="Calibri"/>
          <w:color w:val="003D70"/>
          <w:spacing w:val="16"/>
          <w:w w:val="105"/>
        </w:rPr>
        <w:t> </w:t>
      </w:r>
      <w:r>
        <w:rPr>
          <w:rFonts w:ascii="Calibri"/>
          <w:color w:val="003D70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3"/>
        </w:rPr>
        <w:t>NCU's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Post-Baccalaureate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Certificate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expand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upon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foundation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specialized</w:t>
      </w:r>
      <w:r>
        <w:rPr>
          <w:rFonts w:ascii="Times New Roman"/>
          <w:color w:val="414042"/>
          <w:spacing w:val="69"/>
          <w:w w:val="99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area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choice.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Each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four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master's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level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courses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address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essential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topic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in</w:t>
      </w:r>
      <w:r>
        <w:rPr>
          <w:rFonts w:ascii="Times New Roman"/>
          <w:color w:val="414042"/>
          <w:spacing w:val="91"/>
          <w:w w:val="99"/>
        </w:rPr>
        <w:t> </w:t>
      </w:r>
      <w:r>
        <w:rPr>
          <w:rFonts w:ascii="Times New Roman"/>
          <w:color w:val="414042"/>
          <w:spacing w:val="-3"/>
        </w:rPr>
        <w:t>that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specialization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area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help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broaden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expertise.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If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wish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pursue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further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study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following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certificate</w:t>
      </w:r>
      <w:r>
        <w:rPr>
          <w:rFonts w:ascii="Times New Roman"/>
          <w:color w:val="414042"/>
          <w:spacing w:val="83"/>
          <w:w w:val="99"/>
        </w:rPr>
        <w:t> </w:t>
      </w:r>
      <w:r>
        <w:rPr>
          <w:rFonts w:ascii="Times New Roman"/>
          <w:color w:val="414042"/>
          <w:spacing w:val="-3"/>
        </w:rPr>
        <w:t>program,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courses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could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transfer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into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related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master's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program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at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NCU.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w w:val="105"/>
        </w:rPr>
        <w:t>WHO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WILL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TEACH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member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has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his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her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doctorate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related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many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years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combined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industry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able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pull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facilitate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valuable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experiences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w w:val="99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add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value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2"/>
        </w:rPr>
        <w:t>career.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4.516782pt;width:193.6pt;height:121.95pt;mso-position-horizontal-relative:page;mso-position-vertical-relative:paragraph;z-index:1576" coordorigin="7413,90" coordsize="3872,2439">
            <v:group style="position:absolute;left:7415;top:90;width:3870;height:2171" coordorigin="7415,90" coordsize="3870,2171">
              <v:shape style="position:absolute;left:7415;top:90;width:3870;height:2171" coordorigin="7415,90" coordsize="3870,2171" path="m7415,2260l11284,2260,11284,90,7415,90,7415,2260xe" filled="true" fillcolor="#e6e7e8" stroked="false">
                <v:path arrowok="t"/>
                <v:fill type="solid"/>
              </v:shape>
            </v:group>
            <v:group style="position:absolute;left:7413;top:2260;width:3869;height:269" coordorigin="7413,2260" coordsize="3869,269">
              <v:shape style="position:absolute;left:7413;top:2260;width:3869;height:269" coordorigin="7413,2260" coordsize="3869,269" path="m11282,2529l7413,2529,7413,2260,11282,2260,11282,2529xe" filled="true" fillcolor="#003d70" stroked="false">
                <v:path arrowok="t"/>
                <v:fill type="solid"/>
              </v:shape>
              <v:shape style="position:absolute;left:7413;top:90;width:3872;height:2439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465" w:val="left" w:leader="none"/>
                        </w:tabs>
                        <w:spacing w:before="9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Entrepreneurship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Financial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Business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Project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003D70"/>
          <w:spacing w:val="-5"/>
          <w:w w:val="105"/>
        </w:rPr>
        <w:t>ACCREDIT</w:t>
      </w:r>
      <w:r>
        <w:rPr>
          <w:rFonts w:ascii="Calibri"/>
          <w:color w:val="003D70"/>
          <w:spacing w:val="-4"/>
          <w:w w:val="105"/>
        </w:rPr>
        <w:t>ATION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programs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School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Technology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  <w:spacing w:val="-1"/>
        </w:rPr>
        <w:t>Management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accredited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1"/>
        </w:rPr>
        <w:t>Accreditation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Council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  <w:spacing w:val="-1"/>
        </w:rPr>
        <w:t>Schools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Programs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(ACBSP).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Not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only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does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accreditation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confirm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widely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recognized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meet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national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  <w:spacing w:val="-1"/>
        </w:rPr>
        <w:t>standards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2"/>
        </w:rPr>
        <w:t>quality,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also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assured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receive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designed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provide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valuable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succeed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today's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diverse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global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3"/>
        </w:rPr>
        <w:t>society.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w w:val="105"/>
        </w:rPr>
        <w:t>WHY</w:t>
      </w:r>
      <w:r>
        <w:rPr>
          <w:rFonts w:ascii="Calibri"/>
          <w:color w:val="003D70"/>
          <w:spacing w:val="7"/>
          <w:w w:val="105"/>
        </w:rPr>
        <w:t> </w:t>
      </w:r>
      <w:r>
        <w:rPr>
          <w:rFonts w:ascii="Calibri"/>
          <w:color w:val="003D70"/>
          <w:w w:val="105"/>
        </w:rPr>
        <w:t>A</w:t>
      </w:r>
      <w:r>
        <w:rPr>
          <w:rFonts w:ascii="Calibri"/>
          <w:color w:val="003D70"/>
          <w:spacing w:val="7"/>
          <w:w w:val="105"/>
        </w:rPr>
        <w:t> </w:t>
      </w:r>
      <w:r>
        <w:rPr>
          <w:rFonts w:ascii="Calibri"/>
          <w:color w:val="003D70"/>
          <w:spacing w:val="-2"/>
          <w:w w:val="105"/>
        </w:rPr>
        <w:t>POST-BACCALAUREA</w:t>
      </w:r>
      <w:r>
        <w:rPr>
          <w:rFonts w:ascii="Calibri"/>
          <w:color w:val="003D70"/>
          <w:spacing w:val="-3"/>
          <w:w w:val="105"/>
        </w:rPr>
        <w:t>TE</w:t>
      </w:r>
      <w:r>
        <w:rPr>
          <w:rFonts w:ascii="Calibri"/>
          <w:color w:val="003D70"/>
          <w:spacing w:val="7"/>
          <w:w w:val="105"/>
        </w:rPr>
        <w:t> </w:t>
      </w:r>
      <w:r>
        <w:rPr>
          <w:rFonts w:ascii="Calibri"/>
          <w:color w:val="003D70"/>
          <w:spacing w:val="-3"/>
          <w:w w:val="105"/>
        </w:rPr>
        <w:t>CER</w:t>
      </w:r>
      <w:r>
        <w:rPr>
          <w:rFonts w:ascii="Calibri"/>
          <w:color w:val="003D70"/>
          <w:spacing w:val="-4"/>
          <w:w w:val="105"/>
        </w:rPr>
        <w:t>TIFICATE?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6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searching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ways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sharpen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concerns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commitment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start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master's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degree?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Earning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specialization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focuses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aspirations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could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2"/>
        </w:rPr>
        <w:t>answer.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Here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few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advantages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pursuing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Northcentral: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0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Faster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2"/>
        </w:rPr>
        <w:t>Time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Affordable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Pricing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Apply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Master's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Degree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406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5" w:lineRule="auto"/>
        <w:ind w:right="19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  <w:spacing w:val="-2"/>
        </w:rPr>
        <w:t>In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4"/>
        </w:rPr>
        <w:t>today’</w:t>
      </w:r>
      <w:r>
        <w:rPr>
          <w:rFonts w:ascii="Arial" w:hAnsi="Arial" w:cs="Arial" w:eastAsia="Arial"/>
          <w:color w:val="003D70"/>
          <w:spacing w:val="-6"/>
        </w:rPr>
        <w:t>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competitive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global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marketplace,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professionals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are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  <w:spacing w:val="-3"/>
        </w:rPr>
        <w:t>constantly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called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upon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they</w:t>
      </w:r>
      <w:r>
        <w:rPr>
          <w:rFonts w:ascii="Arial" w:hAnsi="Arial" w:cs="Arial" w:eastAsia="Arial"/>
          <w:color w:val="003D70"/>
          <w:spacing w:val="52"/>
          <w:w w:val="93"/>
        </w:rPr>
        <w:t> </w:t>
      </w:r>
      <w:r>
        <w:rPr>
          <w:rFonts w:ascii="Arial" w:hAnsi="Arial" w:cs="Arial" w:eastAsia="Arial"/>
          <w:color w:val="003D70"/>
          <w:spacing w:val="-3"/>
        </w:rPr>
        <w:t>have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ability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organization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run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more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efficiently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effectively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no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matter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field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1"/>
        </w:rPr>
        <w:t>or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area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of</w:t>
      </w:r>
      <w:r>
        <w:rPr>
          <w:rFonts w:ascii="Arial" w:hAnsi="Arial" w:cs="Arial" w:eastAsia="Arial"/>
          <w:color w:val="003D70"/>
          <w:spacing w:val="60"/>
          <w:w w:val="99"/>
        </w:rPr>
        <w:t> </w:t>
      </w:r>
      <w:r>
        <w:rPr>
          <w:rFonts w:ascii="Arial" w:hAnsi="Arial" w:cs="Arial" w:eastAsia="Arial"/>
          <w:color w:val="003D70"/>
          <w:spacing w:val="-3"/>
        </w:rPr>
        <w:t>expertise.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2"/>
        </w:rPr>
        <w:t>Nor</w:t>
      </w:r>
      <w:r>
        <w:rPr>
          <w:rFonts w:ascii="Arial" w:hAnsi="Arial" w:cs="Arial" w:eastAsia="Arial"/>
          <w:color w:val="003D70"/>
          <w:spacing w:val="-3"/>
        </w:rPr>
        <w:t>thcentral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University's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School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1"/>
        </w:rPr>
        <w:t>of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6"/>
        </w:rPr>
        <w:t>T</w:t>
      </w:r>
      <w:r>
        <w:rPr>
          <w:rFonts w:ascii="Arial" w:hAnsi="Arial" w:cs="Arial" w:eastAsia="Arial"/>
          <w:color w:val="003D70"/>
          <w:spacing w:val="-5"/>
        </w:rPr>
        <w:t>echnology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Management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has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adopted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similar</w:t>
      </w:r>
      <w:r>
        <w:rPr>
          <w:rFonts w:ascii="Arial" w:hAnsi="Arial" w:cs="Arial" w:eastAsia="Arial"/>
          <w:color w:val="003D70"/>
          <w:spacing w:val="58"/>
          <w:w w:val="97"/>
        </w:rPr>
        <w:t> </w:t>
      </w:r>
      <w:r>
        <w:rPr>
          <w:rFonts w:ascii="Arial" w:hAnsi="Arial" w:cs="Arial" w:eastAsia="Arial"/>
          <w:color w:val="003D70"/>
          <w:spacing w:val="-3"/>
        </w:rPr>
        <w:t>results-oriented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approach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online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education,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delivering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rigorous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doctoral,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master's,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bachelor's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graduate</w:t>
      </w:r>
      <w:r>
        <w:rPr>
          <w:rFonts w:ascii="Arial" w:hAnsi="Arial" w:cs="Arial" w:eastAsia="Arial"/>
          <w:color w:val="003D70"/>
          <w:spacing w:val="40"/>
          <w:w w:val="98"/>
        </w:rPr>
        <w:t> </w:t>
      </w:r>
      <w:r>
        <w:rPr>
          <w:rFonts w:ascii="Arial" w:hAnsi="Arial" w:cs="Arial" w:eastAsia="Arial"/>
          <w:color w:val="003D70"/>
          <w:spacing w:val="-3"/>
        </w:rPr>
        <w:t>certificate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programs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you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develop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acumen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that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companies,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investors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clients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demand.</w:t>
      </w:r>
      <w:r>
        <w:rPr>
          <w:rFonts w:ascii="Arial" w:hAnsi="Arial" w:cs="Arial" w:eastAsia="Arial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1.828003pt;margin-top:4.153800pt;width:200.2pt;height:273.650pt;mso-position-horizontal-relative:page;mso-position-vertical-relative:paragraph;z-index:1672" coordorigin="7237,83" coordsize="4004,5473">
            <v:group style="position:absolute;left:7237;top:83;width:4004;height:5204" coordorigin="7237,83" coordsize="4004,5204">
              <v:shape style="position:absolute;left:7237;top:83;width:4004;height:5204" coordorigin="7237,83" coordsize="4004,5204" path="m7237,5287l11240,5287,11240,83,7237,83,7237,5287xe" filled="true" fillcolor="#e6e7e8" stroked="false">
                <v:path arrowok="t"/>
                <v:fill type="solid"/>
              </v:shape>
            </v:group>
            <v:group style="position:absolute;left:7237;top:5287;width:4004;height:269" coordorigin="7237,5287" coordsize="4004,269">
              <v:shape style="position:absolute;left:7237;top:5287;width:4004;height:269" coordorigin="7237,5287" coordsize="4004,269" path="m11240,5556l7237,5556,7237,5287,11240,5287,11240,5556xe" filled="true" fillcolor="#003d70" stroked="false">
                <v:path arrowok="t"/>
                <v:fill type="solid"/>
              </v:shape>
              <v:shape style="position:absolute;left:7237;top:83;width:4004;height:5473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06"/>
                        <w:ind w:left="331" w:right="199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w w:val="107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2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0"/>
                        <w:ind w:left="331" w:right="326" w:firstLine="0"/>
                        <w:jc w:val="both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Students: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9,500+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current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students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about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103"/>
                        <w:ind w:left="331" w:right="52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103"/>
                        <w:ind w:left="331" w:right="55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A7A9AC"/>
          <w:w w:val="105"/>
        </w:rPr>
        <w:t>THE</w:t>
      </w:r>
      <w:r>
        <w:rPr>
          <w:rFonts w:ascii="Calibri"/>
          <w:color w:val="A7A9AC"/>
          <w:spacing w:val="-4"/>
          <w:w w:val="105"/>
        </w:rPr>
        <w:t> </w:t>
      </w:r>
      <w:r>
        <w:rPr>
          <w:rFonts w:ascii="Calibri"/>
          <w:color w:val="A7A9AC"/>
          <w:w w:val="105"/>
        </w:rPr>
        <w:t>NCU</w:t>
      </w:r>
      <w:r>
        <w:rPr>
          <w:rFonts w:ascii="Calibri"/>
          <w:color w:val="A7A9AC"/>
          <w:spacing w:val="-3"/>
          <w:w w:val="105"/>
        </w:rPr>
        <w:t> </w:t>
      </w:r>
      <w:r>
        <w:rPr>
          <w:rFonts w:ascii="Calibri"/>
          <w:color w:val="A7A9AC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ONE-TO-ONE</w:t>
      </w:r>
      <w:r>
        <w:rPr>
          <w:rFonts w:ascii="Calibri"/>
          <w:b/>
          <w:color w:val="003D70"/>
          <w:spacing w:val="19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TEACHING</w:t>
      </w:r>
      <w:r>
        <w:rPr>
          <w:rFonts w:ascii="Calibri"/>
          <w:b/>
          <w:color w:val="003D70"/>
          <w:spacing w:val="20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9"/>
        </w:rPr>
        <w:t>T</w:t>
      </w:r>
      <w:r>
        <w:rPr>
          <w:rFonts w:ascii="Times New Roman"/>
          <w:color w:val="231F20"/>
          <w:spacing w:val="-8"/>
        </w:rPr>
        <w:t>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make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faculty's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extensive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experience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and</w:t>
      </w:r>
      <w:r>
        <w:rPr>
          <w:rFonts w:ascii="Times New Roman"/>
          <w:color w:val="231F20"/>
          <w:spacing w:val="75"/>
          <w:w w:val="99"/>
        </w:rPr>
        <w:t> </w:t>
      </w:r>
      <w:r>
        <w:rPr>
          <w:rFonts w:ascii="Times New Roman"/>
          <w:color w:val="231F20"/>
        </w:rPr>
        <w:t>knowledge,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we've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adopted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one-to-one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teaching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model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here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85"/>
          <w:w w:val="99"/>
        </w:rPr>
        <w:t> </w:t>
      </w:r>
      <w:r>
        <w:rPr>
          <w:rFonts w:ascii="Times New Roman"/>
          <w:color w:val="231F20"/>
        </w:rPr>
        <w:t>NCU,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which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pair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71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courses.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model,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opportunity</w:t>
      </w:r>
      <w:r>
        <w:rPr>
          <w:rFonts w:ascii="Times New Roman"/>
          <w:color w:val="231F20"/>
          <w:spacing w:val="69"/>
          <w:w w:val="9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experienced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field</w:t>
      </w:r>
      <w:r>
        <w:rPr>
          <w:rFonts w:ascii="Times New Roman"/>
          <w:color w:val="231F20"/>
          <w:spacing w:val="91"/>
          <w:w w:val="99"/>
        </w:rPr>
        <w:t> </w:t>
      </w:r>
      <w:r>
        <w:rPr>
          <w:rFonts w:ascii="Times New Roman"/>
          <w:color w:val="231F20"/>
        </w:rPr>
        <w:t>over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personal</w:t>
      </w:r>
      <w:r>
        <w:rPr>
          <w:rFonts w:ascii="Times New Roman"/>
          <w:color w:val="231F20"/>
          <w:spacing w:val="79"/>
          <w:w w:val="99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growth.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100%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DOCTORAL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spacing w:val="-4"/>
          <w:w w:val="105"/>
          <w:sz w:val="22"/>
        </w:rPr>
        <w:t>F</w:t>
      </w:r>
      <w:r>
        <w:rPr>
          <w:rFonts w:ascii="Calibri"/>
          <w:b/>
          <w:color w:val="003D70"/>
          <w:spacing w:val="-3"/>
          <w:w w:val="105"/>
          <w:sz w:val="22"/>
        </w:rPr>
        <w:t>ACUL</w:t>
      </w:r>
      <w:r>
        <w:rPr>
          <w:rFonts w:ascii="Calibri"/>
          <w:b/>
          <w:color w:val="003D70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89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2"/>
          <w:w w:val="105"/>
          <w:sz w:val="22"/>
        </w:rPr>
        <w:t>WEEKLY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COURSE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spacing w:val="-5"/>
          <w:w w:val="105"/>
          <w:sz w:val="22"/>
        </w:rPr>
        <w:t>ST</w:t>
      </w:r>
      <w:r>
        <w:rPr>
          <w:rFonts w:ascii="Calibri"/>
          <w:b/>
          <w:color w:val="003D70"/>
          <w:spacing w:val="-4"/>
          <w:w w:val="105"/>
          <w:sz w:val="22"/>
        </w:rPr>
        <w:t>AR</w:t>
      </w:r>
      <w:r>
        <w:rPr>
          <w:rFonts w:ascii="Calibri"/>
          <w:b/>
          <w:color w:val="003D70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taught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one-to-one.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9"/>
        </w:rPr>
        <w:t>You </w:t>
      </w:r>
      <w:r>
        <w:rPr>
          <w:rFonts w:ascii="Times New Roman"/>
          <w:color w:val="231F20"/>
        </w:rPr>
        <w:t>never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5"/>
          <w:w w:val="98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wait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lists,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cancelled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22"/>
          <w:w w:val="99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347" w:lineRule="exact"/>
        <w:ind w:right="373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A7A9AC"/>
          <w:w w:val="110"/>
        </w:rPr>
        <w:t>CON</w:t>
      </w:r>
      <w:r>
        <w:rPr>
          <w:rFonts w:ascii="Calibri"/>
          <w:color w:val="A7A9AC"/>
          <w:spacing w:val="-32"/>
          <w:w w:val="110"/>
        </w:rPr>
        <w:t>T</w:t>
      </w:r>
      <w:r>
        <w:rPr>
          <w:rFonts w:ascii="Calibri"/>
          <w:color w:val="A7A9AC"/>
          <w:w w:val="110"/>
        </w:rPr>
        <w:t>ACT</w:t>
      </w:r>
      <w:r>
        <w:rPr>
          <w:rFonts w:ascii="Calibri"/>
          <w:color w:val="A7A9AC"/>
          <w:spacing w:val="-7"/>
          <w:w w:val="110"/>
        </w:rPr>
        <w:t> </w:t>
      </w:r>
      <w:r>
        <w:rPr>
          <w:rFonts w:ascii="Calibri"/>
          <w:color w:val="A7A9AC"/>
          <w:w w:val="110"/>
        </w:rPr>
        <w:t>NCU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TO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73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A7A9AC"/>
          <w:w w:val="105"/>
          <w:sz w:val="36"/>
        </w:rPr>
        <w:t>MORE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OR</w:t>
      </w:r>
      <w:r>
        <w:rPr>
          <w:rFonts w:ascii="Calibri"/>
          <w:b/>
          <w:color w:val="A7A9AC"/>
          <w:spacing w:val="31"/>
          <w:w w:val="105"/>
          <w:sz w:val="36"/>
        </w:rPr>
        <w:t> </w:t>
      </w:r>
      <w:r>
        <w:rPr>
          <w:rFonts w:ascii="Calibri"/>
          <w:b/>
          <w:color w:val="A7A9AC"/>
          <w:spacing w:val="-4"/>
          <w:w w:val="105"/>
          <w:sz w:val="36"/>
        </w:rPr>
        <w:t>APPL</w:t>
      </w:r>
      <w:r>
        <w:rPr>
          <w:rFonts w:ascii="Calibri"/>
          <w:b/>
          <w:color w:val="A7A9AC"/>
          <w:spacing w:val="-3"/>
          <w:w w:val="105"/>
          <w:sz w:val="36"/>
        </w:rPr>
        <w:t>Y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003d7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50"/>
        <w:ind w:left="107" w:right="373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003D70"/>
          <w:sz w:val="51"/>
        </w:rPr>
        <w:t>APP</w:t>
      </w:r>
      <w:r>
        <w:rPr>
          <w:rFonts w:ascii="Tahoma"/>
          <w:color w:val="003D70"/>
          <w:spacing w:val="-28"/>
          <w:sz w:val="51"/>
        </w:rPr>
        <w:t>L</w:t>
      </w:r>
      <w:r>
        <w:rPr>
          <w:rFonts w:ascii="Tahoma"/>
          <w:color w:val="003D70"/>
          <w:spacing w:val="-52"/>
          <w:sz w:val="51"/>
        </w:rPr>
        <w:t>Y</w:t>
      </w:r>
      <w:r>
        <w:rPr>
          <w:rFonts w:ascii="Tahoma"/>
          <w:color w:val="003D70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73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003D70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8667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pacing w:val="-1"/>
          <w:sz w:val="19"/>
        </w:rPr>
        <w:t>HAR</w:t>
      </w:r>
      <w:r>
        <w:rPr>
          <w:rFonts w:ascii="Tahoma"/>
          <w:color w:val="003D70"/>
          <w:spacing w:val="-2"/>
          <w:sz w:val="19"/>
        </w:rPr>
        <w:t>TFORD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DR.,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STE.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SCOTTSDALE,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AZ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5847" w:space="573"/>
            <w:col w:w="4140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351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003d7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9"/>
        <w:rPr>
          <w:rFonts w:ascii="Tahoma" w:hAnsi="Tahoma" w:cs="Tahoma" w:eastAsia="Tahoma"/>
          <w:sz w:val="29"/>
          <w:szCs w:val="29"/>
        </w:rPr>
      </w:pPr>
    </w:p>
    <w:p>
      <w:pPr>
        <w:spacing w:line="161" w:lineRule="exact" w:before="82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500.714996pt;margin-top:-17.636343pt;width:63.563pt;height:73.687677pt;mso-position-horizontal-relative:page;mso-position-vertical-relative:paragraph;z-index:1696" type="#_x0000_t75" stroked="false">
            <v:imagedata r:id="rId11" o:title=""/>
          </v:shape>
        </w:pict>
      </w: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  <w:r>
          <w:rPr>
            <w:rFonts w:ascii="Times New Roman"/>
            <w:sz w:val="14"/>
          </w:rPr>
        </w:r>
      </w:hyperlink>
    </w:p>
    <w:p>
      <w:pPr>
        <w:spacing w:line="16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 w:line="16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5"/>
          <w:w w:val="105"/>
        </w:rPr>
        <w:t>POST-MASTER'S</w:t>
      </w:r>
      <w:r>
        <w:rPr>
          <w:rFonts w:ascii="Calibri"/>
          <w:color w:val="003D70"/>
          <w:spacing w:val="13"/>
          <w:w w:val="105"/>
        </w:rPr>
        <w:t> </w:t>
      </w:r>
      <w:r>
        <w:rPr>
          <w:rFonts w:ascii="Calibri"/>
          <w:color w:val="003D70"/>
          <w:spacing w:val="6"/>
          <w:w w:val="105"/>
        </w:rPr>
        <w:t>CE</w:t>
      </w:r>
      <w:r>
        <w:rPr>
          <w:rFonts w:ascii="Calibri"/>
          <w:color w:val="003D70"/>
          <w:w w:val="105"/>
        </w:rPr>
        <w:t>R</w:t>
      </w:r>
      <w:r>
        <w:rPr>
          <w:rFonts w:ascii="Calibri"/>
          <w:color w:val="003D70"/>
          <w:spacing w:val="6"/>
          <w:w w:val="105"/>
        </w:rPr>
        <w:t>TIFIC</w:t>
      </w:r>
      <w:r>
        <w:rPr>
          <w:rFonts w:ascii="Calibri"/>
          <w:color w:val="003D70"/>
          <w:spacing w:val="-19"/>
          <w:w w:val="105"/>
        </w:rPr>
        <w:t>A</w:t>
      </w:r>
      <w:r>
        <w:rPr>
          <w:rFonts w:ascii="Calibri"/>
          <w:color w:val="003D70"/>
          <w:spacing w:val="6"/>
          <w:w w:val="105"/>
        </w:rPr>
        <w:t>T</w:t>
      </w:r>
      <w:r>
        <w:rPr>
          <w:rFonts w:ascii="Calibri"/>
          <w:color w:val="003D70"/>
          <w:w w:val="105"/>
        </w:rPr>
        <w:t>E</w:t>
      </w:r>
      <w:r>
        <w:rPr>
          <w:rFonts w:ascii="Calibri"/>
          <w:color w:val="003D70"/>
          <w:spacing w:val="13"/>
          <w:w w:val="105"/>
        </w:rPr>
        <w:t> </w:t>
      </w:r>
      <w:r>
        <w:rPr>
          <w:rFonts w:ascii="Calibri"/>
          <w:color w:val="003D70"/>
          <w:spacing w:val="2"/>
          <w:w w:val="105"/>
        </w:rPr>
        <w:t>IN</w:t>
      </w:r>
      <w:r>
        <w:rPr>
          <w:rFonts w:ascii="Calibri"/>
          <w:color w:val="003D70"/>
          <w:spacing w:val="14"/>
          <w:w w:val="105"/>
        </w:rPr>
        <w:t> </w:t>
      </w:r>
      <w:r>
        <w:rPr>
          <w:rFonts w:ascii="Calibri"/>
          <w:color w:val="003D70"/>
          <w:spacing w:val="5"/>
          <w:w w:val="105"/>
        </w:rPr>
        <w:t>BUSINESS</w:t>
      </w:r>
      <w:r>
        <w:rPr>
          <w:rFonts w:ascii="Calibri"/>
          <w:b w:val="0"/>
        </w:rPr>
      </w:r>
    </w:p>
    <w:p>
      <w:pPr>
        <w:pStyle w:val="BodyText"/>
        <w:spacing w:line="265" w:lineRule="auto" w:before="39"/>
        <w:ind w:left="100" w:right="101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</w:rPr>
        <w:t>When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it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comes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expanding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your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education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past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master's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degree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level,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you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have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options.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One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those</w:t>
      </w:r>
      <w:r>
        <w:rPr>
          <w:rFonts w:ascii="Arial" w:hAnsi="Arial" w:cs="Arial" w:eastAsia="Arial"/>
          <w:color w:val="003D70"/>
          <w:w w:val="90"/>
        </w:rPr>
        <w:t> </w:t>
      </w:r>
      <w:r>
        <w:rPr>
          <w:rFonts w:ascii="Arial" w:hAnsi="Arial" w:cs="Arial" w:eastAsia="Arial"/>
          <w:color w:val="003D70"/>
          <w:w w:val="95"/>
        </w:rPr>
        <w:t>options is</w:t>
      </w:r>
      <w:r>
        <w:rPr>
          <w:rFonts w:ascii="Arial" w:hAnsi="Arial" w:cs="Arial" w:eastAsia="Arial"/>
          <w:color w:val="003D70"/>
          <w:spacing w:val="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Northcentral </w:t>
      </w:r>
      <w:r>
        <w:rPr>
          <w:rFonts w:ascii="Arial" w:hAnsi="Arial" w:cs="Arial" w:eastAsia="Arial"/>
          <w:color w:val="003D70"/>
          <w:spacing w:val="-1"/>
          <w:w w:val="95"/>
        </w:rPr>
        <w:t>University’</w:t>
      </w:r>
      <w:r>
        <w:rPr>
          <w:rFonts w:ascii="Arial" w:hAnsi="Arial" w:cs="Arial" w:eastAsia="Arial"/>
          <w:color w:val="003D70"/>
          <w:spacing w:val="-2"/>
          <w:w w:val="95"/>
        </w:rPr>
        <w:t>s</w:t>
      </w:r>
      <w:r>
        <w:rPr>
          <w:rFonts w:ascii="Arial" w:hAnsi="Arial" w:cs="Arial" w:eastAsia="Arial"/>
          <w:color w:val="003D70"/>
          <w:spacing w:val="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Post-Master's Certificate</w:t>
      </w:r>
      <w:r>
        <w:rPr>
          <w:rFonts w:ascii="Arial" w:hAnsi="Arial" w:cs="Arial" w:eastAsia="Arial"/>
          <w:color w:val="003D70"/>
          <w:spacing w:val="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in</w:t>
      </w:r>
      <w:r>
        <w:rPr>
          <w:rFonts w:ascii="Arial" w:hAnsi="Arial" w:cs="Arial" w:eastAsia="Arial"/>
          <w:color w:val="003D70"/>
          <w:spacing w:val="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Business, which</w:t>
      </w:r>
      <w:r>
        <w:rPr>
          <w:rFonts w:ascii="Arial" w:hAnsi="Arial" w:cs="Arial" w:eastAsia="Arial"/>
          <w:color w:val="003D70"/>
          <w:spacing w:val="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includes six</w:t>
      </w:r>
      <w:r>
        <w:rPr>
          <w:rFonts w:ascii="Arial" w:hAnsi="Arial" w:cs="Arial" w:eastAsia="Arial"/>
          <w:color w:val="003D70"/>
          <w:spacing w:val="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doctoral-level</w:t>
      </w:r>
      <w:r>
        <w:rPr>
          <w:rFonts w:ascii="Arial" w:hAnsi="Arial" w:cs="Arial" w:eastAsia="Arial"/>
          <w:color w:val="003D70"/>
          <w:spacing w:val="29"/>
          <w:w w:val="95"/>
        </w:rPr>
        <w:t> </w:t>
      </w:r>
      <w:r>
        <w:rPr>
          <w:rFonts w:ascii="Arial" w:hAnsi="Arial" w:cs="Arial" w:eastAsia="Arial"/>
          <w:color w:val="003D70"/>
        </w:rPr>
        <w:t>courses</w:t>
      </w:r>
      <w:r>
        <w:rPr>
          <w:rFonts w:ascii="Arial" w:hAnsi="Arial" w:cs="Arial" w:eastAsia="Arial"/>
          <w:color w:val="003D70"/>
          <w:spacing w:val="-23"/>
        </w:rPr>
        <w:t> </w:t>
      </w: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specialization</w:t>
      </w:r>
      <w:r>
        <w:rPr>
          <w:rFonts w:ascii="Arial" w:hAnsi="Arial" w:cs="Arial" w:eastAsia="Arial"/>
          <w:color w:val="003D70"/>
          <w:spacing w:val="-23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your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choice.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This</w:t>
      </w:r>
      <w:r>
        <w:rPr>
          <w:rFonts w:ascii="Arial" w:hAnsi="Arial" w:cs="Arial" w:eastAsia="Arial"/>
          <w:color w:val="003D70"/>
          <w:spacing w:val="-23"/>
        </w:rPr>
        <w:t> </w:t>
      </w:r>
      <w:r>
        <w:rPr>
          <w:rFonts w:ascii="Arial" w:hAnsi="Arial" w:cs="Arial" w:eastAsia="Arial"/>
          <w:color w:val="003D70"/>
        </w:rPr>
        <w:t>certificate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1"/>
        </w:rPr>
        <w:t>serves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as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23"/>
        </w:rPr>
        <w:t> </w:t>
      </w:r>
      <w:r>
        <w:rPr>
          <w:rFonts w:ascii="Arial" w:hAnsi="Arial" w:cs="Arial" w:eastAsia="Arial"/>
          <w:color w:val="003D70"/>
        </w:rPr>
        <w:t>great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opportunity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expand</w:t>
      </w:r>
      <w:r>
        <w:rPr>
          <w:rFonts w:ascii="Arial" w:hAnsi="Arial" w:cs="Arial" w:eastAsia="Arial"/>
          <w:color w:val="003D70"/>
          <w:spacing w:val="-23"/>
        </w:rPr>
        <w:t> </w:t>
      </w:r>
      <w:r>
        <w:rPr>
          <w:rFonts w:ascii="Arial" w:hAnsi="Arial" w:cs="Arial" w:eastAsia="Arial"/>
          <w:color w:val="003D70"/>
        </w:rPr>
        <w:t>your</w:t>
      </w:r>
      <w:r>
        <w:rPr>
          <w:rFonts w:ascii="Arial" w:hAnsi="Arial" w:cs="Arial" w:eastAsia="Arial"/>
          <w:color w:val="003D70"/>
          <w:spacing w:val="30"/>
          <w:w w:val="97"/>
        </w:rPr>
        <w:t> </w:t>
      </w:r>
      <w:r>
        <w:rPr>
          <w:rFonts w:ascii="Arial" w:hAnsi="Arial" w:cs="Arial" w:eastAsia="Arial"/>
          <w:color w:val="003D70"/>
        </w:rPr>
        <w:t>knowledge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skills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your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field,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while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completing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more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affordable,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short-term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credential.</w:t>
      </w:r>
      <w:r>
        <w:rPr>
          <w:rFonts w:ascii="Arial" w:hAnsi="Arial" w:cs="Arial" w:eastAsia="Arial"/>
        </w:rPr>
      </w:r>
    </w:p>
    <w:p>
      <w:pPr>
        <w:spacing w:line="240" w:lineRule="auto" w:before="2"/>
        <w:rPr>
          <w:rFonts w:ascii="Arial" w:hAnsi="Arial" w:cs="Arial" w:eastAsia="Arial"/>
          <w:sz w:val="31"/>
          <w:szCs w:val="31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-5"/>
          <w:w w:val="105"/>
        </w:rPr>
        <w:t>WHA</w:t>
      </w:r>
      <w:r>
        <w:rPr>
          <w:rFonts w:ascii="Calibri"/>
          <w:color w:val="003D70"/>
          <w:spacing w:val="-6"/>
          <w:w w:val="105"/>
        </w:rPr>
        <w:t>T</w:t>
      </w:r>
      <w:r>
        <w:rPr>
          <w:rFonts w:ascii="Calibri"/>
          <w:color w:val="003D70"/>
          <w:spacing w:val="15"/>
          <w:w w:val="105"/>
        </w:rPr>
        <w:t> </w:t>
      </w:r>
      <w:r>
        <w:rPr>
          <w:rFonts w:ascii="Calibri"/>
          <w:color w:val="003D70"/>
          <w:w w:val="105"/>
        </w:rPr>
        <w:t>YOU'LL</w:t>
      </w:r>
      <w:r>
        <w:rPr>
          <w:rFonts w:ascii="Calibri"/>
          <w:color w:val="003D70"/>
          <w:spacing w:val="16"/>
          <w:w w:val="105"/>
        </w:rPr>
        <w:t> </w:t>
      </w:r>
      <w:r>
        <w:rPr>
          <w:rFonts w:ascii="Calibri"/>
          <w:color w:val="003D70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99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3"/>
        </w:rPr>
        <w:t>NCU's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Post-Master's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Certificate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address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essential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topics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related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specialization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choice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78"/>
          <w:w w:val="9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goal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broadening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3"/>
        </w:rPr>
        <w:t>area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expertise.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If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wish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pursue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further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study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3"/>
        </w:rPr>
        <w:t>following</w:t>
      </w:r>
      <w:r>
        <w:rPr>
          <w:rFonts w:ascii="Times New Roman"/>
          <w:color w:val="414042"/>
          <w:spacing w:val="81"/>
          <w:w w:val="9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certificate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program,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courses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could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transfer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into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related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doctoral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program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at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NCU.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w w:val="105"/>
        </w:rPr>
        <w:t>WHO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WILL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TEACH</w:t>
      </w:r>
      <w:r>
        <w:rPr>
          <w:rFonts w:ascii="Calibri"/>
          <w:color w:val="003D70"/>
          <w:spacing w:val="17"/>
          <w:w w:val="105"/>
        </w:rPr>
        <w:t> </w:t>
      </w:r>
      <w:r>
        <w:rPr>
          <w:rFonts w:ascii="Calibri"/>
          <w:color w:val="003D70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member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has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his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her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doctorate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related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many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years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combined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4"/>
        </w:rPr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20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industry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able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pull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facilitate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valuable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experiences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5"/>
        </w:rPr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  <w:spacing w:val="-1"/>
        </w:rPr>
        <w:t>      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add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value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2"/>
        </w:rPr>
        <w:t>career.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6.516782pt;width:193.6pt;height:211.2pt;mso-position-horizontal-relative:page;mso-position-vertical-relative:paragraph;z-index:1744" coordorigin="7413,130" coordsize="3872,4224">
            <v:group style="position:absolute;left:7415;top:130;width:3870;height:3955" coordorigin="7415,130" coordsize="3870,3955">
              <v:shape style="position:absolute;left:7415;top:130;width:3870;height:3955" coordorigin="7415,130" coordsize="3870,3955" path="m7415,4085l11284,4085,11284,130,7415,130,7415,4085xe" filled="true" fillcolor="#e6e7e8" stroked="false">
                <v:path arrowok="t"/>
                <v:fill type="solid"/>
              </v:shape>
            </v:group>
            <v:group style="position:absolute;left:7413;top:4085;width:3869;height:269" coordorigin="7413,4085" coordsize="3869,269">
              <v:shape style="position:absolute;left:7413;top:4085;width:3869;height:269" coordorigin="7413,4085" coordsize="3869,269" path="m11282,4354l7413,4354,7413,4085,11282,4085,11282,4354xe" filled="true" fillcolor="#003d70" stroked="false">
                <v:path arrowok="t"/>
                <v:fill type="solid"/>
              </v:shape>
              <v:shape style="position:absolute;left:7413;top:130;width:3872;height:4224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65" w:val="left" w:leader="none"/>
                        </w:tabs>
                        <w:spacing w:before="97"/>
                        <w:ind w:left="469" w:right="0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Advanced</w:t>
                      </w:r>
                      <w:r>
                        <w:rPr>
                          <w:rFonts w:ascii="Arial"/>
                          <w:color w:val="231F20"/>
                          <w:spacing w:val="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Accounting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Criminal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Justice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Financial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Business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Care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Administration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Homeland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2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Security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Leadership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27"/>
                        <w:ind w:left="469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&amp;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Policy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65" w:val="left" w:leader="none"/>
                        </w:tabs>
                        <w:spacing w:line="265" w:lineRule="auto" w:before="27"/>
                        <w:ind w:left="469" w:right="767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Engineering</w:t>
                      </w:r>
                      <w:r>
                        <w:rPr>
                          <w:rFonts w:ascii="Arial"/>
                          <w:color w:val="231F20"/>
                          <w:w w:val="9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echnology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65" w:val="left" w:leader="none"/>
                        </w:tabs>
                        <w:spacing w:before="0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Project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465" w:val="left" w:leader="none"/>
                        </w:tabs>
                        <w:spacing w:before="2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Public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Administration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003D70"/>
          <w:spacing w:val="-5"/>
          <w:w w:val="105"/>
        </w:rPr>
        <w:t>ACCREDIT</w:t>
      </w:r>
      <w:r>
        <w:rPr>
          <w:rFonts w:ascii="Calibri"/>
          <w:color w:val="003D70"/>
          <w:spacing w:val="-4"/>
          <w:w w:val="105"/>
        </w:rPr>
        <w:t>ATION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programs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School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Technology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  <w:spacing w:val="-1"/>
        </w:rPr>
        <w:t>Management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accredited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1"/>
        </w:rPr>
        <w:t>Accreditation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Council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  <w:spacing w:val="-1"/>
        </w:rPr>
        <w:t>Schools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Programs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(ACBSP).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Not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only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does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accreditation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confirm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widely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recognized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meet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national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  <w:spacing w:val="-1"/>
        </w:rPr>
        <w:t>standards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2"/>
        </w:rPr>
        <w:t>quality,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also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assured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receive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designed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provide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valuable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succeed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today's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diverse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global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3"/>
        </w:rPr>
        <w:t>society.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003D70"/>
          <w:w w:val="105"/>
        </w:rPr>
        <w:t>WHY</w:t>
      </w:r>
      <w:r>
        <w:rPr>
          <w:rFonts w:ascii="Calibri" w:hAnsi="Calibri" w:cs="Calibri" w:eastAsia="Calibri"/>
          <w:color w:val="003D70"/>
          <w:spacing w:val="-4"/>
          <w:w w:val="105"/>
        </w:rPr>
        <w:t> </w:t>
      </w:r>
      <w:r>
        <w:rPr>
          <w:rFonts w:ascii="Calibri" w:hAnsi="Calibri" w:cs="Calibri" w:eastAsia="Calibri"/>
          <w:color w:val="003D70"/>
          <w:w w:val="105"/>
        </w:rPr>
        <w:t>A</w:t>
      </w:r>
      <w:r>
        <w:rPr>
          <w:rFonts w:ascii="Calibri" w:hAnsi="Calibri" w:cs="Calibri" w:eastAsia="Calibri"/>
          <w:color w:val="003D70"/>
          <w:spacing w:val="-3"/>
          <w:w w:val="105"/>
        </w:rPr>
        <w:t> </w:t>
      </w:r>
      <w:r>
        <w:rPr>
          <w:rFonts w:ascii="Calibri" w:hAnsi="Calibri" w:cs="Calibri" w:eastAsia="Calibri"/>
          <w:color w:val="003D70"/>
          <w:w w:val="105"/>
        </w:rPr>
        <w:t>POST-MASTER’S</w:t>
      </w:r>
      <w:r>
        <w:rPr>
          <w:rFonts w:ascii="Calibri" w:hAnsi="Calibri" w:cs="Calibri" w:eastAsia="Calibri"/>
          <w:color w:val="003D70"/>
          <w:spacing w:val="-3"/>
          <w:w w:val="105"/>
        </w:rPr>
        <w:t> CER</w:t>
      </w:r>
      <w:r>
        <w:rPr>
          <w:rFonts w:ascii="Calibri" w:hAnsi="Calibri" w:cs="Calibri" w:eastAsia="Calibri"/>
          <w:color w:val="003D70"/>
          <w:spacing w:val="-4"/>
          <w:w w:val="105"/>
        </w:rPr>
        <w:t>TIFICATE?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46" w:lineRule="auto" w:before="70"/>
        <w:ind w:left="100" w:right="528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searching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ways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sharpen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concerns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commitment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start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degree?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Earning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specialization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focuses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aspirations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could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2"/>
        </w:rPr>
        <w:t>answer.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Here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few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advantages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pursuing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Northcentral: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87" w:val="left" w:leader="none"/>
        </w:tabs>
        <w:spacing w:line="240" w:lineRule="auto" w:before="40" w:after="0"/>
        <w:ind w:left="287" w:right="0" w:hanging="1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Faster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2"/>
        </w:rPr>
        <w:t>Time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75" w:val="left" w:leader="none"/>
        </w:tabs>
        <w:spacing w:line="240" w:lineRule="auto" w:before="47" w:after="0"/>
        <w:ind w:left="274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Affordable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Pricing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75" w:val="left" w:leader="none"/>
        </w:tabs>
        <w:spacing w:line="240" w:lineRule="auto" w:before="47" w:after="0"/>
        <w:ind w:left="274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Apply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Doctoral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Degree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406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5" w:lineRule="auto"/>
        <w:ind w:right="19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  <w:spacing w:val="-2"/>
        </w:rPr>
        <w:t>In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4"/>
        </w:rPr>
        <w:t>today’</w:t>
      </w:r>
      <w:r>
        <w:rPr>
          <w:rFonts w:ascii="Arial" w:hAnsi="Arial" w:cs="Arial" w:eastAsia="Arial"/>
          <w:color w:val="003D70"/>
          <w:spacing w:val="-6"/>
        </w:rPr>
        <w:t>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competitive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global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marketplace,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professionals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are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  <w:spacing w:val="-3"/>
        </w:rPr>
        <w:t>constantly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called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upon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prove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  <w:spacing w:val="-3"/>
        </w:rPr>
        <w:t>they</w:t>
      </w:r>
      <w:r>
        <w:rPr>
          <w:rFonts w:ascii="Arial" w:hAnsi="Arial" w:cs="Arial" w:eastAsia="Arial"/>
          <w:color w:val="003D70"/>
          <w:spacing w:val="52"/>
          <w:w w:val="93"/>
        </w:rPr>
        <w:t> </w:t>
      </w:r>
      <w:r>
        <w:rPr>
          <w:rFonts w:ascii="Arial" w:hAnsi="Arial" w:cs="Arial" w:eastAsia="Arial"/>
          <w:color w:val="003D70"/>
          <w:spacing w:val="-3"/>
        </w:rPr>
        <w:t>have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ability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organization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run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more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efficiently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effectively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no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3"/>
        </w:rPr>
        <w:t>matter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3"/>
        </w:rPr>
        <w:t>their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field</w:t>
      </w:r>
      <w:r>
        <w:rPr>
          <w:rFonts w:ascii="Arial" w:hAnsi="Arial" w:cs="Arial" w:eastAsia="Arial"/>
          <w:color w:val="003D70"/>
          <w:spacing w:val="-10"/>
        </w:rPr>
        <w:t> </w:t>
      </w:r>
      <w:r>
        <w:rPr>
          <w:rFonts w:ascii="Arial" w:hAnsi="Arial" w:cs="Arial" w:eastAsia="Arial"/>
          <w:color w:val="003D70"/>
          <w:spacing w:val="-1"/>
        </w:rPr>
        <w:t>or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area</w:t>
      </w:r>
      <w:r>
        <w:rPr>
          <w:rFonts w:ascii="Arial" w:hAnsi="Arial" w:cs="Arial" w:eastAsia="Arial"/>
          <w:color w:val="003D70"/>
          <w:spacing w:val="-11"/>
        </w:rPr>
        <w:t> </w:t>
      </w:r>
      <w:r>
        <w:rPr>
          <w:rFonts w:ascii="Arial" w:hAnsi="Arial" w:cs="Arial" w:eastAsia="Arial"/>
          <w:color w:val="003D70"/>
          <w:spacing w:val="-2"/>
        </w:rPr>
        <w:t>of</w:t>
      </w:r>
      <w:r>
        <w:rPr>
          <w:rFonts w:ascii="Arial" w:hAnsi="Arial" w:cs="Arial" w:eastAsia="Arial"/>
          <w:color w:val="003D70"/>
          <w:spacing w:val="60"/>
          <w:w w:val="99"/>
        </w:rPr>
        <w:t> </w:t>
      </w:r>
      <w:r>
        <w:rPr>
          <w:rFonts w:ascii="Arial" w:hAnsi="Arial" w:cs="Arial" w:eastAsia="Arial"/>
          <w:color w:val="003D70"/>
          <w:spacing w:val="-3"/>
        </w:rPr>
        <w:t>expertise.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2"/>
        </w:rPr>
        <w:t>Nor</w:t>
      </w:r>
      <w:r>
        <w:rPr>
          <w:rFonts w:ascii="Arial" w:hAnsi="Arial" w:cs="Arial" w:eastAsia="Arial"/>
          <w:color w:val="003D70"/>
          <w:spacing w:val="-3"/>
        </w:rPr>
        <w:t>thcentral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University's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School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1"/>
        </w:rPr>
        <w:t>of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6"/>
        </w:rPr>
        <w:t>T</w:t>
      </w:r>
      <w:r>
        <w:rPr>
          <w:rFonts w:ascii="Arial" w:hAnsi="Arial" w:cs="Arial" w:eastAsia="Arial"/>
          <w:color w:val="003D70"/>
          <w:spacing w:val="-5"/>
        </w:rPr>
        <w:t>echnology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Management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has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2"/>
        </w:rPr>
        <w:t>adopted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similar</w:t>
      </w:r>
      <w:r>
        <w:rPr>
          <w:rFonts w:ascii="Arial" w:hAnsi="Arial" w:cs="Arial" w:eastAsia="Arial"/>
          <w:color w:val="003D70"/>
          <w:spacing w:val="58"/>
          <w:w w:val="97"/>
        </w:rPr>
        <w:t> </w:t>
      </w:r>
      <w:r>
        <w:rPr>
          <w:rFonts w:ascii="Arial" w:hAnsi="Arial" w:cs="Arial" w:eastAsia="Arial"/>
          <w:color w:val="003D70"/>
          <w:spacing w:val="-3"/>
        </w:rPr>
        <w:t>results-oriented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approach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online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education,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delivering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rigorous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2"/>
        </w:rPr>
        <w:t>doctoral,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3"/>
        </w:rPr>
        <w:t>master's,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bachelor's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  <w:spacing w:val="-3"/>
        </w:rPr>
        <w:t>graduate</w:t>
      </w:r>
      <w:r>
        <w:rPr>
          <w:rFonts w:ascii="Arial" w:hAnsi="Arial" w:cs="Arial" w:eastAsia="Arial"/>
          <w:color w:val="003D70"/>
          <w:spacing w:val="40"/>
          <w:w w:val="98"/>
        </w:rPr>
        <w:t> </w:t>
      </w:r>
      <w:r>
        <w:rPr>
          <w:rFonts w:ascii="Arial" w:hAnsi="Arial" w:cs="Arial" w:eastAsia="Arial"/>
          <w:color w:val="003D70"/>
          <w:spacing w:val="-3"/>
        </w:rPr>
        <w:t>certificate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programs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help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you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develop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the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business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acumen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that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companies,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investors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2"/>
        </w:rPr>
        <w:t>and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clients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  <w:spacing w:val="-3"/>
        </w:rPr>
        <w:t>demand.</w:t>
      </w:r>
      <w:r>
        <w:rPr>
          <w:rFonts w:ascii="Arial" w:hAnsi="Arial" w:cs="Arial" w:eastAsia="Arial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1.828003pt;margin-top:4.153800pt;width:200.2pt;height:273.650pt;mso-position-horizontal-relative:page;mso-position-vertical-relative:paragraph;z-index:1840" coordorigin="7237,83" coordsize="4004,5473">
            <v:group style="position:absolute;left:7237;top:83;width:4004;height:5185" coordorigin="7237,83" coordsize="4004,5185">
              <v:shape style="position:absolute;left:7237;top:83;width:4004;height:5185" coordorigin="7237,83" coordsize="4004,5185" path="m7237,83l11240,83,11240,5267,7237,5267,7237,83xe" filled="true" fillcolor="#e6e7e8" stroked="false">
                <v:path arrowok="t"/>
                <v:fill type="solid"/>
              </v:shape>
            </v:group>
            <v:group style="position:absolute;left:7237;top:5287;width:4004;height:269" coordorigin="7237,5287" coordsize="4004,269">
              <v:shape style="position:absolute;left:7237;top:5287;width:4004;height:269" coordorigin="7237,5287" coordsize="4004,269" path="m11240,5556l7237,5556,7237,5287,11240,5287,11240,5556xe" filled="true" fillcolor="#003d70" stroked="false">
                <v:path arrowok="t"/>
                <v:fill type="solid"/>
              </v:shape>
              <v:shape style="position:absolute;left:7237;top:83;width:4004;height:5473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06"/>
                        <w:ind w:left="331" w:right="199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w w:val="107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2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0"/>
                        <w:ind w:left="331" w:right="326" w:firstLine="0"/>
                        <w:jc w:val="both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Students: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9,500+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current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students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about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0" w:lineRule="exact" w:before="104"/>
                        <w:ind w:left="331" w:right="756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7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98"/>
                        <w:ind w:left="331" w:right="52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103"/>
                        <w:ind w:left="331" w:right="55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A7A9AC"/>
          <w:w w:val="105"/>
        </w:rPr>
        <w:t>THE</w:t>
      </w:r>
      <w:r>
        <w:rPr>
          <w:rFonts w:ascii="Calibri"/>
          <w:color w:val="A7A9AC"/>
          <w:spacing w:val="-4"/>
          <w:w w:val="105"/>
        </w:rPr>
        <w:t> </w:t>
      </w:r>
      <w:r>
        <w:rPr>
          <w:rFonts w:ascii="Calibri"/>
          <w:color w:val="A7A9AC"/>
          <w:w w:val="105"/>
        </w:rPr>
        <w:t>NCU</w:t>
      </w:r>
      <w:r>
        <w:rPr>
          <w:rFonts w:ascii="Calibri"/>
          <w:color w:val="A7A9AC"/>
          <w:spacing w:val="-3"/>
          <w:w w:val="105"/>
        </w:rPr>
        <w:t> </w:t>
      </w:r>
      <w:r>
        <w:rPr>
          <w:rFonts w:ascii="Calibri"/>
          <w:color w:val="A7A9AC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ONE-TO-ONE</w:t>
      </w:r>
      <w:r>
        <w:rPr>
          <w:rFonts w:ascii="Calibri"/>
          <w:b/>
          <w:color w:val="003D70"/>
          <w:spacing w:val="19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TEACHING</w:t>
      </w:r>
      <w:r>
        <w:rPr>
          <w:rFonts w:ascii="Calibri"/>
          <w:b/>
          <w:color w:val="003D70"/>
          <w:spacing w:val="20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9"/>
        </w:rPr>
        <w:t>T</w:t>
      </w:r>
      <w:r>
        <w:rPr>
          <w:rFonts w:ascii="Times New Roman"/>
          <w:color w:val="231F20"/>
          <w:spacing w:val="-8"/>
        </w:rPr>
        <w:t>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make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faculty's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extensive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experience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and</w:t>
      </w:r>
      <w:r>
        <w:rPr>
          <w:rFonts w:ascii="Times New Roman"/>
          <w:color w:val="231F20"/>
          <w:spacing w:val="75"/>
          <w:w w:val="99"/>
        </w:rPr>
        <w:t> </w:t>
      </w:r>
      <w:r>
        <w:rPr>
          <w:rFonts w:ascii="Times New Roman"/>
          <w:color w:val="231F20"/>
        </w:rPr>
        <w:t>knowledge,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we've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adopted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one-to-one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teaching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model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here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85"/>
          <w:w w:val="99"/>
        </w:rPr>
        <w:t> </w:t>
      </w:r>
      <w:r>
        <w:rPr>
          <w:rFonts w:ascii="Times New Roman"/>
          <w:color w:val="231F20"/>
        </w:rPr>
        <w:t>NCU,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which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pair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71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courses.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model,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opportunity</w:t>
      </w:r>
      <w:r>
        <w:rPr>
          <w:rFonts w:ascii="Times New Roman"/>
          <w:color w:val="231F20"/>
          <w:spacing w:val="69"/>
          <w:w w:val="9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experienced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field</w:t>
      </w:r>
      <w:r>
        <w:rPr>
          <w:rFonts w:ascii="Times New Roman"/>
          <w:color w:val="231F20"/>
          <w:spacing w:val="91"/>
          <w:w w:val="99"/>
        </w:rPr>
        <w:t> </w:t>
      </w:r>
      <w:r>
        <w:rPr>
          <w:rFonts w:ascii="Times New Roman"/>
          <w:color w:val="231F20"/>
        </w:rPr>
        <w:t>over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personal</w:t>
      </w:r>
      <w:r>
        <w:rPr>
          <w:rFonts w:ascii="Times New Roman"/>
          <w:color w:val="231F20"/>
          <w:spacing w:val="79"/>
          <w:w w:val="99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growth.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w w:val="105"/>
          <w:sz w:val="22"/>
        </w:rPr>
        <w:t>100%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DOCTORAL</w:t>
      </w:r>
      <w:r>
        <w:rPr>
          <w:rFonts w:ascii="Calibri"/>
          <w:b/>
          <w:color w:val="003D70"/>
          <w:spacing w:val="26"/>
          <w:w w:val="105"/>
          <w:sz w:val="22"/>
        </w:rPr>
        <w:t> </w:t>
      </w:r>
      <w:r>
        <w:rPr>
          <w:rFonts w:ascii="Calibri"/>
          <w:b/>
          <w:color w:val="003D70"/>
          <w:spacing w:val="-4"/>
          <w:w w:val="105"/>
          <w:sz w:val="22"/>
        </w:rPr>
        <w:t>F</w:t>
      </w:r>
      <w:r>
        <w:rPr>
          <w:rFonts w:ascii="Calibri"/>
          <w:b/>
          <w:color w:val="003D70"/>
          <w:spacing w:val="-3"/>
          <w:w w:val="105"/>
          <w:sz w:val="22"/>
        </w:rPr>
        <w:t>ACUL</w:t>
      </w:r>
      <w:r>
        <w:rPr>
          <w:rFonts w:ascii="Calibri"/>
          <w:b/>
          <w:color w:val="003D70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89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2"/>
          <w:w w:val="105"/>
          <w:sz w:val="22"/>
        </w:rPr>
        <w:t>WEEKLY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COURSE</w:t>
      </w:r>
      <w:r>
        <w:rPr>
          <w:rFonts w:ascii="Calibri"/>
          <w:b/>
          <w:color w:val="003D70"/>
          <w:spacing w:val="6"/>
          <w:w w:val="105"/>
          <w:sz w:val="22"/>
        </w:rPr>
        <w:t> </w:t>
      </w:r>
      <w:r>
        <w:rPr>
          <w:rFonts w:ascii="Calibri"/>
          <w:b/>
          <w:color w:val="003D70"/>
          <w:spacing w:val="-5"/>
          <w:w w:val="105"/>
          <w:sz w:val="22"/>
        </w:rPr>
        <w:t>ST</w:t>
      </w:r>
      <w:r>
        <w:rPr>
          <w:rFonts w:ascii="Calibri"/>
          <w:b/>
          <w:color w:val="003D70"/>
          <w:spacing w:val="-4"/>
          <w:w w:val="105"/>
          <w:sz w:val="22"/>
        </w:rPr>
        <w:t>AR</w:t>
      </w:r>
      <w:r>
        <w:rPr>
          <w:rFonts w:ascii="Calibri"/>
          <w:b/>
          <w:color w:val="003D70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taught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one-to-one.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9"/>
        </w:rPr>
        <w:t>You </w:t>
      </w:r>
      <w:r>
        <w:rPr>
          <w:rFonts w:ascii="Times New Roman"/>
          <w:color w:val="231F20"/>
        </w:rPr>
        <w:t>never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5"/>
          <w:w w:val="98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wait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lists,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cancelled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22"/>
          <w:w w:val="99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347" w:lineRule="exact"/>
        <w:ind w:right="373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A7A9AC"/>
          <w:w w:val="110"/>
        </w:rPr>
        <w:t>CON</w:t>
      </w:r>
      <w:r>
        <w:rPr>
          <w:rFonts w:ascii="Calibri"/>
          <w:color w:val="A7A9AC"/>
          <w:spacing w:val="-32"/>
          <w:w w:val="110"/>
        </w:rPr>
        <w:t>T</w:t>
      </w:r>
      <w:r>
        <w:rPr>
          <w:rFonts w:ascii="Calibri"/>
          <w:color w:val="A7A9AC"/>
          <w:w w:val="110"/>
        </w:rPr>
        <w:t>ACT</w:t>
      </w:r>
      <w:r>
        <w:rPr>
          <w:rFonts w:ascii="Calibri"/>
          <w:color w:val="A7A9AC"/>
          <w:spacing w:val="-7"/>
          <w:w w:val="110"/>
        </w:rPr>
        <w:t> </w:t>
      </w:r>
      <w:r>
        <w:rPr>
          <w:rFonts w:ascii="Calibri"/>
          <w:color w:val="A7A9AC"/>
          <w:w w:val="110"/>
        </w:rPr>
        <w:t>NCU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TO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73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A7A9AC"/>
          <w:w w:val="105"/>
          <w:sz w:val="36"/>
        </w:rPr>
        <w:t>MORE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OR</w:t>
      </w:r>
      <w:r>
        <w:rPr>
          <w:rFonts w:ascii="Calibri"/>
          <w:b/>
          <w:color w:val="A7A9AC"/>
          <w:spacing w:val="31"/>
          <w:w w:val="105"/>
          <w:sz w:val="36"/>
        </w:rPr>
        <w:t> </w:t>
      </w:r>
      <w:r>
        <w:rPr>
          <w:rFonts w:ascii="Calibri"/>
          <w:b/>
          <w:color w:val="A7A9AC"/>
          <w:spacing w:val="-4"/>
          <w:w w:val="105"/>
          <w:sz w:val="36"/>
        </w:rPr>
        <w:t>APPL</w:t>
      </w:r>
      <w:r>
        <w:rPr>
          <w:rFonts w:ascii="Calibri"/>
          <w:b/>
          <w:color w:val="A7A9AC"/>
          <w:spacing w:val="-3"/>
          <w:w w:val="105"/>
          <w:sz w:val="36"/>
        </w:rPr>
        <w:t>Y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003d7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50"/>
        <w:ind w:left="107" w:right="373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003D70"/>
          <w:sz w:val="51"/>
        </w:rPr>
        <w:t>APP</w:t>
      </w:r>
      <w:r>
        <w:rPr>
          <w:rFonts w:ascii="Tahoma"/>
          <w:color w:val="003D70"/>
          <w:spacing w:val="-28"/>
          <w:sz w:val="51"/>
        </w:rPr>
        <w:t>L</w:t>
      </w:r>
      <w:r>
        <w:rPr>
          <w:rFonts w:ascii="Tahoma"/>
          <w:color w:val="003D70"/>
          <w:spacing w:val="-52"/>
          <w:sz w:val="51"/>
        </w:rPr>
        <w:t>Y</w:t>
      </w:r>
      <w:r>
        <w:rPr>
          <w:rFonts w:ascii="Tahoma"/>
          <w:color w:val="003D70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73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003D70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8667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pacing w:val="-1"/>
          <w:sz w:val="19"/>
        </w:rPr>
        <w:t>HAR</w:t>
      </w:r>
      <w:r>
        <w:rPr>
          <w:rFonts w:ascii="Tahoma"/>
          <w:color w:val="003D70"/>
          <w:spacing w:val="-2"/>
          <w:sz w:val="19"/>
        </w:rPr>
        <w:t>TFORD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DR.,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STE.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73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SCOTTSDALE,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AZ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5847" w:space="573"/>
            <w:col w:w="4140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351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003d7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9"/>
        <w:rPr>
          <w:rFonts w:ascii="Tahoma" w:hAnsi="Tahoma" w:cs="Tahoma" w:eastAsia="Tahoma"/>
          <w:sz w:val="29"/>
          <w:szCs w:val="29"/>
        </w:rPr>
      </w:pPr>
    </w:p>
    <w:p>
      <w:pPr>
        <w:spacing w:line="161" w:lineRule="exact" w:before="82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500.683014pt;margin-top:-17.636343pt;width:63.563pt;height:73.687677pt;mso-position-horizontal-relative:page;mso-position-vertical-relative:paragraph;z-index:1864" type="#_x0000_t75" stroked="false">
            <v:imagedata r:id="rId11" o:title=""/>
          </v:shape>
        </w:pict>
      </w: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  <w:r>
          <w:rPr>
            <w:rFonts w:ascii="Times New Roman"/>
            <w:sz w:val="14"/>
          </w:rPr>
        </w:r>
      </w:hyperlink>
    </w:p>
    <w:p>
      <w:pPr>
        <w:spacing w:line="16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8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 w:line="16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240" w:lineRule="auto" w:before="114"/>
        <w:ind w:left="112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5"/>
          <w:w w:val="105"/>
        </w:rPr>
        <w:t>MASTER</w:t>
      </w:r>
      <w:r>
        <w:rPr>
          <w:rFonts w:ascii="Calibri"/>
          <w:color w:val="003D70"/>
          <w:spacing w:val="19"/>
          <w:w w:val="105"/>
        </w:rPr>
        <w:t> </w:t>
      </w:r>
      <w:r>
        <w:rPr>
          <w:rFonts w:ascii="Calibri"/>
          <w:color w:val="003D70"/>
          <w:spacing w:val="2"/>
          <w:w w:val="105"/>
        </w:rPr>
        <w:t>OF</w:t>
      </w:r>
      <w:r>
        <w:rPr>
          <w:rFonts w:ascii="Calibri"/>
          <w:color w:val="003D70"/>
          <w:spacing w:val="20"/>
          <w:w w:val="105"/>
        </w:rPr>
        <w:t> </w:t>
      </w:r>
      <w:r>
        <w:rPr>
          <w:rFonts w:ascii="Calibri"/>
          <w:color w:val="003D70"/>
          <w:spacing w:val="4"/>
          <w:w w:val="105"/>
        </w:rPr>
        <w:t>BUSINESS</w:t>
      </w:r>
      <w:r>
        <w:rPr>
          <w:rFonts w:ascii="Calibri"/>
          <w:color w:val="003D70"/>
          <w:spacing w:val="20"/>
          <w:w w:val="105"/>
        </w:rPr>
        <w:t> </w:t>
      </w:r>
      <w:r>
        <w:rPr>
          <w:rFonts w:ascii="Calibri"/>
          <w:color w:val="003D70"/>
          <w:spacing w:val="6"/>
          <w:w w:val="105"/>
        </w:rPr>
        <w:t>ADMINISTR</w:t>
      </w:r>
      <w:r>
        <w:rPr>
          <w:rFonts w:ascii="Calibri"/>
          <w:color w:val="003D70"/>
          <w:spacing w:val="-19"/>
          <w:w w:val="105"/>
        </w:rPr>
        <w:t>A</w:t>
      </w:r>
      <w:r>
        <w:rPr>
          <w:rFonts w:ascii="Calibri"/>
          <w:color w:val="003D70"/>
          <w:spacing w:val="5"/>
          <w:w w:val="105"/>
        </w:rPr>
        <w:t>TION</w:t>
      </w:r>
      <w:r>
        <w:rPr>
          <w:rFonts w:ascii="Calibri"/>
          <w:b w:val="0"/>
        </w:rPr>
      </w:r>
    </w:p>
    <w:p>
      <w:pPr>
        <w:pStyle w:val="BodyText"/>
        <w:spacing w:line="240" w:lineRule="auto" w:before="160"/>
        <w:ind w:left="11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</w:rPr>
        <w:t>Northcentral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  <w:spacing w:val="-2"/>
        </w:rPr>
        <w:t>University’s</w:t>
      </w:r>
      <w:r>
        <w:rPr>
          <w:rFonts w:ascii="Arial" w:hAnsi="Arial" w:cs="Arial" w:eastAsia="Arial"/>
          <w:color w:val="003D70"/>
          <w:spacing w:val="-39"/>
        </w:rPr>
        <w:t> </w:t>
      </w:r>
      <w:r>
        <w:rPr>
          <w:rFonts w:ascii="Arial" w:hAnsi="Arial" w:cs="Arial" w:eastAsia="Arial"/>
          <w:color w:val="003D70"/>
        </w:rPr>
        <w:t>Master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Administration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(MBA)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curriculum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will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prepare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you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38"/>
        </w:rPr>
        <w:t> </w:t>
      </w:r>
      <w:r>
        <w:rPr>
          <w:rFonts w:ascii="Arial" w:hAnsi="Arial" w:cs="Arial" w:eastAsia="Arial"/>
          <w:color w:val="003D70"/>
        </w:rPr>
        <w:t>solve</w:t>
      </w:r>
      <w:r>
        <w:rPr>
          <w:rFonts w:ascii="Arial" w:hAnsi="Arial" w:cs="Arial" w:eastAsia="Arial"/>
        </w:rPr>
      </w:r>
    </w:p>
    <w:p>
      <w:pPr>
        <w:pStyle w:val="BodyText"/>
        <w:spacing w:line="284" w:lineRule="auto" w:before="47"/>
        <w:ind w:left="112" w:right="128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</w:rPr>
        <w:t>real-world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problems.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No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other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university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can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match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  <w:spacing w:val="-3"/>
        </w:rPr>
        <w:t>NCU’</w:t>
      </w:r>
      <w:r>
        <w:rPr>
          <w:rFonts w:ascii="Arial" w:hAnsi="Arial" w:cs="Arial" w:eastAsia="Arial"/>
          <w:color w:val="003D70"/>
          <w:spacing w:val="-4"/>
        </w:rPr>
        <w:t>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uniquely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flexible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approach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earning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this</w:t>
      </w:r>
      <w:r>
        <w:rPr>
          <w:rFonts w:ascii="Arial" w:hAnsi="Arial" w:cs="Arial" w:eastAsia="Arial"/>
          <w:color w:val="003D70"/>
          <w:spacing w:val="25"/>
          <w:w w:val="90"/>
        </w:rPr>
        <w:t> </w:t>
      </w:r>
      <w:r>
        <w:rPr>
          <w:rFonts w:ascii="Arial" w:hAnsi="Arial" w:cs="Arial" w:eastAsia="Arial"/>
          <w:color w:val="003D70"/>
          <w:spacing w:val="-3"/>
        </w:rPr>
        <w:t>master’s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degree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online,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which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includes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weekly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course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starts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fit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any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schedule.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Featuring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our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mentoring</w:t>
      </w:r>
      <w:r>
        <w:rPr>
          <w:rFonts w:ascii="Arial" w:hAnsi="Arial" w:cs="Arial" w:eastAsia="Arial"/>
          <w:color w:val="003D70"/>
          <w:spacing w:val="29"/>
          <w:w w:val="95"/>
        </w:rPr>
        <w:t> </w:t>
      </w:r>
      <w:r>
        <w:rPr>
          <w:rFonts w:ascii="Arial" w:hAnsi="Arial" w:cs="Arial" w:eastAsia="Arial"/>
          <w:color w:val="003D70"/>
        </w:rPr>
        <w:t>approach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learning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class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size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one,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students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experience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one-to-one,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individualized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interaction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with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our</w:t>
      </w:r>
      <w:r>
        <w:rPr>
          <w:rFonts w:ascii="Arial" w:hAnsi="Arial" w:cs="Arial" w:eastAsia="Arial"/>
          <w:color w:val="003D70"/>
          <w:spacing w:val="21"/>
          <w:w w:val="95"/>
        </w:rPr>
        <w:t> </w:t>
      </w:r>
      <w:r>
        <w:rPr>
          <w:rFonts w:ascii="Arial" w:hAnsi="Arial" w:cs="Arial" w:eastAsia="Arial"/>
          <w:color w:val="003D70"/>
        </w:rPr>
        <w:t>professionally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</w:rPr>
        <w:t>seasoned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professors,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all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whom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hold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doctoral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degrees.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This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100%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</w:rPr>
        <w:t>online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MBA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program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has</w:t>
      </w:r>
      <w:r>
        <w:rPr>
          <w:rFonts w:ascii="Arial" w:hAnsi="Arial" w:cs="Arial" w:eastAsia="Arial"/>
          <w:color w:val="003D70"/>
          <w:w w:val="91"/>
        </w:rPr>
        <w:t> </w:t>
      </w:r>
      <w:r>
        <w:rPr>
          <w:rFonts w:ascii="Arial" w:hAnsi="Arial" w:cs="Arial" w:eastAsia="Arial"/>
          <w:color w:val="003D70"/>
          <w:w w:val="95"/>
        </w:rPr>
        <w:t>no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entrance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exam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requirements,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which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can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be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time-consuming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and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spacing w:val="-4"/>
          <w:w w:val="95"/>
        </w:rPr>
        <w:t>costly</w:t>
      </w:r>
      <w:r>
        <w:rPr>
          <w:rFonts w:ascii="Arial" w:hAnsi="Arial" w:cs="Arial" w:eastAsia="Arial"/>
          <w:color w:val="003D70"/>
          <w:spacing w:val="-3"/>
          <w:w w:val="95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84" w:lineRule="auto"/>
        <w:ind w:left="112" w:right="1287"/>
        <w:jc w:val="left"/>
        <w:rPr>
          <w:rFonts w:ascii="Arial" w:hAnsi="Arial" w:cs="Arial" w:eastAsia="Arial"/>
        </w:rPr>
      </w:pPr>
      <w:r>
        <w:rPr>
          <w:rFonts w:ascii="Arial"/>
          <w:color w:val="003D70"/>
        </w:rPr>
        <w:t>For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those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who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are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interested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earning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their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degree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just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12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months,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then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the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Accelerated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MBA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may</w:t>
      </w:r>
      <w:r>
        <w:rPr>
          <w:rFonts w:ascii="Arial"/>
          <w:color w:val="003D70"/>
          <w:spacing w:val="-24"/>
        </w:rPr>
        <w:t> </w:t>
      </w:r>
      <w:r>
        <w:rPr>
          <w:rFonts w:ascii="Arial"/>
          <w:color w:val="003D70"/>
        </w:rPr>
        <w:t>be</w:t>
      </w:r>
      <w:r>
        <w:rPr>
          <w:rFonts w:ascii="Arial"/>
          <w:color w:val="003D70"/>
          <w:spacing w:val="-23"/>
        </w:rPr>
        <w:t> </w:t>
      </w:r>
      <w:r>
        <w:rPr>
          <w:rFonts w:ascii="Arial"/>
          <w:color w:val="003D70"/>
        </w:rPr>
        <w:t>for</w:t>
      </w:r>
      <w:r>
        <w:rPr>
          <w:rFonts w:ascii="Arial"/>
          <w:color w:val="003D70"/>
          <w:spacing w:val="21"/>
          <w:w w:val="98"/>
        </w:rPr>
        <w:t> </w:t>
      </w:r>
      <w:r>
        <w:rPr>
          <w:rFonts w:ascii="Arial"/>
          <w:color w:val="003D70"/>
        </w:rPr>
        <w:t>you.</w:t>
      </w:r>
      <w:r>
        <w:rPr>
          <w:rFonts w:ascii="Arial"/>
          <w:color w:val="003D70"/>
          <w:spacing w:val="-21"/>
        </w:rPr>
        <w:t> </w:t>
      </w:r>
      <w:r>
        <w:rPr>
          <w:rFonts w:ascii="Arial"/>
          <w:color w:val="003D70"/>
        </w:rPr>
        <w:t>In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this</w:t>
      </w:r>
      <w:r>
        <w:rPr>
          <w:rFonts w:ascii="Arial"/>
          <w:color w:val="003D70"/>
          <w:spacing w:val="-21"/>
        </w:rPr>
        <w:t> </w:t>
      </w:r>
      <w:r>
        <w:rPr>
          <w:rFonts w:ascii="Arial"/>
          <w:color w:val="003D70"/>
        </w:rPr>
        <w:t>track,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21"/>
        </w:rPr>
        <w:t> </w:t>
      </w:r>
      <w:r>
        <w:rPr>
          <w:rFonts w:ascii="Arial"/>
          <w:color w:val="003D70"/>
        </w:rPr>
        <w:t>will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be</w:t>
      </w:r>
      <w:r>
        <w:rPr>
          <w:rFonts w:ascii="Arial"/>
          <w:color w:val="003D70"/>
          <w:spacing w:val="-21"/>
        </w:rPr>
        <w:t> </w:t>
      </w:r>
      <w:r>
        <w:rPr>
          <w:rFonts w:ascii="Arial"/>
          <w:color w:val="003D70"/>
        </w:rPr>
        <w:t>required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1"/>
        </w:rPr>
        <w:t> </w:t>
      </w:r>
      <w:r>
        <w:rPr>
          <w:rFonts w:ascii="Arial"/>
          <w:color w:val="003D70"/>
        </w:rPr>
        <w:t>organize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21"/>
        </w:rPr>
        <w:t> </w:t>
      </w:r>
      <w:r>
        <w:rPr>
          <w:rFonts w:ascii="Arial"/>
          <w:color w:val="003D70"/>
        </w:rPr>
        <w:t>time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ve</w:t>
      </w:r>
      <w:r>
        <w:rPr>
          <w:rFonts w:ascii="Arial"/>
          <w:color w:val="003D70"/>
          <w:spacing w:val="8"/>
        </w:rPr>
        <w:t>r</w:t>
      </w:r>
      <w:r>
        <w:rPr>
          <w:rFonts w:ascii="Arial"/>
          <w:color w:val="003D70"/>
        </w:rPr>
        <w:t>y</w:t>
      </w:r>
      <w:r>
        <w:rPr>
          <w:rFonts w:ascii="Arial"/>
          <w:color w:val="003D70"/>
          <w:spacing w:val="-21"/>
        </w:rPr>
        <w:t> </w:t>
      </w:r>
      <w:r>
        <w:rPr>
          <w:rFonts w:ascii="Arial"/>
          <w:color w:val="003D70"/>
        </w:rPr>
        <w:t>efficiently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spacing w:val="-21"/>
        </w:rPr>
        <w:t> </w:t>
      </w:r>
      <w:r>
        <w:rPr>
          <w:rFonts w:ascii="Arial"/>
          <w:color w:val="003D70"/>
        </w:rPr>
        <w:t>meet</w:t>
      </w:r>
      <w:r>
        <w:rPr>
          <w:rFonts w:ascii="Arial"/>
          <w:color w:val="003D70"/>
          <w:spacing w:val="-20"/>
        </w:rPr>
        <w:t> </w:t>
      </w:r>
      <w:r>
        <w:rPr>
          <w:rFonts w:ascii="Arial"/>
          <w:color w:val="003D70"/>
        </w:rPr>
        <w:t>stringent</w:t>
      </w:r>
      <w:r>
        <w:rPr>
          <w:rFonts w:ascii="Arial"/>
          <w:color w:val="003D70"/>
          <w:spacing w:val="-21"/>
        </w:rPr>
        <w:t> </w:t>
      </w:r>
      <w:r>
        <w:rPr>
          <w:rFonts w:ascii="Arial"/>
          <w:color w:val="003D70"/>
        </w:rPr>
        <w:t>deadlines.</w:t>
      </w:r>
      <w:r>
        <w:rPr>
          <w:rFonts w:ascii="Arial"/>
        </w:rPr>
      </w:r>
    </w:p>
    <w:p>
      <w:pPr>
        <w:pStyle w:val="BodyText"/>
        <w:spacing w:line="284" w:lineRule="auto" w:before="1"/>
        <w:ind w:left="112" w:right="1287"/>
        <w:jc w:val="left"/>
        <w:rPr>
          <w:rFonts w:ascii="Arial" w:hAnsi="Arial" w:cs="Arial" w:eastAsia="Arial"/>
        </w:rPr>
      </w:pPr>
      <w:r>
        <w:rPr>
          <w:rFonts w:ascii="Arial"/>
          <w:color w:val="003D70"/>
        </w:rPr>
        <w:t>Designed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for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students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who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feel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capable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of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completing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an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intense,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fast-paced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and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highly</w:t>
      </w:r>
      <w:r>
        <w:rPr>
          <w:rFonts w:ascii="Arial"/>
          <w:color w:val="003D70"/>
          <w:spacing w:val="-29"/>
        </w:rPr>
        <w:t> </w:t>
      </w:r>
      <w:r>
        <w:rPr>
          <w:rFonts w:ascii="Arial"/>
          <w:color w:val="003D70"/>
        </w:rPr>
        <w:t>challenging</w:t>
      </w:r>
      <w:r>
        <w:rPr>
          <w:rFonts w:ascii="Arial"/>
          <w:color w:val="003D70"/>
          <w:spacing w:val="-30"/>
        </w:rPr>
        <w:t> </w:t>
      </w:r>
      <w:r>
        <w:rPr>
          <w:rFonts w:ascii="Arial"/>
          <w:color w:val="003D70"/>
        </w:rPr>
        <w:t>graduate</w:t>
      </w:r>
      <w:r>
        <w:rPr>
          <w:rFonts w:ascii="Arial"/>
          <w:color w:val="003D70"/>
          <w:w w:val="97"/>
        </w:rPr>
        <w:t> </w:t>
      </w:r>
      <w:r>
        <w:rPr>
          <w:rFonts w:ascii="Arial"/>
          <w:color w:val="003D70"/>
        </w:rPr>
        <w:t>course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structure,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you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should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expect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devote</w:t>
      </w:r>
      <w:r>
        <w:rPr>
          <w:rFonts w:ascii="Arial"/>
          <w:color w:val="003D70"/>
          <w:spacing w:val="-27"/>
        </w:rPr>
        <w:t> </w:t>
      </w:r>
      <w:r>
        <w:rPr>
          <w:rFonts w:ascii="Arial"/>
          <w:color w:val="003D70"/>
        </w:rPr>
        <w:t>30-35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hours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per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week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to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your</w:t>
      </w:r>
      <w:r>
        <w:rPr>
          <w:rFonts w:ascii="Arial"/>
          <w:color w:val="003D70"/>
          <w:spacing w:val="-26"/>
        </w:rPr>
        <w:t> </w:t>
      </w:r>
      <w:r>
        <w:rPr>
          <w:rFonts w:ascii="Arial"/>
          <w:color w:val="003D70"/>
        </w:rPr>
        <w:t>program.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Heading9"/>
        <w:spacing w:line="240" w:lineRule="auto"/>
        <w:ind w:left="112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93.630005pt;margin-top:4.66897pt;width:193.6pt;height:354.5pt;mso-position-horizontal-relative:page;mso-position-vertical-relative:paragraph;z-index:1912" coordorigin="7873,93" coordsize="3872,7090">
            <v:group style="position:absolute;left:7875;top:93;width:3869;height:6821" coordorigin="7875,93" coordsize="3869,6821">
              <v:shape style="position:absolute;left:7875;top:93;width:3869;height:6821" coordorigin="7875,93" coordsize="3869,6821" path="m7875,6914l11744,6914,11744,93,7875,93,7875,6914xe" filled="true" fillcolor="#e6e7e8" stroked="false">
                <v:path arrowok="t"/>
                <v:fill type="solid"/>
              </v:shape>
            </v:group>
            <v:group style="position:absolute;left:7873;top:6914;width:3869;height:269" coordorigin="7873,6914" coordsize="3869,269">
              <v:shape style="position:absolute;left:7873;top:6914;width:3869;height:269" coordorigin="7873,6914" coordsize="3869,269" path="m11742,7183l7873,7183,7873,6914,11742,6914,11742,7183xe" filled="true" fillcolor="#003d70" stroked="false">
                <v:path arrowok="t"/>
                <v:fill type="solid"/>
              </v:shape>
              <v:shape style="position:absolute;left:7873;top:93;width:3872;height:7090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163"/>
                        <w:ind w:left="507" w:right="0" w:hanging="17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Applied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Computer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Science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Building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Creativity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Change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Innovation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Computer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Information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Security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Corporate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Social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Responsibility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Criminal</w:t>
                      </w:r>
                      <w:r>
                        <w:rPr>
                          <w:rFonts w:ascii="Arial"/>
                          <w:color w:val="231F20"/>
                          <w:spacing w:val="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Justice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Entrepreneurship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Financial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Business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Care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Administration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Homeland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Security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Human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Resources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International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Business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color w:val="231F20"/>
                          <w:spacing w:val="3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Information</w:t>
                      </w:r>
                      <w:r>
                        <w:rPr>
                          <w:rFonts w:ascii="Arial"/>
                          <w:color w:val="231F20"/>
                          <w:spacing w:val="38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Systems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line="271" w:lineRule="auto" w:before="30"/>
                        <w:ind w:left="507" w:right="582" w:hanging="17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Engineering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0"/>
                        </w:rPr>
                        <w:t>Technology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Marketing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Performance</w:t>
                      </w:r>
                      <w:r>
                        <w:rPr>
                          <w:rFonts w:ascii="Arial"/>
                          <w:color w:val="231F20"/>
                          <w:spacing w:val="3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Improvement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Project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Public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Administration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504" w:val="left" w:leader="none"/>
                        </w:tabs>
                        <w:spacing w:before="30"/>
                        <w:ind w:left="503" w:right="0" w:hanging="1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Strategic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003D70"/>
          <w:spacing w:val="-5"/>
        </w:rPr>
        <w:t>WHA</w:t>
      </w:r>
      <w:r>
        <w:rPr>
          <w:rFonts w:ascii="Calibri"/>
          <w:color w:val="003D70"/>
          <w:spacing w:val="-6"/>
        </w:rPr>
        <w:t>T</w:t>
      </w:r>
      <w:r>
        <w:rPr>
          <w:rFonts w:ascii="Calibri"/>
          <w:color w:val="003D70"/>
          <w:spacing w:val="36"/>
        </w:rPr>
        <w:t> </w:t>
      </w:r>
      <w:r>
        <w:rPr>
          <w:rFonts w:ascii="Calibri"/>
          <w:color w:val="003D70"/>
        </w:rPr>
        <w:t>YOU'LL</w:t>
      </w:r>
      <w:r>
        <w:rPr>
          <w:rFonts w:ascii="Calibri"/>
          <w:color w:val="003D70"/>
          <w:spacing w:val="36"/>
        </w:rPr>
        <w:t> </w:t>
      </w:r>
      <w:r>
        <w:rPr>
          <w:rFonts w:ascii="Calibri"/>
          <w:color w:val="003D70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65" w:lineRule="auto" w:before="10"/>
        <w:ind w:left="112" w:right="467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3"/>
        </w:rPr>
        <w:t>NCU's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MBA</w:t>
      </w:r>
      <w:r>
        <w:rPr>
          <w:rFonts w:ascii="Times New Roman"/>
          <w:color w:val="414042"/>
          <w:spacing w:val="-28"/>
        </w:rPr>
        <w:t> </w:t>
      </w:r>
      <w:r>
        <w:rPr>
          <w:rFonts w:ascii="Times New Roman"/>
          <w:color w:val="414042"/>
          <w:spacing w:val="-3"/>
        </w:rPr>
        <w:t>program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includes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exposure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variety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business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disciplines,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30"/>
          <w:w w:val="97"/>
        </w:rPr>
        <w:t> </w:t>
      </w:r>
      <w:r>
        <w:rPr>
          <w:rFonts w:ascii="Times New Roman"/>
          <w:color w:val="414042"/>
          <w:spacing w:val="-3"/>
        </w:rPr>
        <w:t>well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3"/>
        </w:rPr>
        <w:t>specialized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2"/>
        </w:rPr>
        <w:t>content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3"/>
        </w:rPr>
        <w:t>field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choice.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No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matter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3"/>
        </w:rPr>
        <w:t>which</w:t>
      </w:r>
      <w:r>
        <w:rPr>
          <w:rFonts w:ascii="Times New Roman"/>
          <w:color w:val="414042"/>
          <w:spacing w:val="27"/>
          <w:w w:val="96"/>
        </w:rPr>
        <w:t> </w:t>
      </w:r>
      <w:r>
        <w:rPr>
          <w:rFonts w:ascii="Times New Roman"/>
          <w:color w:val="414042"/>
          <w:spacing w:val="-3"/>
        </w:rPr>
        <w:t>specialization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choose,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courses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3"/>
        </w:rPr>
        <w:t>help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3"/>
        </w:rPr>
        <w:t>support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career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3"/>
        </w:rPr>
        <w:t>goals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by</w:t>
      </w:r>
      <w:r>
        <w:rPr>
          <w:rFonts w:ascii="Times New Roman"/>
          <w:color w:val="414042"/>
          <w:spacing w:val="37"/>
          <w:w w:val="97"/>
        </w:rPr>
        <w:t> </w:t>
      </w:r>
      <w:r>
        <w:rPr>
          <w:rFonts w:ascii="Times New Roman"/>
          <w:color w:val="414042"/>
          <w:spacing w:val="-3"/>
        </w:rPr>
        <w:t>preparing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contribute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real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world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solutions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dynamic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issues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situations</w:t>
      </w:r>
      <w:r>
        <w:rPr>
          <w:rFonts w:ascii="Times New Roman"/>
          <w:color w:val="414042"/>
          <w:spacing w:val="33"/>
          <w:w w:val="96"/>
        </w:rPr>
        <w:t> </w:t>
      </w:r>
      <w:r>
        <w:rPr>
          <w:rFonts w:ascii="Times New Roman"/>
          <w:color w:val="414042"/>
          <w:spacing w:val="-2"/>
        </w:rPr>
        <w:t>that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arise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3"/>
        </w:rPr>
        <w:t>within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3"/>
        </w:rPr>
        <w:t>workplace.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4"/>
        </w:rPr>
        <w:t>Ultimately,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each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graduate-level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course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is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designed</w:t>
      </w:r>
      <w:r>
        <w:rPr>
          <w:rFonts w:ascii="Times New Roman"/>
          <w:color w:val="414042"/>
          <w:spacing w:val="23"/>
          <w:w w:val="96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advance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ways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that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correspond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leadership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34"/>
          <w:w w:val="96"/>
        </w:rPr>
        <w:t> </w:t>
      </w:r>
      <w:r>
        <w:rPr>
          <w:rFonts w:ascii="Times New Roman"/>
          <w:color w:val="414042"/>
          <w:spacing w:val="-2"/>
        </w:rPr>
        <w:t>management</w:t>
      </w:r>
      <w:r>
        <w:rPr>
          <w:rFonts w:ascii="Times New Roman"/>
          <w:color w:val="414042"/>
          <w:spacing w:val="-27"/>
        </w:rPr>
        <w:t> </w:t>
      </w:r>
      <w:r>
        <w:rPr>
          <w:rFonts w:ascii="Times New Roman"/>
          <w:color w:val="414042"/>
          <w:spacing w:val="-3"/>
        </w:rPr>
        <w:t>roles</w:t>
      </w:r>
      <w:r>
        <w:rPr>
          <w:rFonts w:ascii="Times New Roman"/>
          <w:color w:val="414042"/>
          <w:spacing w:val="-27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3"/>
        </w:rPr>
        <w:t>business.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9"/>
        <w:spacing w:line="240" w:lineRule="auto"/>
        <w:ind w:left="112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</w:rPr>
        <w:t>WHO</w:t>
      </w:r>
      <w:r>
        <w:rPr>
          <w:rFonts w:ascii="Calibri"/>
          <w:color w:val="003D70"/>
          <w:spacing w:val="29"/>
        </w:rPr>
        <w:t> </w:t>
      </w:r>
      <w:r>
        <w:rPr>
          <w:rFonts w:ascii="Calibri"/>
          <w:color w:val="003D70"/>
        </w:rPr>
        <w:t>WILL</w:t>
      </w:r>
      <w:r>
        <w:rPr>
          <w:rFonts w:ascii="Calibri"/>
          <w:color w:val="003D70"/>
          <w:spacing w:val="30"/>
        </w:rPr>
        <w:t> </w:t>
      </w:r>
      <w:r>
        <w:rPr>
          <w:rFonts w:ascii="Calibri"/>
          <w:color w:val="003D70"/>
        </w:rPr>
        <w:t>TEACH</w:t>
      </w:r>
      <w:r>
        <w:rPr>
          <w:rFonts w:ascii="Calibri"/>
          <w:color w:val="003D70"/>
          <w:spacing w:val="30"/>
        </w:rPr>
        <w:t> </w:t>
      </w:r>
      <w:r>
        <w:rPr>
          <w:rFonts w:ascii="Calibri"/>
          <w:color w:val="003D70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84" w:lineRule="auto" w:before="30"/>
        <w:ind w:left="112" w:right="467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4"/>
        </w:rPr>
        <w:t>NCU’s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MBA</w:t>
      </w:r>
      <w:r>
        <w:rPr>
          <w:rFonts w:ascii="Times New Roman" w:hAnsi="Times New Roman" w:cs="Times New Roman" w:eastAsia="Times New Roman"/>
          <w:color w:val="414042"/>
          <w:spacing w:val="-31"/>
        </w:rPr>
        <w:t> </w:t>
      </w:r>
      <w:r>
        <w:rPr>
          <w:rFonts w:ascii="Times New Roman" w:hAnsi="Times New Roman" w:cs="Times New Roman" w:eastAsia="Times New Roman"/>
          <w:color w:val="414042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is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accredited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by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3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Accreditation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Council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for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Business</w:t>
      </w:r>
      <w:r>
        <w:rPr>
          <w:rFonts w:ascii="Times New Roman" w:hAnsi="Times New Roman" w:cs="Times New Roman" w:eastAsia="Times New Roman"/>
          <w:color w:val="414042"/>
          <w:spacing w:val="23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Schools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Programs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(ACBSP).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Every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course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is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taught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one-to-one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through</w:t>
      </w:r>
      <w:r>
        <w:rPr>
          <w:rFonts w:ascii="Times New Roman" w:hAnsi="Times New Roman" w:cs="Times New Roman" w:eastAsia="Times New Roman"/>
          <w:color w:val="414042"/>
          <w:spacing w:val="23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</w:rPr>
        <w:t>mentoring</w:t>
      </w:r>
      <w:r>
        <w:rPr>
          <w:rFonts w:ascii="Times New Roman" w:hAnsi="Times New Roman" w:cs="Times New Roman" w:eastAsia="Times New Roman"/>
          <w:color w:val="414042"/>
          <w:spacing w:val="-21"/>
        </w:rPr>
        <w:t> </w:t>
      </w:r>
      <w:r>
        <w:rPr>
          <w:rFonts w:ascii="Times New Roman" w:hAnsi="Times New Roman" w:cs="Times New Roman" w:eastAsia="Times New Roman"/>
          <w:color w:val="414042"/>
        </w:rPr>
        <w:t>by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NCU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professors</w:t>
      </w:r>
      <w:r>
        <w:rPr>
          <w:rFonts w:ascii="Times New Roman" w:hAnsi="Times New Roman" w:cs="Times New Roman" w:eastAsia="Times New Roman"/>
          <w:color w:val="414042"/>
          <w:spacing w:val="-2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who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have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earned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their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doctorate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business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or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22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</w:rPr>
        <w:t>related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field.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7"/>
        </w:rPr>
        <w:t>Your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first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course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will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be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taught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by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professor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who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has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been</w:t>
      </w:r>
      <w:r>
        <w:rPr>
          <w:rFonts w:ascii="Times New Roman" w:hAnsi="Times New Roman" w:cs="Times New Roman" w:eastAsia="Times New Roman"/>
          <w:color w:val="414042"/>
          <w:spacing w:val="25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specifically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trained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familiarize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you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with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NCU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education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experience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so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you</w:t>
      </w:r>
      <w:r>
        <w:rPr>
          <w:rFonts w:ascii="Times New Roman" w:hAnsi="Times New Roman" w:cs="Times New Roman" w:eastAsia="Times New Roman"/>
          <w:color w:val="414042"/>
          <w:spacing w:val="25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</w:rPr>
        <w:t>can</w:t>
      </w:r>
      <w:r>
        <w:rPr>
          <w:rFonts w:ascii="Times New Roman" w:hAnsi="Times New Roman" w:cs="Times New Roman" w:eastAsia="Times New Roman"/>
          <w:color w:val="414042"/>
          <w:spacing w:val="-21"/>
        </w:rPr>
        <w:t> </w:t>
      </w:r>
      <w:r>
        <w:rPr>
          <w:rFonts w:ascii="Times New Roman" w:hAnsi="Times New Roman" w:cs="Times New Roman" w:eastAsia="Times New Roman"/>
          <w:color w:val="414042"/>
        </w:rPr>
        <w:t>be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successful.</w:t>
      </w:r>
      <w:r>
        <w:rPr>
          <w:rFonts w:ascii="Times New Roman" w:hAnsi="Times New Roman" w:cs="Times New Roman" w:eastAsia="Times New Roman"/>
          <w:color w:val="414042"/>
          <w:spacing w:val="-2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As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you</w:t>
      </w:r>
      <w:r>
        <w:rPr>
          <w:rFonts w:ascii="Times New Roman" w:hAnsi="Times New Roman" w:cs="Times New Roman" w:eastAsia="Times New Roman"/>
          <w:color w:val="414042"/>
          <w:spacing w:val="-21"/>
        </w:rPr>
        <w:t> </w:t>
      </w:r>
      <w:r>
        <w:rPr>
          <w:rFonts w:ascii="Times New Roman" w:hAnsi="Times New Roman" w:cs="Times New Roman" w:eastAsia="Times New Roman"/>
          <w:color w:val="414042"/>
        </w:rPr>
        <w:t>progress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through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21"/>
        </w:rPr>
        <w:t> </w:t>
      </w:r>
      <w:r>
        <w:rPr>
          <w:rFonts w:ascii="Times New Roman" w:hAnsi="Times New Roman" w:cs="Times New Roman" w:eastAsia="Times New Roman"/>
          <w:color w:val="414042"/>
        </w:rPr>
        <w:t>take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more</w:t>
      </w:r>
      <w:r>
        <w:rPr>
          <w:rFonts w:ascii="Times New Roman" w:hAnsi="Times New Roman" w:cs="Times New Roman" w:eastAsia="Times New Roman"/>
          <w:color w:val="414042"/>
          <w:spacing w:val="23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specialized</w:t>
      </w:r>
      <w:r>
        <w:rPr>
          <w:rFonts w:ascii="Times New Roman" w:hAnsi="Times New Roman" w:cs="Times New Roman" w:eastAsia="Times New Roman"/>
          <w:color w:val="414042"/>
          <w:spacing w:val="-25"/>
        </w:rPr>
        <w:t> </w:t>
      </w:r>
      <w:r>
        <w:rPr>
          <w:rFonts w:ascii="Times New Roman" w:hAnsi="Times New Roman" w:cs="Times New Roman" w:eastAsia="Times New Roman"/>
          <w:color w:val="414042"/>
        </w:rPr>
        <w:t>courses,</w:t>
      </w:r>
      <w:r>
        <w:rPr>
          <w:rFonts w:ascii="Times New Roman" w:hAnsi="Times New Roman" w:cs="Times New Roman" w:eastAsia="Times New Roman"/>
          <w:color w:val="414042"/>
          <w:spacing w:val="-25"/>
        </w:rPr>
        <w:t> </w:t>
      </w:r>
      <w:r>
        <w:rPr>
          <w:rFonts w:ascii="Times New Roman" w:hAnsi="Times New Roman" w:cs="Times New Roman" w:eastAsia="Times New Roman"/>
          <w:color w:val="414042"/>
        </w:rPr>
        <w:t>your</w:t>
      </w:r>
      <w:r>
        <w:rPr>
          <w:rFonts w:ascii="Times New Roman" w:hAnsi="Times New Roman" w:cs="Times New Roman" w:eastAsia="Times New Roman"/>
          <w:color w:val="414042"/>
          <w:spacing w:val="-25"/>
        </w:rPr>
        <w:t> </w:t>
      </w:r>
      <w:r>
        <w:rPr>
          <w:rFonts w:ascii="Times New Roman" w:hAnsi="Times New Roman" w:cs="Times New Roman" w:eastAsia="Times New Roman"/>
          <w:color w:val="414042"/>
        </w:rPr>
        <w:t>professors</w:t>
      </w:r>
      <w:r>
        <w:rPr>
          <w:rFonts w:ascii="Times New Roman" w:hAnsi="Times New Roman" w:cs="Times New Roman" w:eastAsia="Times New Roman"/>
          <w:color w:val="414042"/>
          <w:spacing w:val="-2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will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likewise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exhibit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expertise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each</w:t>
      </w:r>
      <w:r>
        <w:rPr>
          <w:rFonts w:ascii="Times New Roman" w:hAnsi="Times New Roman" w:cs="Times New Roman" w:eastAsia="Times New Roman"/>
          <w:color w:val="414042"/>
          <w:spacing w:val="-25"/>
        </w:rPr>
        <w:t> </w:t>
      </w:r>
      <w:r>
        <w:rPr>
          <w:rFonts w:ascii="Times New Roman" w:hAnsi="Times New Roman" w:cs="Times New Roman" w:eastAsia="Times New Roman"/>
          <w:color w:val="414042"/>
        </w:rPr>
        <w:t>topic.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9"/>
        <w:spacing w:line="240" w:lineRule="auto"/>
        <w:ind w:left="112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</w:rPr>
        <w:t>PROFESSIONAL </w:t>
      </w:r>
      <w:r>
        <w:rPr>
          <w:rFonts w:ascii="Calibri"/>
          <w:color w:val="003D70"/>
          <w:spacing w:val="27"/>
        </w:rPr>
        <w:t> </w:t>
      </w:r>
      <w:r>
        <w:rPr>
          <w:rFonts w:ascii="Calibri"/>
          <w:color w:val="003D70"/>
          <w:spacing w:val="-2"/>
        </w:rPr>
        <w:t>APPLICATION</w:t>
      </w:r>
      <w:r>
        <w:rPr>
          <w:rFonts w:ascii="Calibri"/>
          <w:b w:val="0"/>
        </w:rPr>
      </w:r>
    </w:p>
    <w:p>
      <w:pPr>
        <w:pStyle w:val="BodyText"/>
        <w:numPr>
          <w:ilvl w:val="0"/>
          <w:numId w:val="3"/>
        </w:numPr>
        <w:tabs>
          <w:tab w:pos="241" w:val="left" w:leader="none"/>
          <w:tab w:pos="3712" w:val="left" w:leader="none"/>
        </w:tabs>
        <w:spacing w:line="240" w:lineRule="auto" w:before="70" w:after="0"/>
        <w:ind w:left="240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w w:val="95"/>
        </w:rPr>
        <w:t>Executive</w:t>
      </w:r>
      <w:r>
        <w:rPr>
          <w:rFonts w:ascii="Times New Roman" w:hAnsi="Times New Roman" w:cs="Times New Roman" w:eastAsia="Times New Roman"/>
          <w:color w:val="414042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business</w:t>
      </w:r>
      <w:r>
        <w:rPr>
          <w:rFonts w:ascii="Times New Roman" w:hAnsi="Times New Roman" w:cs="Times New Roman" w:eastAsia="Times New Roman"/>
          <w:color w:val="414042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leadership</w:t>
        <w:tab/>
      </w:r>
      <w:r>
        <w:rPr>
          <w:rFonts w:ascii="Times New Roman" w:hAnsi="Times New Roman" w:cs="Times New Roman" w:eastAsia="Times New Roman"/>
          <w:color w:val="414042"/>
        </w:rPr>
        <w:t>•</w:t>
      </w:r>
      <w:r>
        <w:rPr>
          <w:rFonts w:ascii="Times New Roman" w:hAnsi="Times New Roman" w:cs="Times New Roman" w:eastAsia="Times New Roman"/>
          <w:color w:val="414042"/>
          <w:spacing w:val="-3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Management</w:t>
      </w:r>
      <w:r>
        <w:rPr>
          <w:rFonts w:ascii="Times New Roman" w:hAnsi="Times New Roman" w:cs="Times New Roman" w:eastAsia="Times New Roman"/>
          <w:color w:val="414042"/>
          <w:spacing w:val="-35"/>
        </w:rPr>
        <w:t> </w:t>
      </w:r>
      <w:r>
        <w:rPr>
          <w:rFonts w:ascii="Times New Roman" w:hAnsi="Times New Roman" w:cs="Times New Roman" w:eastAsia="Times New Roman"/>
          <w:color w:val="414042"/>
        </w:rPr>
        <w:t>analysts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241" w:val="left" w:leader="none"/>
          <w:tab w:pos="3713" w:val="left" w:leader="none"/>
        </w:tabs>
        <w:spacing w:line="240" w:lineRule="auto" w:before="47" w:after="0"/>
        <w:ind w:left="240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1"/>
          <w:w w:val="95"/>
        </w:rPr>
        <w:t>General</w:t>
      </w:r>
      <w:r>
        <w:rPr>
          <w:rFonts w:ascii="Times New Roman" w:hAnsi="Times New Roman" w:cs="Times New Roman" w:eastAsia="Times New Roman"/>
          <w:color w:val="414042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and</w:t>
      </w:r>
      <w:r>
        <w:rPr>
          <w:rFonts w:ascii="Times New Roman" w:hAnsi="Times New Roman" w:cs="Times New Roman" w:eastAsia="Times New Roman"/>
          <w:color w:val="414042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operations</w:t>
      </w:r>
      <w:r>
        <w:rPr>
          <w:rFonts w:ascii="Times New Roman" w:hAnsi="Times New Roman" w:cs="Times New Roman" w:eastAsia="Times New Roman"/>
          <w:color w:val="414042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management</w:t>
        <w:tab/>
      </w:r>
      <w:r>
        <w:rPr>
          <w:rFonts w:ascii="Times New Roman" w:hAnsi="Times New Roman" w:cs="Times New Roman" w:eastAsia="Times New Roman"/>
          <w:color w:val="414042"/>
        </w:rPr>
        <w:t>•</w:t>
      </w:r>
      <w:r>
        <w:rPr>
          <w:rFonts w:ascii="Times New Roman" w:hAnsi="Times New Roman" w:cs="Times New Roman" w:eastAsia="Times New Roman"/>
          <w:color w:val="414042"/>
          <w:spacing w:val="-3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Postsecondary</w:t>
      </w:r>
      <w:r>
        <w:rPr>
          <w:rFonts w:ascii="Times New Roman" w:hAnsi="Times New Roman" w:cs="Times New Roman" w:eastAsia="Times New Roman"/>
          <w:color w:val="414042"/>
          <w:spacing w:val="-32"/>
        </w:rPr>
        <w:t> </w:t>
      </w:r>
      <w:r>
        <w:rPr>
          <w:rFonts w:ascii="Times New Roman" w:hAnsi="Times New Roman" w:cs="Times New Roman" w:eastAsia="Times New Roman"/>
          <w:color w:val="414042"/>
        </w:rPr>
        <w:t>business</w:t>
      </w:r>
      <w:r>
        <w:rPr>
          <w:rFonts w:ascii="Times New Roman" w:hAnsi="Times New Roman" w:cs="Times New Roman" w:eastAsia="Times New Roman"/>
          <w:color w:val="414042"/>
          <w:spacing w:val="-32"/>
        </w:rPr>
        <w:t> </w:t>
      </w:r>
      <w:r>
        <w:rPr>
          <w:rFonts w:ascii="Times New Roman" w:hAnsi="Times New Roman" w:cs="Times New Roman" w:eastAsia="Times New Roman"/>
          <w:color w:val="414042"/>
        </w:rPr>
        <w:t>teachers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241" w:val="left" w:leader="none"/>
          <w:tab w:pos="3712" w:val="left" w:leader="none"/>
        </w:tabs>
        <w:spacing w:line="240" w:lineRule="auto" w:before="47" w:after="0"/>
        <w:ind w:left="240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w w:val="95"/>
        </w:rPr>
        <w:t>Industrial</w:t>
      </w:r>
      <w:r>
        <w:rPr>
          <w:rFonts w:ascii="Times New Roman" w:hAnsi="Times New Roman" w:cs="Times New Roman" w:eastAsia="Times New Roman"/>
          <w:color w:val="414042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production</w:t>
      </w:r>
      <w:r>
        <w:rPr>
          <w:rFonts w:ascii="Times New Roman" w:hAnsi="Times New Roman" w:cs="Times New Roman" w:eastAsia="Times New Roman"/>
          <w:color w:val="414042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managers</w:t>
        <w:tab/>
      </w:r>
      <w:r>
        <w:rPr>
          <w:rFonts w:ascii="Times New Roman" w:hAnsi="Times New Roman" w:cs="Times New Roman" w:eastAsia="Times New Roman"/>
          <w:color w:val="414042"/>
        </w:rPr>
        <w:t>•</w:t>
      </w:r>
      <w:r>
        <w:rPr>
          <w:rFonts w:ascii="Times New Roman" w:hAnsi="Times New Roman" w:cs="Times New Roman" w:eastAsia="Times New Roman"/>
          <w:color w:val="414042"/>
          <w:spacing w:val="-4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Administrative</w:t>
      </w:r>
      <w:r>
        <w:rPr>
          <w:rFonts w:ascii="Times New Roman" w:hAnsi="Times New Roman" w:cs="Times New Roman" w:eastAsia="Times New Roman"/>
          <w:color w:val="414042"/>
          <w:spacing w:val="-3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services</w:t>
      </w:r>
      <w:r>
        <w:rPr>
          <w:rFonts w:ascii="Times New Roman" w:hAnsi="Times New Roman" w:cs="Times New Roman" w:eastAsia="Times New Roman"/>
          <w:color w:val="414042"/>
          <w:spacing w:val="-36"/>
        </w:rPr>
        <w:t> </w:t>
      </w:r>
      <w:r>
        <w:rPr>
          <w:rFonts w:ascii="Times New Roman" w:hAnsi="Times New Roman" w:cs="Times New Roman" w:eastAsia="Times New Roman"/>
          <w:color w:val="414042"/>
        </w:rPr>
        <w:t>managers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241" w:val="left" w:leader="none"/>
        </w:tabs>
        <w:spacing w:line="240" w:lineRule="auto" w:before="47" w:after="0"/>
        <w:ind w:left="240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2"/>
        </w:rPr>
        <w:t>Social</w:t>
      </w:r>
      <w:r>
        <w:rPr>
          <w:rFonts w:ascii="Times New Roman"/>
          <w:color w:val="414042"/>
          <w:spacing w:val="-33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</w:rPr>
        <w:t>community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  <w:spacing w:val="-2"/>
        </w:rPr>
        <w:t>service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</w:rPr>
        <w:t>managers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15"/>
          <w:headerReference w:type="default" r:id="rId16"/>
          <w:pgSz w:w="12240" w:h="15840"/>
          <w:pgMar w:header="0" w:footer="0" w:top="3880" w:bottom="280" w:left="5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65" w:lineRule="auto" w:before="64"/>
        <w:ind w:right="47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  <w:spacing w:val="-2"/>
        </w:rPr>
        <w:t>today’</w:t>
      </w:r>
      <w:r>
        <w:rPr>
          <w:rFonts w:ascii="Arial" w:hAnsi="Arial" w:cs="Arial" w:eastAsia="Arial"/>
          <w:color w:val="003D70"/>
          <w:spacing w:val="-3"/>
        </w:rPr>
        <w:t>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competitive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global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marketplace,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professionals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are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constantly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called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upon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prove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they</w:t>
      </w:r>
      <w:r>
        <w:rPr>
          <w:rFonts w:ascii="Arial" w:hAnsi="Arial" w:cs="Arial" w:eastAsia="Arial"/>
          <w:color w:val="003D70"/>
          <w:spacing w:val="23"/>
          <w:w w:val="93"/>
        </w:rPr>
        <w:t> </w:t>
      </w:r>
      <w:r>
        <w:rPr>
          <w:rFonts w:ascii="Arial" w:hAnsi="Arial" w:cs="Arial" w:eastAsia="Arial"/>
          <w:color w:val="003D70"/>
        </w:rPr>
        <w:t>have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13"/>
        </w:rPr>
        <w:t> </w:t>
      </w:r>
      <w:r>
        <w:rPr>
          <w:rFonts w:ascii="Arial" w:hAnsi="Arial" w:cs="Arial" w:eastAsia="Arial"/>
          <w:color w:val="003D70"/>
        </w:rPr>
        <w:t>ability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help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their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organization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run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more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efficiently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effectively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no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matter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their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field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or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area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w w:val="99"/>
        </w:rPr>
        <w:t> </w:t>
      </w:r>
      <w:r>
        <w:rPr>
          <w:rFonts w:ascii="Arial" w:hAnsi="Arial" w:cs="Arial" w:eastAsia="Arial"/>
          <w:color w:val="003D70"/>
        </w:rPr>
        <w:t>expertise.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Northcentral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University's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School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  <w:spacing w:val="-4"/>
        </w:rPr>
        <w:t>Technology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Management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has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adopted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similar</w:t>
      </w:r>
      <w:r>
        <w:rPr>
          <w:rFonts w:ascii="Arial" w:hAnsi="Arial" w:cs="Arial" w:eastAsia="Arial"/>
          <w:color w:val="003D70"/>
          <w:spacing w:val="32"/>
          <w:w w:val="97"/>
        </w:rPr>
        <w:t> </w:t>
      </w:r>
      <w:r>
        <w:rPr>
          <w:rFonts w:ascii="Arial" w:hAnsi="Arial" w:cs="Arial" w:eastAsia="Arial"/>
          <w:color w:val="003D70"/>
        </w:rPr>
        <w:t>results-oriented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approach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online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education,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delivering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challenging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doctoral,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master's,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bachelor's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w w:val="99"/>
        </w:rPr>
        <w:t> </w:t>
      </w:r>
      <w:r>
        <w:rPr>
          <w:rFonts w:ascii="Arial" w:hAnsi="Arial" w:cs="Arial" w:eastAsia="Arial"/>
          <w:color w:val="003D70"/>
        </w:rPr>
        <w:t>graduate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certificate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programs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help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you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develop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acumen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that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companies,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investors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24"/>
          <w:w w:val="99"/>
        </w:rPr>
        <w:t> </w:t>
      </w:r>
      <w:r>
        <w:rPr>
          <w:rFonts w:ascii="Arial" w:hAnsi="Arial" w:cs="Arial" w:eastAsia="Arial"/>
          <w:color w:val="003D70"/>
          <w:w w:val="95"/>
        </w:rPr>
        <w:t>clients</w:t>
      </w:r>
      <w:r>
        <w:rPr>
          <w:rFonts w:ascii="Arial" w:hAnsi="Arial" w:cs="Arial" w:eastAsia="Arial"/>
          <w:color w:val="003D70"/>
          <w:spacing w:val="15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demand.</w:t>
      </w:r>
      <w:r>
        <w:rPr>
          <w:rFonts w:ascii="Arial" w:hAnsi="Arial" w:cs="Arial" w:eastAsia="Arial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4.256989pt;margin-top:18.836380pt;width:200.2pt;height:291.55pt;mso-position-horizontal-relative:page;mso-position-vertical-relative:paragraph;z-index:2008" coordorigin="7485,377" coordsize="4004,5831">
            <v:group style="position:absolute;left:7485;top:377;width:4004;height:5562" coordorigin="7485,377" coordsize="4004,5562">
              <v:shape style="position:absolute;left:7485;top:377;width:4004;height:5562" coordorigin="7485,377" coordsize="4004,5562" path="m7485,5938l11489,5938,11489,377,7485,377,7485,5938xe" filled="true" fillcolor="#e6e7e8" stroked="false">
                <v:path arrowok="t"/>
                <v:fill type="solid"/>
              </v:shape>
            </v:group>
            <v:group style="position:absolute;left:7485;top:5938;width:4004;height:269" coordorigin="7485,5938" coordsize="4004,269">
              <v:shape style="position:absolute;left:7485;top:5938;width:4004;height:269" coordorigin="7485,5938" coordsize="4004,269" path="m11489,6207l7485,6207,7485,5938,11489,5938,11489,6207xe" filled="true" fillcolor="#003d70" stroked="false">
                <v:path arrowok="t"/>
                <v:fill type="solid"/>
              </v:shape>
              <v:shape style="position:absolute;left:7485;top:3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2"/>
          <w:sz w:val="22"/>
        </w:rPr>
        <w:t>UNPARALLELED</w:t>
      </w:r>
      <w:r>
        <w:rPr>
          <w:rFonts w:ascii="Calibri"/>
          <w:b/>
          <w:color w:val="003D70"/>
          <w:spacing w:val="18"/>
          <w:sz w:val="22"/>
        </w:rPr>
        <w:t> </w:t>
      </w:r>
      <w:r>
        <w:rPr>
          <w:rFonts w:ascii="Calibri"/>
          <w:b/>
          <w:color w:val="003D70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right="4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z w:val="22"/>
        </w:rPr>
        <w:t>PREMIER </w:t>
      </w:r>
      <w:r>
        <w:rPr>
          <w:rFonts w:ascii="Calibri"/>
          <w:b/>
          <w:color w:val="003D70"/>
          <w:spacing w:val="10"/>
          <w:sz w:val="22"/>
        </w:rPr>
        <w:t> </w:t>
      </w:r>
      <w:r>
        <w:rPr>
          <w:rFonts w:ascii="Calibri"/>
          <w:b/>
          <w:color w:val="003D70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46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898" w:footer="0" w:top="2940" w:bottom="280" w:left="880" w:right="64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4"/>
          <w:w w:val="105"/>
          <w:sz w:val="22"/>
        </w:rPr>
        <w:t>T</w:t>
      </w:r>
      <w:r>
        <w:rPr>
          <w:rFonts w:ascii="Calibri"/>
          <w:b/>
          <w:color w:val="003D70"/>
          <w:spacing w:val="-3"/>
          <w:w w:val="105"/>
          <w:sz w:val="22"/>
        </w:rPr>
        <w:t>AILORED</w:t>
      </w:r>
      <w:r>
        <w:rPr>
          <w:rFonts w:ascii="Calibri"/>
          <w:b/>
          <w:color w:val="003D70"/>
          <w:spacing w:val="7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TO</w:t>
      </w:r>
      <w:r>
        <w:rPr>
          <w:rFonts w:ascii="Calibri"/>
          <w:b/>
          <w:color w:val="003D70"/>
          <w:spacing w:val="8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self-motivated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seeks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journey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8" w:right="173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7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7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57"/>
          <w:w w:val="97"/>
          <w:sz w:val="14"/>
        </w:rPr>
        <w:t> </w:t>
      </w:r>
      <w:r>
        <w:rPr>
          <w:rFonts w:ascii="Times New Roman"/>
          <w:color w:val="414042"/>
          <w:spacing w:val="-1"/>
          <w:w w:val="95"/>
          <w:sz w:val="14"/>
        </w:rPr>
        <w:t>For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8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pStyle w:val="Heading8"/>
        <w:spacing w:line="347" w:lineRule="exact"/>
        <w:ind w:right="28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28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28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003D70"/>
          <w:sz w:val="51"/>
        </w:rPr>
        <w:t>APP</w:t>
      </w:r>
      <w:r>
        <w:rPr>
          <w:rFonts w:ascii="Tahoma"/>
          <w:color w:val="003D70"/>
          <w:spacing w:val="-28"/>
          <w:sz w:val="51"/>
        </w:rPr>
        <w:t>L</w:t>
      </w:r>
      <w:r>
        <w:rPr>
          <w:rFonts w:ascii="Tahoma"/>
          <w:color w:val="003D70"/>
          <w:spacing w:val="-52"/>
          <w:sz w:val="51"/>
        </w:rPr>
        <w:t>Y</w:t>
      </w:r>
      <w:r>
        <w:rPr>
          <w:rFonts w:ascii="Tahoma"/>
          <w:color w:val="003D70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28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003D70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8667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pacing w:val="-1"/>
          <w:sz w:val="19"/>
        </w:rPr>
        <w:t>HAR</w:t>
      </w:r>
      <w:r>
        <w:rPr>
          <w:rFonts w:ascii="Tahoma"/>
          <w:color w:val="003D70"/>
          <w:spacing w:val="-2"/>
          <w:sz w:val="19"/>
        </w:rPr>
        <w:t>TFORD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DR.,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STE.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SCOTTSDALE,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AZ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40"/>
          <w:cols w:num="2" w:equalWidth="0">
            <w:col w:w="6023" w:space="646"/>
            <w:col w:w="405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600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880" w:right="640"/>
        </w:sectPr>
      </w:pPr>
    </w:p>
    <w:p>
      <w:pPr>
        <w:pStyle w:val="Heading8"/>
        <w:spacing w:line="341" w:lineRule="exact"/>
        <w:ind w:left="36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5"/>
          <w:w w:val="105"/>
        </w:rPr>
        <w:t>MASTER</w:t>
      </w:r>
      <w:r>
        <w:rPr>
          <w:rFonts w:ascii="Calibri"/>
          <w:color w:val="003D70"/>
          <w:spacing w:val="45"/>
          <w:w w:val="105"/>
        </w:rPr>
        <w:t> </w:t>
      </w:r>
      <w:r>
        <w:rPr>
          <w:rFonts w:ascii="Calibri"/>
          <w:color w:val="003D70"/>
          <w:spacing w:val="2"/>
          <w:w w:val="105"/>
        </w:rPr>
        <w:t>OF</w:t>
      </w:r>
      <w:r>
        <w:rPr>
          <w:rFonts w:ascii="Calibri"/>
          <w:color w:val="003D70"/>
          <w:spacing w:val="45"/>
          <w:w w:val="105"/>
        </w:rPr>
        <w:t> </w:t>
      </w:r>
      <w:r>
        <w:rPr>
          <w:rFonts w:ascii="Calibri"/>
          <w:color w:val="003D70"/>
          <w:spacing w:val="4"/>
          <w:w w:val="105"/>
        </w:rPr>
        <w:t>SCIENCE</w:t>
      </w:r>
      <w:r>
        <w:rPr>
          <w:rFonts w:ascii="Calibri"/>
          <w:color w:val="003D70"/>
          <w:spacing w:val="45"/>
          <w:w w:val="105"/>
        </w:rPr>
        <w:t> </w:t>
      </w:r>
      <w:r>
        <w:rPr>
          <w:rFonts w:ascii="Calibri"/>
          <w:color w:val="003D70"/>
          <w:spacing w:val="2"/>
          <w:w w:val="105"/>
        </w:rPr>
        <w:t>IN</w:t>
      </w:r>
      <w:r>
        <w:rPr>
          <w:rFonts w:ascii="Calibri"/>
          <w:color w:val="003D70"/>
          <w:spacing w:val="45"/>
          <w:w w:val="105"/>
        </w:rPr>
        <w:t> </w:t>
      </w:r>
      <w:r>
        <w:rPr>
          <w:rFonts w:ascii="Calibri"/>
          <w:color w:val="003D70"/>
          <w:spacing w:val="5"/>
          <w:w w:val="105"/>
        </w:rPr>
        <w:t>ORGANIZ</w:t>
      </w:r>
      <w:r>
        <w:rPr>
          <w:rFonts w:ascii="Calibri"/>
          <w:color w:val="003D70"/>
          <w:spacing w:val="-19"/>
          <w:w w:val="105"/>
        </w:rPr>
        <w:t>A</w:t>
      </w:r>
      <w:r>
        <w:rPr>
          <w:rFonts w:ascii="Calibri"/>
          <w:color w:val="003D70"/>
          <w:spacing w:val="5"/>
          <w:w w:val="105"/>
        </w:rPr>
        <w:t>TIONA</w:t>
      </w:r>
      <w:r>
        <w:rPr>
          <w:rFonts w:ascii="Calibri"/>
          <w:color w:val="003D70"/>
          <w:w w:val="105"/>
        </w:rPr>
        <w:t>L</w:t>
      </w:r>
      <w:r>
        <w:rPr>
          <w:rFonts w:ascii="Calibri"/>
          <w:color w:val="003D70"/>
          <w:spacing w:val="45"/>
          <w:w w:val="105"/>
        </w:rPr>
        <w:t> </w:t>
      </w:r>
      <w:r>
        <w:rPr>
          <w:rFonts w:ascii="Calibri"/>
          <w:color w:val="003D70"/>
          <w:spacing w:val="6"/>
          <w:w w:val="105"/>
        </w:rPr>
        <w:t>LEADERSHIP</w:t>
      </w:r>
      <w:r>
        <w:rPr>
          <w:rFonts w:ascii="Calibri"/>
          <w:b w:val="0"/>
        </w:rPr>
      </w:r>
    </w:p>
    <w:p>
      <w:pPr>
        <w:pStyle w:val="BodyText"/>
        <w:spacing w:line="265" w:lineRule="auto" w:before="91"/>
        <w:ind w:left="360" w:right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  <w:w w:val="95"/>
        </w:rPr>
        <w:t>Northcentral</w:t>
      </w:r>
      <w:r>
        <w:rPr>
          <w:rFonts w:ascii="Arial" w:hAnsi="Arial" w:cs="Arial" w:eastAsia="Arial"/>
          <w:color w:val="003D70"/>
          <w:spacing w:val="3"/>
          <w:w w:val="95"/>
        </w:rPr>
        <w:t> </w:t>
      </w:r>
      <w:r>
        <w:rPr>
          <w:rFonts w:ascii="Arial" w:hAnsi="Arial" w:cs="Arial" w:eastAsia="Arial"/>
          <w:color w:val="003D70"/>
          <w:spacing w:val="-1"/>
          <w:w w:val="95"/>
        </w:rPr>
        <w:t>University’</w:t>
      </w:r>
      <w:r>
        <w:rPr>
          <w:rFonts w:ascii="Arial" w:hAnsi="Arial" w:cs="Arial" w:eastAsia="Arial"/>
          <w:color w:val="003D70"/>
          <w:spacing w:val="-2"/>
          <w:w w:val="95"/>
        </w:rPr>
        <w:t>s</w:t>
      </w:r>
      <w:r>
        <w:rPr>
          <w:rFonts w:ascii="Arial" w:hAnsi="Arial" w:cs="Arial" w:eastAsia="Arial"/>
          <w:color w:val="003D70"/>
          <w:spacing w:val="4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Master</w:t>
      </w:r>
      <w:r>
        <w:rPr>
          <w:rFonts w:ascii="Arial" w:hAnsi="Arial" w:cs="Arial" w:eastAsia="Arial"/>
          <w:color w:val="003D70"/>
          <w:spacing w:val="3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of</w:t>
      </w:r>
      <w:r>
        <w:rPr>
          <w:rFonts w:ascii="Arial" w:hAnsi="Arial" w:cs="Arial" w:eastAsia="Arial"/>
          <w:color w:val="003D70"/>
          <w:spacing w:val="4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Science</w:t>
      </w:r>
      <w:r>
        <w:rPr>
          <w:rFonts w:ascii="Arial" w:hAnsi="Arial" w:cs="Arial" w:eastAsia="Arial"/>
          <w:color w:val="003D70"/>
          <w:spacing w:val="3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in</w:t>
      </w:r>
      <w:r>
        <w:rPr>
          <w:rFonts w:ascii="Arial" w:hAnsi="Arial" w:cs="Arial" w:eastAsia="Arial"/>
          <w:color w:val="003D70"/>
          <w:spacing w:val="4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Organizational</w:t>
      </w:r>
      <w:r>
        <w:rPr>
          <w:rFonts w:ascii="Arial" w:hAnsi="Arial" w:cs="Arial" w:eastAsia="Arial"/>
          <w:color w:val="003D70"/>
          <w:spacing w:val="3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Leadership</w:t>
      </w:r>
      <w:r>
        <w:rPr>
          <w:rFonts w:ascii="Arial" w:hAnsi="Arial" w:cs="Arial" w:eastAsia="Arial"/>
          <w:color w:val="003D70"/>
          <w:spacing w:val="4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(MSOL)</w:t>
      </w:r>
      <w:r>
        <w:rPr>
          <w:rFonts w:ascii="Arial" w:hAnsi="Arial" w:cs="Arial" w:eastAsia="Arial"/>
          <w:color w:val="003D70"/>
          <w:spacing w:val="3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curriculum</w:t>
      </w:r>
      <w:r>
        <w:rPr>
          <w:rFonts w:ascii="Arial" w:hAnsi="Arial" w:cs="Arial" w:eastAsia="Arial"/>
          <w:color w:val="003D70"/>
          <w:spacing w:val="4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provides</w:t>
      </w:r>
      <w:r>
        <w:rPr>
          <w:rFonts w:ascii="Arial" w:hAnsi="Arial" w:cs="Arial" w:eastAsia="Arial"/>
          <w:color w:val="003D70"/>
          <w:spacing w:val="3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an</w:t>
      </w:r>
      <w:r>
        <w:rPr>
          <w:rFonts w:ascii="Arial" w:hAnsi="Arial" w:cs="Arial" w:eastAsia="Arial"/>
          <w:color w:val="003D70"/>
          <w:spacing w:val="4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intense</w:t>
      </w:r>
      <w:r>
        <w:rPr>
          <w:rFonts w:ascii="Arial" w:hAnsi="Arial" w:cs="Arial" w:eastAsia="Arial"/>
          <w:color w:val="003D70"/>
          <w:spacing w:val="25"/>
          <w:w w:val="91"/>
        </w:rPr>
        <w:t> </w:t>
      </w:r>
      <w:r>
        <w:rPr>
          <w:rFonts w:ascii="Arial" w:hAnsi="Arial" w:cs="Arial" w:eastAsia="Arial"/>
          <w:color w:val="003D70"/>
        </w:rPr>
        <w:t>examination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current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state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leadership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within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given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profession.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No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other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university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can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match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  <w:spacing w:val="-3"/>
        </w:rPr>
        <w:t>NCU’</w:t>
      </w:r>
      <w:r>
        <w:rPr>
          <w:rFonts w:ascii="Arial" w:hAnsi="Arial" w:cs="Arial" w:eastAsia="Arial"/>
          <w:color w:val="003D70"/>
          <w:spacing w:val="-4"/>
        </w:rPr>
        <w:t>s</w:t>
      </w:r>
      <w:r>
        <w:rPr>
          <w:rFonts w:ascii="Arial" w:hAnsi="Arial" w:cs="Arial" w:eastAsia="Arial"/>
          <w:color w:val="003D70"/>
          <w:spacing w:val="24"/>
          <w:w w:val="78"/>
        </w:rPr>
        <w:t> </w:t>
      </w:r>
      <w:r>
        <w:rPr>
          <w:rFonts w:ascii="Arial" w:hAnsi="Arial" w:cs="Arial" w:eastAsia="Arial"/>
          <w:color w:val="003D70"/>
        </w:rPr>
        <w:t>uniquely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flexible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approach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</w:rPr>
        <w:t>earning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this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  <w:spacing w:val="-3"/>
        </w:rPr>
        <w:t>master’s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degree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</w:rPr>
        <w:t>online,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which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includes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weekly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</w:rPr>
        <w:t>course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starts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7"/>
        </w:rPr>
        <w:t> </w:t>
      </w:r>
      <w:r>
        <w:rPr>
          <w:rFonts w:ascii="Arial" w:hAnsi="Arial" w:cs="Arial" w:eastAsia="Arial"/>
          <w:color w:val="003D70"/>
        </w:rPr>
        <w:t>fit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any</w:t>
      </w:r>
      <w:r>
        <w:rPr>
          <w:rFonts w:ascii="Arial" w:hAnsi="Arial" w:cs="Arial" w:eastAsia="Arial"/>
          <w:color w:val="003D70"/>
          <w:spacing w:val="30"/>
          <w:w w:val="97"/>
        </w:rPr>
        <w:t> </w:t>
      </w:r>
      <w:r>
        <w:rPr>
          <w:rFonts w:ascii="Arial" w:hAnsi="Arial" w:cs="Arial" w:eastAsia="Arial"/>
          <w:color w:val="003D70"/>
        </w:rPr>
        <w:t>schedule.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Featuring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our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mentoring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approach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learning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class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size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one,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students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experience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one-to-one,</w:t>
      </w:r>
      <w:r>
        <w:rPr>
          <w:rFonts w:ascii="Arial" w:hAnsi="Arial" w:cs="Arial" w:eastAsia="Arial"/>
          <w:color w:val="003D70"/>
          <w:spacing w:val="21"/>
          <w:w w:val="90"/>
        </w:rPr>
        <w:t> </w:t>
      </w:r>
      <w:r>
        <w:rPr>
          <w:rFonts w:ascii="Arial" w:hAnsi="Arial" w:cs="Arial" w:eastAsia="Arial"/>
          <w:color w:val="003D70"/>
        </w:rPr>
        <w:t>individualized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interaction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with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our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professionally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seasoned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professors,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all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whom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hold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doctoral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degrees.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This</w:t>
      </w:r>
      <w:r>
        <w:rPr>
          <w:rFonts w:ascii="Arial" w:hAnsi="Arial" w:cs="Arial" w:eastAsia="Arial"/>
          <w:color w:val="003D70"/>
          <w:w w:val="86"/>
        </w:rPr>
        <w:t> </w:t>
      </w:r>
      <w:r>
        <w:rPr>
          <w:rFonts w:ascii="Arial" w:hAnsi="Arial" w:cs="Arial" w:eastAsia="Arial"/>
          <w:color w:val="003D70"/>
        </w:rPr>
        <w:t>100%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online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MSOL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program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has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no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entrance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exam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requirements,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which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can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be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time-consuming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  <w:spacing w:val="-4"/>
        </w:rPr>
        <w:t>costly</w:t>
      </w:r>
      <w:r>
        <w:rPr>
          <w:rFonts w:ascii="Arial" w:hAnsi="Arial" w:cs="Arial" w:eastAsia="Arial"/>
          <w:color w:val="003D70"/>
          <w:spacing w:val="-3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65" w:lineRule="auto"/>
        <w:ind w:left="360" w:right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</w:rPr>
        <w:t>For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those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who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are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interested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earning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their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degree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just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12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months,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then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Accelerated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MSOL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may</w:t>
      </w:r>
      <w:r>
        <w:rPr>
          <w:rFonts w:ascii="Arial" w:hAnsi="Arial" w:cs="Arial" w:eastAsia="Arial"/>
          <w:color w:val="003D70"/>
          <w:spacing w:val="-24"/>
        </w:rPr>
        <w:t> </w:t>
      </w:r>
      <w:r>
        <w:rPr>
          <w:rFonts w:ascii="Arial" w:hAnsi="Arial" w:cs="Arial" w:eastAsia="Arial"/>
          <w:color w:val="003D70"/>
        </w:rPr>
        <w:t>be</w:t>
      </w:r>
      <w:r>
        <w:rPr>
          <w:rFonts w:ascii="Arial" w:hAnsi="Arial" w:cs="Arial" w:eastAsia="Arial"/>
          <w:color w:val="003D70"/>
          <w:spacing w:val="-25"/>
        </w:rPr>
        <w:t> </w:t>
      </w:r>
      <w:r>
        <w:rPr>
          <w:rFonts w:ascii="Arial" w:hAnsi="Arial" w:cs="Arial" w:eastAsia="Arial"/>
          <w:color w:val="003D70"/>
        </w:rPr>
        <w:t>for</w:t>
      </w:r>
      <w:r>
        <w:rPr>
          <w:rFonts w:ascii="Arial" w:hAnsi="Arial" w:cs="Arial" w:eastAsia="Arial"/>
          <w:color w:val="003D70"/>
          <w:spacing w:val="21"/>
          <w:w w:val="98"/>
        </w:rPr>
        <w:t> </w:t>
      </w:r>
      <w:r>
        <w:rPr>
          <w:rFonts w:ascii="Arial" w:hAnsi="Arial" w:cs="Arial" w:eastAsia="Arial"/>
          <w:color w:val="003D70"/>
        </w:rPr>
        <w:t>you.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It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is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not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an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alternative</w:t>
      </w:r>
      <w:r>
        <w:rPr>
          <w:rFonts w:ascii="Arial" w:hAnsi="Arial" w:cs="Arial" w:eastAsia="Arial"/>
          <w:color w:val="003D70"/>
          <w:spacing w:val="-14"/>
        </w:rPr>
        <w:t> </w:t>
      </w:r>
      <w:r>
        <w:rPr>
          <w:rFonts w:ascii="Arial" w:hAnsi="Arial" w:cs="Arial" w:eastAsia="Arial"/>
          <w:color w:val="003D70"/>
        </w:rPr>
        <w:t>program,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but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is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scheduling</w:t>
      </w:r>
      <w:r>
        <w:rPr>
          <w:rFonts w:ascii="Arial" w:hAnsi="Arial" w:cs="Arial" w:eastAsia="Arial"/>
          <w:color w:val="003D70"/>
          <w:spacing w:val="-14"/>
        </w:rPr>
        <w:t> </w:t>
      </w:r>
      <w:r>
        <w:rPr>
          <w:rFonts w:ascii="Arial" w:hAnsi="Arial" w:cs="Arial" w:eastAsia="Arial"/>
          <w:color w:val="003D70"/>
        </w:rPr>
        <w:t>option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that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can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be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applied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14"/>
        </w:rPr>
        <w:t> </w:t>
      </w:r>
      <w:r>
        <w:rPr>
          <w:rFonts w:ascii="Arial" w:hAnsi="Arial" w:cs="Arial" w:eastAsia="Arial"/>
          <w:color w:val="003D70"/>
        </w:rPr>
        <w:t>any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</w:rPr>
        <w:t>specialization.</w:t>
      </w:r>
      <w:r>
        <w:rPr>
          <w:rFonts w:ascii="Arial" w:hAnsi="Arial" w:cs="Arial" w:eastAsia="Arial"/>
          <w:color w:val="003D70"/>
          <w:spacing w:val="-15"/>
        </w:rPr>
        <w:t> </w:t>
      </w:r>
      <w:r>
        <w:rPr>
          <w:rFonts w:ascii="Arial" w:hAnsi="Arial" w:cs="Arial" w:eastAsia="Arial"/>
          <w:color w:val="003D70"/>
          <w:spacing w:val="-4"/>
        </w:rPr>
        <w:t>It’s</w:t>
      </w:r>
      <w:r>
        <w:rPr>
          <w:rFonts w:ascii="Arial" w:hAnsi="Arial" w:cs="Arial" w:eastAsia="Arial"/>
          <w:color w:val="003D70"/>
          <w:spacing w:val="22"/>
          <w:w w:val="78"/>
        </w:rPr>
        <w:t> </w:t>
      </w:r>
      <w:r>
        <w:rPr>
          <w:rFonts w:ascii="Arial" w:hAnsi="Arial" w:cs="Arial" w:eastAsia="Arial"/>
          <w:color w:val="003D70"/>
        </w:rPr>
        <w:t>designed</w:t>
      </w:r>
      <w:r>
        <w:rPr>
          <w:rFonts w:ascii="Arial" w:hAnsi="Arial" w:cs="Arial" w:eastAsia="Arial"/>
          <w:color w:val="003D70"/>
          <w:spacing w:val="-34"/>
        </w:rPr>
        <w:t> </w:t>
      </w:r>
      <w:r>
        <w:rPr>
          <w:rFonts w:ascii="Arial" w:hAnsi="Arial" w:cs="Arial" w:eastAsia="Arial"/>
          <w:color w:val="003D70"/>
        </w:rPr>
        <w:t>for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you</w:t>
      </w:r>
      <w:r>
        <w:rPr>
          <w:rFonts w:ascii="Arial" w:hAnsi="Arial" w:cs="Arial" w:eastAsia="Arial"/>
          <w:color w:val="003D70"/>
          <w:spacing w:val="-34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complete</w:t>
      </w:r>
      <w:r>
        <w:rPr>
          <w:rFonts w:ascii="Arial" w:hAnsi="Arial" w:cs="Arial" w:eastAsia="Arial"/>
          <w:color w:val="003D70"/>
          <w:spacing w:val="-34"/>
        </w:rPr>
        <w:t> </w:t>
      </w:r>
      <w:r>
        <w:rPr>
          <w:rFonts w:ascii="Arial" w:hAnsi="Arial" w:cs="Arial" w:eastAsia="Arial"/>
          <w:color w:val="003D70"/>
        </w:rPr>
        <w:t>an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intense,</w:t>
      </w:r>
      <w:r>
        <w:rPr>
          <w:rFonts w:ascii="Arial" w:hAnsi="Arial" w:cs="Arial" w:eastAsia="Arial"/>
          <w:color w:val="003D70"/>
          <w:spacing w:val="-34"/>
        </w:rPr>
        <w:t> </w:t>
      </w:r>
      <w:r>
        <w:rPr>
          <w:rFonts w:ascii="Arial" w:hAnsi="Arial" w:cs="Arial" w:eastAsia="Arial"/>
          <w:color w:val="003D70"/>
        </w:rPr>
        <w:t>fast-paced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34"/>
        </w:rPr>
        <w:t> </w:t>
      </w:r>
      <w:r>
        <w:rPr>
          <w:rFonts w:ascii="Arial" w:hAnsi="Arial" w:cs="Arial" w:eastAsia="Arial"/>
          <w:color w:val="003D70"/>
        </w:rPr>
        <w:t>highly-challenging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graduate</w:t>
      </w:r>
      <w:r>
        <w:rPr>
          <w:rFonts w:ascii="Arial" w:hAnsi="Arial" w:cs="Arial" w:eastAsia="Arial"/>
          <w:color w:val="003D70"/>
          <w:spacing w:val="-34"/>
        </w:rPr>
        <w:t> </w:t>
      </w:r>
      <w:r>
        <w:rPr>
          <w:rFonts w:ascii="Arial" w:hAnsi="Arial" w:cs="Arial" w:eastAsia="Arial"/>
          <w:color w:val="003D70"/>
        </w:rPr>
        <w:t>course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structure</w:t>
      </w:r>
      <w:r>
        <w:rPr>
          <w:rFonts w:ascii="Arial" w:hAnsi="Arial" w:cs="Arial" w:eastAsia="Arial"/>
          <w:color w:val="003D70"/>
          <w:spacing w:val="-34"/>
        </w:rPr>
        <w:t> </w:t>
      </w: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33"/>
        </w:rPr>
        <w:t> </w:t>
      </w:r>
      <w:r>
        <w:rPr>
          <w:rFonts w:ascii="Arial" w:hAnsi="Arial" w:cs="Arial" w:eastAsia="Arial"/>
          <w:color w:val="003D70"/>
        </w:rPr>
        <w:t>one</w:t>
      </w:r>
      <w:r>
        <w:rPr>
          <w:rFonts w:ascii="Arial" w:hAnsi="Arial" w:cs="Arial" w:eastAsia="Arial"/>
          <w:color w:val="003D70"/>
          <w:spacing w:val="-34"/>
        </w:rPr>
        <w:t> </w:t>
      </w:r>
      <w:r>
        <w:rPr>
          <w:rFonts w:ascii="Arial" w:hAnsi="Arial" w:cs="Arial" w:eastAsia="Arial"/>
          <w:color w:val="003D70"/>
          <w:spacing w:val="-4"/>
        </w:rPr>
        <w:t>year</w:t>
      </w:r>
      <w:r>
        <w:rPr>
          <w:rFonts w:ascii="Arial" w:hAnsi="Arial" w:cs="Arial" w:eastAsia="Arial"/>
          <w:color w:val="003D70"/>
          <w:spacing w:val="-3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/>
        <w:ind w:left="36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-5"/>
        </w:rPr>
        <w:t>WHA</w:t>
      </w:r>
      <w:r>
        <w:rPr>
          <w:rFonts w:ascii="Calibri"/>
          <w:color w:val="003D70"/>
          <w:spacing w:val="-6"/>
        </w:rPr>
        <w:t>T</w:t>
      </w:r>
      <w:r>
        <w:rPr>
          <w:rFonts w:ascii="Calibri"/>
          <w:color w:val="003D70"/>
          <w:spacing w:val="36"/>
        </w:rPr>
        <w:t> </w:t>
      </w:r>
      <w:r>
        <w:rPr>
          <w:rFonts w:ascii="Calibri"/>
          <w:color w:val="003D70"/>
        </w:rPr>
        <w:t>YOU'LL</w:t>
      </w:r>
      <w:r>
        <w:rPr>
          <w:rFonts w:ascii="Calibri"/>
          <w:color w:val="003D70"/>
          <w:spacing w:val="36"/>
        </w:rPr>
        <w:t> </w:t>
      </w:r>
      <w:r>
        <w:rPr>
          <w:rFonts w:ascii="Calibri"/>
          <w:color w:val="003D70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65" w:lineRule="auto" w:before="10"/>
        <w:ind w:left="360" w:right="108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NCU's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Master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Science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4"/>
        </w:rPr>
        <w:t>Organizational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Leadership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program,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develop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necessary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think</w:t>
      </w:r>
      <w:r>
        <w:rPr>
          <w:rFonts w:ascii="Times New Roman"/>
          <w:color w:val="414042"/>
          <w:spacing w:val="75"/>
          <w:w w:val="96"/>
        </w:rPr>
        <w:t> </w:t>
      </w:r>
      <w:r>
        <w:rPr>
          <w:rFonts w:ascii="Times New Roman"/>
          <w:color w:val="414042"/>
          <w:spacing w:val="-4"/>
        </w:rPr>
        <w:t>critically,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create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vision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based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on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ethical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values,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anticipate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future,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take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calculated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risks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produce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change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within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</w:t>
      </w:r>
      <w:r>
        <w:rPr>
          <w:rFonts w:ascii="Times New Roman"/>
          <w:color w:val="414042"/>
          <w:spacing w:val="45"/>
          <w:w w:val="96"/>
        </w:rPr>
        <w:t> </w:t>
      </w:r>
      <w:r>
        <w:rPr>
          <w:rFonts w:ascii="Times New Roman"/>
          <w:color w:val="414042"/>
          <w:spacing w:val="-4"/>
        </w:rPr>
        <w:t>organization.</w:t>
      </w:r>
      <w:r>
        <w:rPr>
          <w:rFonts w:ascii="Times New Roman"/>
          <w:color w:val="414042"/>
          <w:spacing w:val="-31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28"/>
        </w:rPr>
        <w:t> </w:t>
      </w:r>
      <w:r>
        <w:rPr>
          <w:rFonts w:ascii="Times New Roman"/>
          <w:color w:val="414042"/>
          <w:spacing w:val="-3"/>
        </w:rPr>
        <w:t>MSOL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28"/>
        </w:rPr>
        <w:t> </w:t>
      </w:r>
      <w:r>
        <w:rPr>
          <w:rFonts w:ascii="Times New Roman"/>
          <w:color w:val="414042"/>
          <w:spacing w:val="-2"/>
        </w:rPr>
        <w:t>is</w:t>
      </w:r>
      <w:r>
        <w:rPr>
          <w:rFonts w:ascii="Times New Roman"/>
          <w:color w:val="414042"/>
          <w:spacing w:val="-2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28"/>
        </w:rPr>
        <w:t> </w:t>
      </w:r>
      <w:r>
        <w:rPr>
          <w:rFonts w:ascii="Times New Roman"/>
          <w:color w:val="414042"/>
          <w:spacing w:val="-2"/>
        </w:rPr>
        <w:t>challenging,</w:t>
      </w:r>
      <w:r>
        <w:rPr>
          <w:rFonts w:ascii="Times New Roman"/>
          <w:color w:val="414042"/>
          <w:spacing w:val="-28"/>
        </w:rPr>
        <w:t> </w:t>
      </w:r>
      <w:r>
        <w:rPr>
          <w:rFonts w:ascii="Times New Roman"/>
          <w:color w:val="414042"/>
          <w:spacing w:val="-3"/>
        </w:rPr>
        <w:t>holistically-designed,</w:t>
      </w:r>
      <w:r>
        <w:rPr>
          <w:rFonts w:ascii="Times New Roman"/>
          <w:color w:val="414042"/>
          <w:spacing w:val="-29"/>
        </w:rPr>
        <w:t> </w:t>
      </w:r>
      <w:r>
        <w:rPr>
          <w:rFonts w:ascii="Times New Roman"/>
          <w:color w:val="414042"/>
          <w:spacing w:val="-3"/>
        </w:rPr>
        <w:t>self-motivated</w:t>
      </w:r>
      <w:r>
        <w:rPr>
          <w:rFonts w:ascii="Times New Roman"/>
          <w:color w:val="414042"/>
          <w:spacing w:val="-27"/>
        </w:rPr>
        <w:t> </w:t>
      </w:r>
      <w:r>
        <w:rPr>
          <w:rFonts w:ascii="Times New Roman"/>
          <w:color w:val="414042"/>
          <w:spacing w:val="-2"/>
        </w:rPr>
        <w:t>learning</w:t>
      </w:r>
      <w:r>
        <w:rPr>
          <w:rFonts w:ascii="Times New Roman"/>
          <w:color w:val="414042"/>
          <w:spacing w:val="-29"/>
        </w:rPr>
        <w:t> </w:t>
      </w:r>
      <w:r>
        <w:rPr>
          <w:rFonts w:ascii="Times New Roman"/>
          <w:color w:val="414042"/>
          <w:spacing w:val="-2"/>
        </w:rPr>
        <w:t>experience</w:t>
      </w:r>
      <w:r>
        <w:rPr>
          <w:rFonts w:ascii="Times New Roman"/>
          <w:color w:val="414042"/>
          <w:spacing w:val="-29"/>
        </w:rPr>
        <w:t> </w:t>
      </w:r>
      <w:r>
        <w:rPr>
          <w:rFonts w:ascii="Times New Roman"/>
          <w:color w:val="414042"/>
          <w:spacing w:val="-2"/>
        </w:rPr>
        <w:t>that</w:t>
      </w:r>
      <w:r>
        <w:rPr>
          <w:rFonts w:ascii="Times New Roman"/>
          <w:color w:val="414042"/>
          <w:spacing w:val="-28"/>
        </w:rPr>
        <w:t> </w:t>
      </w:r>
      <w:r>
        <w:rPr>
          <w:rFonts w:ascii="Times New Roman"/>
          <w:color w:val="414042"/>
          <w:spacing w:val="-3"/>
        </w:rPr>
        <w:t>prepares</w:t>
      </w:r>
      <w:r>
        <w:rPr>
          <w:rFonts w:ascii="Times New Roman"/>
          <w:color w:val="414042"/>
          <w:spacing w:val="52"/>
          <w:w w:val="96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for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4"/>
        </w:rPr>
        <w:t>effective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leadership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fast-evolving,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global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marketplace.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Upon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completion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program,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have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gained</w:t>
      </w:r>
      <w:r>
        <w:rPr>
          <w:rFonts w:ascii="Times New Roman"/>
          <w:color w:val="414042"/>
          <w:spacing w:val="62"/>
          <w:w w:val="96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evaluate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own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leadership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components</w:t>
      </w:r>
      <w:r>
        <w:rPr>
          <w:rFonts w:ascii="Times New Roman"/>
        </w:rPr>
      </w:r>
    </w:p>
    <w:p>
      <w:pPr>
        <w:pStyle w:val="BodyText"/>
        <w:spacing w:line="265" w:lineRule="auto" w:before="1"/>
        <w:ind w:left="360" w:right="5131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2.828003pt;margin-top:6.799736pt;width:193.6pt;height:168.45pt;mso-position-horizontal-relative:page;mso-position-vertical-relative:paragraph;z-index:2056" coordorigin="7657,136" coordsize="3872,3369">
            <v:group style="position:absolute;left:7659;top:136;width:3869;height:3100" coordorigin="7659,136" coordsize="3869,3100">
              <v:shape style="position:absolute;left:7659;top:136;width:3869;height:3100" coordorigin="7659,136" coordsize="3869,3100" path="m7659,3235l11528,3235,11528,136,7659,136,7659,3235xe" filled="true" fillcolor="#e6e7e8" stroked="false">
                <v:path arrowok="t"/>
                <v:fill type="solid"/>
              </v:shape>
            </v:group>
            <v:group style="position:absolute;left:7657;top:3235;width:3869;height:269" coordorigin="7657,3235" coordsize="3869,269">
              <v:shape style="position:absolute;left:7657;top:3235;width:3869;height:269" coordorigin="7657,3235" coordsize="3869,269" path="m11526,3504l7657,3504,7657,3235,11526,3235,11526,3504xe" filled="true" fillcolor="#003d70" stroked="false">
                <v:path arrowok="t"/>
                <v:fill type="solid"/>
              </v:shape>
              <v:shape style="position:absolute;left:7657;top:136;width:3872;height:3369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47" w:val="left" w:leader="none"/>
                        </w:tabs>
                        <w:spacing w:before="156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Criminal</w:t>
                      </w:r>
                      <w:r>
                        <w:rPr>
                          <w:rFonts w:ascii="Arial"/>
                          <w:color w:val="231F20"/>
                          <w:spacing w:val="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Justice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Care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Administration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Human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Resources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Non-Profit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Project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Public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Administration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leadership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that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2"/>
        </w:rPr>
        <w:t>contribute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3"/>
        </w:rPr>
        <w:t>health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an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4"/>
        </w:rPr>
        <w:t>organization,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3"/>
        </w:rPr>
        <w:t>well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46"/>
          <w:w w:val="97"/>
        </w:rPr>
        <w:t> </w:t>
      </w:r>
      <w:r>
        <w:rPr>
          <w:rFonts w:ascii="Times New Roman"/>
          <w:color w:val="414042"/>
          <w:spacing w:val="-3"/>
        </w:rPr>
        <w:t>how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apply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best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leadership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practices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4"/>
        </w:rPr>
        <w:t>organization.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9"/>
        <w:spacing w:line="240" w:lineRule="auto"/>
        <w:ind w:left="36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</w:rPr>
        <w:t>WHO</w:t>
      </w:r>
      <w:r>
        <w:rPr>
          <w:rFonts w:ascii="Calibri"/>
          <w:color w:val="003D70"/>
          <w:spacing w:val="29"/>
        </w:rPr>
        <w:t> </w:t>
      </w:r>
      <w:r>
        <w:rPr>
          <w:rFonts w:ascii="Calibri"/>
          <w:color w:val="003D70"/>
        </w:rPr>
        <w:t>WILL</w:t>
      </w:r>
      <w:r>
        <w:rPr>
          <w:rFonts w:ascii="Calibri"/>
          <w:color w:val="003D70"/>
          <w:spacing w:val="30"/>
        </w:rPr>
        <w:t> </w:t>
      </w:r>
      <w:r>
        <w:rPr>
          <w:rFonts w:ascii="Calibri"/>
          <w:color w:val="003D70"/>
        </w:rPr>
        <w:t>TEACH</w:t>
      </w:r>
      <w:r>
        <w:rPr>
          <w:rFonts w:ascii="Calibri"/>
          <w:color w:val="003D70"/>
          <w:spacing w:val="30"/>
        </w:rPr>
        <w:t> </w:t>
      </w:r>
      <w:r>
        <w:rPr>
          <w:rFonts w:ascii="Calibri"/>
          <w:color w:val="003D70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360" w:right="497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2"/>
        </w:rPr>
        <w:t>NCU's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MSOL</w:t>
      </w:r>
      <w:r>
        <w:rPr>
          <w:rFonts w:ascii="Times New Roman"/>
          <w:color w:val="414042"/>
          <w:spacing w:val="-30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23"/>
          <w:w w:val="96"/>
        </w:rPr>
        <w:t> </w:t>
      </w:r>
      <w:r>
        <w:rPr>
          <w:rFonts w:ascii="Times New Roman"/>
          <w:color w:val="414042"/>
        </w:rPr>
        <w:t>mentoring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one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professors,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whom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his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her</w:t>
      </w:r>
      <w:r>
        <w:rPr>
          <w:rFonts w:ascii="Times New Roman"/>
          <w:color w:val="414042"/>
          <w:spacing w:val="21"/>
          <w:w w:val="96"/>
        </w:rPr>
        <w:t> </w:t>
      </w:r>
      <w:r>
        <w:rPr>
          <w:rFonts w:ascii="Times New Roman"/>
          <w:color w:val="414042"/>
        </w:rPr>
        <w:t>doctorate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related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7"/>
        </w:rPr>
        <w:t>Your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first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will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23"/>
          <w:w w:val="96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</w:rPr>
        <w:t>professor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who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</w:rPr>
        <w:t>has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</w:rPr>
        <w:t>been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specifically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trained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</w:rPr>
        <w:t>familiarize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23"/>
          <w:w w:val="97"/>
        </w:rPr>
        <w:t> </w:t>
      </w:r>
      <w:r>
        <w:rPr>
          <w:rFonts w:ascii="Times New Roman"/>
          <w:color w:val="414042"/>
          <w:spacing w:val="-2"/>
        </w:rPr>
        <w:t>with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NCU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so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successful.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26"/>
          <w:w w:val="97"/>
        </w:rPr>
        <w:t> </w:t>
      </w:r>
      <w:r>
        <w:rPr>
          <w:rFonts w:ascii="Times New Roman"/>
          <w:color w:val="414042"/>
        </w:rPr>
        <w:t>progress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take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specialized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22"/>
          <w:w w:val="97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2"/>
        </w:rPr>
        <w:t>will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</w:rPr>
        <w:t>likewise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</w:rPr>
        <w:t>exhibit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</w:rPr>
        <w:t>each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</w:rPr>
        <w:t>topic.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0" w:top="3880" w:bottom="280" w:left="520" w:right="0"/>
        </w:sectPr>
      </w:pPr>
    </w:p>
    <w:p>
      <w:pPr>
        <w:pStyle w:val="Heading9"/>
        <w:spacing w:line="240" w:lineRule="auto" w:before="62"/>
        <w:ind w:left="36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</w:rPr>
        <w:t>PROFESSIONAL </w:t>
      </w:r>
      <w:r>
        <w:rPr>
          <w:rFonts w:ascii="Calibri"/>
          <w:color w:val="003D70"/>
          <w:spacing w:val="27"/>
        </w:rPr>
        <w:t> </w:t>
      </w:r>
      <w:r>
        <w:rPr>
          <w:rFonts w:ascii="Calibri"/>
          <w:color w:val="003D70"/>
          <w:spacing w:val="-2"/>
        </w:rPr>
        <w:t>APPLICATION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489" w:val="left" w:leader="none"/>
        </w:tabs>
        <w:spacing w:line="240" w:lineRule="auto" w:before="70" w:after="0"/>
        <w:ind w:left="48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w w:val="95"/>
        </w:rPr>
        <w:t>Executive</w:t>
      </w:r>
      <w:r>
        <w:rPr>
          <w:rFonts w:ascii="Times New Roman"/>
          <w:color w:val="414042"/>
          <w:spacing w:val="17"/>
          <w:w w:val="95"/>
        </w:rPr>
        <w:t> </w:t>
      </w:r>
      <w:r>
        <w:rPr>
          <w:rFonts w:ascii="Times New Roman"/>
          <w:color w:val="414042"/>
          <w:w w:val="95"/>
        </w:rPr>
        <w:t>business</w:t>
      </w:r>
      <w:r>
        <w:rPr>
          <w:rFonts w:ascii="Times New Roman"/>
          <w:color w:val="414042"/>
          <w:spacing w:val="17"/>
          <w:w w:val="95"/>
        </w:rPr>
        <w:t> </w:t>
      </w:r>
      <w:r>
        <w:rPr>
          <w:rFonts w:ascii="Times New Roman"/>
          <w:color w:val="414042"/>
          <w:w w:val="95"/>
        </w:rPr>
        <w:t>leadership</w:t>
      </w:r>
      <w:r>
        <w:rPr>
          <w:rFonts w:ascii="Times New Roman"/>
        </w:rPr>
      </w:r>
    </w:p>
    <w:p>
      <w:pPr>
        <w:pStyle w:val="BodyText"/>
        <w:numPr>
          <w:ilvl w:val="1"/>
          <w:numId w:val="3"/>
        </w:numPr>
        <w:tabs>
          <w:tab w:pos="489" w:val="left" w:leader="none"/>
        </w:tabs>
        <w:spacing w:line="240" w:lineRule="auto" w:before="47" w:after="0"/>
        <w:ind w:left="48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  <w:w w:val="95"/>
        </w:rPr>
        <w:t>General</w:t>
      </w:r>
      <w:r>
        <w:rPr>
          <w:rFonts w:ascii="Times New Roman"/>
          <w:color w:val="414042"/>
          <w:spacing w:val="10"/>
          <w:w w:val="95"/>
        </w:rPr>
        <w:t> </w:t>
      </w:r>
      <w:r>
        <w:rPr>
          <w:rFonts w:ascii="Times New Roman"/>
          <w:color w:val="414042"/>
          <w:w w:val="95"/>
        </w:rPr>
        <w:t>and</w:t>
      </w:r>
      <w:r>
        <w:rPr>
          <w:rFonts w:ascii="Times New Roman"/>
          <w:color w:val="414042"/>
          <w:spacing w:val="11"/>
          <w:w w:val="95"/>
        </w:rPr>
        <w:t> </w:t>
      </w:r>
      <w:r>
        <w:rPr>
          <w:rFonts w:ascii="Times New Roman"/>
          <w:color w:val="414042"/>
          <w:w w:val="95"/>
        </w:rPr>
        <w:t>operations</w:t>
      </w:r>
      <w:r>
        <w:rPr>
          <w:rFonts w:ascii="Times New Roman"/>
          <w:color w:val="414042"/>
          <w:spacing w:val="11"/>
          <w:w w:val="95"/>
        </w:rPr>
        <w:t> </w:t>
      </w:r>
      <w:r>
        <w:rPr>
          <w:rFonts w:ascii="Times New Roman"/>
          <w:color w:val="414042"/>
          <w:w w:val="95"/>
        </w:rPr>
        <w:t>management</w:t>
      </w:r>
      <w:r>
        <w:rPr>
          <w:rFonts w:ascii="Times New Roman"/>
        </w:rPr>
      </w:r>
    </w:p>
    <w:p>
      <w:pPr>
        <w:pStyle w:val="BodyText"/>
        <w:numPr>
          <w:ilvl w:val="1"/>
          <w:numId w:val="3"/>
        </w:numPr>
        <w:tabs>
          <w:tab w:pos="489" w:val="left" w:leader="none"/>
        </w:tabs>
        <w:spacing w:line="240" w:lineRule="auto" w:before="47" w:after="0"/>
        <w:ind w:left="48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w w:val="95"/>
        </w:rPr>
        <w:t>Industrial</w:t>
      </w:r>
      <w:r>
        <w:rPr>
          <w:rFonts w:ascii="Times New Roman"/>
          <w:color w:val="414042"/>
          <w:spacing w:val="13"/>
          <w:w w:val="95"/>
        </w:rPr>
        <w:t> </w:t>
      </w:r>
      <w:r>
        <w:rPr>
          <w:rFonts w:ascii="Times New Roman"/>
          <w:color w:val="414042"/>
          <w:w w:val="95"/>
        </w:rPr>
        <w:t>production</w:t>
      </w:r>
      <w:r>
        <w:rPr>
          <w:rFonts w:ascii="Times New Roman"/>
          <w:color w:val="414042"/>
          <w:spacing w:val="14"/>
          <w:w w:val="95"/>
        </w:rPr>
        <w:t> </w:t>
      </w:r>
      <w:r>
        <w:rPr>
          <w:rFonts w:ascii="Times New Roman"/>
          <w:color w:val="414042"/>
          <w:w w:val="95"/>
        </w:rPr>
        <w:t>managers</w:t>
      </w:r>
      <w:r>
        <w:rPr>
          <w:rFonts w:ascii="Times New Roman"/>
        </w:rPr>
      </w:r>
    </w:p>
    <w:p>
      <w:pPr>
        <w:pStyle w:val="BodyText"/>
        <w:numPr>
          <w:ilvl w:val="1"/>
          <w:numId w:val="3"/>
        </w:numPr>
        <w:tabs>
          <w:tab w:pos="489" w:val="left" w:leader="none"/>
        </w:tabs>
        <w:spacing w:line="240" w:lineRule="auto" w:before="47" w:after="0"/>
        <w:ind w:left="48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2"/>
        </w:rPr>
        <w:t>Social</w:t>
      </w:r>
      <w:r>
        <w:rPr>
          <w:rFonts w:ascii="Times New Roman"/>
          <w:color w:val="414042"/>
          <w:spacing w:val="-33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</w:rPr>
        <w:t>community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  <w:spacing w:val="-2"/>
        </w:rPr>
        <w:t>service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</w:rPr>
        <w:t>managers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numPr>
          <w:ilvl w:val="1"/>
          <w:numId w:val="3"/>
        </w:numPr>
        <w:tabs>
          <w:tab w:pos="489" w:val="left" w:leader="none"/>
        </w:tabs>
        <w:spacing w:line="240" w:lineRule="auto" w:before="169" w:after="0"/>
        <w:ind w:left="48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  <w:w w:val="95"/>
        </w:rPr>
        <w:t>Management</w:t>
      </w:r>
      <w:r>
        <w:rPr>
          <w:rFonts w:ascii="Times New Roman"/>
          <w:color w:val="414042"/>
          <w:spacing w:val="20"/>
          <w:w w:val="95"/>
        </w:rPr>
        <w:t> </w:t>
      </w:r>
      <w:r>
        <w:rPr>
          <w:rFonts w:ascii="Times New Roman"/>
          <w:color w:val="414042"/>
          <w:w w:val="95"/>
        </w:rPr>
        <w:t>analysts</w:t>
      </w:r>
      <w:r>
        <w:rPr>
          <w:rFonts w:ascii="Times New Roman"/>
        </w:rPr>
      </w:r>
    </w:p>
    <w:p>
      <w:pPr>
        <w:pStyle w:val="BodyText"/>
        <w:numPr>
          <w:ilvl w:val="1"/>
          <w:numId w:val="3"/>
        </w:numPr>
        <w:tabs>
          <w:tab w:pos="489" w:val="left" w:leader="none"/>
        </w:tabs>
        <w:spacing w:line="240" w:lineRule="auto" w:before="47" w:after="0"/>
        <w:ind w:left="48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  <w:w w:val="95"/>
        </w:rPr>
        <w:t>Postsecondary</w:t>
      </w:r>
      <w:r>
        <w:rPr>
          <w:rFonts w:ascii="Times New Roman"/>
          <w:color w:val="414042"/>
          <w:spacing w:val="19"/>
          <w:w w:val="95"/>
        </w:rPr>
        <w:t> </w:t>
      </w:r>
      <w:r>
        <w:rPr>
          <w:rFonts w:ascii="Times New Roman"/>
          <w:color w:val="414042"/>
          <w:w w:val="95"/>
        </w:rPr>
        <w:t>business</w:t>
      </w:r>
      <w:r>
        <w:rPr>
          <w:rFonts w:ascii="Times New Roman"/>
          <w:color w:val="414042"/>
          <w:spacing w:val="18"/>
          <w:w w:val="95"/>
        </w:rPr>
        <w:t> </w:t>
      </w:r>
      <w:r>
        <w:rPr>
          <w:rFonts w:ascii="Times New Roman"/>
          <w:color w:val="414042"/>
          <w:w w:val="95"/>
        </w:rPr>
        <w:t>teachers</w:t>
      </w:r>
      <w:r>
        <w:rPr>
          <w:rFonts w:ascii="Times New Roman"/>
        </w:rPr>
      </w:r>
    </w:p>
    <w:p>
      <w:pPr>
        <w:pStyle w:val="BodyText"/>
        <w:numPr>
          <w:ilvl w:val="1"/>
          <w:numId w:val="3"/>
        </w:numPr>
        <w:tabs>
          <w:tab w:pos="477" w:val="left" w:leader="none"/>
        </w:tabs>
        <w:spacing w:line="240" w:lineRule="auto" w:before="47" w:after="0"/>
        <w:ind w:left="476" w:right="0" w:hanging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  <w:w w:val="95"/>
        </w:rPr>
        <w:t>Administrative</w:t>
      </w:r>
      <w:r>
        <w:rPr>
          <w:rFonts w:ascii="Times New Roman"/>
          <w:color w:val="414042"/>
          <w:spacing w:val="16"/>
          <w:w w:val="95"/>
        </w:rPr>
        <w:t> </w:t>
      </w:r>
      <w:r>
        <w:rPr>
          <w:rFonts w:ascii="Times New Roman"/>
          <w:color w:val="414042"/>
          <w:spacing w:val="-1"/>
          <w:w w:val="95"/>
        </w:rPr>
        <w:t>services</w:t>
      </w:r>
      <w:r>
        <w:rPr>
          <w:rFonts w:ascii="Times New Roman"/>
          <w:color w:val="414042"/>
          <w:spacing w:val="15"/>
          <w:w w:val="95"/>
        </w:rPr>
        <w:t> </w:t>
      </w:r>
      <w:r>
        <w:rPr>
          <w:rFonts w:ascii="Times New Roman"/>
          <w:color w:val="414042"/>
          <w:w w:val="95"/>
        </w:rPr>
        <w:t>managers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520" w:right="0"/>
          <w:cols w:num="2" w:equalWidth="0">
            <w:col w:w="3938" w:space="74"/>
            <w:col w:w="77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65" w:lineRule="auto" w:before="64"/>
        <w:ind w:right="47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  <w:spacing w:val="-2"/>
        </w:rPr>
        <w:t>today’</w:t>
      </w:r>
      <w:r>
        <w:rPr>
          <w:rFonts w:ascii="Arial" w:hAnsi="Arial" w:cs="Arial" w:eastAsia="Arial"/>
          <w:color w:val="003D70"/>
          <w:spacing w:val="-3"/>
        </w:rPr>
        <w:t>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competitive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global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marketplace,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professionals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are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constantly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called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upon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prove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they</w:t>
      </w:r>
      <w:r>
        <w:rPr>
          <w:rFonts w:ascii="Arial" w:hAnsi="Arial" w:cs="Arial" w:eastAsia="Arial"/>
          <w:color w:val="003D70"/>
          <w:spacing w:val="23"/>
          <w:w w:val="93"/>
        </w:rPr>
        <w:t> </w:t>
      </w:r>
      <w:r>
        <w:rPr>
          <w:rFonts w:ascii="Arial" w:hAnsi="Arial" w:cs="Arial" w:eastAsia="Arial"/>
          <w:color w:val="003D70"/>
        </w:rPr>
        <w:t>have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13"/>
        </w:rPr>
        <w:t> </w:t>
      </w:r>
      <w:r>
        <w:rPr>
          <w:rFonts w:ascii="Arial" w:hAnsi="Arial" w:cs="Arial" w:eastAsia="Arial"/>
          <w:color w:val="003D70"/>
        </w:rPr>
        <w:t>ability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help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their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organization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run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more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efficiently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effectively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no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matter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their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field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or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area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w w:val="99"/>
        </w:rPr>
        <w:t> </w:t>
      </w:r>
      <w:r>
        <w:rPr>
          <w:rFonts w:ascii="Arial" w:hAnsi="Arial" w:cs="Arial" w:eastAsia="Arial"/>
          <w:color w:val="003D70"/>
        </w:rPr>
        <w:t>expertise.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Northcentral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University's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School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  <w:spacing w:val="-4"/>
        </w:rPr>
        <w:t>Technology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Management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has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adopted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similar</w:t>
      </w:r>
      <w:r>
        <w:rPr>
          <w:rFonts w:ascii="Arial" w:hAnsi="Arial" w:cs="Arial" w:eastAsia="Arial"/>
          <w:color w:val="003D70"/>
          <w:spacing w:val="32"/>
          <w:w w:val="97"/>
        </w:rPr>
        <w:t> </w:t>
      </w:r>
      <w:r>
        <w:rPr>
          <w:rFonts w:ascii="Arial" w:hAnsi="Arial" w:cs="Arial" w:eastAsia="Arial"/>
          <w:color w:val="003D70"/>
        </w:rPr>
        <w:t>results-oriented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approach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online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education,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delivering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challenging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doctoral,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master's,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bachelor's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w w:val="99"/>
        </w:rPr>
        <w:t> </w:t>
      </w:r>
      <w:r>
        <w:rPr>
          <w:rFonts w:ascii="Arial" w:hAnsi="Arial" w:cs="Arial" w:eastAsia="Arial"/>
          <w:color w:val="003D70"/>
        </w:rPr>
        <w:t>graduate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certificate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programs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help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you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develop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acumen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that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companies,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investors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24"/>
          <w:w w:val="99"/>
        </w:rPr>
        <w:t> </w:t>
      </w:r>
      <w:r>
        <w:rPr>
          <w:rFonts w:ascii="Arial" w:hAnsi="Arial" w:cs="Arial" w:eastAsia="Arial"/>
          <w:color w:val="003D70"/>
          <w:w w:val="95"/>
        </w:rPr>
        <w:t>clients</w:t>
      </w:r>
      <w:r>
        <w:rPr>
          <w:rFonts w:ascii="Arial" w:hAnsi="Arial" w:cs="Arial" w:eastAsia="Arial"/>
          <w:color w:val="003D70"/>
          <w:spacing w:val="15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demand.</w:t>
      </w:r>
      <w:r>
        <w:rPr>
          <w:rFonts w:ascii="Arial" w:hAnsi="Arial" w:cs="Arial" w:eastAsia="Arial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4.256989pt;margin-top:18.836380pt;width:200.2pt;height:291.55pt;mso-position-horizontal-relative:page;mso-position-vertical-relative:paragraph;z-index:2152" coordorigin="7485,377" coordsize="4004,5831">
            <v:group style="position:absolute;left:7485;top:377;width:4004;height:5562" coordorigin="7485,377" coordsize="4004,5562">
              <v:shape style="position:absolute;left:7485;top:377;width:4004;height:5562" coordorigin="7485,377" coordsize="4004,5562" path="m7485,5938l11489,5938,11489,377,7485,377,7485,5938xe" filled="true" fillcolor="#e6e7e8" stroked="false">
                <v:path arrowok="t"/>
                <v:fill type="solid"/>
              </v:shape>
            </v:group>
            <v:group style="position:absolute;left:7485;top:5938;width:4004;height:269" coordorigin="7485,5938" coordsize="4004,269">
              <v:shape style="position:absolute;left:7485;top:5938;width:4004;height:269" coordorigin="7485,5938" coordsize="4004,269" path="m11489,6207l7485,6207,7485,5938,11489,5938,11489,6207xe" filled="true" fillcolor="#003d70" stroked="false">
                <v:path arrowok="t"/>
                <v:fill type="solid"/>
              </v:shape>
              <v:shape style="position:absolute;left:7485;top:3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2"/>
          <w:sz w:val="22"/>
        </w:rPr>
        <w:t>UNPARALLELED</w:t>
      </w:r>
      <w:r>
        <w:rPr>
          <w:rFonts w:ascii="Calibri"/>
          <w:b/>
          <w:color w:val="003D70"/>
          <w:spacing w:val="18"/>
          <w:sz w:val="22"/>
        </w:rPr>
        <w:t> </w:t>
      </w:r>
      <w:r>
        <w:rPr>
          <w:rFonts w:ascii="Calibri"/>
          <w:b/>
          <w:color w:val="003D70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right="4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z w:val="22"/>
        </w:rPr>
        <w:t>PREMIER </w:t>
      </w:r>
      <w:r>
        <w:rPr>
          <w:rFonts w:ascii="Calibri"/>
          <w:b/>
          <w:color w:val="003D70"/>
          <w:spacing w:val="10"/>
          <w:sz w:val="22"/>
        </w:rPr>
        <w:t> </w:t>
      </w:r>
      <w:r>
        <w:rPr>
          <w:rFonts w:ascii="Calibri"/>
          <w:b/>
          <w:color w:val="003D70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46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898" w:footer="0" w:top="2940" w:bottom="280" w:left="880" w:right="64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4"/>
          <w:w w:val="105"/>
          <w:sz w:val="22"/>
        </w:rPr>
        <w:t>T</w:t>
      </w:r>
      <w:r>
        <w:rPr>
          <w:rFonts w:ascii="Calibri"/>
          <w:b/>
          <w:color w:val="003D70"/>
          <w:spacing w:val="-3"/>
          <w:w w:val="105"/>
          <w:sz w:val="22"/>
        </w:rPr>
        <w:t>AILORED</w:t>
      </w:r>
      <w:r>
        <w:rPr>
          <w:rFonts w:ascii="Calibri"/>
          <w:b/>
          <w:color w:val="003D70"/>
          <w:spacing w:val="7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TO</w:t>
      </w:r>
      <w:r>
        <w:rPr>
          <w:rFonts w:ascii="Calibri"/>
          <w:b/>
          <w:color w:val="003D70"/>
          <w:spacing w:val="8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self-motivated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seeks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journey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8" w:right="173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7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7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57"/>
          <w:w w:val="97"/>
          <w:sz w:val="14"/>
        </w:rPr>
        <w:t> </w:t>
      </w:r>
      <w:r>
        <w:rPr>
          <w:rFonts w:ascii="Times New Roman"/>
          <w:color w:val="414042"/>
          <w:spacing w:val="-1"/>
          <w:w w:val="95"/>
          <w:sz w:val="14"/>
        </w:rPr>
        <w:t>For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8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pStyle w:val="Heading8"/>
        <w:spacing w:line="347" w:lineRule="exact"/>
        <w:ind w:right="28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28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28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003D70"/>
          <w:sz w:val="51"/>
        </w:rPr>
        <w:t>APP</w:t>
      </w:r>
      <w:r>
        <w:rPr>
          <w:rFonts w:ascii="Tahoma"/>
          <w:color w:val="003D70"/>
          <w:spacing w:val="-28"/>
          <w:sz w:val="51"/>
        </w:rPr>
        <w:t>L</w:t>
      </w:r>
      <w:r>
        <w:rPr>
          <w:rFonts w:ascii="Tahoma"/>
          <w:color w:val="003D70"/>
          <w:spacing w:val="-52"/>
          <w:sz w:val="51"/>
        </w:rPr>
        <w:t>Y</w:t>
      </w:r>
      <w:r>
        <w:rPr>
          <w:rFonts w:ascii="Tahoma"/>
          <w:color w:val="003D70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28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003D70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8667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pacing w:val="-1"/>
          <w:sz w:val="19"/>
        </w:rPr>
        <w:t>HAR</w:t>
      </w:r>
      <w:r>
        <w:rPr>
          <w:rFonts w:ascii="Tahoma"/>
          <w:color w:val="003D70"/>
          <w:spacing w:val="-2"/>
          <w:sz w:val="19"/>
        </w:rPr>
        <w:t>TFORD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DR.,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STE.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SCOTTSDALE,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AZ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40"/>
          <w:cols w:num="2" w:equalWidth="0">
            <w:col w:w="6023" w:space="646"/>
            <w:col w:w="405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600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880" w:right="64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"/>
        <w:rPr>
          <w:rFonts w:ascii="Tahoma" w:hAnsi="Tahoma" w:cs="Tahoma" w:eastAsia="Tahoma"/>
          <w:sz w:val="15"/>
          <w:szCs w:val="15"/>
        </w:rPr>
      </w:pPr>
    </w:p>
    <w:p>
      <w:pPr>
        <w:pStyle w:val="Heading8"/>
        <w:spacing w:line="240" w:lineRule="auto" w:before="50"/>
        <w:ind w:left="12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5"/>
          <w:w w:val="110"/>
        </w:rPr>
        <w:t>DOCTOR</w:t>
      </w:r>
      <w:r>
        <w:rPr>
          <w:rFonts w:ascii="Calibri"/>
          <w:color w:val="003D70"/>
          <w:spacing w:val="-24"/>
          <w:w w:val="110"/>
        </w:rPr>
        <w:t> </w:t>
      </w:r>
      <w:r>
        <w:rPr>
          <w:rFonts w:ascii="Calibri"/>
          <w:color w:val="003D70"/>
          <w:spacing w:val="3"/>
          <w:w w:val="110"/>
        </w:rPr>
        <w:t>OF</w:t>
      </w:r>
      <w:r>
        <w:rPr>
          <w:rFonts w:ascii="Calibri"/>
          <w:color w:val="003D70"/>
          <w:spacing w:val="-24"/>
          <w:w w:val="110"/>
        </w:rPr>
        <w:t> </w:t>
      </w:r>
      <w:r>
        <w:rPr>
          <w:rFonts w:ascii="Calibri"/>
          <w:color w:val="003D70"/>
          <w:spacing w:val="5"/>
          <w:w w:val="110"/>
        </w:rPr>
        <w:t>PHILOSOPHY</w:t>
      </w:r>
      <w:r>
        <w:rPr>
          <w:rFonts w:ascii="Calibri"/>
          <w:color w:val="003D70"/>
          <w:spacing w:val="-23"/>
          <w:w w:val="110"/>
        </w:rPr>
        <w:t> </w:t>
      </w:r>
      <w:r>
        <w:rPr>
          <w:rFonts w:ascii="Calibri"/>
          <w:color w:val="003D70"/>
          <w:spacing w:val="3"/>
          <w:w w:val="110"/>
        </w:rPr>
        <w:t>IN</w:t>
      </w:r>
      <w:r>
        <w:rPr>
          <w:rFonts w:ascii="Calibri"/>
          <w:color w:val="003D70"/>
          <w:spacing w:val="-24"/>
          <w:w w:val="110"/>
        </w:rPr>
        <w:t> </w:t>
      </w:r>
      <w:r>
        <w:rPr>
          <w:rFonts w:ascii="Calibri"/>
          <w:color w:val="003D70"/>
          <w:spacing w:val="5"/>
          <w:w w:val="110"/>
        </w:rPr>
        <w:t>ORGANIZ</w:t>
      </w:r>
      <w:r>
        <w:rPr>
          <w:rFonts w:ascii="Calibri"/>
          <w:color w:val="003D70"/>
          <w:spacing w:val="-20"/>
          <w:w w:val="110"/>
        </w:rPr>
        <w:t>A</w:t>
      </w:r>
      <w:r>
        <w:rPr>
          <w:rFonts w:ascii="Calibri"/>
          <w:color w:val="003D70"/>
          <w:spacing w:val="6"/>
          <w:w w:val="110"/>
        </w:rPr>
        <w:t>TIONA</w:t>
      </w:r>
      <w:r>
        <w:rPr>
          <w:rFonts w:ascii="Calibri"/>
          <w:color w:val="003D70"/>
          <w:w w:val="110"/>
        </w:rPr>
        <w:t>L</w:t>
      </w:r>
      <w:r>
        <w:rPr>
          <w:rFonts w:ascii="Calibri"/>
          <w:color w:val="003D70"/>
          <w:spacing w:val="-23"/>
          <w:w w:val="110"/>
        </w:rPr>
        <w:t> </w:t>
      </w:r>
      <w:r>
        <w:rPr>
          <w:rFonts w:ascii="Calibri"/>
          <w:color w:val="003D70"/>
          <w:spacing w:val="6"/>
          <w:w w:val="110"/>
        </w:rPr>
        <w:t>LEADERSHIP</w:t>
      </w:r>
      <w:r>
        <w:rPr>
          <w:rFonts w:ascii="Calibri"/>
          <w:b w:val="0"/>
        </w:rPr>
      </w:r>
    </w:p>
    <w:p>
      <w:pPr>
        <w:pStyle w:val="BodyText"/>
        <w:spacing w:line="284" w:lineRule="auto" w:before="91"/>
        <w:ind w:left="120" w:right="98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  <w:w w:val="95"/>
        </w:rPr>
        <w:t>Northcentral</w:t>
      </w:r>
      <w:r>
        <w:rPr>
          <w:rFonts w:ascii="Arial" w:hAnsi="Arial" w:cs="Arial" w:eastAsia="Arial"/>
          <w:color w:val="003D70"/>
          <w:spacing w:val="-1"/>
          <w:w w:val="95"/>
        </w:rPr>
        <w:t> University’</w:t>
      </w:r>
      <w:r>
        <w:rPr>
          <w:rFonts w:ascii="Arial" w:hAnsi="Arial" w:cs="Arial" w:eastAsia="Arial"/>
          <w:color w:val="003D70"/>
          <w:spacing w:val="-2"/>
          <w:w w:val="95"/>
        </w:rPr>
        <w:t>s</w:t>
      </w:r>
      <w:r>
        <w:rPr>
          <w:rFonts w:ascii="Arial" w:hAnsi="Arial" w:cs="Arial" w:eastAsia="Arial"/>
          <w:color w:val="003D70"/>
          <w:w w:val="95"/>
        </w:rPr>
        <w:t> Doctor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of Philosophy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in Organizational Leadership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(PhD-OL) curriculum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is a</w:t>
      </w:r>
      <w:r>
        <w:rPr>
          <w:rFonts w:ascii="Arial" w:hAnsi="Arial" w:cs="Arial" w:eastAsia="Arial"/>
          <w:color w:val="003D70"/>
          <w:spacing w:val="25"/>
          <w:w w:val="101"/>
        </w:rPr>
        <w:t> </w:t>
      </w:r>
      <w:r>
        <w:rPr>
          <w:rFonts w:ascii="Arial" w:hAnsi="Arial" w:cs="Arial" w:eastAsia="Arial"/>
          <w:color w:val="003D70"/>
        </w:rPr>
        <w:t>challenging,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yet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fulfilling,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in-depth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study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leadership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with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broad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application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across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industries.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35"/>
        </w:rPr>
        <w:t> </w:t>
      </w:r>
      <w:r>
        <w:rPr>
          <w:rFonts w:ascii="Arial" w:hAnsi="Arial" w:cs="Arial" w:eastAsia="Arial"/>
          <w:color w:val="003D70"/>
        </w:rPr>
        <w:t>PhD-OL</w:t>
      </w:r>
      <w:r>
        <w:rPr>
          <w:rFonts w:ascii="Arial" w:hAnsi="Arial" w:cs="Arial" w:eastAsia="Arial"/>
          <w:color w:val="003D70"/>
          <w:w w:val="85"/>
        </w:rPr>
        <w:t> </w:t>
      </w:r>
      <w:r>
        <w:rPr>
          <w:rFonts w:ascii="Arial" w:hAnsi="Arial" w:cs="Arial" w:eastAsia="Arial"/>
          <w:color w:val="003D70"/>
        </w:rPr>
        <w:t>program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allows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you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examine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leadership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multitude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dimensions.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Upon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completion</w:t>
      </w:r>
      <w:r>
        <w:rPr>
          <w:rFonts w:ascii="Arial" w:hAnsi="Arial" w:cs="Arial" w:eastAsia="Arial"/>
          <w:color w:val="003D70"/>
          <w:spacing w:val="-21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program,</w:t>
      </w:r>
      <w:r>
        <w:rPr>
          <w:rFonts w:ascii="Arial" w:hAnsi="Arial" w:cs="Arial" w:eastAsia="Arial"/>
          <w:color w:val="003D70"/>
          <w:spacing w:val="-22"/>
        </w:rPr>
        <w:t> </w:t>
      </w:r>
      <w:r>
        <w:rPr>
          <w:rFonts w:ascii="Arial" w:hAnsi="Arial" w:cs="Arial" w:eastAsia="Arial"/>
          <w:color w:val="003D70"/>
        </w:rPr>
        <w:t>you</w:t>
      </w:r>
      <w:r>
        <w:rPr>
          <w:rFonts w:ascii="Arial" w:hAnsi="Arial" w:cs="Arial" w:eastAsia="Arial"/>
          <w:color w:val="003D70"/>
          <w:w w:val="95"/>
        </w:rPr>
        <w:t> </w:t>
      </w:r>
      <w:r>
        <w:rPr>
          <w:rFonts w:ascii="Arial" w:hAnsi="Arial" w:cs="Arial" w:eastAsia="Arial"/>
          <w:color w:val="003D70"/>
        </w:rPr>
        <w:t>will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have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gained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knowledge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evaluate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major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theories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contribute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body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knowledge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17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18"/>
        </w:rPr>
        <w:t> </w:t>
      </w:r>
      <w:r>
        <w:rPr>
          <w:rFonts w:ascii="Arial" w:hAnsi="Arial" w:cs="Arial" w:eastAsia="Arial"/>
          <w:color w:val="003D70"/>
        </w:rPr>
        <w:t>field</w:t>
      </w:r>
      <w:r>
        <w:rPr>
          <w:rFonts w:ascii="Arial" w:hAnsi="Arial" w:cs="Arial" w:eastAsia="Arial"/>
          <w:color w:val="003D70"/>
          <w:w w:val="99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organizational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leadership.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No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other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university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can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match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  <w:spacing w:val="-3"/>
        </w:rPr>
        <w:t>NCU’</w:t>
      </w:r>
      <w:r>
        <w:rPr>
          <w:rFonts w:ascii="Arial" w:hAnsi="Arial" w:cs="Arial" w:eastAsia="Arial"/>
          <w:color w:val="003D70"/>
          <w:spacing w:val="-4"/>
        </w:rPr>
        <w:t>s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uniquely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flexible</w:t>
      </w:r>
      <w:r>
        <w:rPr>
          <w:rFonts w:ascii="Arial" w:hAnsi="Arial" w:cs="Arial" w:eastAsia="Arial"/>
          <w:color w:val="003D70"/>
          <w:spacing w:val="-19"/>
        </w:rPr>
        <w:t> </w:t>
      </w:r>
      <w:r>
        <w:rPr>
          <w:rFonts w:ascii="Arial" w:hAnsi="Arial" w:cs="Arial" w:eastAsia="Arial"/>
          <w:color w:val="003D70"/>
        </w:rPr>
        <w:t>approach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earning</w:t>
      </w:r>
      <w:r>
        <w:rPr>
          <w:rFonts w:ascii="Arial" w:hAnsi="Arial" w:cs="Arial" w:eastAsia="Arial"/>
          <w:color w:val="003D70"/>
          <w:spacing w:val="-20"/>
        </w:rPr>
        <w:t> </w:t>
      </w:r>
      <w:r>
        <w:rPr>
          <w:rFonts w:ascii="Arial" w:hAnsi="Arial" w:cs="Arial" w:eastAsia="Arial"/>
          <w:color w:val="003D70"/>
        </w:rPr>
        <w:t>this</w:t>
      </w:r>
      <w:r>
        <w:rPr>
          <w:rFonts w:ascii="Arial" w:hAnsi="Arial" w:cs="Arial" w:eastAsia="Arial"/>
          <w:color w:val="003D70"/>
          <w:spacing w:val="25"/>
          <w:w w:val="90"/>
        </w:rPr>
        <w:t> </w:t>
      </w:r>
      <w:r>
        <w:rPr>
          <w:rFonts w:ascii="Arial" w:hAnsi="Arial" w:cs="Arial" w:eastAsia="Arial"/>
          <w:color w:val="003D70"/>
        </w:rPr>
        <w:t>doctoral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degree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online,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which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includes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weekly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course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starts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fit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your</w:t>
      </w:r>
      <w:r>
        <w:rPr>
          <w:rFonts w:ascii="Arial" w:hAnsi="Arial" w:cs="Arial" w:eastAsia="Arial"/>
          <w:color w:val="003D70"/>
          <w:spacing w:val="-36"/>
        </w:rPr>
        <w:t> </w:t>
      </w:r>
      <w:r>
        <w:rPr>
          <w:rFonts w:ascii="Arial" w:hAnsi="Arial" w:cs="Arial" w:eastAsia="Arial"/>
          <w:color w:val="003D70"/>
        </w:rPr>
        <w:t>schedule.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This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online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PhD-OL</w:t>
      </w:r>
      <w:r>
        <w:rPr>
          <w:rFonts w:ascii="Arial" w:hAnsi="Arial" w:cs="Arial" w:eastAsia="Arial"/>
          <w:color w:val="003D70"/>
          <w:spacing w:val="-37"/>
        </w:rPr>
        <w:t> </w:t>
      </w:r>
      <w:r>
        <w:rPr>
          <w:rFonts w:ascii="Arial" w:hAnsi="Arial" w:cs="Arial" w:eastAsia="Arial"/>
          <w:color w:val="003D70"/>
        </w:rPr>
        <w:t>program</w:t>
      </w:r>
      <w:r>
        <w:rPr>
          <w:rFonts w:ascii="Arial" w:hAnsi="Arial" w:cs="Arial" w:eastAsia="Arial"/>
          <w:color w:val="003D70"/>
          <w:spacing w:val="24"/>
          <w:w w:val="98"/>
        </w:rPr>
        <w:t> </w:t>
      </w:r>
      <w:r>
        <w:rPr>
          <w:rFonts w:ascii="Arial" w:hAnsi="Arial" w:cs="Arial" w:eastAsia="Arial"/>
          <w:color w:val="003D70"/>
          <w:w w:val="95"/>
        </w:rPr>
        <w:t>has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no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entrance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exam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requirements,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which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can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be</w:t>
      </w:r>
      <w:r>
        <w:rPr>
          <w:rFonts w:ascii="Arial" w:hAnsi="Arial" w:cs="Arial" w:eastAsia="Arial"/>
          <w:color w:val="003D70"/>
          <w:spacing w:val="-1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time-consuming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and</w:t>
      </w:r>
      <w:r>
        <w:rPr>
          <w:rFonts w:ascii="Arial" w:hAnsi="Arial" w:cs="Arial" w:eastAsia="Arial"/>
          <w:color w:val="003D70"/>
          <w:spacing w:val="-2"/>
          <w:w w:val="95"/>
        </w:rPr>
        <w:t> </w:t>
      </w:r>
      <w:r>
        <w:rPr>
          <w:rFonts w:ascii="Arial" w:hAnsi="Arial" w:cs="Arial" w:eastAsia="Arial"/>
          <w:color w:val="003D70"/>
          <w:spacing w:val="-4"/>
          <w:w w:val="95"/>
        </w:rPr>
        <w:t>costly</w:t>
      </w:r>
      <w:r>
        <w:rPr>
          <w:rFonts w:ascii="Arial" w:hAnsi="Arial" w:cs="Arial" w:eastAsia="Arial"/>
          <w:color w:val="003D70"/>
          <w:spacing w:val="-3"/>
          <w:w w:val="95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 w:before="145"/>
        <w:ind w:left="12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  <w:spacing w:val="-5"/>
        </w:rPr>
        <w:t>WHA</w:t>
      </w:r>
      <w:r>
        <w:rPr>
          <w:rFonts w:ascii="Calibri"/>
          <w:color w:val="003D70"/>
          <w:spacing w:val="-6"/>
        </w:rPr>
        <w:t>T</w:t>
      </w:r>
      <w:r>
        <w:rPr>
          <w:rFonts w:ascii="Calibri"/>
          <w:color w:val="003D70"/>
          <w:spacing w:val="36"/>
        </w:rPr>
        <w:t> </w:t>
      </w:r>
      <w:r>
        <w:rPr>
          <w:rFonts w:ascii="Calibri"/>
          <w:color w:val="003D70"/>
        </w:rPr>
        <w:t>YOU'LL</w:t>
      </w:r>
      <w:r>
        <w:rPr>
          <w:rFonts w:ascii="Calibri"/>
          <w:color w:val="003D70"/>
          <w:spacing w:val="36"/>
        </w:rPr>
        <w:t> </w:t>
      </w:r>
      <w:r>
        <w:rPr>
          <w:rFonts w:ascii="Calibri"/>
          <w:color w:val="003D70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0" w:lineRule="auto" w:before="10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3"/>
        </w:rPr>
        <w:t>NCU's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Doctor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Philosophy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4"/>
        </w:rPr>
        <w:t>Organizational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Leadership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program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takes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deeper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understanding</w:t>
      </w:r>
      <w:r>
        <w:rPr>
          <w:rFonts w:ascii="Times New Roman"/>
        </w:rPr>
      </w:r>
    </w:p>
    <w:p>
      <w:pPr>
        <w:pStyle w:val="BodyText"/>
        <w:spacing w:line="284" w:lineRule="auto" w:before="47"/>
        <w:ind w:left="120" w:right="11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2"/>
        </w:rPr>
        <w:t>of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4"/>
        </w:rPr>
        <w:t>organizational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dynamics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explores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leadership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from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strategic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perspective.</w:t>
      </w:r>
      <w:r>
        <w:rPr>
          <w:rFonts w:ascii="Times New Roman" w:hAnsi="Times New Roman" w:cs="Times New Roman" w:eastAsia="Times New Roman"/>
          <w:color w:val="414042"/>
          <w:spacing w:val="-2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Throughout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this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will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gain</w:t>
      </w:r>
      <w:r>
        <w:rPr>
          <w:rFonts w:ascii="Times New Roman" w:hAnsi="Times New Roman" w:cs="Times New Roman" w:eastAsia="Times New Roman"/>
          <w:color w:val="414042"/>
          <w:spacing w:val="64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opportunities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glean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understanding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from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real-world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experience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of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your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mentoring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professors.</w:t>
      </w:r>
      <w:r>
        <w:rPr>
          <w:rFonts w:ascii="Times New Roman" w:hAnsi="Times New Roman" w:cs="Times New Roman" w:eastAsia="Times New Roman"/>
          <w:color w:val="414042"/>
          <w:spacing w:val="-25"/>
        </w:rPr>
        <w:t> </w:t>
      </w:r>
      <w:r>
        <w:rPr>
          <w:rFonts w:ascii="Times New Roman" w:hAnsi="Times New Roman" w:cs="Times New Roman" w:eastAsia="Times New Roman"/>
          <w:color w:val="414042"/>
          <w:spacing w:val="-4"/>
        </w:rPr>
        <w:t>With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your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PhD-OL,</w:t>
      </w:r>
      <w:r>
        <w:rPr>
          <w:rFonts w:ascii="Times New Roman" w:hAnsi="Times New Roman" w:cs="Times New Roman" w:eastAsia="Times New Roman"/>
          <w:color w:val="414042"/>
          <w:spacing w:val="40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you’ll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have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been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challenged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equipped</w:t>
      </w:r>
      <w:r>
        <w:rPr>
          <w:rFonts w:ascii="Times New Roman" w:hAnsi="Times New Roman" w:cs="Times New Roman" w:eastAsia="Times New Roman"/>
          <w:color w:val="414042"/>
          <w:spacing w:val="-2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create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or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lead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4"/>
        </w:rPr>
        <w:t>organization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whose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hallmarks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are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ethical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values,</w:t>
      </w:r>
      <w:r>
        <w:rPr>
          <w:rFonts w:ascii="Times New Roman" w:hAnsi="Times New Roman" w:cs="Times New Roman" w:eastAsia="Times New Roman"/>
          <w:color w:val="414042"/>
          <w:spacing w:val="59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anticipation</w:t>
      </w:r>
      <w:r>
        <w:rPr>
          <w:rFonts w:ascii="Times New Roman" w:hAnsi="Times New Roman" w:cs="Times New Roman" w:eastAsia="Times New Roman"/>
          <w:color w:val="414042"/>
          <w:spacing w:val="-2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of</w:t>
      </w:r>
      <w:r>
        <w:rPr>
          <w:rFonts w:ascii="Times New Roman" w:hAnsi="Times New Roman" w:cs="Times New Roman" w:eastAsia="Times New Roman"/>
          <w:color w:val="414042"/>
          <w:spacing w:val="-2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future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events,</w:t>
      </w:r>
      <w:r>
        <w:rPr>
          <w:rFonts w:ascii="Times New Roman" w:hAnsi="Times New Roman" w:cs="Times New Roman" w:eastAsia="Times New Roman"/>
          <w:color w:val="414042"/>
          <w:spacing w:val="-2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calculated</w:t>
      </w:r>
      <w:r>
        <w:rPr>
          <w:rFonts w:ascii="Times New Roman" w:hAnsi="Times New Roman" w:cs="Times New Roman" w:eastAsia="Times New Roman"/>
          <w:color w:val="414042"/>
          <w:spacing w:val="-2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risk-taking</w:t>
      </w:r>
      <w:r>
        <w:rPr>
          <w:rFonts w:ascii="Times New Roman" w:hAnsi="Times New Roman" w:cs="Times New Roman" w:eastAsia="Times New Roman"/>
          <w:color w:val="414042"/>
          <w:spacing w:val="-2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26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leadership.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9"/>
        <w:spacing w:line="240" w:lineRule="auto"/>
        <w:ind w:left="12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</w:rPr>
        <w:t>WHO</w:t>
      </w:r>
      <w:r>
        <w:rPr>
          <w:rFonts w:ascii="Calibri"/>
          <w:color w:val="003D70"/>
          <w:spacing w:val="29"/>
        </w:rPr>
        <w:t> </w:t>
      </w:r>
      <w:r>
        <w:rPr>
          <w:rFonts w:ascii="Calibri"/>
          <w:color w:val="003D70"/>
        </w:rPr>
        <w:t>WILL</w:t>
      </w:r>
      <w:r>
        <w:rPr>
          <w:rFonts w:ascii="Calibri"/>
          <w:color w:val="003D70"/>
          <w:spacing w:val="30"/>
        </w:rPr>
        <w:t> </w:t>
      </w:r>
      <w:r>
        <w:rPr>
          <w:rFonts w:ascii="Calibri"/>
          <w:color w:val="003D70"/>
        </w:rPr>
        <w:t>TEACH</w:t>
      </w:r>
      <w:r>
        <w:rPr>
          <w:rFonts w:ascii="Calibri"/>
          <w:color w:val="003D70"/>
          <w:spacing w:val="30"/>
        </w:rPr>
        <w:t> </w:t>
      </w:r>
      <w:r>
        <w:rPr>
          <w:rFonts w:ascii="Calibri"/>
          <w:color w:val="003D70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84" w:lineRule="auto" w:before="30"/>
        <w:ind w:left="120" w:right="139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NCU's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PhD-OL</w:t>
      </w:r>
      <w:r>
        <w:rPr>
          <w:rFonts w:ascii="Times New Roman"/>
          <w:color w:val="414042"/>
          <w:spacing w:val="-27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mentoring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who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24"/>
          <w:w w:val="96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doctorate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business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related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7"/>
        </w:rPr>
        <w:t>Your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first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will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professor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2"/>
        </w:rPr>
        <w:t>who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has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been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specifically</w:t>
      </w:r>
      <w:r>
        <w:rPr>
          <w:rFonts w:ascii="Times New Roman"/>
          <w:color w:val="414042"/>
          <w:spacing w:val="24"/>
          <w:w w:val="96"/>
        </w:rPr>
        <w:t> </w:t>
      </w:r>
      <w:r>
        <w:rPr>
          <w:rFonts w:ascii="Times New Roman"/>
          <w:color w:val="414042"/>
        </w:rPr>
        <w:t>trained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familiarize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with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NCU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so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successful.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progress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6"/>
          <w:w w:val="96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take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specialized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will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</w:rPr>
        <w:t>likewise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exhibit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each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</w:rPr>
        <w:t>topic.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9"/>
        <w:spacing w:line="240" w:lineRule="auto"/>
        <w:ind w:left="12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003D70"/>
        </w:rPr>
        <w:t>PROFESSIONAL </w:t>
      </w:r>
      <w:r>
        <w:rPr>
          <w:rFonts w:ascii="Calibri"/>
          <w:color w:val="003D70"/>
          <w:spacing w:val="27"/>
        </w:rPr>
        <w:t> </w:t>
      </w:r>
      <w:r>
        <w:rPr>
          <w:rFonts w:ascii="Calibri"/>
          <w:color w:val="003D70"/>
          <w:spacing w:val="-2"/>
        </w:rPr>
        <w:t>APPLICATION</w:t>
      </w:r>
      <w:r>
        <w:rPr>
          <w:rFonts w:ascii="Calibri"/>
          <w:b w:val="0"/>
        </w:rPr>
      </w:r>
    </w:p>
    <w:p>
      <w:pPr>
        <w:pStyle w:val="BodyText"/>
        <w:numPr>
          <w:ilvl w:val="0"/>
          <w:numId w:val="3"/>
        </w:numPr>
        <w:tabs>
          <w:tab w:pos="249" w:val="left" w:leader="none"/>
          <w:tab w:pos="4439" w:val="left" w:leader="none"/>
        </w:tabs>
        <w:spacing w:line="240" w:lineRule="auto" w:before="70" w:after="0"/>
        <w:ind w:left="24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w w:val="95"/>
        </w:rPr>
        <w:t>Executive</w:t>
      </w:r>
      <w:r>
        <w:rPr>
          <w:rFonts w:ascii="Times New Roman" w:hAnsi="Times New Roman" w:cs="Times New Roman" w:eastAsia="Times New Roman"/>
          <w:color w:val="414042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business</w:t>
      </w:r>
      <w:r>
        <w:rPr>
          <w:rFonts w:ascii="Times New Roman" w:hAnsi="Times New Roman" w:cs="Times New Roman" w:eastAsia="Times New Roman"/>
          <w:color w:val="414042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leadership</w:t>
        <w:tab/>
      </w:r>
      <w:r>
        <w:rPr>
          <w:rFonts w:ascii="Times New Roman" w:hAnsi="Times New Roman" w:cs="Times New Roman" w:eastAsia="Times New Roman"/>
          <w:color w:val="414042"/>
        </w:rPr>
        <w:t>•</w:t>
      </w:r>
      <w:r>
        <w:rPr>
          <w:rFonts w:ascii="Times New Roman" w:hAnsi="Times New Roman" w:cs="Times New Roman" w:eastAsia="Times New Roman"/>
          <w:color w:val="414042"/>
          <w:spacing w:val="-3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Management</w:t>
      </w:r>
      <w:r>
        <w:rPr>
          <w:rFonts w:ascii="Times New Roman" w:hAnsi="Times New Roman" w:cs="Times New Roman" w:eastAsia="Times New Roman"/>
          <w:color w:val="414042"/>
          <w:spacing w:val="-35"/>
        </w:rPr>
        <w:t> </w:t>
      </w:r>
      <w:r>
        <w:rPr>
          <w:rFonts w:ascii="Times New Roman" w:hAnsi="Times New Roman" w:cs="Times New Roman" w:eastAsia="Times New Roman"/>
          <w:color w:val="414042"/>
        </w:rPr>
        <w:t>analysts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249" w:val="left" w:leader="none"/>
          <w:tab w:pos="4440" w:val="left" w:leader="none"/>
        </w:tabs>
        <w:spacing w:line="240" w:lineRule="auto" w:before="47" w:after="0"/>
        <w:ind w:left="24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1"/>
          <w:w w:val="95"/>
        </w:rPr>
        <w:t>General</w:t>
      </w:r>
      <w:r>
        <w:rPr>
          <w:rFonts w:ascii="Times New Roman" w:hAnsi="Times New Roman" w:cs="Times New Roman" w:eastAsia="Times New Roman"/>
          <w:color w:val="414042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and</w:t>
      </w:r>
      <w:r>
        <w:rPr>
          <w:rFonts w:ascii="Times New Roman" w:hAnsi="Times New Roman" w:cs="Times New Roman" w:eastAsia="Times New Roman"/>
          <w:color w:val="414042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operations</w:t>
      </w:r>
      <w:r>
        <w:rPr>
          <w:rFonts w:ascii="Times New Roman" w:hAnsi="Times New Roman" w:cs="Times New Roman" w:eastAsia="Times New Roman"/>
          <w:color w:val="414042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management</w:t>
        <w:tab/>
      </w:r>
      <w:r>
        <w:rPr>
          <w:rFonts w:ascii="Times New Roman" w:hAnsi="Times New Roman" w:cs="Times New Roman" w:eastAsia="Times New Roman"/>
          <w:color w:val="414042"/>
        </w:rPr>
        <w:t>•</w:t>
      </w:r>
      <w:r>
        <w:rPr>
          <w:rFonts w:ascii="Times New Roman" w:hAnsi="Times New Roman" w:cs="Times New Roman" w:eastAsia="Times New Roman"/>
          <w:color w:val="414042"/>
          <w:spacing w:val="-3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Postsecondary</w:t>
      </w:r>
      <w:r>
        <w:rPr>
          <w:rFonts w:ascii="Times New Roman" w:hAnsi="Times New Roman" w:cs="Times New Roman" w:eastAsia="Times New Roman"/>
          <w:color w:val="414042"/>
          <w:spacing w:val="-32"/>
        </w:rPr>
        <w:t> </w:t>
      </w:r>
      <w:r>
        <w:rPr>
          <w:rFonts w:ascii="Times New Roman" w:hAnsi="Times New Roman" w:cs="Times New Roman" w:eastAsia="Times New Roman"/>
          <w:color w:val="414042"/>
        </w:rPr>
        <w:t>business</w:t>
      </w:r>
      <w:r>
        <w:rPr>
          <w:rFonts w:ascii="Times New Roman" w:hAnsi="Times New Roman" w:cs="Times New Roman" w:eastAsia="Times New Roman"/>
          <w:color w:val="414042"/>
          <w:spacing w:val="-32"/>
        </w:rPr>
        <w:t> </w:t>
      </w:r>
      <w:r>
        <w:rPr>
          <w:rFonts w:ascii="Times New Roman" w:hAnsi="Times New Roman" w:cs="Times New Roman" w:eastAsia="Times New Roman"/>
          <w:color w:val="414042"/>
        </w:rPr>
        <w:t>teachers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249" w:val="left" w:leader="none"/>
          <w:tab w:pos="4440" w:val="left" w:leader="none"/>
        </w:tabs>
        <w:spacing w:line="240" w:lineRule="auto" w:before="47" w:after="0"/>
        <w:ind w:left="24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w w:val="95"/>
        </w:rPr>
        <w:t>Industrial</w:t>
      </w:r>
      <w:r>
        <w:rPr>
          <w:rFonts w:ascii="Times New Roman" w:hAnsi="Times New Roman" w:cs="Times New Roman" w:eastAsia="Times New Roman"/>
          <w:color w:val="414042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production</w:t>
      </w:r>
      <w:r>
        <w:rPr>
          <w:rFonts w:ascii="Times New Roman" w:hAnsi="Times New Roman" w:cs="Times New Roman" w:eastAsia="Times New Roman"/>
          <w:color w:val="414042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managers</w:t>
        <w:tab/>
      </w:r>
      <w:r>
        <w:rPr>
          <w:rFonts w:ascii="Times New Roman" w:hAnsi="Times New Roman" w:cs="Times New Roman" w:eastAsia="Times New Roman"/>
          <w:color w:val="414042"/>
        </w:rPr>
        <w:t>•</w:t>
      </w:r>
      <w:r>
        <w:rPr>
          <w:rFonts w:ascii="Times New Roman" w:hAnsi="Times New Roman" w:cs="Times New Roman" w:eastAsia="Times New Roman"/>
          <w:color w:val="414042"/>
          <w:spacing w:val="-4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Administrative</w:t>
      </w:r>
      <w:r>
        <w:rPr>
          <w:rFonts w:ascii="Times New Roman" w:hAnsi="Times New Roman" w:cs="Times New Roman" w:eastAsia="Times New Roman"/>
          <w:color w:val="414042"/>
          <w:spacing w:val="-3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services</w:t>
      </w:r>
      <w:r>
        <w:rPr>
          <w:rFonts w:ascii="Times New Roman" w:hAnsi="Times New Roman" w:cs="Times New Roman" w:eastAsia="Times New Roman"/>
          <w:color w:val="414042"/>
          <w:spacing w:val="-36"/>
        </w:rPr>
        <w:t> </w:t>
      </w:r>
      <w:r>
        <w:rPr>
          <w:rFonts w:ascii="Times New Roman" w:hAnsi="Times New Roman" w:cs="Times New Roman" w:eastAsia="Times New Roman"/>
          <w:color w:val="414042"/>
        </w:rPr>
        <w:t>managers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249" w:val="left" w:leader="none"/>
        </w:tabs>
        <w:spacing w:line="240" w:lineRule="auto" w:before="47" w:after="0"/>
        <w:ind w:left="248" w:right="0" w:hanging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2"/>
        </w:rPr>
        <w:t>Social</w:t>
      </w:r>
      <w:r>
        <w:rPr>
          <w:rFonts w:ascii="Times New Roman"/>
          <w:color w:val="414042"/>
          <w:spacing w:val="-33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</w:rPr>
        <w:t>community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  <w:spacing w:val="-2"/>
        </w:rPr>
        <w:t>service</w:t>
      </w:r>
      <w:r>
        <w:rPr>
          <w:rFonts w:ascii="Times New Roman"/>
          <w:color w:val="414042"/>
          <w:spacing w:val="-32"/>
        </w:rPr>
        <w:t> </w:t>
      </w:r>
      <w:r>
        <w:rPr>
          <w:rFonts w:ascii="Times New Roman"/>
          <w:color w:val="414042"/>
        </w:rPr>
        <w:t>managers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3880" w:bottom="280" w:left="7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65" w:lineRule="auto" w:before="64"/>
        <w:ind w:right="47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003D70"/>
        </w:rPr>
        <w:t>In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  <w:spacing w:val="-2"/>
        </w:rPr>
        <w:t>today’</w:t>
      </w:r>
      <w:r>
        <w:rPr>
          <w:rFonts w:ascii="Arial" w:hAnsi="Arial" w:cs="Arial" w:eastAsia="Arial"/>
          <w:color w:val="003D70"/>
          <w:spacing w:val="-3"/>
        </w:rPr>
        <w:t>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competitive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global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marketplace,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professionals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are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constantly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called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upon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prove</w:t>
      </w:r>
      <w:r>
        <w:rPr>
          <w:rFonts w:ascii="Arial" w:hAnsi="Arial" w:cs="Arial" w:eastAsia="Arial"/>
          <w:color w:val="003D70"/>
          <w:spacing w:val="-29"/>
        </w:rPr>
        <w:t> </w:t>
      </w:r>
      <w:r>
        <w:rPr>
          <w:rFonts w:ascii="Arial" w:hAnsi="Arial" w:cs="Arial" w:eastAsia="Arial"/>
          <w:color w:val="003D70"/>
        </w:rPr>
        <w:t>they</w:t>
      </w:r>
      <w:r>
        <w:rPr>
          <w:rFonts w:ascii="Arial" w:hAnsi="Arial" w:cs="Arial" w:eastAsia="Arial"/>
          <w:color w:val="003D70"/>
          <w:spacing w:val="23"/>
          <w:w w:val="93"/>
        </w:rPr>
        <w:t> </w:t>
      </w:r>
      <w:r>
        <w:rPr>
          <w:rFonts w:ascii="Arial" w:hAnsi="Arial" w:cs="Arial" w:eastAsia="Arial"/>
          <w:color w:val="003D70"/>
        </w:rPr>
        <w:t>have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13"/>
        </w:rPr>
        <w:t> </w:t>
      </w:r>
      <w:r>
        <w:rPr>
          <w:rFonts w:ascii="Arial" w:hAnsi="Arial" w:cs="Arial" w:eastAsia="Arial"/>
          <w:color w:val="003D70"/>
        </w:rPr>
        <w:t>ability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help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their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organization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run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more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efficiently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effectively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no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matter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their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field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or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area</w:t>
      </w:r>
      <w:r>
        <w:rPr>
          <w:rFonts w:ascii="Arial" w:hAnsi="Arial" w:cs="Arial" w:eastAsia="Arial"/>
          <w:color w:val="003D70"/>
          <w:spacing w:val="-12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w w:val="99"/>
        </w:rPr>
        <w:t> </w:t>
      </w:r>
      <w:r>
        <w:rPr>
          <w:rFonts w:ascii="Arial" w:hAnsi="Arial" w:cs="Arial" w:eastAsia="Arial"/>
          <w:color w:val="003D70"/>
        </w:rPr>
        <w:t>expertise.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Northcentral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University's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School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of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  <w:spacing w:val="-4"/>
        </w:rPr>
        <w:t>Technology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Management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has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adopted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a</w:t>
      </w:r>
      <w:r>
        <w:rPr>
          <w:rFonts w:ascii="Arial" w:hAnsi="Arial" w:cs="Arial" w:eastAsia="Arial"/>
          <w:color w:val="003D70"/>
          <w:spacing w:val="-32"/>
        </w:rPr>
        <w:t> </w:t>
      </w:r>
      <w:r>
        <w:rPr>
          <w:rFonts w:ascii="Arial" w:hAnsi="Arial" w:cs="Arial" w:eastAsia="Arial"/>
          <w:color w:val="003D70"/>
        </w:rPr>
        <w:t>similar</w:t>
      </w:r>
      <w:r>
        <w:rPr>
          <w:rFonts w:ascii="Arial" w:hAnsi="Arial" w:cs="Arial" w:eastAsia="Arial"/>
          <w:color w:val="003D70"/>
          <w:spacing w:val="32"/>
          <w:w w:val="97"/>
        </w:rPr>
        <w:t> </w:t>
      </w:r>
      <w:r>
        <w:rPr>
          <w:rFonts w:ascii="Arial" w:hAnsi="Arial" w:cs="Arial" w:eastAsia="Arial"/>
          <w:color w:val="003D70"/>
        </w:rPr>
        <w:t>results-oriented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approach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online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education,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delivering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challenging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doctoral,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master's,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bachelor's</w:t>
      </w:r>
      <w:r>
        <w:rPr>
          <w:rFonts w:ascii="Arial" w:hAnsi="Arial" w:cs="Arial" w:eastAsia="Arial"/>
          <w:color w:val="003D70"/>
          <w:spacing w:val="-28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w w:val="99"/>
        </w:rPr>
        <w:t> </w:t>
      </w:r>
      <w:r>
        <w:rPr>
          <w:rFonts w:ascii="Arial" w:hAnsi="Arial" w:cs="Arial" w:eastAsia="Arial"/>
          <w:color w:val="003D70"/>
        </w:rPr>
        <w:t>graduate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certificate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programs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to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help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you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develop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the</w:t>
      </w:r>
      <w:r>
        <w:rPr>
          <w:rFonts w:ascii="Arial" w:hAnsi="Arial" w:cs="Arial" w:eastAsia="Arial"/>
          <w:color w:val="003D70"/>
          <w:spacing w:val="-30"/>
        </w:rPr>
        <w:t> </w:t>
      </w:r>
      <w:r>
        <w:rPr>
          <w:rFonts w:ascii="Arial" w:hAnsi="Arial" w:cs="Arial" w:eastAsia="Arial"/>
          <w:color w:val="003D70"/>
        </w:rPr>
        <w:t>business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acumen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that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companies,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investors</w:t>
      </w:r>
      <w:r>
        <w:rPr>
          <w:rFonts w:ascii="Arial" w:hAnsi="Arial" w:cs="Arial" w:eastAsia="Arial"/>
          <w:color w:val="003D70"/>
          <w:spacing w:val="-31"/>
        </w:rPr>
        <w:t> </w:t>
      </w:r>
      <w:r>
        <w:rPr>
          <w:rFonts w:ascii="Arial" w:hAnsi="Arial" w:cs="Arial" w:eastAsia="Arial"/>
          <w:color w:val="003D70"/>
        </w:rPr>
        <w:t>and</w:t>
      </w:r>
      <w:r>
        <w:rPr>
          <w:rFonts w:ascii="Arial" w:hAnsi="Arial" w:cs="Arial" w:eastAsia="Arial"/>
          <w:color w:val="003D70"/>
          <w:spacing w:val="24"/>
          <w:w w:val="99"/>
        </w:rPr>
        <w:t> </w:t>
      </w:r>
      <w:r>
        <w:rPr>
          <w:rFonts w:ascii="Arial" w:hAnsi="Arial" w:cs="Arial" w:eastAsia="Arial"/>
          <w:color w:val="003D70"/>
          <w:w w:val="95"/>
        </w:rPr>
        <w:t>clients</w:t>
      </w:r>
      <w:r>
        <w:rPr>
          <w:rFonts w:ascii="Arial" w:hAnsi="Arial" w:cs="Arial" w:eastAsia="Arial"/>
          <w:color w:val="003D70"/>
          <w:spacing w:val="15"/>
          <w:w w:val="95"/>
        </w:rPr>
        <w:t> </w:t>
      </w:r>
      <w:r>
        <w:rPr>
          <w:rFonts w:ascii="Arial" w:hAnsi="Arial" w:cs="Arial" w:eastAsia="Arial"/>
          <w:color w:val="003D70"/>
          <w:w w:val="95"/>
        </w:rPr>
        <w:t>demand.</w:t>
      </w:r>
      <w:r>
        <w:rPr>
          <w:rFonts w:ascii="Arial" w:hAnsi="Arial" w:cs="Arial" w:eastAsia="Arial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4.256989pt;margin-top:18.836380pt;width:200.2pt;height:291.55pt;mso-position-horizontal-relative:page;mso-position-vertical-relative:paragraph;z-index:2248" coordorigin="7485,377" coordsize="4004,5831">
            <v:group style="position:absolute;left:7485;top:377;width:4004;height:5562" coordorigin="7485,377" coordsize="4004,5562">
              <v:shape style="position:absolute;left:7485;top:377;width:4004;height:5562" coordorigin="7485,377" coordsize="4004,5562" path="m7485,5938l11489,5938,11489,377,7485,377,7485,5938xe" filled="true" fillcolor="#e6e7e8" stroked="false">
                <v:path arrowok="t"/>
                <v:fill type="solid"/>
              </v:shape>
            </v:group>
            <v:group style="position:absolute;left:7485;top:5938;width:4004;height:269" coordorigin="7485,5938" coordsize="4004,269">
              <v:shape style="position:absolute;left:7485;top:5938;width:4004;height:269" coordorigin="7485,5938" coordsize="4004,269" path="m11489,6207l7485,6207,7485,5938,11489,5938,11489,6207xe" filled="true" fillcolor="#003d70" stroked="false">
                <v:path arrowok="t"/>
                <v:fill type="solid"/>
              </v:shape>
              <v:shape style="position:absolute;left:7485;top:3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003D70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2"/>
          <w:sz w:val="22"/>
        </w:rPr>
        <w:t>UNPARALLELED</w:t>
      </w:r>
      <w:r>
        <w:rPr>
          <w:rFonts w:ascii="Calibri"/>
          <w:b/>
          <w:color w:val="003D70"/>
          <w:spacing w:val="18"/>
          <w:sz w:val="22"/>
        </w:rPr>
        <w:t> </w:t>
      </w:r>
      <w:r>
        <w:rPr>
          <w:rFonts w:ascii="Calibri"/>
          <w:b/>
          <w:color w:val="003D70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right="47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z w:val="22"/>
        </w:rPr>
        <w:t>PREMIER </w:t>
      </w:r>
      <w:r>
        <w:rPr>
          <w:rFonts w:ascii="Calibri"/>
          <w:b/>
          <w:color w:val="003D70"/>
          <w:spacing w:val="10"/>
          <w:sz w:val="22"/>
        </w:rPr>
        <w:t> </w:t>
      </w:r>
      <w:r>
        <w:rPr>
          <w:rFonts w:ascii="Calibri"/>
          <w:b/>
          <w:color w:val="003D70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46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898" w:footer="0" w:top="2940" w:bottom="280" w:left="880" w:right="64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003D70"/>
          <w:spacing w:val="-4"/>
          <w:w w:val="105"/>
          <w:sz w:val="22"/>
        </w:rPr>
        <w:t>T</w:t>
      </w:r>
      <w:r>
        <w:rPr>
          <w:rFonts w:ascii="Calibri"/>
          <w:b/>
          <w:color w:val="003D70"/>
          <w:spacing w:val="-3"/>
          <w:w w:val="105"/>
          <w:sz w:val="22"/>
        </w:rPr>
        <w:t>AILORED</w:t>
      </w:r>
      <w:r>
        <w:rPr>
          <w:rFonts w:ascii="Calibri"/>
          <w:b/>
          <w:color w:val="003D70"/>
          <w:spacing w:val="7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TO</w:t>
      </w:r>
      <w:r>
        <w:rPr>
          <w:rFonts w:ascii="Calibri"/>
          <w:b/>
          <w:color w:val="003D70"/>
          <w:spacing w:val="8"/>
          <w:w w:val="105"/>
          <w:sz w:val="22"/>
        </w:rPr>
        <w:t> </w:t>
      </w:r>
      <w:r>
        <w:rPr>
          <w:rFonts w:ascii="Calibri"/>
          <w:b/>
          <w:color w:val="003D70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self-motivated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seeks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journey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8" w:right="173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7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7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57"/>
          <w:w w:val="97"/>
          <w:sz w:val="14"/>
        </w:rPr>
        <w:t> </w:t>
      </w:r>
      <w:r>
        <w:rPr>
          <w:rFonts w:ascii="Times New Roman"/>
          <w:color w:val="414042"/>
          <w:spacing w:val="-1"/>
          <w:w w:val="95"/>
          <w:sz w:val="14"/>
        </w:rPr>
        <w:t>For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8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pStyle w:val="Heading8"/>
        <w:spacing w:line="347" w:lineRule="exact"/>
        <w:ind w:right="28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28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28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003D70"/>
          <w:sz w:val="51"/>
        </w:rPr>
        <w:t>APP</w:t>
      </w:r>
      <w:r>
        <w:rPr>
          <w:rFonts w:ascii="Tahoma"/>
          <w:color w:val="003D70"/>
          <w:spacing w:val="-28"/>
          <w:sz w:val="51"/>
        </w:rPr>
        <w:t>L</w:t>
      </w:r>
      <w:r>
        <w:rPr>
          <w:rFonts w:ascii="Tahoma"/>
          <w:color w:val="003D70"/>
          <w:spacing w:val="-52"/>
          <w:sz w:val="51"/>
        </w:rPr>
        <w:t>Y</w:t>
      </w:r>
      <w:r>
        <w:rPr>
          <w:rFonts w:ascii="Tahoma"/>
          <w:color w:val="003D70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28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003D70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8667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pacing w:val="-1"/>
          <w:sz w:val="19"/>
        </w:rPr>
        <w:t>HAR</w:t>
      </w:r>
      <w:r>
        <w:rPr>
          <w:rFonts w:ascii="Tahoma"/>
          <w:color w:val="003D70"/>
          <w:spacing w:val="-2"/>
          <w:sz w:val="19"/>
        </w:rPr>
        <w:t>TFORD</w:t>
      </w:r>
      <w:r>
        <w:rPr>
          <w:rFonts w:ascii="Tahoma"/>
          <w:color w:val="003D70"/>
          <w:spacing w:val="-24"/>
          <w:sz w:val="19"/>
        </w:rPr>
        <w:t> </w:t>
      </w:r>
      <w:r>
        <w:rPr>
          <w:rFonts w:ascii="Tahoma"/>
          <w:color w:val="003D70"/>
          <w:sz w:val="19"/>
        </w:rPr>
        <w:t>DR.,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STE.</w:t>
      </w:r>
      <w:r>
        <w:rPr>
          <w:rFonts w:ascii="Tahoma"/>
          <w:color w:val="003D70"/>
          <w:spacing w:val="-23"/>
          <w:sz w:val="19"/>
        </w:rPr>
        <w:t> </w:t>
      </w:r>
      <w:r>
        <w:rPr>
          <w:rFonts w:ascii="Tahoma"/>
          <w:color w:val="003D70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003D70"/>
          <w:sz w:val="19"/>
        </w:rPr>
        <w:t>SCOTTSDALE,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AZ</w:t>
      </w:r>
      <w:r>
        <w:rPr>
          <w:rFonts w:ascii="Tahoma"/>
          <w:color w:val="003D70"/>
          <w:spacing w:val="-18"/>
          <w:sz w:val="19"/>
        </w:rPr>
        <w:t> </w:t>
      </w:r>
      <w:r>
        <w:rPr>
          <w:rFonts w:ascii="Tahoma"/>
          <w:color w:val="003D70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40"/>
          <w:cols w:num="2" w:equalWidth="0">
            <w:col w:w="6023" w:space="646"/>
            <w:col w:w="405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600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880" w:right="640"/>
        </w:sectPr>
      </w:pPr>
    </w:p>
    <w:p>
      <w:pPr>
        <w:pStyle w:val="Heading8"/>
        <w:spacing w:line="336" w:lineRule="exact"/>
        <w:ind w:left="100" w:right="0"/>
        <w:jc w:val="left"/>
        <w:rPr>
          <w:b w:val="0"/>
          <w:bCs w:val="0"/>
        </w:rPr>
      </w:pPr>
      <w:r>
        <w:rPr>
          <w:color w:val="7B8041"/>
          <w:spacing w:val="5"/>
          <w:w w:val="105"/>
        </w:rPr>
        <w:t>BACHELOR</w:t>
      </w:r>
      <w:r>
        <w:rPr>
          <w:color w:val="7B8041"/>
          <w:spacing w:val="40"/>
          <w:w w:val="105"/>
        </w:rPr>
        <w:t> </w:t>
      </w:r>
      <w:r>
        <w:rPr>
          <w:color w:val="7B8041"/>
          <w:spacing w:val="2"/>
          <w:w w:val="105"/>
        </w:rPr>
        <w:t>OF</w:t>
      </w:r>
      <w:r>
        <w:rPr>
          <w:color w:val="7B8041"/>
          <w:spacing w:val="40"/>
          <w:w w:val="105"/>
        </w:rPr>
        <w:t> </w:t>
      </w:r>
      <w:r>
        <w:rPr>
          <w:color w:val="7B8041"/>
          <w:spacing w:val="6"/>
          <w:w w:val="105"/>
        </w:rPr>
        <w:t>EDUC</w:t>
      </w:r>
      <w:r>
        <w:rPr>
          <w:color w:val="7B8041"/>
          <w:spacing w:val="-19"/>
          <w:w w:val="105"/>
        </w:rPr>
        <w:t>A</w:t>
      </w:r>
      <w:r>
        <w:rPr>
          <w:color w:val="7B8041"/>
          <w:spacing w:val="5"/>
          <w:w w:val="105"/>
        </w:rPr>
        <w:t>TIO</w:t>
      </w:r>
      <w:r>
        <w:rPr>
          <w:color w:val="7B8041"/>
          <w:w w:val="105"/>
        </w:rPr>
        <w:t>N</w:t>
      </w:r>
      <w:r>
        <w:rPr>
          <w:color w:val="7B8041"/>
          <w:spacing w:val="41"/>
          <w:w w:val="105"/>
        </w:rPr>
        <w:t> </w:t>
      </w:r>
      <w:r>
        <w:rPr>
          <w:color w:val="7B8041"/>
          <w:spacing w:val="-13"/>
          <w:w w:val="105"/>
        </w:rPr>
        <w:t>P</w:t>
      </w:r>
      <w:r>
        <w:rPr>
          <w:color w:val="7B8041"/>
          <w:spacing w:val="-12"/>
          <w:w w:val="105"/>
        </w:rPr>
        <w:t>A</w:t>
      </w:r>
      <w:r>
        <w:rPr>
          <w:color w:val="7B8041"/>
          <w:spacing w:val="-13"/>
          <w:w w:val="105"/>
        </w:rPr>
        <w:t>TH</w:t>
      </w:r>
      <w:r>
        <w:rPr>
          <w:color w:val="7B8041"/>
          <w:spacing w:val="-12"/>
          <w:w w:val="105"/>
        </w:rPr>
        <w:t>WAY</w:t>
      </w:r>
      <w:r>
        <w:rPr>
          <w:color w:val="7B8041"/>
          <w:spacing w:val="40"/>
          <w:w w:val="105"/>
        </w:rPr>
        <w:t> </w:t>
      </w:r>
      <w:r>
        <w:rPr>
          <w:color w:val="7B8041"/>
          <w:spacing w:val="6"/>
          <w:w w:val="105"/>
        </w:rPr>
        <w:t>TO</w:t>
      </w:r>
      <w:r>
        <w:rPr>
          <w:b w:val="0"/>
        </w:rPr>
      </w:r>
    </w:p>
    <w:p>
      <w:pPr>
        <w:spacing w:line="385" w:lineRule="exact" w:before="0"/>
        <w:ind w:left="10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7B8041"/>
          <w:spacing w:val="5"/>
          <w:w w:val="105"/>
          <w:sz w:val="32"/>
        </w:rPr>
        <w:t>TEACHER</w:t>
      </w:r>
      <w:r>
        <w:rPr>
          <w:rFonts w:ascii="Calibri"/>
          <w:b/>
          <w:color w:val="7B8041"/>
          <w:spacing w:val="22"/>
          <w:w w:val="105"/>
          <w:sz w:val="32"/>
        </w:rPr>
        <w:t> </w:t>
      </w:r>
      <w:r>
        <w:rPr>
          <w:rFonts w:ascii="Calibri"/>
          <w:b/>
          <w:color w:val="7B8041"/>
          <w:spacing w:val="6"/>
          <w:w w:val="105"/>
          <w:sz w:val="32"/>
        </w:rPr>
        <w:t>CE</w:t>
      </w:r>
      <w:r>
        <w:rPr>
          <w:rFonts w:ascii="Calibri"/>
          <w:b/>
          <w:color w:val="7B8041"/>
          <w:w w:val="105"/>
          <w:sz w:val="32"/>
        </w:rPr>
        <w:t>R</w:t>
      </w:r>
      <w:r>
        <w:rPr>
          <w:rFonts w:ascii="Calibri"/>
          <w:b/>
          <w:color w:val="7B8041"/>
          <w:spacing w:val="6"/>
          <w:w w:val="105"/>
          <w:sz w:val="32"/>
        </w:rPr>
        <w:t>TIFIC</w:t>
      </w:r>
      <w:r>
        <w:rPr>
          <w:rFonts w:ascii="Calibri"/>
          <w:b/>
          <w:color w:val="7B8041"/>
          <w:spacing w:val="-19"/>
          <w:w w:val="105"/>
          <w:sz w:val="32"/>
        </w:rPr>
        <w:t>A</w:t>
      </w:r>
      <w:r>
        <w:rPr>
          <w:rFonts w:ascii="Calibri"/>
          <w:b/>
          <w:color w:val="7B8041"/>
          <w:spacing w:val="5"/>
          <w:w w:val="105"/>
          <w:sz w:val="32"/>
        </w:rPr>
        <w:t>TIO</w:t>
      </w:r>
      <w:r>
        <w:rPr>
          <w:rFonts w:ascii="Calibri"/>
          <w:b/>
          <w:color w:val="7B8041"/>
          <w:w w:val="105"/>
          <w:sz w:val="32"/>
        </w:rPr>
        <w:t>N</w:t>
      </w:r>
      <w:r>
        <w:rPr>
          <w:rFonts w:ascii="Calibri"/>
          <w:b/>
          <w:color w:val="7B8041"/>
          <w:spacing w:val="23"/>
          <w:w w:val="105"/>
          <w:sz w:val="32"/>
        </w:rPr>
        <w:t> </w:t>
      </w:r>
      <w:r>
        <w:rPr>
          <w:rFonts w:ascii="Calibri"/>
          <w:b/>
          <w:color w:val="7B8041"/>
          <w:spacing w:val="3"/>
          <w:w w:val="105"/>
          <w:sz w:val="32"/>
        </w:rPr>
        <w:t>3+1</w:t>
      </w:r>
      <w:r>
        <w:rPr>
          <w:rFonts w:ascii="Calibri"/>
          <w:b/>
          <w:color w:val="7B8041"/>
          <w:spacing w:val="23"/>
          <w:w w:val="105"/>
          <w:sz w:val="32"/>
        </w:rPr>
        <w:t> </w:t>
      </w:r>
      <w:r>
        <w:rPr>
          <w:rFonts w:ascii="Calibri"/>
          <w:b/>
          <w:color w:val="7B8041"/>
          <w:spacing w:val="5"/>
          <w:w w:val="105"/>
          <w:sz w:val="32"/>
        </w:rPr>
        <w:t>DEGREE</w:t>
      </w:r>
      <w:r>
        <w:rPr>
          <w:rFonts w:ascii="Calibri"/>
          <w:b/>
          <w:color w:val="7B8041"/>
          <w:spacing w:val="23"/>
          <w:w w:val="105"/>
          <w:sz w:val="32"/>
        </w:rPr>
        <w:t> </w:t>
      </w:r>
      <w:r>
        <w:rPr>
          <w:rFonts w:ascii="Calibri"/>
          <w:b/>
          <w:color w:val="7B8041"/>
          <w:spacing w:val="5"/>
          <w:w w:val="105"/>
          <w:sz w:val="32"/>
        </w:rPr>
        <w:t>COMPLETION</w:t>
      </w:r>
      <w:r>
        <w:rPr>
          <w:rFonts w:ascii="Calibri"/>
          <w:b/>
          <w:color w:val="7B8041"/>
          <w:spacing w:val="23"/>
          <w:w w:val="105"/>
          <w:sz w:val="32"/>
        </w:rPr>
        <w:t> </w:t>
      </w:r>
      <w:r>
        <w:rPr>
          <w:rFonts w:ascii="Calibri"/>
          <w:b/>
          <w:color w:val="7B8041"/>
          <w:spacing w:val="6"/>
          <w:w w:val="105"/>
          <w:sz w:val="32"/>
        </w:rPr>
        <w:t>PROGRAM</w:t>
      </w:r>
      <w:r>
        <w:rPr>
          <w:rFonts w:ascii="Calibri"/>
          <w:sz w:val="32"/>
        </w:rPr>
      </w:r>
    </w:p>
    <w:p>
      <w:pPr>
        <w:pStyle w:val="BodyText"/>
        <w:spacing w:line="265" w:lineRule="auto" w:before="78"/>
        <w:ind w:left="100" w:right="1017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At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  <w:spacing w:val="-3"/>
        </w:rPr>
        <w:t>University</w:t>
      </w:r>
      <w:r>
        <w:rPr>
          <w:rFonts w:ascii="Arial"/>
          <w:color w:val="7B8041"/>
          <w:spacing w:val="-2"/>
        </w:rPr>
        <w:t>,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understand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that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bachelor's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not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just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degree;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28"/>
          <w:w w:val="91"/>
        </w:rPr>
        <w:t> </w:t>
      </w:r>
      <w:r>
        <w:rPr>
          <w:rFonts w:ascii="Arial"/>
          <w:color w:val="7B8041"/>
        </w:rPr>
        <w:t>first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step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long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fulfilling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journey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inspiring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next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generation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students.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That's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why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work</w:t>
      </w:r>
      <w:r>
        <w:rPr>
          <w:rFonts w:ascii="Arial"/>
          <w:color w:val="7B8041"/>
          <w:spacing w:val="21"/>
          <w:w w:val="99"/>
        </w:rPr>
        <w:t> </w:t>
      </w:r>
      <w:r>
        <w:rPr>
          <w:rFonts w:ascii="Arial"/>
          <w:color w:val="7B8041"/>
        </w:rPr>
        <w:t>together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Rio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Salado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College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(RSC)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provide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aspiring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teachers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bachelor's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program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that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is</w:t>
      </w:r>
      <w:r>
        <w:rPr>
          <w:rFonts w:ascii="Arial"/>
          <w:color w:val="7B8041"/>
          <w:w w:val="90"/>
        </w:rPr>
        <w:t> </w:t>
      </w:r>
      <w:r>
        <w:rPr>
          <w:rFonts w:ascii="Arial"/>
          <w:color w:val="7B8041"/>
        </w:rPr>
        <w:t>convenient,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cost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effective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leads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teacher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certification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state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Arizona.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w w:val="105"/>
        </w:rPr>
        <w:t>HOW</w:t>
      </w:r>
      <w:r>
        <w:rPr>
          <w:rFonts w:ascii="Calibri"/>
          <w:color w:val="7B8041"/>
          <w:spacing w:val="26"/>
          <w:w w:val="105"/>
        </w:rPr>
        <w:t> </w:t>
      </w:r>
      <w:r>
        <w:rPr>
          <w:rFonts w:ascii="Calibri"/>
          <w:color w:val="7B8041"/>
          <w:w w:val="105"/>
        </w:rPr>
        <w:t>IT</w:t>
      </w:r>
      <w:r>
        <w:rPr>
          <w:rFonts w:ascii="Calibri"/>
          <w:color w:val="7B8041"/>
          <w:spacing w:val="26"/>
          <w:w w:val="105"/>
        </w:rPr>
        <w:t> </w:t>
      </w:r>
      <w:r>
        <w:rPr>
          <w:rFonts w:ascii="Calibri"/>
          <w:color w:val="7B8041"/>
          <w:w w:val="105"/>
        </w:rPr>
        <w:t>WORKS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1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3"/>
        </w:rPr>
        <w:t>Northcentral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University's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BEd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3+1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degree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completion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makes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it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easier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for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you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get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started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toward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the</w:t>
      </w:r>
      <w:r>
        <w:rPr>
          <w:rFonts w:ascii="Times New Roman" w:hAnsi="Times New Roman" w:cs="Times New Roman" w:eastAsia="Times New Roman"/>
          <w:color w:val="414042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influential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career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you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want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by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providing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seamless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transfer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process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transition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completion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of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necessary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upper</w:t>
      </w:r>
      <w:r>
        <w:rPr>
          <w:rFonts w:ascii="Times New Roman" w:hAnsi="Times New Roman" w:cs="Times New Roman" w:eastAsia="Times New Roman"/>
          <w:color w:val="414042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level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course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in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education.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plan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simple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</w:rPr>
        <w:t>–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start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your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bachelor's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degree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at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RSC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complete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degree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at</w:t>
      </w:r>
      <w:r>
        <w:rPr>
          <w:rFonts w:ascii="Times New Roman" w:hAnsi="Times New Roman" w:cs="Times New Roman" w:eastAsia="Times New Roman"/>
          <w:color w:val="414042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Northcentral.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coursework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you'll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complete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at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RSC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prepares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teacher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candidates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content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areas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(what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teach)</w:t>
      </w:r>
      <w:r>
        <w:rPr>
          <w:rFonts w:ascii="Times New Roman" w:hAnsi="Times New Roman" w:cs="Times New Roman" w:eastAsia="Times New Roman"/>
          <w:color w:val="414042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in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teacher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pedagogy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(how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teach).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upper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level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5"/>
        </w:rPr>
        <w:t>undergraduate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courses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you'll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complete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at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NCU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focus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on</w:t>
      </w:r>
      <w:r>
        <w:rPr>
          <w:rFonts w:ascii="Times New Roman" w:hAnsi="Times New Roman" w:cs="Times New Roman" w:eastAsia="Times New Roman"/>
          <w:color w:val="414042"/>
          <w:spacing w:val="8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enhancing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leadership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skills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for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teachers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include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field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experience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in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technology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assessment.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41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370.665985pt;margin-top:-.287766pt;width:193.6pt;height:220.2pt;mso-position-horizontal-relative:page;mso-position-vertical-relative:paragraph;z-index:2296" coordorigin="7413,-6" coordsize="3872,4404">
            <v:group style="position:absolute;left:7415;top:-6;width:3870;height:4135" coordorigin="7415,-6" coordsize="3870,4135">
              <v:shape style="position:absolute;left:7415;top:-6;width:3870;height:4135" coordorigin="7415,-6" coordsize="3870,4135" path="m7415,4129l11284,4129,11284,-6,7415,-6,7415,4129xe" filled="true" fillcolor="#e6e7e8" stroked="false">
                <v:path arrowok="t"/>
                <v:fill type="solid"/>
              </v:shape>
            </v:group>
            <v:group style="position:absolute;left:7413;top:4129;width:3869;height:269" coordorigin="7413,4129" coordsize="3869,269">
              <v:shape style="position:absolute;left:7413;top:4129;width:3869;height:269" coordorigin="7413,4129" coordsize="3869,269" path="m11282,4398l7413,4398,7413,4129,11282,4129,11282,4398xe" filled="true" fillcolor="#7b8041" stroked="false">
                <v:path arrowok="t"/>
                <v:fill type="solid"/>
              </v:shape>
              <v:shape style="position:absolute;left:7413;top:-6;width:3872;height:4404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4"/>
                          <w:w w:val="105"/>
                          <w:sz w:val="26"/>
                        </w:rPr>
                        <w:t>BENEFITS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3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3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3"/>
                          <w:w w:val="105"/>
                          <w:sz w:val="26"/>
                        </w:rPr>
                        <w:t>NCU'S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3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3"/>
                          <w:w w:val="105"/>
                          <w:sz w:val="26"/>
                        </w:rPr>
                        <w:t>BEd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3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4"/>
                          <w:w w:val="105"/>
                          <w:sz w:val="26"/>
                        </w:rPr>
                        <w:t>3+1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259" w:lineRule="auto" w:before="94"/>
                        <w:ind w:left="272" w:right="373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Cost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Effective: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Complete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years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w w:val="9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community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college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level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costs.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1" w:lineRule="auto" w:before="84"/>
                        <w:ind w:left="272" w:right="2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Convenient: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Aside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from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field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experience,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you'll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earn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your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degree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from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wherever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your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internet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8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connection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may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be.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1" w:lineRule="auto" w:before="81"/>
                        <w:ind w:left="272" w:right="287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State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Arizona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Approved:</w:t>
                      </w:r>
                      <w:r>
                        <w:rPr>
                          <w:rFonts w:ascii="Calibri"/>
                          <w:b/>
                          <w:color w:val="231F20"/>
                          <w:w w:val="10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Complete</w:t>
                      </w:r>
                      <w:r>
                        <w:rPr>
                          <w:rFonts w:ascii="Arial"/>
                          <w:color w:val="231F20"/>
                          <w:spacing w:val="-3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3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only</w:t>
                      </w:r>
                      <w:r>
                        <w:rPr>
                          <w:rFonts w:ascii="Arial"/>
                          <w:color w:val="231F20"/>
                          <w:spacing w:val="-3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program</w:t>
                      </w:r>
                      <w:r>
                        <w:rPr>
                          <w:rFonts w:ascii="Arial"/>
                          <w:color w:val="231F20"/>
                          <w:spacing w:val="-3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3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its</w:t>
                      </w:r>
                      <w:r>
                        <w:rPr>
                          <w:rFonts w:ascii="Arial"/>
                          <w:color w:val="231F20"/>
                          <w:w w:val="8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kind</w:t>
                      </w:r>
                      <w:r>
                        <w:rPr>
                          <w:rFonts w:asci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certified</w:t>
                      </w:r>
                      <w:r>
                        <w:rPr>
                          <w:rFonts w:asci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by</w:t>
                      </w:r>
                      <w:r>
                        <w:rPr>
                          <w:rFonts w:ascii="Arial"/>
                          <w:color w:val="231F20"/>
                          <w:spacing w:val="-3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AZ</w:t>
                      </w:r>
                      <w:r>
                        <w:rPr>
                          <w:rFonts w:asci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Department</w:t>
                      </w:r>
                      <w:r>
                        <w:rPr>
                          <w:rFonts w:ascii="Arial"/>
                          <w:color w:val="231F20"/>
                          <w:spacing w:val="28"/>
                          <w:w w:val="8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b/>
          <w:color w:val="414042"/>
          <w:spacing w:val="-2"/>
          <w:sz w:val="22"/>
        </w:rPr>
        <w:t>90</w:t>
      </w:r>
      <w:r>
        <w:rPr>
          <w:rFonts w:ascii="Times New Roman"/>
          <w:b/>
          <w:color w:val="414042"/>
          <w:spacing w:val="-7"/>
          <w:sz w:val="22"/>
        </w:rPr>
        <w:t> </w:t>
      </w:r>
      <w:r>
        <w:rPr>
          <w:rFonts w:ascii="Times New Roman"/>
          <w:b/>
          <w:color w:val="414042"/>
          <w:spacing w:val="-4"/>
          <w:sz w:val="22"/>
        </w:rPr>
        <w:t>Credits</w:t>
      </w:r>
      <w:r>
        <w:rPr>
          <w:rFonts w:ascii="Times New Roman"/>
          <w:b/>
          <w:color w:val="414042"/>
          <w:spacing w:val="-6"/>
          <w:sz w:val="22"/>
        </w:rPr>
        <w:t> </w:t>
      </w:r>
      <w:r>
        <w:rPr>
          <w:rFonts w:ascii="Times New Roman"/>
          <w:b/>
          <w:color w:val="414042"/>
          <w:spacing w:val="-2"/>
          <w:sz w:val="22"/>
        </w:rPr>
        <w:t>RSC</w:t>
      </w:r>
      <w:r>
        <w:rPr>
          <w:rFonts w:ascii="Times New Roman"/>
          <w:b/>
          <w:color w:val="414042"/>
          <w:spacing w:val="-6"/>
          <w:sz w:val="22"/>
        </w:rPr>
        <w:t> </w:t>
      </w:r>
      <w:r>
        <w:rPr>
          <w:rFonts w:ascii="Times New Roman"/>
          <w:b/>
          <w:color w:val="414042"/>
          <w:spacing w:val="-3"/>
          <w:sz w:val="22"/>
        </w:rPr>
        <w:t>General</w:t>
      </w:r>
      <w:r>
        <w:rPr>
          <w:rFonts w:ascii="Times New Roman"/>
          <w:b/>
          <w:color w:val="414042"/>
          <w:spacing w:val="-6"/>
          <w:sz w:val="22"/>
        </w:rPr>
        <w:t> </w:t>
      </w:r>
      <w:r>
        <w:rPr>
          <w:rFonts w:ascii="Times New Roman"/>
          <w:b/>
          <w:color w:val="414042"/>
          <w:spacing w:val="-2"/>
          <w:sz w:val="22"/>
        </w:rPr>
        <w:t>Ed.</w:t>
      </w:r>
      <w:r>
        <w:rPr>
          <w:rFonts w:ascii="Times New Roman"/>
          <w:b/>
          <w:color w:val="414042"/>
          <w:spacing w:val="-7"/>
          <w:sz w:val="22"/>
        </w:rPr>
        <w:t> </w:t>
      </w:r>
      <w:r>
        <w:rPr>
          <w:rFonts w:ascii="Times New Roman"/>
          <w:b/>
          <w:color w:val="414042"/>
          <w:sz w:val="22"/>
        </w:rPr>
        <w:t>&amp;</w:t>
      </w:r>
      <w:r>
        <w:rPr>
          <w:rFonts w:ascii="Times New Roman"/>
          <w:b/>
          <w:color w:val="414042"/>
          <w:spacing w:val="-10"/>
          <w:sz w:val="22"/>
        </w:rPr>
        <w:t> </w:t>
      </w:r>
      <w:r>
        <w:rPr>
          <w:rFonts w:ascii="Times New Roman"/>
          <w:b/>
          <w:color w:val="414042"/>
          <w:spacing w:val="-7"/>
          <w:sz w:val="22"/>
        </w:rPr>
        <w:t>Teacher</w:t>
      </w:r>
      <w:r>
        <w:rPr>
          <w:rFonts w:ascii="Times New Roman"/>
          <w:b/>
          <w:color w:val="414042"/>
          <w:spacing w:val="-10"/>
          <w:sz w:val="22"/>
        </w:rPr>
        <w:t> </w:t>
      </w:r>
      <w:r>
        <w:rPr>
          <w:rFonts w:ascii="Times New Roman"/>
          <w:b/>
          <w:color w:val="414042"/>
          <w:spacing w:val="-3"/>
          <w:sz w:val="22"/>
        </w:rPr>
        <w:t>Ed.</w:t>
      </w:r>
      <w:r>
        <w:rPr>
          <w:rFonts w:ascii="Times New Roman"/>
          <w:sz w:val="22"/>
        </w:rPr>
      </w:r>
    </w:p>
    <w:p>
      <w:pPr>
        <w:spacing w:line="402" w:lineRule="exact" w:before="0"/>
        <w:ind w:left="1865" w:right="9346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7B8041"/>
          <w:sz w:val="36"/>
        </w:rPr>
        <w:t>+</w:t>
      </w:r>
      <w:r>
        <w:rPr>
          <w:rFonts w:ascii="Times New Roman"/>
          <w:sz w:val="36"/>
        </w:rPr>
      </w:r>
    </w:p>
    <w:p>
      <w:pPr>
        <w:spacing w:line="241" w:lineRule="exact" w:before="37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414042"/>
          <w:spacing w:val="-2"/>
          <w:sz w:val="22"/>
        </w:rPr>
        <w:t>30</w:t>
      </w:r>
      <w:r>
        <w:rPr>
          <w:rFonts w:ascii="Times New Roman"/>
          <w:b/>
          <w:color w:val="414042"/>
          <w:spacing w:val="-7"/>
          <w:sz w:val="22"/>
        </w:rPr>
        <w:t> </w:t>
      </w:r>
      <w:r>
        <w:rPr>
          <w:rFonts w:ascii="Times New Roman"/>
          <w:b/>
          <w:color w:val="414042"/>
          <w:spacing w:val="-4"/>
          <w:sz w:val="22"/>
        </w:rPr>
        <w:t>Credits</w:t>
      </w:r>
      <w:r>
        <w:rPr>
          <w:rFonts w:ascii="Times New Roman"/>
          <w:b/>
          <w:color w:val="414042"/>
          <w:spacing w:val="-7"/>
          <w:sz w:val="22"/>
        </w:rPr>
        <w:t> </w:t>
      </w:r>
      <w:r>
        <w:rPr>
          <w:rFonts w:ascii="Times New Roman"/>
          <w:b/>
          <w:color w:val="414042"/>
          <w:spacing w:val="-2"/>
          <w:sz w:val="22"/>
        </w:rPr>
        <w:t>NCU</w:t>
      </w:r>
      <w:r>
        <w:rPr>
          <w:rFonts w:ascii="Times New Roman"/>
          <w:b/>
          <w:color w:val="414042"/>
          <w:spacing w:val="-6"/>
          <w:sz w:val="22"/>
        </w:rPr>
        <w:t> </w:t>
      </w:r>
      <w:r>
        <w:rPr>
          <w:rFonts w:ascii="Times New Roman"/>
          <w:b/>
          <w:color w:val="414042"/>
          <w:spacing w:val="-3"/>
          <w:sz w:val="22"/>
        </w:rPr>
        <w:t>Upper</w:t>
      </w:r>
      <w:r>
        <w:rPr>
          <w:rFonts w:ascii="Times New Roman"/>
          <w:b/>
          <w:color w:val="414042"/>
          <w:spacing w:val="-11"/>
          <w:sz w:val="22"/>
        </w:rPr>
        <w:t> </w:t>
      </w:r>
      <w:r>
        <w:rPr>
          <w:rFonts w:ascii="Times New Roman"/>
          <w:b/>
          <w:color w:val="414042"/>
          <w:spacing w:val="-3"/>
          <w:sz w:val="22"/>
        </w:rPr>
        <w:t>Division</w:t>
      </w:r>
      <w:r>
        <w:rPr>
          <w:rFonts w:ascii="Times New Roman"/>
          <w:b/>
          <w:color w:val="414042"/>
          <w:spacing w:val="-5"/>
          <w:sz w:val="22"/>
        </w:rPr>
        <w:t> </w:t>
      </w:r>
      <w:r>
        <w:rPr>
          <w:rFonts w:ascii="Times New Roman"/>
          <w:b/>
          <w:color w:val="414042"/>
          <w:spacing w:val="-3"/>
          <w:sz w:val="22"/>
        </w:rPr>
        <w:t>Education</w:t>
      </w:r>
      <w:r>
        <w:rPr>
          <w:rFonts w:ascii="Times New Roman"/>
          <w:sz w:val="22"/>
        </w:rPr>
      </w:r>
    </w:p>
    <w:p>
      <w:pPr>
        <w:spacing w:line="400" w:lineRule="exact" w:before="0"/>
        <w:ind w:left="1865" w:right="9346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7B8041"/>
          <w:sz w:val="36"/>
        </w:rPr>
        <w:t>=</w:t>
      </w:r>
      <w:r>
        <w:rPr>
          <w:rFonts w:ascii="Times New Roman"/>
          <w:sz w:val="36"/>
        </w:rPr>
      </w:r>
    </w:p>
    <w:p>
      <w:pPr>
        <w:spacing w:line="251" w:lineRule="exact" w:before="0"/>
        <w:ind w:left="100" w:right="0" w:firstLine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414042"/>
          <w:spacing w:val="-2"/>
          <w:sz w:val="22"/>
        </w:rPr>
        <w:t>120</w:t>
      </w:r>
      <w:r>
        <w:rPr>
          <w:rFonts w:ascii="Times New Roman"/>
          <w:b/>
          <w:color w:val="414042"/>
          <w:spacing w:val="-5"/>
          <w:sz w:val="22"/>
        </w:rPr>
        <w:t> </w:t>
      </w:r>
      <w:r>
        <w:rPr>
          <w:rFonts w:ascii="Times New Roman"/>
          <w:b/>
          <w:color w:val="414042"/>
          <w:spacing w:val="-3"/>
          <w:sz w:val="22"/>
        </w:rPr>
        <w:t>Required</w:t>
      </w:r>
      <w:r>
        <w:rPr>
          <w:rFonts w:ascii="Times New Roman"/>
          <w:b/>
          <w:color w:val="414042"/>
          <w:spacing w:val="-5"/>
          <w:sz w:val="22"/>
        </w:rPr>
        <w:t> </w:t>
      </w:r>
      <w:r>
        <w:rPr>
          <w:rFonts w:ascii="Times New Roman"/>
          <w:b/>
          <w:color w:val="414042"/>
          <w:spacing w:val="-4"/>
          <w:sz w:val="22"/>
        </w:rPr>
        <w:t>Credits</w:t>
      </w:r>
      <w:r>
        <w:rPr>
          <w:rFonts w:ascii="Times New Roman"/>
          <w:b/>
          <w:color w:val="414042"/>
          <w:spacing w:val="-5"/>
          <w:sz w:val="22"/>
        </w:rPr>
        <w:t> </w:t>
      </w:r>
      <w:r>
        <w:rPr>
          <w:rFonts w:ascii="Times New Roman"/>
          <w:b/>
          <w:color w:val="414042"/>
          <w:spacing w:val="-3"/>
          <w:sz w:val="22"/>
        </w:rPr>
        <w:t>(BEd</w:t>
      </w:r>
      <w:r>
        <w:rPr>
          <w:rFonts w:ascii="Times New Roman"/>
          <w:color w:val="414042"/>
          <w:spacing w:val="-3"/>
          <w:sz w:val="22"/>
        </w:rPr>
        <w:t>)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7B8041"/>
          <w:spacing w:val="-5"/>
          <w:w w:val="105"/>
          <w:sz w:val="24"/>
        </w:rPr>
        <w:t>WHA</w:t>
      </w:r>
      <w:r>
        <w:rPr>
          <w:rFonts w:ascii="Calibri"/>
          <w:b/>
          <w:color w:val="7B8041"/>
          <w:spacing w:val="-6"/>
          <w:w w:val="105"/>
          <w:sz w:val="24"/>
        </w:rPr>
        <w:t>T</w:t>
      </w:r>
      <w:r>
        <w:rPr>
          <w:rFonts w:ascii="Calibri"/>
          <w:b/>
          <w:color w:val="7B8041"/>
          <w:spacing w:val="15"/>
          <w:w w:val="105"/>
          <w:sz w:val="24"/>
        </w:rPr>
        <w:t> </w:t>
      </w:r>
      <w:r>
        <w:rPr>
          <w:rFonts w:ascii="Calibri"/>
          <w:b/>
          <w:color w:val="7B8041"/>
          <w:w w:val="105"/>
          <w:sz w:val="24"/>
        </w:rPr>
        <w:t>YOU'LL</w:t>
      </w:r>
      <w:r>
        <w:rPr>
          <w:rFonts w:ascii="Calibri"/>
          <w:b/>
          <w:color w:val="7B8041"/>
          <w:spacing w:val="16"/>
          <w:w w:val="105"/>
          <w:sz w:val="24"/>
        </w:rPr>
        <w:t> </w:t>
      </w:r>
      <w:r>
        <w:rPr>
          <w:rFonts w:ascii="Calibri"/>
          <w:b/>
          <w:color w:val="7B8041"/>
          <w:w w:val="105"/>
          <w:sz w:val="24"/>
        </w:rPr>
        <w:t>LEARN</w:t>
      </w:r>
      <w:r>
        <w:rPr>
          <w:rFonts w:ascii="Calibri"/>
          <w:sz w:val="24"/>
        </w:rPr>
      </w:r>
    </w:p>
    <w:p>
      <w:pPr>
        <w:pStyle w:val="BodyText"/>
        <w:spacing w:line="246" w:lineRule="auto" w:before="70"/>
        <w:ind w:left="100" w:right="51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From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fundamentals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teaching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classroom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management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such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teaching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special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bachelor's</w:t>
      </w:r>
      <w:r>
        <w:rPr>
          <w:rFonts w:ascii="Times New Roman"/>
          <w:color w:val="414042"/>
          <w:spacing w:val="25"/>
          <w:w w:val="99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lays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foundation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success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22"/>
        </w:rPr>
        <w:t> </w:t>
      </w:r>
      <w:r>
        <w:rPr>
          <w:rFonts w:ascii="Times New Roman"/>
          <w:color w:val="414042"/>
          <w:spacing w:val="-1"/>
        </w:rPr>
        <w:t>administrator.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4"/>
        </w:rPr>
        <w:t>Y</w:t>
      </w:r>
      <w:r>
        <w:rPr>
          <w:rFonts w:ascii="Times New Roman"/>
          <w:color w:val="414042"/>
          <w:spacing w:val="-5"/>
        </w:rPr>
        <w:t>ou'll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valuable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watching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skilled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educators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action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own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K-12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classroom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work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online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classroom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NCU.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while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completing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prepare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become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effective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educator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following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settings: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0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Elementary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Secondary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Special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upon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graduation,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qualified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pursue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teaching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certification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state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"/>
        </w:rPr>
        <w:t>Arizona.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17"/>
          <w:headerReference w:type="default" r:id="rId18"/>
          <w:pgSz w:w="12240" w:h="15840"/>
          <w:pgMar w:header="0" w:footer="0" w:top="3940" w:bottom="280" w:left="78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65" w:lineRule="auto" w:before="64"/>
        <w:ind w:right="460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  <w:spacing w:val="-3"/>
        </w:rPr>
        <w:t>University</w:t>
      </w:r>
      <w:r>
        <w:rPr>
          <w:rFonts w:ascii="Arial"/>
          <w:color w:val="7B8041"/>
          <w:spacing w:val="-2"/>
        </w:rPr>
        <w:t>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passion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is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10"/>
        </w:rPr>
        <w:t>W</w:t>
      </w:r>
      <w:r>
        <w:rPr>
          <w:rFonts w:ascii="Arial"/>
          <w:color w:val="7B8041"/>
          <w:spacing w:val="-12"/>
        </w:rPr>
        <w:t>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understand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that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today's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28"/>
          <w:w w:val="99"/>
        </w:rPr>
        <w:t> </w:t>
      </w:r>
      <w:r>
        <w:rPr>
          <w:rFonts w:ascii="Arial"/>
          <w:color w:val="7B8041"/>
        </w:rPr>
        <w:t>administrators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face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  <w:spacing w:val="1"/>
        </w:rPr>
        <w:t>every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day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must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commit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lifelong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pursuit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learning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24"/>
          <w:w w:val="98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keep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up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ever-changing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landscape.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fact,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now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more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than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  <w:spacing w:val="-4"/>
        </w:rPr>
        <w:t>ever</w:t>
      </w:r>
      <w:r>
        <w:rPr>
          <w:rFonts w:ascii="Arial"/>
          <w:color w:val="7B8041"/>
          <w:spacing w:val="-3"/>
        </w:rPr>
        <w:t>,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21"/>
          <w:w w:val="98"/>
        </w:rPr>
        <w:t> </w:t>
      </w:r>
      <w:r>
        <w:rPr>
          <w:rFonts w:ascii="Arial"/>
          <w:color w:val="7B8041"/>
          <w:w w:val="95"/>
        </w:rPr>
        <w:t>being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challenged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to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become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more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effective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leaders,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reflective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practitioners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and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successful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communicators.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NCU's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School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helps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prepare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meet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exceed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these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by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w w:val="101"/>
        </w:rPr>
        <w:t> </w:t>
      </w:r>
      <w:r>
        <w:rPr>
          <w:rFonts w:ascii="Arial"/>
          <w:color w:val="7B8041"/>
        </w:rPr>
        <w:t>stimulating,</w:t>
      </w:r>
      <w:r>
        <w:rPr>
          <w:rFonts w:ascii="Arial"/>
          <w:color w:val="7B8041"/>
          <w:spacing w:val="-38"/>
        </w:rPr>
        <w:t> </w:t>
      </w:r>
      <w:r>
        <w:rPr>
          <w:rFonts w:ascii="Arial"/>
          <w:color w:val="7B8041"/>
        </w:rPr>
        <w:t>relevant</w:t>
      </w:r>
      <w:r>
        <w:rPr>
          <w:rFonts w:ascii="Arial"/>
          <w:color w:val="7B8041"/>
          <w:spacing w:val="-37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7"/>
        </w:rPr>
        <w:t> </w:t>
      </w:r>
      <w:r>
        <w:rPr>
          <w:rFonts w:ascii="Arial"/>
          <w:color w:val="7B8041"/>
        </w:rPr>
        <w:t>career-focused</w:t>
      </w:r>
      <w:r>
        <w:rPr>
          <w:rFonts w:ascii="Arial"/>
          <w:color w:val="7B8041"/>
          <w:spacing w:val="-37"/>
        </w:rPr>
        <w:t> </w:t>
      </w:r>
      <w:r>
        <w:rPr>
          <w:rFonts w:ascii="Arial"/>
          <w:color w:val="7B8041"/>
        </w:rPr>
        <w:t>bachelor's,</w:t>
      </w:r>
      <w:r>
        <w:rPr>
          <w:rFonts w:ascii="Arial"/>
          <w:color w:val="7B8041"/>
          <w:spacing w:val="-37"/>
        </w:rPr>
        <w:t> </w:t>
      </w:r>
      <w:r>
        <w:rPr>
          <w:rFonts w:ascii="Arial"/>
          <w:color w:val="7B8041"/>
        </w:rPr>
        <w:t>master's,</w:t>
      </w:r>
      <w:r>
        <w:rPr>
          <w:rFonts w:ascii="Arial"/>
          <w:color w:val="7B8041"/>
          <w:spacing w:val="-37"/>
        </w:rPr>
        <w:t> </w:t>
      </w:r>
      <w:r>
        <w:rPr>
          <w:rFonts w:ascii="Arial"/>
          <w:color w:val="7B8041"/>
        </w:rPr>
        <w:t>specialist</w:t>
      </w:r>
      <w:r>
        <w:rPr>
          <w:rFonts w:ascii="Arial"/>
          <w:color w:val="7B8041"/>
          <w:spacing w:val="-37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8"/>
        </w:rPr>
        <w:t> </w:t>
      </w:r>
      <w:r>
        <w:rPr>
          <w:rFonts w:ascii="Arial"/>
          <w:color w:val="7B8041"/>
        </w:rPr>
        <w:t>doctoral</w:t>
      </w:r>
      <w:r>
        <w:rPr>
          <w:rFonts w:ascii="Arial"/>
          <w:color w:val="7B8041"/>
          <w:spacing w:val="-37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7"/>
        </w:rPr>
        <w:t> </w:t>
      </w:r>
      <w:r>
        <w:rPr>
          <w:rFonts w:ascii="Arial"/>
          <w:color w:val="7B8041"/>
        </w:rPr>
        <w:t>programs</w:t>
      </w:r>
      <w:r>
        <w:rPr>
          <w:rFonts w:ascii="Arial"/>
        </w:rPr>
      </w:r>
    </w:p>
    <w:p>
      <w:pPr>
        <w:pStyle w:val="BodyText"/>
        <w:spacing w:line="265" w:lineRule="auto"/>
        <w:ind w:right="198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ensure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we're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highest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quality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w w:val="97"/>
        </w:rPr>
        <w:t> </w:t>
      </w:r>
      <w:r>
        <w:rPr>
          <w:rFonts w:ascii="Arial"/>
          <w:color w:val="7B8041"/>
        </w:rPr>
        <w:t>experiences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accessible,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online</w:t>
      </w:r>
      <w:r>
        <w:rPr>
          <w:rFonts w:ascii="Arial"/>
          <w:color w:val="7B8041"/>
          <w:spacing w:val="-29"/>
        </w:rPr>
        <w:t> </w:t>
      </w:r>
      <w:r>
        <w:rPr>
          <w:rFonts w:ascii="Arial"/>
          <w:color w:val="7B8041"/>
        </w:rPr>
        <w:t>courses,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focus</w:t>
      </w:r>
      <w:r>
        <w:rPr>
          <w:rFonts w:ascii="Arial"/>
          <w:color w:val="7B8041"/>
          <w:spacing w:val="-29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content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on</w:t>
      </w:r>
      <w:r>
        <w:rPr>
          <w:rFonts w:ascii="Arial"/>
          <w:color w:val="7B8041"/>
          <w:spacing w:val="-29"/>
        </w:rPr>
        <w:t> </w:t>
      </w:r>
      <w:r>
        <w:rPr>
          <w:rFonts w:ascii="Arial"/>
          <w:color w:val="7B8041"/>
        </w:rPr>
        <w:t>improving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teaching,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learning,</w:t>
      </w:r>
      <w:r>
        <w:rPr>
          <w:rFonts w:ascii="Arial"/>
          <w:color w:val="7B8041"/>
          <w:spacing w:val="21"/>
        </w:rPr>
        <w:t> </w:t>
      </w:r>
      <w:r>
        <w:rPr>
          <w:rFonts w:ascii="Arial"/>
          <w:color w:val="7B8041"/>
        </w:rPr>
        <w:t>research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contributions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throughout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all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levels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8"/>
        <w:spacing w:line="240" w:lineRule="auto"/>
        <w:ind w:left="118" w:right="0"/>
        <w:jc w:val="left"/>
        <w:rPr>
          <w:b w:val="0"/>
          <w:bCs w:val="0"/>
        </w:rPr>
      </w:pPr>
      <w:r>
        <w:rPr/>
        <w:pict>
          <v:group style="position:absolute;margin-left:361.256989pt;margin-top:5.119589pt;width:200.2pt;height:192.25pt;mso-position-horizontal-relative:page;mso-position-vertical-relative:paragraph;z-index:2392" coordorigin="7225,102" coordsize="4004,3845">
            <v:group style="position:absolute;left:7225;top:102;width:4004;height:3600" coordorigin="7225,102" coordsize="4004,3600">
              <v:shape style="position:absolute;left:7225;top:102;width:4004;height:3600" coordorigin="7225,102" coordsize="4004,3600" path="m7225,102l11229,102,11229,3702,7225,3702,7225,102xe" filled="true" fillcolor="#e6e7e8" stroked="false">
                <v:path arrowok="t"/>
                <v:fill type="solid"/>
              </v:shape>
            </v:group>
            <v:group style="position:absolute;left:7225;top:3678;width:4004;height:269" coordorigin="7225,3678" coordsize="4004,269">
              <v:shape style="position:absolute;left:7225;top:3678;width:4004;height:269" coordorigin="7225,3678" coordsize="4004,269" path="m11229,3947l7225,3947,7225,3678,11229,3678,11229,3947xe" filled="true" fillcolor="#7b8041" stroked="false">
                <v:path arrowok="t"/>
                <v:fill type="solid"/>
              </v:shape>
              <v:shape style="position:absolute;left:7225;top:102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9,500+ current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NCU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DIFFERENCE</w:t>
      </w:r>
      <w:r>
        <w:rPr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ONE-TO-ONE</w:t>
      </w:r>
      <w:r>
        <w:rPr>
          <w:rFonts w:ascii="Calibri"/>
          <w:b/>
          <w:color w:val="7B8041"/>
          <w:spacing w:val="19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TEACHING</w:t>
      </w:r>
      <w:r>
        <w:rPr>
          <w:rFonts w:ascii="Calibri"/>
          <w:b/>
          <w:color w:val="7B8041"/>
          <w:spacing w:val="20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9"/>
        </w:rPr>
        <w:t>T</w:t>
      </w:r>
      <w:r>
        <w:rPr>
          <w:rFonts w:ascii="Times New Roman"/>
          <w:color w:val="231F20"/>
          <w:spacing w:val="-8"/>
        </w:rPr>
        <w:t>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make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faculty's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extensive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experience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and</w:t>
      </w:r>
      <w:r>
        <w:rPr>
          <w:rFonts w:ascii="Times New Roman"/>
          <w:color w:val="231F20"/>
          <w:spacing w:val="75"/>
          <w:w w:val="99"/>
        </w:rPr>
        <w:t> </w:t>
      </w:r>
      <w:r>
        <w:rPr>
          <w:rFonts w:ascii="Times New Roman"/>
          <w:color w:val="231F20"/>
        </w:rPr>
        <w:t>knowledge,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we've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adopted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one-to-one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teaching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model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here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85"/>
          <w:w w:val="99"/>
        </w:rPr>
        <w:t> </w:t>
      </w:r>
      <w:r>
        <w:rPr>
          <w:rFonts w:ascii="Times New Roman"/>
          <w:color w:val="231F20"/>
        </w:rPr>
        <w:t>NCU,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which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pair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71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courses.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model,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opportunity</w:t>
      </w:r>
      <w:r>
        <w:rPr>
          <w:rFonts w:ascii="Times New Roman"/>
          <w:color w:val="231F20"/>
          <w:spacing w:val="69"/>
          <w:w w:val="9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experienced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field</w:t>
      </w:r>
      <w:r>
        <w:rPr>
          <w:rFonts w:ascii="Times New Roman"/>
          <w:color w:val="231F20"/>
          <w:spacing w:val="91"/>
          <w:w w:val="99"/>
        </w:rPr>
        <w:t> </w:t>
      </w:r>
      <w:r>
        <w:rPr>
          <w:rFonts w:ascii="Times New Roman"/>
          <w:color w:val="231F20"/>
        </w:rPr>
        <w:t>over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personal</w:t>
      </w:r>
      <w:r>
        <w:rPr>
          <w:rFonts w:ascii="Times New Roman"/>
          <w:color w:val="231F20"/>
          <w:spacing w:val="79"/>
          <w:w w:val="99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2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100%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DOCTORAL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spacing w:val="-4"/>
          <w:w w:val="105"/>
          <w:sz w:val="22"/>
        </w:rPr>
        <w:t>F</w:t>
      </w:r>
      <w:r>
        <w:rPr>
          <w:rFonts w:ascii="Calibri"/>
          <w:b/>
          <w:color w:val="7B8041"/>
          <w:spacing w:val="-3"/>
          <w:w w:val="105"/>
          <w:sz w:val="22"/>
        </w:rPr>
        <w:t>ACUL</w:t>
      </w:r>
      <w:r>
        <w:rPr>
          <w:rFonts w:ascii="Calibri"/>
          <w:b/>
          <w:color w:val="7B8041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2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pacing w:val="-2"/>
          <w:w w:val="105"/>
          <w:sz w:val="22"/>
        </w:rPr>
        <w:t>WEEKLY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COURSE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spacing w:val="-5"/>
          <w:w w:val="105"/>
          <w:sz w:val="22"/>
        </w:rPr>
        <w:t>ST</w:t>
      </w:r>
      <w:r>
        <w:rPr>
          <w:rFonts w:ascii="Calibri"/>
          <w:b/>
          <w:color w:val="7B8041"/>
          <w:spacing w:val="-4"/>
          <w:w w:val="105"/>
          <w:sz w:val="22"/>
        </w:rPr>
        <w:t>AR</w:t>
      </w:r>
      <w:r>
        <w:rPr>
          <w:rFonts w:ascii="Calibri"/>
          <w:b/>
          <w:color w:val="7B8041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taught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one-to-one.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9"/>
        </w:rPr>
        <w:t>You </w:t>
      </w:r>
      <w:r>
        <w:rPr>
          <w:rFonts w:ascii="Times New Roman"/>
          <w:color w:val="231F20"/>
        </w:rPr>
        <w:t>never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5"/>
          <w:w w:val="98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wait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lists,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cancelled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22"/>
          <w:w w:val="99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23"/>
          <w:w w:val="9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9"/>
          <w:szCs w:val="39"/>
        </w:rPr>
      </w:pPr>
    </w:p>
    <w:p>
      <w:pPr>
        <w:pStyle w:val="Heading8"/>
        <w:spacing w:line="347" w:lineRule="exact"/>
        <w:ind w:right="385"/>
        <w:jc w:val="center"/>
        <w:rPr>
          <w:b w:val="0"/>
          <w:bCs w:val="0"/>
        </w:rPr>
      </w:pPr>
      <w:r>
        <w:rPr>
          <w:color w:val="231F20"/>
          <w:w w:val="110"/>
        </w:rPr>
        <w:t>CON</w:t>
      </w:r>
      <w:r>
        <w:rPr>
          <w:color w:val="231F20"/>
          <w:spacing w:val="-32"/>
          <w:w w:val="110"/>
        </w:rPr>
        <w:t>T</w:t>
      </w:r>
      <w:r>
        <w:rPr>
          <w:color w:val="231F20"/>
          <w:w w:val="110"/>
        </w:rPr>
        <w:t>ACT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NCU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LEARN</w:t>
      </w:r>
      <w:r>
        <w:rPr>
          <w:b w:val="0"/>
        </w:rPr>
      </w:r>
    </w:p>
    <w:p>
      <w:pPr>
        <w:spacing w:line="396" w:lineRule="exact" w:before="0"/>
        <w:ind w:left="107" w:right="38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38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7B8041"/>
          <w:sz w:val="51"/>
        </w:rPr>
        <w:t>APP</w:t>
      </w:r>
      <w:r>
        <w:rPr>
          <w:rFonts w:ascii="Tahoma"/>
          <w:color w:val="7B8041"/>
          <w:spacing w:val="-28"/>
          <w:sz w:val="51"/>
        </w:rPr>
        <w:t>L</w:t>
      </w:r>
      <w:r>
        <w:rPr>
          <w:rFonts w:ascii="Tahoma"/>
          <w:color w:val="7B8041"/>
          <w:spacing w:val="-52"/>
          <w:sz w:val="51"/>
        </w:rPr>
        <w:t>Y</w:t>
      </w:r>
      <w:r>
        <w:rPr>
          <w:rFonts w:ascii="Tahoma"/>
          <w:color w:val="7B8041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8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7B8041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8667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pacing w:val="-1"/>
          <w:sz w:val="19"/>
        </w:rPr>
        <w:t>HAR</w:t>
      </w:r>
      <w:r>
        <w:rPr>
          <w:rFonts w:ascii="Tahoma"/>
          <w:color w:val="7B8041"/>
          <w:spacing w:val="-2"/>
          <w:sz w:val="19"/>
        </w:rPr>
        <w:t>TFORD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DR.,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STE.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SCOTTSDALE,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AZ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6034" w:space="375"/>
            <w:col w:w="4151"/>
          </w:cols>
        </w:sectPr>
      </w:pPr>
    </w:p>
    <w:p>
      <w:pPr>
        <w:spacing w:line="240" w:lineRule="auto" w:before="6"/>
        <w:rPr>
          <w:rFonts w:ascii="Tahoma" w:hAnsi="Tahoma" w:cs="Tahoma" w:eastAsia="Tahoma"/>
          <w:sz w:val="4"/>
          <w:szCs w:val="4"/>
        </w:rPr>
      </w:pPr>
    </w:p>
    <w:p>
      <w:pPr>
        <w:spacing w:line="20" w:lineRule="atLeast"/>
        <w:ind w:left="6340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5"/>
        <w:rPr>
          <w:rFonts w:ascii="Tahoma" w:hAnsi="Tahoma" w:cs="Tahoma" w:eastAsia="Tahoma"/>
          <w:sz w:val="18"/>
          <w:szCs w:val="18"/>
        </w:rPr>
      </w:pPr>
    </w:p>
    <w:p>
      <w:pPr>
        <w:spacing w:before="82"/>
        <w:ind w:left="118" w:right="1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6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6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3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1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1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4"/>
          <w:w w:val="105"/>
        </w:rPr>
        <w:t>DOCTOR</w:t>
      </w:r>
      <w:r>
        <w:rPr>
          <w:rFonts w:ascii="Calibri"/>
          <w:color w:val="7B8041"/>
          <w:spacing w:val="32"/>
          <w:w w:val="105"/>
        </w:rPr>
        <w:t> </w:t>
      </w:r>
      <w:r>
        <w:rPr>
          <w:rFonts w:ascii="Calibri"/>
          <w:color w:val="7B8041"/>
          <w:spacing w:val="2"/>
          <w:w w:val="105"/>
        </w:rPr>
        <w:t>OF</w:t>
      </w:r>
      <w:r>
        <w:rPr>
          <w:rFonts w:ascii="Calibri"/>
          <w:color w:val="7B8041"/>
          <w:spacing w:val="33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EDUC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5"/>
          <w:w w:val="105"/>
        </w:rPr>
        <w:t>TIO</w:t>
      </w:r>
      <w:r>
        <w:rPr>
          <w:rFonts w:ascii="Calibri"/>
          <w:color w:val="7B8041"/>
          <w:w w:val="105"/>
        </w:rPr>
        <w:t>N</w:t>
      </w:r>
      <w:r>
        <w:rPr>
          <w:rFonts w:ascii="Calibri"/>
          <w:color w:val="7B8041"/>
          <w:spacing w:val="32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(EdD)</w:t>
      </w:r>
      <w:r>
        <w:rPr>
          <w:rFonts w:ascii="Calibri"/>
          <w:b w:val="0"/>
        </w:rPr>
      </w:r>
    </w:p>
    <w:p>
      <w:pPr>
        <w:pStyle w:val="BodyText"/>
        <w:spacing w:line="265" w:lineRule="auto" w:before="38"/>
        <w:ind w:left="100" w:right="1017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For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administrators,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completing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Doctor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(EdD)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demonstrates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strong</w:t>
      </w:r>
      <w:r>
        <w:rPr>
          <w:rFonts w:ascii="Arial"/>
          <w:color w:val="7B8041"/>
          <w:w w:val="94"/>
        </w:rPr>
        <w:t> </w:t>
      </w:r>
      <w:r>
        <w:rPr>
          <w:rFonts w:ascii="Arial"/>
          <w:color w:val="7B8041"/>
        </w:rPr>
        <w:t>commitment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contribution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advancement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University's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EdD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program</w:t>
      </w:r>
      <w:r>
        <w:rPr>
          <w:rFonts w:ascii="Arial"/>
          <w:color w:val="7B8041"/>
          <w:spacing w:val="24"/>
          <w:w w:val="99"/>
        </w:rPr>
        <w:t> </w:t>
      </w:r>
      <w:r>
        <w:rPr>
          <w:rFonts w:ascii="Arial"/>
          <w:color w:val="7B8041"/>
        </w:rPr>
        <w:t>provides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opportunity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utilize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combination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practical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scholarly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knowledge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find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24"/>
          <w:w w:val="97"/>
        </w:rPr>
        <w:t> </w:t>
      </w:r>
      <w:r>
        <w:rPr>
          <w:rFonts w:ascii="Arial"/>
          <w:color w:val="7B8041"/>
        </w:rPr>
        <w:t>solution</w:t>
      </w:r>
      <w:r>
        <w:rPr>
          <w:rFonts w:ascii="Arial"/>
          <w:color w:val="7B8041"/>
          <w:spacing w:val="-18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8"/>
        </w:rPr>
        <w:t> </w:t>
      </w:r>
      <w:r>
        <w:rPr>
          <w:rFonts w:ascii="Arial"/>
          <w:color w:val="7B8041"/>
        </w:rPr>
        <w:t>real-world</w:t>
      </w:r>
      <w:r>
        <w:rPr>
          <w:rFonts w:ascii="Arial"/>
          <w:color w:val="7B8041"/>
          <w:spacing w:val="-18"/>
        </w:rPr>
        <w:t> </w:t>
      </w:r>
      <w:r>
        <w:rPr>
          <w:rFonts w:ascii="Arial"/>
          <w:color w:val="7B8041"/>
        </w:rPr>
        <w:t>problems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8"/>
        </w:rPr>
        <w:t> </w:t>
      </w:r>
      <w:r>
        <w:rPr>
          <w:rFonts w:ascii="Arial"/>
          <w:color w:val="7B8041"/>
        </w:rPr>
        <w:t>their</w:t>
      </w:r>
      <w:r>
        <w:rPr>
          <w:rFonts w:ascii="Arial"/>
          <w:color w:val="7B8041"/>
          <w:spacing w:val="-18"/>
        </w:rPr>
        <w:t> </w:t>
      </w:r>
      <w:r>
        <w:rPr>
          <w:rFonts w:ascii="Arial"/>
          <w:color w:val="7B8041"/>
        </w:rPr>
        <w:t>specialized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18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8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-5"/>
          <w:w w:val="105"/>
        </w:rPr>
        <w:t>WHA</w:t>
      </w:r>
      <w:r>
        <w:rPr>
          <w:rFonts w:ascii="Calibri"/>
          <w:color w:val="7B8041"/>
          <w:spacing w:val="-6"/>
          <w:w w:val="105"/>
        </w:rPr>
        <w:t>T</w:t>
      </w:r>
      <w:r>
        <w:rPr>
          <w:rFonts w:ascii="Calibri"/>
          <w:color w:val="7B8041"/>
          <w:spacing w:val="15"/>
          <w:w w:val="105"/>
        </w:rPr>
        <w:t> </w:t>
      </w:r>
      <w:r>
        <w:rPr>
          <w:rFonts w:ascii="Calibri"/>
          <w:color w:val="7B8041"/>
          <w:w w:val="105"/>
        </w:rPr>
        <w:t>YOU'LL</w:t>
      </w:r>
      <w:r>
        <w:rPr>
          <w:rFonts w:ascii="Calibri"/>
          <w:color w:val="7B8041"/>
          <w:spacing w:val="16"/>
          <w:w w:val="105"/>
        </w:rPr>
        <w:t> </w:t>
      </w:r>
      <w:r>
        <w:rPr>
          <w:rFonts w:ascii="Calibri"/>
          <w:color w:val="7B8041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1"/>
        </w:rPr>
        <w:t>Students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EdD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develop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doctoral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level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knowledge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prepare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provide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practical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solutions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specialized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field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of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education.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4"/>
        </w:rPr>
        <w:t>Y</w:t>
      </w:r>
      <w:r>
        <w:rPr>
          <w:rFonts w:ascii="Times New Roman" w:hAnsi="Times New Roman" w:cs="Times New Roman" w:eastAsia="Times New Roman"/>
          <w:color w:val="414042"/>
          <w:spacing w:val="-5"/>
        </w:rPr>
        <w:t>ou'll </w:t>
      </w:r>
      <w:r>
        <w:rPr>
          <w:rFonts w:ascii="Times New Roman" w:hAnsi="Times New Roman" w:cs="Times New Roman" w:eastAsia="Times New Roman"/>
          <w:color w:val="414042"/>
        </w:rPr>
        <w:t>gain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knowledge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skills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needed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effectively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support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student,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teacher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25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</w:rPr>
        <w:t>administrator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</w:rPr>
        <w:t>development,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</w:rPr>
        <w:t>practice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</w:rPr>
        <w:t>using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effective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</w:rPr>
        <w:t>communication,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</w:rPr>
        <w:t>decision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</w:rPr>
        <w:t>making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</w:rPr>
        <w:t>problem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solving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skills</w:t>
      </w:r>
      <w:r>
        <w:rPr>
          <w:rFonts w:ascii="Times New Roman" w:hAnsi="Times New Roman" w:cs="Times New Roman" w:eastAsia="Times New Roman"/>
          <w:color w:val="414042"/>
          <w:spacing w:val="26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</w:rPr>
        <w:t>create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real-world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solutions.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With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specialized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knowledge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skills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you'll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gain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NCU's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EdD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</w:rPr>
        <w:t>program,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you'll</w:t>
      </w:r>
      <w:r>
        <w:rPr>
          <w:rFonts w:ascii="Times New Roman" w:hAnsi="Times New Roman" w:cs="Times New Roman" w:eastAsia="Times New Roman"/>
          <w:color w:val="414042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</w:rPr>
        <w:t>feel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confident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leading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at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classroom,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school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or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district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level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</w:rPr>
        <w:t>–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whichever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best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suits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your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specialized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field.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3.873977pt;width:193.6pt;height:250pt;mso-position-horizontal-relative:page;mso-position-vertical-relative:paragraph;z-index:2440" coordorigin="7413,77" coordsize="3872,5000">
            <v:group style="position:absolute;left:7415;top:77;width:3870;height:4732" coordorigin="7415,77" coordsize="3870,4732">
              <v:shape style="position:absolute;left:7415;top:77;width:3870;height:4732" coordorigin="7415,77" coordsize="3870,4732" path="m7415,4809l11284,4809,11284,77,7415,77,7415,4809xe" filled="true" fillcolor="#e6e7e8" stroked="false">
                <v:path arrowok="t"/>
                <v:fill type="solid"/>
              </v:shape>
            </v:group>
            <v:group style="position:absolute;left:7413;top:4809;width:3869;height:269" coordorigin="7413,4809" coordsize="3869,269">
              <v:shape style="position:absolute;left:7413;top:4809;width:3869;height:269" coordorigin="7413,4809" coordsize="3869,269" path="m11282,5077l7413,5077,7413,4809,11282,4809,11282,5077xe" filled="true" fillcolor="#7b8041" stroked="false">
                <v:path arrowok="t"/>
                <v:fill type="solid"/>
              </v:shape>
              <v:shape style="position:absolute;left:7413;top:77;width:3872;height:5000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9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Curriculum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eaching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Early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Childhood 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Educational 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E-Learning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English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Second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Language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Global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raining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Development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Instructional</w:t>
                      </w:r>
                      <w:r>
                        <w:rPr>
                          <w:rFonts w:ascii="Arial"/>
                          <w:color w:val="231F20"/>
                          <w:spacing w:val="4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International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Higher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Organizational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Special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Sports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7B8041"/>
          <w:w w:val="105"/>
        </w:rPr>
        <w:t>WHO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WILL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TEACH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EdD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student,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you'll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opportunity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work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with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2"/>
        </w:rPr>
        <w:t>NCU</w:t>
      </w:r>
      <w:r>
        <w:rPr>
          <w:rFonts w:ascii="Times New Roman"/>
          <w:color w:val="414042"/>
          <w:spacing w:val="31"/>
        </w:rPr>
        <w:t> </w:t>
      </w:r>
      <w:r>
        <w:rPr>
          <w:rFonts w:ascii="Times New Roman"/>
          <w:color w:val="414042"/>
          <w:spacing w:val="-2"/>
        </w:rPr>
        <w:t>faculty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members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around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world.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6"/>
        </w:rPr>
        <w:t>Y</w:t>
      </w:r>
      <w:r>
        <w:rPr>
          <w:rFonts w:ascii="Times New Roman"/>
          <w:color w:val="414042"/>
          <w:spacing w:val="-7"/>
        </w:rPr>
        <w:t>ou'll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benefit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7"/>
        </w:rPr>
      </w:r>
      <w:r>
        <w:rPr>
          <w:rFonts w:ascii="Times New Roman"/>
          <w:color w:val="414042"/>
          <w:spacing w:val="-2"/>
        </w:rPr>
        <w:t>diversity</w:t>
      </w:r>
      <w:r>
        <w:rPr>
          <w:rFonts w:ascii="Times New Roman"/>
          <w:color w:val="414042"/>
          <w:spacing w:val="42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thought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our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faculty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members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bring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classroom,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7"/>
        </w:rPr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4"/>
        </w:rPr>
        <w:t>        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opportunity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learn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best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practices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skills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experienced</w:t>
      </w:r>
      <w:r>
        <w:rPr>
          <w:rFonts w:ascii="Times New Roman"/>
          <w:color w:val="414042"/>
          <w:spacing w:val="31"/>
          <w:w w:val="99"/>
        </w:rPr>
        <w:t> </w:t>
      </w:r>
      <w:r>
        <w:rPr>
          <w:rFonts w:ascii="Times New Roman"/>
          <w:color w:val="414042"/>
          <w:spacing w:val="-2"/>
        </w:rPr>
        <w:t>educators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administrators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who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worked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all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levels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31"/>
        </w:rPr>
        <w:t> </w:t>
      </w:r>
      <w:r>
        <w:rPr>
          <w:rFonts w:ascii="Times New Roman"/>
          <w:color w:val="414042"/>
          <w:spacing w:val="-2"/>
        </w:rPr>
        <w:t>education.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Ultimately,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classroom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will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reap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benefits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attending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University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that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values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diversity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teaching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learning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concepts.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w w:val="105"/>
        </w:rPr>
        <w:t>PROGRAM</w:t>
      </w:r>
      <w:r>
        <w:rPr>
          <w:rFonts w:ascii="Calibri"/>
          <w:color w:val="7B8041"/>
          <w:spacing w:val="-16"/>
          <w:w w:val="105"/>
        </w:rPr>
        <w:t> </w:t>
      </w:r>
      <w:r>
        <w:rPr>
          <w:rFonts w:ascii="Calibri"/>
          <w:color w:val="7B8041"/>
          <w:w w:val="105"/>
        </w:rPr>
        <w:t>BENEFITS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3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education,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EdD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widely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recognized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its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value.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Educators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administrators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seeking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make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larger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impact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profession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well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suited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program.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0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Completely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"/>
        </w:rPr>
        <w:t>Online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No Group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6"/>
        </w:rPr>
        <w:t>W</w:t>
      </w:r>
      <w:r>
        <w:rPr>
          <w:rFonts w:ascii="Times New Roman"/>
          <w:color w:val="414042"/>
          <w:spacing w:val="-5"/>
        </w:rPr>
        <w:t>ork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Competitively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1"/>
        </w:rPr>
        <w:t>Priced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Specialization-Focused</w:t>
      </w:r>
      <w:r>
        <w:rPr>
          <w:rFonts w:ascii="Times New Roman"/>
          <w:color w:val="414042"/>
          <w:spacing w:val="-27"/>
        </w:rPr>
        <w:t> </w:t>
      </w:r>
      <w:r>
        <w:rPr>
          <w:rFonts w:ascii="Times New Roman"/>
          <w:color w:val="414042"/>
        </w:rPr>
        <w:t>Content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394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65" w:lineRule="auto" w:before="64"/>
        <w:ind w:right="276"/>
        <w:jc w:val="left"/>
        <w:rPr>
          <w:rFonts w:ascii="Arial" w:hAnsi="Arial" w:cs="Arial" w:eastAsia="Arial"/>
        </w:rPr>
      </w:pPr>
      <w:r>
        <w:rPr>
          <w:rFonts w:ascii="Arial"/>
          <w:color w:val="7B8041"/>
          <w:spacing w:val="-1"/>
        </w:rPr>
        <w:t>At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Nor</w:t>
      </w:r>
      <w:r>
        <w:rPr>
          <w:rFonts w:ascii="Arial"/>
          <w:color w:val="7B8041"/>
          <w:spacing w:val="-3"/>
        </w:rPr>
        <w:t>thcentral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5"/>
        </w:rPr>
        <w:t>University</w:t>
      </w:r>
      <w:r>
        <w:rPr>
          <w:rFonts w:ascii="Arial"/>
          <w:color w:val="7B8041"/>
          <w:spacing w:val="-4"/>
        </w:rPr>
        <w:t>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our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passion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is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education.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11"/>
        </w:rPr>
        <w:t>W</w:t>
      </w:r>
      <w:r>
        <w:rPr>
          <w:rFonts w:ascii="Arial"/>
          <w:color w:val="7B8041"/>
          <w:spacing w:val="-14"/>
        </w:rPr>
        <w:t>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understand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that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2"/>
        </w:rPr>
        <w:t>today's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educators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and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administrators</w:t>
      </w:r>
      <w:r>
        <w:rPr>
          <w:rFonts w:ascii="Arial"/>
          <w:color w:val="7B8041"/>
          <w:spacing w:val="58"/>
          <w:w w:val="95"/>
        </w:rPr>
        <w:t> </w:t>
      </w:r>
      <w:r>
        <w:rPr>
          <w:rFonts w:ascii="Arial"/>
          <w:color w:val="7B8041"/>
        </w:rPr>
        <w:t>face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  <w:spacing w:val="1"/>
        </w:rPr>
        <w:t>every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day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must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commit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lifelong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pursuit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learning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keep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up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24"/>
          <w:w w:val="99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ever-changing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landscape.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fact,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now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more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than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4"/>
        </w:rPr>
        <w:t>ever</w:t>
      </w:r>
      <w:r>
        <w:rPr>
          <w:rFonts w:ascii="Arial"/>
          <w:color w:val="7B8041"/>
          <w:spacing w:val="-3"/>
        </w:rPr>
        <w:t>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being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challenged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21"/>
          <w:w w:val="95"/>
        </w:rPr>
        <w:t> </w:t>
      </w:r>
      <w:r>
        <w:rPr>
          <w:rFonts w:ascii="Arial"/>
          <w:color w:val="7B8041"/>
          <w:w w:val="95"/>
        </w:rPr>
        <w:t>become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more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effective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leaders,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reflective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practitioners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and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successful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communicators.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NCU's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School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of</w:t>
      </w:r>
      <w:r>
        <w:rPr>
          <w:rFonts w:ascii="Arial"/>
          <w:color w:val="7B8041"/>
          <w:w w:val="99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helps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prepare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meet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exceed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these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by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stimulating,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relevant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career-focused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bachelor's,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master's,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specialist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doctoral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programs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pStyle w:val="BodyText"/>
        <w:spacing w:line="265" w:lineRule="auto"/>
        <w:ind w:right="364"/>
        <w:jc w:val="both"/>
        <w:rPr>
          <w:rFonts w:ascii="Arial" w:hAnsi="Arial" w:cs="Arial" w:eastAsia="Arial"/>
        </w:rPr>
      </w:pP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ensure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we're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highest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quality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experiences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accessible,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online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courses,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focus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content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improving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teaching,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learning,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research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spacing w:val="21"/>
          <w:w w:val="97"/>
        </w:rPr>
        <w:t> </w:t>
      </w:r>
      <w:r>
        <w:rPr>
          <w:rFonts w:ascii="Arial"/>
          <w:color w:val="7B8041"/>
        </w:rPr>
        <w:t>contributions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throughout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all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levels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3.981995pt;margin-top:5.119589pt;width:200.2pt;height:192.25pt;mso-position-horizontal-relative:page;mso-position-vertical-relative:paragraph;z-index:2512" coordorigin="7280,102" coordsize="4004,3845">
            <v:group style="position:absolute;left:7280;top:102;width:4004;height:3600" coordorigin="7280,102" coordsize="4004,3600">
              <v:shape style="position:absolute;left:7280;top:102;width:4004;height:3600" coordorigin="7280,102" coordsize="4004,3600" path="m7280,102l11283,102,11283,3702,7280,3702,7280,102xe" filled="true" fillcolor="#e6e7e8" stroked="false">
                <v:path arrowok="t"/>
                <v:fill type="solid"/>
              </v:shape>
            </v:group>
            <v:group style="position:absolute;left:7280;top:3678;width:4004;height:269" coordorigin="7280,3678" coordsize="4004,269">
              <v:shape style="position:absolute;left:7280;top:3678;width:4004;height:269" coordorigin="7280,3678" coordsize="4004,269" path="m11283,3947l7280,3947,7280,3678,11283,3678,11283,3947xe" filled="true" fillcolor="#7b8041" stroked="false">
                <v:path arrowok="t"/>
                <v:fill type="solid"/>
              </v:shape>
              <v:shape style="position:absolute;left:7280;top:102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9,500+ current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ONE-TO-ONE</w:t>
      </w:r>
      <w:r>
        <w:rPr>
          <w:rFonts w:ascii="Calibri"/>
          <w:b/>
          <w:color w:val="7B8041"/>
          <w:spacing w:val="19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TEACHING</w:t>
      </w:r>
      <w:r>
        <w:rPr>
          <w:rFonts w:ascii="Calibri"/>
          <w:b/>
          <w:color w:val="7B8041"/>
          <w:spacing w:val="20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</w:rPr>
        <w:t>course.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multiple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24"/>
          <w:w w:val="99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fields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100%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DOCTORAL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spacing w:val="-4"/>
          <w:w w:val="105"/>
          <w:sz w:val="22"/>
        </w:rPr>
        <w:t>F</w:t>
      </w:r>
      <w:r>
        <w:rPr>
          <w:rFonts w:ascii="Calibri"/>
          <w:b/>
          <w:color w:val="7B8041"/>
          <w:spacing w:val="-3"/>
          <w:w w:val="105"/>
          <w:sz w:val="22"/>
        </w:rPr>
        <w:t>ACUL</w:t>
      </w:r>
      <w:r>
        <w:rPr>
          <w:rFonts w:ascii="Calibri"/>
          <w:b/>
          <w:color w:val="7B8041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NO</w:t>
      </w:r>
      <w:r>
        <w:rPr>
          <w:rFonts w:ascii="Calibri"/>
          <w:b/>
          <w:color w:val="7B8041"/>
          <w:spacing w:val="23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PHYSICAL</w:t>
      </w:r>
      <w:r>
        <w:rPr>
          <w:rFonts w:ascii="Calibri"/>
          <w:b/>
          <w:color w:val="7B8041"/>
          <w:spacing w:val="24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RESIDENCIES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T</w:t>
      </w:r>
      <w:r>
        <w:rPr>
          <w:rFonts w:ascii="Times New Roman"/>
          <w:color w:val="231F20"/>
          <w:spacing w:val="-2"/>
        </w:rPr>
        <w:t>oday's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professionals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simply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time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or</w:t>
      </w:r>
      <w:r>
        <w:rPr>
          <w:rFonts w:ascii="Times New Roman"/>
          <w:color w:val="231F20"/>
          <w:spacing w:val="81"/>
          <w:w w:val="99"/>
        </w:rPr>
        <w:t> </w:t>
      </w:r>
      <w:r>
        <w:rPr>
          <w:rFonts w:ascii="Times New Roman"/>
          <w:color w:val="231F20"/>
        </w:rPr>
        <w:t>money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take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off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from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work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fly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across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country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sit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74"/>
          <w:w w:val="98"/>
        </w:rPr>
        <w:t> </w:t>
      </w:r>
      <w:r>
        <w:rPr>
          <w:rFonts w:ascii="Times New Roman"/>
          <w:color w:val="231F20"/>
          <w:spacing w:val="-1"/>
        </w:rPr>
        <w:t>residency.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NCU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students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worry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1"/>
        </w:rPr>
        <w:t>this</w:t>
      </w:r>
      <w:r>
        <w:rPr>
          <w:rFonts w:ascii="Times New Roman"/>
          <w:color w:val="231F20"/>
          <w:spacing w:val="73"/>
          <w:w w:val="98"/>
        </w:rPr>
        <w:t> </w:t>
      </w:r>
      <w:r>
        <w:rPr>
          <w:rFonts w:ascii="Times New Roman"/>
          <w:color w:val="231F20"/>
        </w:rPr>
        <w:t>expense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conflicting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1"/>
        </w:rPr>
        <w:t>and</w:t>
      </w:r>
      <w:r>
        <w:rPr>
          <w:rFonts w:ascii="Times New Roman"/>
          <w:color w:val="231F20"/>
          <w:spacing w:val="87"/>
          <w:w w:val="98"/>
        </w:rPr>
        <w:t> </w:t>
      </w:r>
      <w:r>
        <w:rPr>
          <w:rFonts w:ascii="Times New Roman"/>
          <w:color w:val="231F20"/>
          <w:w w:val="95"/>
        </w:rPr>
        <w:t>professional </w:t>
      </w:r>
      <w:r>
        <w:rPr>
          <w:rFonts w:ascii="Times New Roman"/>
          <w:color w:val="231F20"/>
          <w:spacing w:val="42"/>
          <w:w w:val="95"/>
        </w:rPr>
        <w:t> </w:t>
      </w:r>
      <w:r>
        <w:rPr>
          <w:rFonts w:ascii="Times New Roman"/>
          <w:color w:val="231F20"/>
          <w:w w:val="95"/>
        </w:rPr>
        <w:t>responsibilities.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pacing w:val="-2"/>
          <w:w w:val="105"/>
          <w:sz w:val="22"/>
        </w:rPr>
        <w:t>WEEKLY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COURSE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spacing w:val="-5"/>
          <w:w w:val="105"/>
          <w:sz w:val="22"/>
        </w:rPr>
        <w:t>ST</w:t>
      </w:r>
      <w:r>
        <w:rPr>
          <w:rFonts w:ascii="Calibri"/>
          <w:b/>
          <w:color w:val="7B8041"/>
          <w:spacing w:val="-4"/>
          <w:w w:val="105"/>
          <w:sz w:val="22"/>
        </w:rPr>
        <w:t>AR</w:t>
      </w:r>
      <w:r>
        <w:rPr>
          <w:rFonts w:ascii="Calibri"/>
          <w:b/>
          <w:color w:val="7B8041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NCU,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students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have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worry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wait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lists,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cancelled</w:t>
      </w:r>
      <w:r>
        <w:rPr>
          <w:rFonts w:ascii="Times New Roman"/>
          <w:color w:val="231F20"/>
          <w:spacing w:val="35"/>
          <w:w w:val="98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</w:rPr>
      </w:r>
    </w:p>
    <w:p>
      <w:pPr>
        <w:pStyle w:val="BodyText"/>
        <w:spacing w:line="246" w:lineRule="auto"/>
        <w:ind w:right="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19"/>
          <w:w w:val="9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8"/>
        <w:spacing w:line="347" w:lineRule="exact"/>
        <w:ind w:right="330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30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330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7B8041"/>
          <w:sz w:val="51"/>
        </w:rPr>
        <w:t>APP</w:t>
      </w:r>
      <w:r>
        <w:rPr>
          <w:rFonts w:ascii="Tahoma"/>
          <w:color w:val="7B8041"/>
          <w:spacing w:val="-28"/>
          <w:sz w:val="51"/>
        </w:rPr>
        <w:t>L</w:t>
      </w:r>
      <w:r>
        <w:rPr>
          <w:rFonts w:ascii="Tahoma"/>
          <w:color w:val="7B8041"/>
          <w:spacing w:val="-52"/>
          <w:sz w:val="51"/>
        </w:rPr>
        <w:t>Y</w:t>
      </w:r>
      <w:r>
        <w:rPr>
          <w:rFonts w:ascii="Tahoma"/>
          <w:color w:val="7B8041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30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7B8041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30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8667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pacing w:val="-1"/>
          <w:sz w:val="19"/>
        </w:rPr>
        <w:t>HAR</w:t>
      </w:r>
      <w:r>
        <w:rPr>
          <w:rFonts w:ascii="Tahoma"/>
          <w:color w:val="7B8041"/>
          <w:spacing w:val="-2"/>
          <w:sz w:val="19"/>
        </w:rPr>
        <w:t>TFORD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DR.,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STE.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30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63.982391pt;margin-top:20.934338pt;width:199.05pt;height:.1pt;mso-position-horizontal-relative:page;mso-position-vertical-relative:paragraph;z-index:2536" coordorigin="7280,419" coordsize="3981,2">
            <v:shape style="position:absolute;left:7280;top:419;width:3981;height:2" coordorigin="7280,419" coordsize="3981,0" path="m7280,419l11260,419e" filled="false" stroked="true" strokeweight=".5pt" strokecolor="#7b8041">
              <v:path arrowok="t"/>
            </v:shape>
            <w10:wrap type="none"/>
          </v:group>
        </w:pict>
      </w:r>
      <w:r>
        <w:rPr>
          <w:rFonts w:ascii="Tahoma"/>
          <w:color w:val="7B8041"/>
          <w:sz w:val="19"/>
        </w:rPr>
        <w:t>SCOTTSDALE,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AZ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6072" w:space="391"/>
            <w:col w:w="4097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2"/>
        <w:rPr>
          <w:rFonts w:ascii="Tahoma" w:hAnsi="Tahoma" w:cs="Tahoma" w:eastAsia="Tahoma"/>
          <w:sz w:val="19"/>
          <w:szCs w:val="19"/>
        </w:rPr>
      </w:pPr>
    </w:p>
    <w:p>
      <w:pPr>
        <w:spacing w:before="0"/>
        <w:ind w:left="118" w:right="1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6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6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3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1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1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4"/>
          <w:w w:val="105"/>
        </w:rPr>
        <w:t>DOCTOR</w:t>
      </w:r>
      <w:r>
        <w:rPr>
          <w:rFonts w:ascii="Calibri"/>
          <w:color w:val="7B8041"/>
          <w:spacing w:val="40"/>
          <w:w w:val="105"/>
        </w:rPr>
        <w:t> </w:t>
      </w:r>
      <w:r>
        <w:rPr>
          <w:rFonts w:ascii="Calibri"/>
          <w:color w:val="7B8041"/>
          <w:spacing w:val="2"/>
          <w:w w:val="105"/>
        </w:rPr>
        <w:t>OF</w:t>
      </w:r>
      <w:r>
        <w:rPr>
          <w:rFonts w:ascii="Calibri"/>
          <w:color w:val="7B8041"/>
          <w:spacing w:val="41"/>
          <w:w w:val="105"/>
        </w:rPr>
        <w:t> </w:t>
      </w:r>
      <w:r>
        <w:rPr>
          <w:rFonts w:ascii="Calibri"/>
          <w:color w:val="7B8041"/>
          <w:spacing w:val="4"/>
          <w:w w:val="105"/>
        </w:rPr>
        <w:t>PHILOSOPHY</w:t>
      </w:r>
      <w:r>
        <w:rPr>
          <w:rFonts w:ascii="Calibri"/>
          <w:color w:val="7B8041"/>
          <w:spacing w:val="40"/>
          <w:w w:val="105"/>
        </w:rPr>
        <w:t> </w:t>
      </w:r>
      <w:r>
        <w:rPr>
          <w:rFonts w:ascii="Calibri"/>
          <w:color w:val="7B8041"/>
          <w:spacing w:val="2"/>
          <w:w w:val="105"/>
        </w:rPr>
        <w:t>IN</w:t>
      </w:r>
      <w:r>
        <w:rPr>
          <w:rFonts w:ascii="Calibri"/>
          <w:color w:val="7B8041"/>
          <w:spacing w:val="41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EDUC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5"/>
          <w:w w:val="105"/>
        </w:rPr>
        <w:t>TIO</w:t>
      </w:r>
      <w:r>
        <w:rPr>
          <w:rFonts w:ascii="Calibri"/>
          <w:color w:val="7B8041"/>
          <w:w w:val="105"/>
        </w:rPr>
        <w:t>N</w:t>
      </w:r>
      <w:r>
        <w:rPr>
          <w:rFonts w:ascii="Calibri"/>
          <w:color w:val="7B8041"/>
          <w:spacing w:val="40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(PhD)</w:t>
      </w:r>
      <w:r>
        <w:rPr>
          <w:rFonts w:ascii="Calibri"/>
          <w:b w:val="0"/>
        </w:rPr>
      </w:r>
    </w:p>
    <w:p>
      <w:pPr>
        <w:pStyle w:val="BodyText"/>
        <w:spacing w:line="265" w:lineRule="auto" w:before="38"/>
        <w:ind w:left="100" w:right="1185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For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administrators,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completing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Doctor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Philosophy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(PhD)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demonstrates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w w:val="102"/>
        </w:rPr>
        <w:t> </w:t>
      </w:r>
      <w:r>
        <w:rPr>
          <w:rFonts w:ascii="Arial"/>
          <w:color w:val="7B8041"/>
        </w:rPr>
        <w:t>strong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commitment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contribution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knowledge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University's</w:t>
      </w:r>
      <w:r>
        <w:rPr>
          <w:rFonts w:ascii="Arial"/>
          <w:color w:val="7B8041"/>
          <w:spacing w:val="24"/>
          <w:w w:val="95"/>
        </w:rPr>
        <w:t> </w:t>
      </w:r>
      <w:r>
        <w:rPr>
          <w:rFonts w:ascii="Arial"/>
          <w:color w:val="7B8041"/>
        </w:rPr>
        <w:t>PhD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provides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opportunity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research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concepts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gain</w:t>
      </w:r>
      <w:r>
        <w:rPr>
          <w:rFonts w:ascii="Arial"/>
          <w:color w:val="7B8041"/>
          <w:spacing w:val="24"/>
          <w:w w:val="101"/>
        </w:rPr>
        <w:t> </w:t>
      </w:r>
      <w:r>
        <w:rPr>
          <w:rFonts w:ascii="Arial"/>
          <w:color w:val="7B8041"/>
        </w:rPr>
        <w:t>scholarly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knowledge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find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solutions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real-world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problems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their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specialized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-5"/>
          <w:w w:val="105"/>
        </w:rPr>
        <w:t>WHA</w:t>
      </w:r>
      <w:r>
        <w:rPr>
          <w:rFonts w:ascii="Calibri"/>
          <w:color w:val="7B8041"/>
          <w:spacing w:val="-6"/>
          <w:w w:val="105"/>
        </w:rPr>
        <w:t>T</w:t>
      </w:r>
      <w:r>
        <w:rPr>
          <w:rFonts w:ascii="Calibri"/>
          <w:color w:val="7B8041"/>
          <w:spacing w:val="15"/>
          <w:w w:val="105"/>
        </w:rPr>
        <w:t> </w:t>
      </w:r>
      <w:r>
        <w:rPr>
          <w:rFonts w:ascii="Calibri"/>
          <w:color w:val="7B8041"/>
          <w:w w:val="105"/>
        </w:rPr>
        <w:t>YOU'LL</w:t>
      </w:r>
      <w:r>
        <w:rPr>
          <w:rFonts w:ascii="Calibri"/>
          <w:color w:val="7B8041"/>
          <w:spacing w:val="16"/>
          <w:w w:val="105"/>
        </w:rPr>
        <w:t> </w:t>
      </w:r>
      <w:r>
        <w:rPr>
          <w:rFonts w:ascii="Calibri"/>
          <w:color w:val="7B8041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Students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PhD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contribute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body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conducting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research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directly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related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advancement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4"/>
        </w:rPr>
        <w:t>Y</w:t>
      </w:r>
      <w:r>
        <w:rPr>
          <w:rFonts w:ascii="Times New Roman"/>
          <w:color w:val="414042"/>
          <w:spacing w:val="-5"/>
        </w:rPr>
        <w:t>ou'll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impact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reformulation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existing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basis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development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educational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3"/>
        </w:rPr>
        <w:t>theory.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6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research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directly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impact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issues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facing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3"/>
        </w:rPr>
        <w:t>today.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gained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research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conduct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PhD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program,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feel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confident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leading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academic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roles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levels,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conducting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research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contributing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educational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policy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theory.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4.873977pt;width:193.6pt;height:237pt;mso-position-horizontal-relative:page;mso-position-vertical-relative:paragraph;z-index:2584" coordorigin="7413,97" coordsize="3872,4740">
            <v:group style="position:absolute;left:7415;top:97;width:3870;height:4472" coordorigin="7415,97" coordsize="3870,4472">
              <v:shape style="position:absolute;left:7415;top:97;width:3870;height:4472" coordorigin="7415,97" coordsize="3870,4472" path="m7415,4569l11284,4569,11284,97,7415,97,7415,4569xe" filled="true" fillcolor="#e6e7e8" stroked="false">
                <v:path arrowok="t"/>
                <v:fill type="solid"/>
              </v:shape>
            </v:group>
            <v:group style="position:absolute;left:7413;top:4569;width:3869;height:269" coordorigin="7413,4569" coordsize="3869,269">
              <v:shape style="position:absolute;left:7413;top:4569;width:3869;height:269" coordorigin="7413,4569" coordsize="3869,269" path="m11282,4837l7413,4837,7413,4569,11282,4569,11282,4837xe" filled="true" fillcolor="#7b8041" stroked="false">
                <v:path arrowok="t"/>
                <v:fill type="solid"/>
              </v:shape>
              <v:shape style="position:absolute;left:7413;top:97;width:3872;height:4740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9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Curriculum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eaching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Early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Childhood 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Educational 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E-Learning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English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Second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Language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Global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raining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Development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Instructional</w:t>
                      </w:r>
                      <w:r>
                        <w:rPr>
                          <w:rFonts w:ascii="Arial"/>
                          <w:color w:val="231F20"/>
                          <w:spacing w:val="4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International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Higher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Organizational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Special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1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Sports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7B8041"/>
          <w:w w:val="105"/>
        </w:rPr>
        <w:t>WHO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WILL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TEACH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PhD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student,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you'll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opportunity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work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with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2"/>
        </w:rPr>
        <w:t>NCU</w:t>
      </w:r>
      <w:r>
        <w:rPr>
          <w:rFonts w:ascii="Times New Roman"/>
          <w:color w:val="414042"/>
          <w:spacing w:val="31"/>
        </w:rPr>
        <w:t> </w:t>
      </w:r>
      <w:r>
        <w:rPr>
          <w:rFonts w:ascii="Times New Roman"/>
          <w:color w:val="414042"/>
          <w:spacing w:val="-2"/>
        </w:rPr>
        <w:t>faculty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members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around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world.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6"/>
        </w:rPr>
        <w:t>Y</w:t>
      </w:r>
      <w:r>
        <w:rPr>
          <w:rFonts w:ascii="Times New Roman"/>
          <w:color w:val="414042"/>
          <w:spacing w:val="-7"/>
        </w:rPr>
        <w:t>ou'll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benefit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7"/>
        </w:rPr>
      </w:r>
      <w:r>
        <w:rPr>
          <w:rFonts w:ascii="Times New Roman"/>
          <w:color w:val="414042"/>
          <w:spacing w:val="-2"/>
        </w:rPr>
        <w:t>diversity</w:t>
      </w:r>
      <w:r>
        <w:rPr>
          <w:rFonts w:ascii="Times New Roman"/>
          <w:color w:val="414042"/>
          <w:spacing w:val="42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thought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our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faculty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members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bring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classroom,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7"/>
        </w:rPr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4"/>
        </w:rPr>
        <w:t>        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opportunity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learn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best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practices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skills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experienced</w:t>
      </w:r>
      <w:r>
        <w:rPr>
          <w:rFonts w:ascii="Times New Roman"/>
          <w:color w:val="414042"/>
          <w:spacing w:val="31"/>
          <w:w w:val="99"/>
        </w:rPr>
        <w:t> </w:t>
      </w:r>
      <w:r>
        <w:rPr>
          <w:rFonts w:ascii="Times New Roman"/>
          <w:color w:val="414042"/>
          <w:spacing w:val="-2"/>
        </w:rPr>
        <w:t>educators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administrators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who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worked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all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levels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31"/>
        </w:rPr>
        <w:t> </w:t>
      </w:r>
      <w:r>
        <w:rPr>
          <w:rFonts w:ascii="Times New Roman"/>
          <w:color w:val="414042"/>
          <w:spacing w:val="-2"/>
        </w:rPr>
        <w:t>education.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Ultimately,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classroom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will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reap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benefits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attending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University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that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values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diversity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teaching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learning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concepts.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w w:val="105"/>
        </w:rPr>
        <w:t>PROGRAM</w:t>
      </w:r>
      <w:r>
        <w:rPr>
          <w:rFonts w:ascii="Calibri"/>
          <w:color w:val="7B8041"/>
          <w:spacing w:val="-16"/>
          <w:w w:val="105"/>
        </w:rPr>
        <w:t> </w:t>
      </w:r>
      <w:r>
        <w:rPr>
          <w:rFonts w:ascii="Calibri"/>
          <w:color w:val="7B8041"/>
          <w:w w:val="105"/>
        </w:rPr>
        <w:t>BENEFITS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Graduates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PhD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join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elite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community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scholars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  <w:spacing w:val="-1"/>
        </w:rPr>
        <w:t>whose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passion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positive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contribution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21"/>
        </w:rPr>
        <w:t> </w:t>
      </w:r>
      <w:r>
        <w:rPr>
          <w:rFonts w:ascii="Times New Roman"/>
          <w:color w:val="414042"/>
        </w:rPr>
        <w:t>education.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Educators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administrators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seeking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make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larger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impact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profession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research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theory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w w:val="99"/>
        </w:rPr>
        <w:t> </w:t>
      </w:r>
      <w:r>
        <w:rPr>
          <w:rFonts w:ascii="Times New Roman"/>
          <w:color w:val="414042"/>
          <w:spacing w:val="-1"/>
        </w:rPr>
        <w:t>well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suited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program.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0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Completely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"/>
        </w:rPr>
        <w:t>Online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No Group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6"/>
        </w:rPr>
        <w:t>W</w:t>
      </w:r>
      <w:r>
        <w:rPr>
          <w:rFonts w:ascii="Times New Roman"/>
          <w:color w:val="414042"/>
          <w:spacing w:val="-5"/>
        </w:rPr>
        <w:t>ork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Competitively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1"/>
        </w:rPr>
        <w:t>Priced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Specialization-Focused</w:t>
      </w:r>
      <w:r>
        <w:rPr>
          <w:rFonts w:ascii="Times New Roman"/>
          <w:color w:val="414042"/>
          <w:spacing w:val="-27"/>
        </w:rPr>
        <w:t> </w:t>
      </w:r>
      <w:r>
        <w:rPr>
          <w:rFonts w:ascii="Times New Roman"/>
          <w:color w:val="414042"/>
        </w:rPr>
        <w:t>Content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394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65" w:lineRule="auto" w:before="64"/>
        <w:ind w:right="276"/>
        <w:jc w:val="left"/>
        <w:rPr>
          <w:rFonts w:ascii="Arial" w:hAnsi="Arial" w:cs="Arial" w:eastAsia="Arial"/>
        </w:rPr>
      </w:pPr>
      <w:r>
        <w:rPr>
          <w:rFonts w:ascii="Arial"/>
          <w:color w:val="7B8041"/>
          <w:spacing w:val="-1"/>
        </w:rPr>
        <w:t>At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Nor</w:t>
      </w:r>
      <w:r>
        <w:rPr>
          <w:rFonts w:ascii="Arial"/>
          <w:color w:val="7B8041"/>
          <w:spacing w:val="-3"/>
        </w:rPr>
        <w:t>thcentral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5"/>
        </w:rPr>
        <w:t>University</w:t>
      </w:r>
      <w:r>
        <w:rPr>
          <w:rFonts w:ascii="Arial"/>
          <w:color w:val="7B8041"/>
          <w:spacing w:val="-4"/>
        </w:rPr>
        <w:t>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our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passion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is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education.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11"/>
        </w:rPr>
        <w:t>W</w:t>
      </w:r>
      <w:r>
        <w:rPr>
          <w:rFonts w:ascii="Arial"/>
          <w:color w:val="7B8041"/>
          <w:spacing w:val="-14"/>
        </w:rPr>
        <w:t>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understand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that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2"/>
        </w:rPr>
        <w:t>today's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educators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and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administrators</w:t>
      </w:r>
      <w:r>
        <w:rPr>
          <w:rFonts w:ascii="Arial"/>
          <w:color w:val="7B8041"/>
          <w:spacing w:val="58"/>
          <w:w w:val="95"/>
        </w:rPr>
        <w:t> </w:t>
      </w:r>
      <w:r>
        <w:rPr>
          <w:rFonts w:ascii="Arial"/>
          <w:color w:val="7B8041"/>
        </w:rPr>
        <w:t>face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  <w:spacing w:val="1"/>
        </w:rPr>
        <w:t>every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day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must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commit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lifelong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pursuit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learning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keep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up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24"/>
          <w:w w:val="99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ever-changing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landscape.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fact,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now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more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than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4"/>
        </w:rPr>
        <w:t>ever</w:t>
      </w:r>
      <w:r>
        <w:rPr>
          <w:rFonts w:ascii="Arial"/>
          <w:color w:val="7B8041"/>
          <w:spacing w:val="-3"/>
        </w:rPr>
        <w:t>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being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challenged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21"/>
          <w:w w:val="95"/>
        </w:rPr>
        <w:t> </w:t>
      </w:r>
      <w:r>
        <w:rPr>
          <w:rFonts w:ascii="Arial"/>
          <w:color w:val="7B8041"/>
          <w:w w:val="95"/>
        </w:rPr>
        <w:t>become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more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effective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leaders,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reflective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practitioners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and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successful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communicators.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NCU's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School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of</w:t>
      </w:r>
      <w:r>
        <w:rPr>
          <w:rFonts w:ascii="Arial"/>
          <w:color w:val="7B8041"/>
          <w:w w:val="99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helps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prepare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meet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exceed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these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by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stimulating,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relevant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career-focused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bachelor's,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master's,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specialist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doctoral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programs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pStyle w:val="BodyText"/>
        <w:spacing w:line="265" w:lineRule="auto"/>
        <w:ind w:right="364"/>
        <w:jc w:val="both"/>
        <w:rPr>
          <w:rFonts w:ascii="Arial" w:hAnsi="Arial" w:cs="Arial" w:eastAsia="Arial"/>
        </w:rPr>
      </w:pP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ensure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we're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highest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quality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experiences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accessible,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online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courses,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focus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content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improving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teaching,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learning,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research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spacing w:val="21"/>
          <w:w w:val="97"/>
        </w:rPr>
        <w:t> </w:t>
      </w:r>
      <w:r>
        <w:rPr>
          <w:rFonts w:ascii="Arial"/>
          <w:color w:val="7B8041"/>
        </w:rPr>
        <w:t>contributions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throughout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all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levels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2.95401pt;margin-top:5.119589pt;width:200.2pt;height:192.25pt;mso-position-horizontal-relative:page;mso-position-vertical-relative:paragraph;z-index:2656" coordorigin="7259,102" coordsize="4004,3845">
            <v:group style="position:absolute;left:7259;top:102;width:4004;height:3600" coordorigin="7259,102" coordsize="4004,3600">
              <v:shape style="position:absolute;left:7259;top:102;width:4004;height:3600" coordorigin="7259,102" coordsize="4004,3600" path="m7259,102l11263,102,11263,3702,7259,3702,7259,102xe" filled="true" fillcolor="#e6e7e8" stroked="false">
                <v:path arrowok="t"/>
                <v:fill type="solid"/>
              </v:shape>
            </v:group>
            <v:group style="position:absolute;left:7259;top:3678;width:4004;height:269" coordorigin="7259,3678" coordsize="4004,269">
              <v:shape style="position:absolute;left:7259;top:3678;width:4004;height:269" coordorigin="7259,3678" coordsize="4004,269" path="m11263,3947l7259,3947,7259,3678,11263,3678,11263,3947xe" filled="true" fillcolor="#7b8041" stroked="false">
                <v:path arrowok="t"/>
                <v:fill type="solid"/>
              </v:shape>
              <v:shape style="position:absolute;left:7259;top:102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9,500+ current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ONE-TO-ONE</w:t>
      </w:r>
      <w:r>
        <w:rPr>
          <w:rFonts w:ascii="Calibri"/>
          <w:b/>
          <w:color w:val="7B8041"/>
          <w:spacing w:val="19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TEACHING</w:t>
      </w:r>
      <w:r>
        <w:rPr>
          <w:rFonts w:ascii="Calibri"/>
          <w:b/>
          <w:color w:val="7B8041"/>
          <w:spacing w:val="20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</w:rPr>
        <w:t>course.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multiple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24"/>
          <w:w w:val="99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fields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100%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DOCTORAL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spacing w:val="-4"/>
          <w:w w:val="105"/>
          <w:sz w:val="22"/>
        </w:rPr>
        <w:t>F</w:t>
      </w:r>
      <w:r>
        <w:rPr>
          <w:rFonts w:ascii="Calibri"/>
          <w:b/>
          <w:color w:val="7B8041"/>
          <w:spacing w:val="-3"/>
          <w:w w:val="105"/>
          <w:sz w:val="22"/>
        </w:rPr>
        <w:t>ACUL</w:t>
      </w:r>
      <w:r>
        <w:rPr>
          <w:rFonts w:ascii="Calibri"/>
          <w:b/>
          <w:color w:val="7B8041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NO</w:t>
      </w:r>
      <w:r>
        <w:rPr>
          <w:rFonts w:ascii="Calibri"/>
          <w:b/>
          <w:color w:val="7B8041"/>
          <w:spacing w:val="23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PHYSICAL</w:t>
      </w:r>
      <w:r>
        <w:rPr>
          <w:rFonts w:ascii="Calibri"/>
          <w:b/>
          <w:color w:val="7B8041"/>
          <w:spacing w:val="24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RESIDENCIES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T</w:t>
      </w:r>
      <w:r>
        <w:rPr>
          <w:rFonts w:ascii="Times New Roman"/>
          <w:color w:val="231F20"/>
          <w:spacing w:val="-2"/>
        </w:rPr>
        <w:t>oday's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professionals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simply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time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or</w:t>
      </w:r>
      <w:r>
        <w:rPr>
          <w:rFonts w:ascii="Times New Roman"/>
          <w:color w:val="231F20"/>
          <w:spacing w:val="81"/>
          <w:w w:val="99"/>
        </w:rPr>
        <w:t> </w:t>
      </w:r>
      <w:r>
        <w:rPr>
          <w:rFonts w:ascii="Times New Roman"/>
          <w:color w:val="231F20"/>
        </w:rPr>
        <w:t>money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take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off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from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work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fly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across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country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sit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74"/>
          <w:w w:val="98"/>
        </w:rPr>
        <w:t> </w:t>
      </w:r>
      <w:r>
        <w:rPr>
          <w:rFonts w:ascii="Times New Roman"/>
          <w:color w:val="231F20"/>
          <w:spacing w:val="-1"/>
        </w:rPr>
        <w:t>residency.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NCU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students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worry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1"/>
        </w:rPr>
        <w:t>this</w:t>
      </w:r>
      <w:r>
        <w:rPr>
          <w:rFonts w:ascii="Times New Roman"/>
          <w:color w:val="231F20"/>
          <w:spacing w:val="73"/>
          <w:w w:val="98"/>
        </w:rPr>
        <w:t> </w:t>
      </w:r>
      <w:r>
        <w:rPr>
          <w:rFonts w:ascii="Times New Roman"/>
          <w:color w:val="231F20"/>
        </w:rPr>
        <w:t>expense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conflicting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1"/>
        </w:rPr>
        <w:t>and</w:t>
      </w:r>
      <w:r>
        <w:rPr>
          <w:rFonts w:ascii="Times New Roman"/>
          <w:color w:val="231F20"/>
          <w:spacing w:val="87"/>
          <w:w w:val="98"/>
        </w:rPr>
        <w:t> </w:t>
      </w:r>
      <w:r>
        <w:rPr>
          <w:rFonts w:ascii="Times New Roman"/>
          <w:color w:val="231F20"/>
          <w:w w:val="95"/>
        </w:rPr>
        <w:t>professional </w:t>
      </w:r>
      <w:r>
        <w:rPr>
          <w:rFonts w:ascii="Times New Roman"/>
          <w:color w:val="231F20"/>
          <w:spacing w:val="42"/>
          <w:w w:val="95"/>
        </w:rPr>
        <w:t> </w:t>
      </w:r>
      <w:r>
        <w:rPr>
          <w:rFonts w:ascii="Times New Roman"/>
          <w:color w:val="231F20"/>
          <w:w w:val="95"/>
        </w:rPr>
        <w:t>responsibilities.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pacing w:val="-2"/>
          <w:w w:val="105"/>
          <w:sz w:val="22"/>
        </w:rPr>
        <w:t>WEEKLY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COURSE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spacing w:val="-5"/>
          <w:w w:val="105"/>
          <w:sz w:val="22"/>
        </w:rPr>
        <w:t>ST</w:t>
      </w:r>
      <w:r>
        <w:rPr>
          <w:rFonts w:ascii="Calibri"/>
          <w:b/>
          <w:color w:val="7B8041"/>
          <w:spacing w:val="-4"/>
          <w:w w:val="105"/>
          <w:sz w:val="22"/>
        </w:rPr>
        <w:t>AR</w:t>
      </w:r>
      <w:r>
        <w:rPr>
          <w:rFonts w:ascii="Calibri"/>
          <w:b/>
          <w:color w:val="7B8041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NCU,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students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have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worry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wait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lists,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cancelled</w:t>
      </w:r>
      <w:r>
        <w:rPr>
          <w:rFonts w:ascii="Times New Roman"/>
          <w:color w:val="231F20"/>
          <w:spacing w:val="35"/>
          <w:w w:val="98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</w:rPr>
      </w:r>
    </w:p>
    <w:p>
      <w:pPr>
        <w:pStyle w:val="BodyText"/>
        <w:spacing w:line="246" w:lineRule="auto"/>
        <w:ind w:right="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19"/>
          <w:w w:val="9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8"/>
        <w:spacing w:line="347" w:lineRule="exact"/>
        <w:ind w:right="351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51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351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7B8041"/>
          <w:sz w:val="51"/>
        </w:rPr>
        <w:t>APP</w:t>
      </w:r>
      <w:r>
        <w:rPr>
          <w:rFonts w:ascii="Tahoma"/>
          <w:color w:val="7B8041"/>
          <w:spacing w:val="-28"/>
          <w:sz w:val="51"/>
        </w:rPr>
        <w:t>L</w:t>
      </w:r>
      <w:r>
        <w:rPr>
          <w:rFonts w:ascii="Tahoma"/>
          <w:color w:val="7B8041"/>
          <w:spacing w:val="-52"/>
          <w:sz w:val="51"/>
        </w:rPr>
        <w:t>Y</w:t>
      </w:r>
      <w:r>
        <w:rPr>
          <w:rFonts w:ascii="Tahoma"/>
          <w:color w:val="7B8041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51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7B8041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51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8667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pacing w:val="-1"/>
          <w:sz w:val="19"/>
        </w:rPr>
        <w:t>HAR</w:t>
      </w:r>
      <w:r>
        <w:rPr>
          <w:rFonts w:ascii="Tahoma"/>
          <w:color w:val="7B8041"/>
          <w:spacing w:val="-2"/>
          <w:sz w:val="19"/>
        </w:rPr>
        <w:t>TFORD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DR.,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STE.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51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62.954102pt;margin-top:20.934338pt;width:199.05pt;height:.1pt;mso-position-horizontal-relative:page;mso-position-vertical-relative:paragraph;z-index:2680" coordorigin="7259,419" coordsize="3981,2">
            <v:shape style="position:absolute;left:7259;top:419;width:3981;height:2" coordorigin="7259,419" coordsize="3981,0" path="m7259,419l11240,419e" filled="false" stroked="true" strokeweight=".5pt" strokecolor="#7b8041">
              <v:path arrowok="t"/>
            </v:shape>
            <w10:wrap type="none"/>
          </v:group>
        </w:pict>
      </w:r>
      <w:r>
        <w:rPr>
          <w:rFonts w:ascii="Tahoma"/>
          <w:color w:val="7B8041"/>
          <w:sz w:val="19"/>
        </w:rPr>
        <w:t>SCOTTSDALE,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AZ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6072" w:space="371"/>
            <w:col w:w="4117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2"/>
        <w:rPr>
          <w:rFonts w:ascii="Tahoma" w:hAnsi="Tahoma" w:cs="Tahoma" w:eastAsia="Tahoma"/>
          <w:sz w:val="19"/>
          <w:szCs w:val="19"/>
        </w:rPr>
      </w:pPr>
    </w:p>
    <w:p>
      <w:pPr>
        <w:spacing w:before="0"/>
        <w:ind w:left="118" w:right="1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6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6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3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1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1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51.072815pt;margin-top:-.78947pt;width:255.7pt;height:204.35pt;mso-position-horizontal-relative:page;mso-position-vertical-relative:page;z-index:2704" coordorigin="7021,-16" coordsize="5114,4087">
            <v:group style="position:absolute;left:7305;top:0;width:4815;height:4071" coordorigin="7305,0" coordsize="4815,4071">
              <v:shape style="position:absolute;left:7305;top:0;width:4815;height:4071" coordorigin="7305,0" coordsize="4815,4071" path="m7506,0l7455,136,7390,363,7343,597,7314,837,7305,1083,7315,1329,7345,1569,7394,1803,7460,2030,7544,2249,7643,2459,7758,2660,7888,2851,8032,3031,8188,3199,8358,3355,8538,3498,8730,3626,8932,3740,9143,3839,9362,3921,9589,3986,9823,4033,10064,4062,10310,4071,10555,4060,10795,4030,11029,3982,11256,3916,11475,3832,11593,3777,10309,3777,10087,3768,9870,3742,9659,3700,9454,3641,9256,3567,9066,3478,8884,3376,8712,3260,8549,3131,8396,2991,8255,2839,8125,2676,8008,2504,7904,2323,7815,2133,7740,1936,7680,1731,7636,1521,7609,1304,7599,1082,7608,861,7634,644,7676,433,7735,228,7809,30,7823,0,7506,0e" filled="true" fillcolor="#414042" stroked="false">
                <v:path arrowok="t"/>
                <v:fill type="solid"/>
              </v:shape>
              <v:shape style="position:absolute;left:7305;top:0;width:4815;height:4071" coordorigin="7305,0" coordsize="4815,4071" path="m12119,3071l12065,3121,11903,3251,11731,3368,11549,3472,11360,3561,11162,3636,10958,3696,10747,3740,10530,3767,10309,3777,11593,3777,11685,3733,11886,3618,12077,3488,12119,3454,12119,3071e" filled="true" fillcolor="#414042" stroked="false">
                <v:path arrowok="t"/>
                <v:fill type="solid"/>
              </v:shape>
            </v:group>
            <v:group style="position:absolute;left:8159;top:1667;width:516;height:530" coordorigin="8159,1667" coordsize="516,530">
              <v:shape style="position:absolute;left:8159;top:1667;width:516;height:530" coordorigin="8159,1667" coordsize="516,530" path="m8459,1667l8454,1689,8459,1708,8457,1722,8446,1734,8426,1746,8246,1831,8231,1839,8184,1884,8161,1946,8159,1964,8160,1983,8173,2047,8206,2117,8252,2166,8320,2195,8338,2197,8355,2197,8420,2179,8448,2166,8343,2166,8325,2165,8266,2136,8223,2080,8202,2022,8199,2003,8199,1983,8223,1921,8284,1874,8462,1791,8480,1787,8515,1787,8459,1667xe" filled="true" fillcolor="#414042" stroked="false">
                <v:path arrowok="t"/>
                <v:fill type="solid"/>
              </v:shape>
              <v:shape style="position:absolute;left:8159;top:1667;width:516;height:530" coordorigin="8159,1667" coordsize="516,530" path="m8609,1984l8600,1996,8606,2016,8608,2033,8555,2082,8403,2153,8343,2166,8448,2166,8587,2100,8607,2094,8624,2093,8660,2093,8609,1984xe" filled="true" fillcolor="#414042" stroked="false">
                <v:path arrowok="t"/>
                <v:fill type="solid"/>
              </v:shape>
              <v:shape style="position:absolute;left:8159;top:1667;width:516;height:530" coordorigin="8159,1667" coordsize="516,530" path="m8660,2093l8624,2093,8639,2099,8652,2112,8664,2131,8675,2126,8660,2093xe" filled="true" fillcolor="#414042" stroked="false">
                <v:path arrowok="t"/>
                <v:fill type="solid"/>
              </v:shape>
              <v:shape style="position:absolute;left:8159;top:1667;width:516;height:530" coordorigin="8159,1667" coordsize="516,530" path="m8515,1787l8480,1787,8495,1791,8507,1803,8518,1822,8520,1827,8532,1822,8515,1787xe" filled="true" fillcolor="#414042" stroked="false">
                <v:path arrowok="t"/>
                <v:fill type="solid"/>
              </v:shape>
            </v:group>
            <v:group style="position:absolute;left:8442;top:2220;width:652;height:613" coordorigin="8442,2220" coordsize="652,613">
              <v:shape style="position:absolute;left:8442;top:2220;width:652;height:613" coordorigin="8442,2220" coordsize="652,613" path="m8813,2322l8760,2322,8737,2821,8749,2833,8838,2748,8795,2748,8813,2322xe" filled="true" fillcolor="#414042" stroked="false">
                <v:path arrowok="t"/>
                <v:fill type="solid"/>
              </v:shape>
              <v:shape style="position:absolute;left:8442;top:2220;width:652;height:613" coordorigin="8442,2220" coordsize="652,613" path="m8986,2475l8982,2490,8997,2509,9005,2524,9005,2537,8999,2550,8986,2565,8795,2748,8838,2748,9022,2573,9034,2566,9073,2566,8986,2475xe" filled="true" fillcolor="#414042" stroked="false">
                <v:path arrowok="t"/>
                <v:fill type="solid"/>
              </v:shape>
              <v:shape style="position:absolute;left:8442;top:2220;width:652;height:613" coordorigin="8442,2220" coordsize="652,613" path="m8451,2497l8442,2505,8549,2617,8544,2593,8532,2577,8528,2562,8530,2549,8538,2535,8551,2521,8488,2521,8471,2514,8453,2498,8451,2497xe" filled="true" fillcolor="#414042" stroked="false">
                <v:path arrowok="t"/>
                <v:fill type="solid"/>
              </v:shape>
              <v:shape style="position:absolute;left:8442;top:2220;width:652;height:613" coordorigin="8442,2220" coordsize="652,613" path="m9073,2566l9034,2566,9047,2567,9063,2577,9084,2596,9093,2588,9073,2566xe" filled="true" fillcolor="#414042" stroked="false">
                <v:path arrowok="t"/>
                <v:fill type="solid"/>
              </v:shape>
              <v:shape style="position:absolute;left:8442;top:2220;width:652;height:613" coordorigin="8442,2220" coordsize="652,613" path="m8742,2220l8745,2245,8754,2262,8759,2281,8518,2512,8503,2520,8488,2521,8551,2521,8553,2520,8760,2322,8813,2322,8814,2296,8742,2220xe" filled="true" fillcolor="#414042" stroked="false">
                <v:path arrowok="t"/>
                <v:fill type="solid"/>
              </v:shape>
            </v:group>
            <v:group style="position:absolute;left:8980;top:2650;width:360;height:437" coordorigin="8980,2650" coordsize="360,437">
              <v:shape style="position:absolute;left:8980;top:2650;width:360;height:437" coordorigin="8980,2650" coordsize="360,437" path="m8986,2988l8980,2999,9116,3086,9106,3063,9094,3049,9090,3035,9093,3019,9103,3000,9022,3000,9006,2998,8986,2988xe" filled="true" fillcolor="#414042" stroked="false">
                <v:path arrowok="t"/>
                <v:fill type="solid"/>
              </v:shape>
              <v:shape style="position:absolute;left:8980;top:2650;width:360;height:437" coordorigin="8980,2650" coordsize="360,437" path="m9202,2650l9202,2665,9217,2679,9223,2693,9048,2983,9022,3000,9103,3000,9268,2746,9282,2735,9296,2732,9331,2732,9202,2650xe" filled="true" fillcolor="#414042" stroked="false">
                <v:path arrowok="t"/>
                <v:fill type="solid"/>
              </v:shape>
              <v:shape style="position:absolute;left:8980;top:2650;width:360;height:437" coordorigin="8980,2650" coordsize="360,437" path="m9331,2732l9296,2732,9312,2736,9332,2747,9339,2737,9331,2732xe" filled="true" fillcolor="#414042" stroked="false">
                <v:path arrowok="t"/>
                <v:fill type="solid"/>
              </v:shape>
            </v:group>
            <v:group style="position:absolute;left:9435;top:2802;width:423;height:483" coordorigin="9435,2802" coordsize="423,483">
              <v:shape style="position:absolute;left:9435;top:2802;width:423;height:483" coordorigin="9435,2802" coordsize="423,483" path="m9435,2802l9435,2816,9456,2826,9467,2839,9473,2858,9475,2885,9488,3273,9519,3284,9576,3219,9539,3219,9529,2882,9537,2871,9551,2866,9607,2866,9607,2864,9435,2802xe" filled="true" fillcolor="#414042" stroked="false">
                <v:path arrowok="t"/>
                <v:fill type="solid"/>
              </v:shape>
              <v:shape style="position:absolute;left:9435;top:2802;width:423;height:483" coordorigin="9435,2802" coordsize="423,483" path="m9712,2902l9734,2925,9750,2937,9757,2949,9756,2963,9747,2978,9732,2996,9539,3219,9576,3219,9786,2980,9802,2969,9818,2963,9834,2962,9855,2962,9857,2955,9712,2902xe" filled="true" fillcolor="#414042" stroked="false">
                <v:path arrowok="t"/>
                <v:fill type="solid"/>
              </v:shape>
              <v:shape style="position:absolute;left:9435;top:2802;width:423;height:483" coordorigin="9435,2802" coordsize="423,483" path="m9855,2962l9834,2962,9853,2967,9855,2962xe" filled="true" fillcolor="#414042" stroked="false">
                <v:path arrowok="t"/>
                <v:fill type="solid"/>
              </v:shape>
              <v:shape style="position:absolute;left:9435;top:2802;width:423;height:483" coordorigin="9435,2802" coordsize="423,483" path="m9607,2866l9551,2866,9573,2868,9603,2876,9607,2866xe" filled="true" fillcolor="#414042" stroked="false">
                <v:path arrowok="t"/>
                <v:fill type="solid"/>
              </v:shape>
            </v:group>
            <v:group style="position:absolute;left:9914;top:2972;width:372;height:441" coordorigin="9914,2972" coordsize="372,441">
              <v:shape style="position:absolute;left:9914;top:2972;width:372;height:441" coordorigin="9914,2972" coordsize="372,441" path="m9915,3371l9914,3384,10267,3412,10272,3382,10190,3382,10090,3373,9964,3373,9934,3373,9915,3371xe" filled="true" fillcolor="#414042" stroked="false">
                <v:path arrowok="t"/>
                <v:fill type="solid"/>
              </v:shape>
              <v:shape style="position:absolute;left:9914;top:2972;width:372;height:441" coordorigin="9914,2972" coordsize="372,441" path="m10285,3315l10266,3331,10255,3353,10244,3368,10230,3378,10212,3382,10272,3382,10285,3315xe" filled="true" fillcolor="#414042" stroked="false">
                <v:path arrowok="t"/>
                <v:fill type="solid"/>
              </v:shape>
              <v:shape style="position:absolute;left:9914;top:2972;width:372;height:441" coordorigin="9914,2972" coordsize="372,441" path="m9961,2972l9960,2985,10001,2991,10017,3002,10023,3019,10024,3043,10000,3334,9994,3354,9983,3367,9964,3373,10090,3373,10071,3371,10058,3359,10055,3334,10067,3193,10238,3193,10239,3179,10188,3179,10069,3169,10082,3006,10280,3006,10280,2998,9961,2972xe" filled="true" fillcolor="#414042" stroked="false">
                <v:path arrowok="t"/>
                <v:fill type="solid"/>
              </v:shape>
              <v:shape style="position:absolute;left:9914;top:2972;width:372;height:441" coordorigin="9914,2972" coordsize="372,441" path="m10238,3193l10067,3193,10189,3203,10206,3210,10216,3227,10220,3258,10233,3259,10238,3193xe" filled="true" fillcolor="#414042" stroked="false">
                <v:path arrowok="t"/>
                <v:fill type="solid"/>
              </v:shape>
              <v:shape style="position:absolute;left:9914;top:2972;width:372;height:441" coordorigin="9914,2972" coordsize="372,441" path="m10243,3133l10228,3142,10219,3166,10206,3177,10188,3179,10239,3179,10243,3133xe" filled="true" fillcolor="#414042" stroked="false">
                <v:path arrowok="t"/>
                <v:fill type="solid"/>
              </v:shape>
              <v:shape style="position:absolute;left:9914;top:2972;width:372;height:441" coordorigin="9914,2972" coordsize="372,441" path="m10280,3006l10082,3006,10226,3018,10241,3023,10253,3035,10261,3056,10266,3090,10278,3091,10280,3006xe" filled="true" fillcolor="#414042" stroked="false">
                <v:path arrowok="t"/>
                <v:fill type="solid"/>
              </v:shape>
            </v:group>
            <v:group style="position:absolute;left:10447;top:2958;width:593;height:453" coordorigin="10447,2958" coordsize="593,453">
              <v:shape style="position:absolute;left:10447;top:2958;width:593;height:453" coordorigin="10447,2958" coordsize="593,453" path="m10571,3012l10490,3012,10506,3018,10516,3032,10524,3056,10583,3341,10583,3363,10577,3379,10562,3389,10540,3395,10529,3398,10532,3410,10716,3371,10715,3365,10673,3365,10656,3360,10644,3347,10637,3324,10636,3324,10617,3213,10632,3211,10675,3203,10686,3202,10611,3202,10571,3012xe" filled="true" fillcolor="#414042" stroked="false">
                <v:path arrowok="t"/>
                <v:fill type="solid"/>
              </v:shape>
              <v:shape style="position:absolute;left:10447;top:2958;width:593;height:453" coordorigin="10447,2958" coordsize="593,453" path="m10714,3359l10696,3363,10673,3365,10715,3365,10714,3359xe" filled="true" fillcolor="#414042" stroked="false">
                <v:path arrowok="t"/>
                <v:fill type="solid"/>
              </v:shape>
              <v:shape style="position:absolute;left:10447;top:2958;width:593;height:453" coordorigin="10447,2958" coordsize="593,453" path="m10804,3200l10698,3200,10712,3207,10729,3216,10748,3228,10770,3242,10837,3285,10853,3295,10914,3321,10948,3325,10967,3324,10989,3322,11013,3317,11040,3311,11026,3301,11006,3301,10987,3299,10913,3272,10816,3209,10804,3200xe" filled="true" fillcolor="#414042" stroked="false">
                <v:path arrowok="t"/>
                <v:fill type="solid"/>
              </v:shape>
              <v:shape style="position:absolute;left:10447;top:2958;width:593;height:453" coordorigin="10447,2958" coordsize="593,453" path="m11025,3301l11006,3301,11026,3301,11025,3301xe" filled="true" fillcolor="#414042" stroked="false">
                <v:path arrowok="t"/>
                <v:fill type="solid"/>
              </v:shape>
              <v:shape style="position:absolute;left:10447;top:2958;width:593;height:453" coordorigin="10447,2958" coordsize="593,453" path="m10757,2974l10653,2974,10674,2977,10692,2982,10739,3032,10752,3093,10750,3113,10710,3172,10650,3195,10611,3202,10686,3202,10698,3200,10804,3200,10797,3196,10782,3184,10769,3172,10759,3159,10775,3146,10788,3131,10798,3115,10806,3097,10810,3078,10810,3058,10808,3037,10774,2985,10761,2976,10757,2974xe" filled="true" fillcolor="#414042" stroked="false">
                <v:path arrowok="t"/>
                <v:fill type="solid"/>
              </v:shape>
              <v:shape style="position:absolute;left:10447;top:2958;width:593;height:453" coordorigin="10447,2958" coordsize="593,453" path="m10683,2958l10599,2967,10462,3001,10447,3005,10450,3017,10468,3013,10490,3012,10571,3012,10566,2988,10577,2984,10586,2982,10600,2979,10628,2975,10653,2974,10757,2974,10745,2969,10727,2963,10706,2959,10683,2958xe" filled="true" fillcolor="#414042" stroked="false">
                <v:path arrowok="t"/>
                <v:fill type="solid"/>
              </v:shape>
            </v:group>
            <v:group style="position:absolute;left:11044;top:2761;width:354;height:469" coordorigin="11044,2761" coordsize="354,469">
              <v:shape style="position:absolute;left:11044;top:2761;width:354;height:469" coordorigin="11044,2761" coordsize="354,469" path="m11159,3139l11148,3144,11204,3229,11214,3225,11215,3220,11218,3215,11224,3212,11234,3209,11251,3206,11273,3201,11297,3194,11319,3186,11244,3186,11225,3183,11207,3176,11190,3167,11174,3154,11159,3139xe" filled="true" fillcolor="#414042" stroked="false">
                <v:path arrowok="t"/>
                <v:fill type="solid"/>
              </v:shape>
              <v:shape style="position:absolute;left:11044;top:2761;width:354;height:469" coordorigin="11044,2761" coordsize="354,469" path="m11224,2761l11214,2765,11213,2772,11211,2774,11206,2776,11196,2780,11184,2782,11171,2785,11153,2789,11083,2824,11045,2887,11044,2905,11047,2922,11085,2976,11149,3000,11224,3012,11243,3015,11310,3032,11357,3091,11356,3109,11315,3166,11244,3186,11319,3186,11370,3146,11397,3079,11397,3062,11367,2999,11307,2967,11214,2950,11196,2947,11129,2928,11084,2885,11084,2868,11089,2851,11134,2810,11171,2802,11251,2802,11224,2761xe" filled="true" fillcolor="#414042" stroked="false">
                <v:path arrowok="t"/>
                <v:fill type="solid"/>
              </v:shape>
              <v:shape style="position:absolute;left:11044;top:2761;width:354;height:469" coordorigin="11044,2761" coordsize="354,469" path="m11251,2802l11171,2802,11190,2803,11208,2807,11227,2814,11244,2824,11260,2837,11270,2832,11251,2802xe" filled="true" fillcolor="#414042" stroked="false">
                <v:path arrowok="t"/>
                <v:fill type="solid"/>
              </v:shape>
            </v:group>
            <v:group style="position:absolute;left:11371;top:2574;width:376;height:430" coordorigin="11371,2574" coordsize="376,430">
              <v:shape style="position:absolute;left:11371;top:2574;width:376;height:430" coordorigin="11371,2574" coordsize="376,430" path="m11499,2666l11418,2666,11433,2673,11447,2689,11626,2934,11633,2951,11633,2965,11625,2978,11609,2993,11616,3004,11736,2915,11703,2915,11689,2913,11676,2904,11662,2889,11499,2666xe" filled="true" fillcolor="#414042" stroked="false">
                <v:path arrowok="t"/>
                <v:fill type="solid"/>
              </v:shape>
              <v:shape style="position:absolute;left:11371;top:2574;width:376;height:430" coordorigin="11371,2574" coordsize="376,430" path="m11746,2908l11719,2910,11703,2915,11736,2915,11746,2908xe" filled="true" fillcolor="#414042" stroked="false">
                <v:path arrowok="t"/>
                <v:fill type="solid"/>
              </v:shape>
              <v:shape style="position:absolute;left:11371;top:2574;width:376;height:430" coordorigin="11371,2574" coordsize="376,430" path="m11501,2574l11371,2670,11384,2677,11403,2668,11418,2666,11499,2666,11494,2660,11483,2641,11479,2625,11482,2612,11492,2598,11509,2584,11501,2574xe" filled="true" fillcolor="#414042" stroked="false">
                <v:path arrowok="t"/>
                <v:fill type="solid"/>
              </v:shape>
            </v:group>
            <v:group style="position:absolute;left:11608;top:2189;width:512;height:504" coordorigin="11608,2189" coordsize="512,504">
              <v:shape style="position:absolute;left:11608;top:2189;width:512;height:504" coordorigin="11608,2189" coordsize="512,504" path="m11827,2377l11743,2377,11998,2602,12009,2617,12011,2631,12005,2647,11992,2666,11976,2684,11985,2693,12093,2569,12058,2569,12043,2565,12026,2553,11827,2377xe" filled="true" fillcolor="#414042" stroked="false">
                <v:path arrowok="t"/>
                <v:fill type="solid"/>
              </v:shape>
              <v:shape style="position:absolute;left:11608;top:2189;width:512;height:504" coordorigin="11608,2189" coordsize="512,504" path="m12114,2527l12089,2554,12073,2566,12058,2569,12093,2569,12119,2540,12119,2531,12114,2527xe" filled="true" fillcolor="#414042" stroked="false">
                <v:path arrowok="t"/>
                <v:fill type="solid"/>
              </v:shape>
              <v:shape style="position:absolute;left:11608;top:2189;width:512;height:504" coordorigin="11608,2189" coordsize="512,504" path="m11616,2470l11608,2479,11682,2559,11686,2545,11669,2522,11660,2504,11656,2489,11659,2476,11661,2472,11620,2472,11616,2470xe" filled="true" fillcolor="#414042" stroked="false">
                <v:path arrowok="t"/>
                <v:fill type="solid"/>
              </v:shape>
              <v:shape style="position:absolute;left:11608;top:2189;width:512;height:504" coordorigin="11608,2189" coordsize="512,504" path="m11863,2189l11855,2198,11860,2205,11855,2213,11637,2461,11635,2464,11631,2467,11627,2470,11624,2472,11620,2472,11661,2472,11667,2464,11743,2377,11827,2377,11779,2336,11857,2248,11868,2239,11880,2235,11928,2235,11863,2189xe" filled="true" fillcolor="#414042" stroked="false">
                <v:path arrowok="t"/>
                <v:fill type="solid"/>
              </v:shape>
              <v:shape style="position:absolute;left:11608;top:2189;width:512;height:504" coordorigin="11608,2189" coordsize="512,504" path="m11928,2235l11880,2235,11896,2238,11917,2246,11943,2261,11951,2252,11928,2235xe" filled="true" fillcolor="#414042" stroked="false">
                <v:path arrowok="t"/>
                <v:fill type="solid"/>
              </v:shape>
            </v:group>
            <v:group style="position:absolute;left:11939;top:1717;width:181;height:385" coordorigin="11939,1717" coordsize="181,385">
              <v:shape style="position:absolute;left:11939;top:1717;width:181;height:385" coordorigin="11939,1717" coordsize="181,385" path="m12119,1717l12070,1823,12091,1810,12102,1798,12113,1795,12119,1795,12119,1717xe" filled="true" fillcolor="#414042" stroked="false">
                <v:path arrowok="t"/>
                <v:fill type="solid"/>
              </v:shape>
              <v:shape style="position:absolute;left:11939;top:1717;width:181;height:385" coordorigin="11939,1717" coordsize="181,385" path="m12119,1795l12113,1795,12119,1798,12119,1795xe" filled="true" fillcolor="#414042" stroked="false">
                <v:path arrowok="t"/>
                <v:fill type="solid"/>
              </v:shape>
              <v:shape style="position:absolute;left:11939;top:1717;width:181;height:385" coordorigin="11939,1717" coordsize="181,385" path="m12014,1942l11939,2102,11956,2097,11967,2082,11979,2070,11995,2062,12017,2056,12045,2051,12119,2041,12119,1999,12038,1999,12022,1997,12015,1989,12016,1973,12026,1947,12014,1942xe" filled="true" fillcolor="#414042" stroked="false">
                <v:path arrowok="t"/>
                <v:fill type="solid"/>
              </v:shape>
              <v:shape style="position:absolute;left:11939;top:1717;width:181;height:385" coordorigin="11939,1717" coordsize="181,385" path="m12119,1987l12038,1999,12119,1999,12119,1987xe" filled="true" fillcolor="#414042" stroked="false">
                <v:path arrowok="t"/>
                <v:fill type="solid"/>
              </v:shape>
            </v:group>
            <v:group style="position:absolute;left:8125;top:1384;width:129;height:126" coordorigin="8125,1384" coordsize="129,126">
              <v:shape style="position:absolute;left:8125;top:1384;width:129;height:126" coordorigin="8125,1384" coordsize="129,126" path="m8175,1384l8155,1392,8139,1406,8129,1425,8125,1448,8129,1468,8139,1485,8154,1499,8176,1507,8202,1510,8222,1502,8239,1487,8250,1469,8253,1446,8253,1444,8202,1386,8175,1384xe" filled="true" fillcolor="#414042" stroked="false">
                <v:path arrowok="t"/>
                <v:fill type="solid"/>
              </v:shape>
            </v:group>
            <v:group style="position:absolute;left:7963;top:624;width:454;height:542" coordorigin="7963,624" coordsize="454,542">
              <v:shape style="position:absolute;left:7963;top:624;width:454;height:542" coordorigin="7963,624" coordsize="454,542" path="m8382,1078l7996,1078,8339,1107,8354,1117,8362,1135,8363,1163,8363,1165,8375,1166,8382,1078xe" filled="true" fillcolor="#414042" stroked="false">
                <v:path arrowok="t"/>
                <v:fill type="solid"/>
              </v:shape>
              <v:shape style="position:absolute;left:7963;top:624;width:454;height:542" coordorigin="7963,624" coordsize="454,542" path="m8416,719l8058,719,8322,741,7971,1027,7963,1131,7979,1112,7986,1094,7996,1078,8382,1078,8383,1074,8338,1074,8312,1074,8027,1050,8415,736,8416,719xe" filled="true" fillcolor="#414042" stroked="false">
                <v:path arrowok="t"/>
                <v:fill type="solid"/>
              </v:shape>
              <v:shape style="position:absolute;left:7963;top:624;width:454;height:542" coordorigin="7963,624" coordsize="454,542" path="m8388,1012l8373,1034,8366,1056,8355,1069,8338,1074,8383,1074,8388,1012xe" filled="true" fillcolor="#414042" stroked="false">
                <v:path arrowok="t"/>
                <v:fill type="solid"/>
              </v:shape>
              <v:shape style="position:absolute;left:7963;top:624;width:454;height:542" coordorigin="7963,624" coordsize="454,542" path="m8004,624l7991,779,8005,769,8011,742,8020,727,8035,720,8058,719,8416,719,8417,719,8034,686,8021,677,8016,658,8017,625,8004,624xe" filled="true" fillcolor="#414042" stroked="false">
                <v:path arrowok="t"/>
                <v:fill type="solid"/>
              </v:shape>
            </v:group>
            <v:group style="position:absolute;left:8117;top:39;width:442;height:479" coordorigin="8117,39" coordsize="442,479">
              <v:shape style="position:absolute;left:8117;top:39;width:442;height:479" coordorigin="8117,39" coordsize="442,479" path="m8352,39l8281,50,8217,87,8164,146,8134,204,8119,263,8117,302,8118,321,8138,391,8181,451,8246,497,8321,517,8340,517,8410,499,8472,458,8475,455,8343,455,8323,453,8260,437,8202,402,8155,347,8135,276,8136,256,8161,187,8210,133,8276,105,8314,100,8488,100,8479,92,8426,58,8370,40,8352,39xe" filled="true" fillcolor="#414042" stroked="false">
                <v:path arrowok="t"/>
                <v:fill type="solid"/>
              </v:shape>
              <v:shape style="position:absolute;left:8117;top:39;width:442;height:479" coordorigin="8117,39" coordsize="442,479" path="m8488,100l8314,100,8334,101,8355,103,8418,121,8481,160,8524,216,8539,287,8537,306,8517,365,8467,419,8401,450,8343,455,8475,455,8521,396,8548,334,8558,263,8558,256,8544,185,8506,120,8493,106,8488,100xe" filled="true" fillcolor="#414042" stroked="false">
                <v:path arrowok="t"/>
                <v:fill type="solid"/>
              </v:shape>
            </v:group>
            <v:group style="position:absolute;left:8650;top:0;width:60;height:62" coordorigin="8650,0" coordsize="60,62">
              <v:shape style="position:absolute;left:8650;top:0;width:60;height:62" coordorigin="8650,0" coordsize="60,62" path="m8710,0l8673,0,8675,12,8670,27,8657,44,8650,53,8660,61,8710,0xe" filled="true" fillcolor="#414042" stroked="false">
                <v:path arrowok="t"/>
                <v:fill type="solid"/>
              </v:shape>
            </v:group>
            <v:group style="position:absolute;left:11998;top:0;width:83;height:281" coordorigin="11998,0" coordsize="83,281">
              <v:shape style="position:absolute;left:11998;top:0;width:83;height:281" coordorigin="11998,0" coordsize="83,281" path="m12080,0l12025,0,12024,4,12007,79,12003,98,12000,115,11998,132,11998,149,11999,165,12025,236,12053,280,12058,264,12051,246,12046,227,12043,208,12042,189,12043,169,12046,148,12050,127,12071,35,12076,13,12080,0xe" filled="true" fillcolor="#414042" stroked="false">
                <v:path arrowok="t"/>
                <v:fill type="solid"/>
              </v:shape>
            </v:group>
            <v:group style="position:absolute;left:12072;top:315;width:48;height:152" coordorigin="12072,315" coordsize="48,152">
              <v:shape style="position:absolute;left:12072;top:315;width:48;height:152" coordorigin="12072,315" coordsize="48,152" path="m12084,315l12072,319,12116,466,12119,465,12119,424,12118,417,12119,414,12119,359,12117,358,12102,350,12092,336,12084,315xe" filled="true" fillcolor="#414042" stroked="false">
                <v:path arrowok="t"/>
                <v:fill type="solid"/>
              </v:shape>
            </v:group>
            <v:group style="position:absolute;left:8620;top:0;width:3364;height:2757" coordorigin="8620,0" coordsize="3364,2757">
              <v:shape style="position:absolute;left:8620;top:0;width:3364;height:2757" coordorigin="8620,0" coordsize="3364,2757" path="m9010,0l8942,86,8870,193,8806,307,8751,425,8705,548,8668,676,8642,807,8626,942,8620,1080,8626,1218,8643,1353,8670,1484,8708,1611,8754,1734,8810,1852,8875,1965,8948,2072,9028,2173,9116,2268,9211,2355,9313,2435,9420,2507,9533,2571,9652,2627,9775,2673,9902,2709,10034,2736,10169,2752,10306,2757,10444,2751,10579,2734,10710,2707,10838,2670,10961,2623,11079,2567,11192,2502,11299,2430,11400,2349,11434,2317,10305,2317,10203,2313,10104,2301,10007,2282,9913,2255,9822,2221,9734,2180,9651,2133,9571,2079,9496,2020,9426,1956,9361,1886,9302,1811,9248,1732,9200,1649,9159,1562,9125,1471,9097,1377,9077,1280,9065,1181,9060,1079,9064,977,9076,877,9095,780,9122,686,9156,595,9197,508,9244,424,9298,345,9357,270,9421,199,9491,134,9566,75,9645,21,9682,0,9010,0e" filled="true" fillcolor="#414042" stroked="false">
                <v:path arrowok="t"/>
                <v:fill type="solid"/>
              </v:shape>
              <v:shape style="position:absolute;left:8620;top:0;width:3364;height:2757" coordorigin="8620,0" coordsize="3364,2757" path="m10922,0l11032,71,11107,130,11177,195,11242,264,11302,339,11356,418,11403,501,11445,589,11479,679,11507,773,11527,870,11539,970,11544,1072,11540,1174,11528,1273,11508,1370,11481,1464,11447,1555,11407,1643,11359,1726,11306,1806,11247,1881,11182,1951,11113,2016,11038,2075,10959,2129,10876,2177,10788,2218,10698,2253,10604,2280,10507,2300,10407,2313,10305,2317,11434,2317,11494,2261,11582,2166,11662,2065,11734,1957,11798,1844,11853,1725,11899,1602,11936,1475,11962,1343,11978,1208,11984,1071,11978,933,11961,798,11934,667,11896,539,11850,416,11794,298,11729,185,11656,78,11594,0,10922,0e" filled="true" fillcolor="#414042" stroked="false">
                <v:path arrowok="t"/>
                <v:fill type="solid"/>
              </v:shape>
            </v:group>
            <v:group style="position:absolute;left:9324;top:2150;width:329;height:311" coordorigin="9324,2150" coordsize="329,311">
              <v:shape style="position:absolute;left:9324;top:2150;width:329;height:311" coordorigin="9324,2150" coordsize="329,311" path="m9488,2404l9484,2411,9558,2461,9563,2454,9548,2443,9543,2439,9551,2425,9558,2412,9505,2412,9488,2404xe" filled="true" fillcolor="#ffffff" stroked="false">
                <v:path arrowok="t"/>
                <v:fill type="solid"/>
              </v:shape>
              <v:shape style="position:absolute;left:9324;top:2150;width:329;height:311" coordorigin="9324,2150" coordsize="329,311" path="m9647,2284l9590,2284,9590,2284,9530,2392,9517,2409,9505,2412,9558,2412,9621,2299,9627,2286,9633,2285,9648,2285,9647,2284xe" filled="true" fillcolor="#ffffff" stroked="false">
                <v:path arrowok="t"/>
                <v:fill type="solid"/>
              </v:shape>
              <v:shape style="position:absolute;left:9324;top:2150;width:329;height:311" coordorigin="9324,2150" coordsize="329,311" path="m9490,2200l9455,2200,9456,2201,9429,2376,9438,2382,9500,2342,9469,2342,9490,2200xe" filled="true" fillcolor="#ffffff" stroked="false">
                <v:path arrowok="t"/>
                <v:fill type="solid"/>
              </v:shape>
              <v:shape style="position:absolute;left:9324;top:2150;width:329;height:311" coordorigin="9324,2150" coordsize="329,311" path="m9328,2299l9324,2306,9382,2345,9386,2337,9374,2326,9373,2314,9377,2306,9344,2306,9328,2299xe" filled="true" fillcolor="#ffffff" stroked="false">
                <v:path arrowok="t"/>
                <v:fill type="solid"/>
              </v:shape>
              <v:shape style="position:absolute;left:9324;top:2150;width:329;height:311" coordorigin="9324,2150" coordsize="329,311" path="m9603,2255l9469,2342,9500,2342,9590,2284,9647,2284,9603,2255xe" filled="true" fillcolor="#ffffff" stroked="false">
                <v:path arrowok="t"/>
                <v:fill type="solid"/>
              </v:shape>
              <v:shape style="position:absolute;left:9324;top:2150;width:329;height:311" coordorigin="9324,2150" coordsize="329,311" path="m9444,2150l9447,2163,9450,2175,9438,2195,9358,2300,9344,2306,9377,2306,9385,2294,9455,2200,9490,2200,9493,2182,9444,2150xe" filled="true" fillcolor="#ffffff" stroked="false">
                <v:path arrowok="t"/>
                <v:fill type="solid"/>
              </v:shape>
              <v:shape style="position:absolute;left:9324;top:2150;width:329;height:311" coordorigin="9324,2150" coordsize="329,311" path="m9648,2285l9633,2285,9647,2294,9652,2287,9648,2285xe" filled="true" fillcolor="#ffffff" stroked="false">
                <v:path arrowok="t"/>
                <v:fill type="solid"/>
              </v:shape>
            </v:group>
            <v:group style="position:absolute;left:9684;top:2349;width:226;height:223" coordorigin="9684,2349" coordsize="226,223">
              <v:shape style="position:absolute;left:9684;top:2349;width:226;height:223" coordorigin="9684,2349" coordsize="226,223" path="m9796,2349l9728,2370,9687,2433,9684,2451,9685,2468,9724,2530,9789,2558,9808,2562,9824,2566,9828,2568,9830,2569,9833,2572,9855,2547,9805,2547,9785,2545,9730,2498,9723,2461,9726,2439,9754,2385,9803,2365,9848,2365,9847,2364,9816,2352,9796,2349xe" filled="true" fillcolor="#ffffff" stroked="false">
                <v:path arrowok="t"/>
                <v:fill type="solid"/>
              </v:shape>
              <v:shape style="position:absolute;left:9684;top:2349;width:226;height:223" coordorigin="9684,2349" coordsize="226,223" path="m9871,2530l9857,2531,9841,2540,9824,2546,9805,2547,9855,2547,9871,2530xe" filled="true" fillcolor="#ffffff" stroked="false">
                <v:path arrowok="t"/>
                <v:fill type="solid"/>
              </v:shape>
              <v:shape style="position:absolute;left:9684;top:2349;width:226;height:223" coordorigin="9684,2349" coordsize="226,223" path="m9848,2365l9803,2365,9823,2366,9844,2372,9861,2384,9874,2400,9882,2419,9884,2440,9894,2444,9910,2394,9906,2393,9899,2393,9894,2390,9884,2384,9869,2375,9848,2365xe" filled="true" fillcolor="#ffffff" stroked="false">
                <v:path arrowok="t"/>
                <v:fill type="solid"/>
              </v:shape>
              <v:shape style="position:absolute;left:9684;top:2349;width:226;height:223" coordorigin="9684,2349" coordsize="226,223" path="m9903,2392l9901,2393,9906,2393,9903,2392xe" filled="true" fillcolor="#ffffff" stroked="false">
                <v:path arrowok="t"/>
                <v:fill type="solid"/>
              </v:shape>
            </v:group>
            <v:group style="position:absolute;left:9951;top:2416;width:288;height:230" coordorigin="9951,2416" coordsize="288,230">
              <v:shape style="position:absolute;left:9951;top:2416;width:288;height:230" coordorigin="9951,2416" coordsize="288,230" path="m10215,2473l10182,2473,10172,2610,10163,2624,10142,2625,10141,2633,10229,2645,10231,2637,10212,2634,10206,2632,10209,2577,10215,2473xe" filled="true" fillcolor="#ffffff" stroked="false">
                <v:path arrowok="t"/>
                <v:fill type="solid"/>
              </v:shape>
              <v:shape style="position:absolute;left:9951;top:2416;width:288;height:230" coordorigin="9951,2416" coordsize="288,230" path="m10060,2456l10024,2456,10076,2625,10087,2626,10117,2577,10098,2577,10060,2456xe" filled="true" fillcolor="#ffffff" stroked="false">
                <v:path arrowok="t"/>
                <v:fill type="solid"/>
              </v:shape>
              <v:shape style="position:absolute;left:9951;top:2416;width:288;height:230" coordorigin="9951,2416" coordsize="288,230" path="m9992,2416l9995,2424,10008,2433,10006,2458,9981,2580,9971,2598,9952,2599,9951,2608,10020,2617,10010,2606,9999,2596,10001,2570,10024,2456,10060,2456,10050,2423,9992,2416xe" filled="true" fillcolor="#ffffff" stroked="false">
                <v:path arrowok="t"/>
                <v:fill type="solid"/>
              </v:shape>
              <v:shape style="position:absolute;left:9951;top:2416;width:288;height:230" coordorigin="9951,2416" coordsize="288,230" path="m10181,2441l10098,2577,10117,2577,10181,2473,10215,2473,10216,2458,10220,2455,10238,2455,10239,2449,10181,2441xe" filled="true" fillcolor="#ffffff" stroked="false">
                <v:path arrowok="t"/>
                <v:fill type="solid"/>
              </v:shape>
              <v:shape style="position:absolute;left:9951;top:2416;width:288;height:230" coordorigin="9951,2416" coordsize="288,230" path="m10238,2455l10220,2455,10238,2457,10238,2455xe" filled="true" fillcolor="#ffffff" stroked="false">
                <v:path arrowok="t"/>
                <v:fill type="solid"/>
              </v:shape>
            </v:group>
            <v:group style="position:absolute;left:10313;top:2428;width:257;height:217" coordorigin="10313,2428" coordsize="257,217">
              <v:shape style="position:absolute;left:10313;top:2428;width:257;height:217" coordorigin="10313,2428" coordsize="257,217" path="m10421,2440l10313,2449,10331,2458,10347,2464,10364,2480,10422,2539,10365,2617,10350,2631,10330,2636,10331,2645,10411,2637,10410,2631,10392,2631,10385,2629,10385,2622,10384,2618,10387,2613,10396,2602,10433,2550,10480,2550,10453,2522,10461,2511,10442,2511,10406,2474,10399,2467,10397,2464,10397,2460,10396,2452,10404,2450,10421,2448,10421,2440xe" filled="true" fillcolor="#ffffff" stroked="false">
                <v:path arrowok="t"/>
                <v:fill type="solid"/>
              </v:shape>
              <v:shape style="position:absolute;left:10313;top:2428;width:257;height:217" coordorigin="10313,2428" coordsize="257,217" path="m10480,2550l10433,2550,10481,2599,10487,2605,10490,2610,10490,2614,10491,2620,10484,2622,10471,2623,10471,2632,10569,2623,10560,2614,10543,2610,10525,2597,10480,2550xe" filled="true" fillcolor="#ffffff" stroked="false">
                <v:path arrowok="t"/>
                <v:fill type="solid"/>
              </v:shape>
              <v:shape style="position:absolute;left:10313;top:2428;width:257;height:217" coordorigin="10313,2428" coordsize="257,217" path="m10410,2629l10392,2631,10410,2631,10410,2629xe" filled="true" fillcolor="#ffffff" stroked="false">
                <v:path arrowok="t"/>
                <v:fill type="solid"/>
              </v:shape>
              <v:shape style="position:absolute;left:10313;top:2428;width:257;height:217" coordorigin="10313,2428" coordsize="257,217" path="m10518,2443l10475,2443,10480,2445,10481,2452,10482,2456,10478,2463,10442,2511,10461,2511,10490,2470,10506,2451,10518,2443xe" filled="true" fillcolor="#ffffff" stroked="false">
                <v:path arrowok="t"/>
                <v:fill type="solid"/>
              </v:shape>
              <v:shape style="position:absolute;left:10313;top:2428;width:257;height:217" coordorigin="10313,2428" coordsize="257,217" path="m10539,2428l10458,2436,10459,2445,10475,2443,10518,2443,10521,2441,10540,2437,10539,2428xe" filled="true" fillcolor="#ffffff" stroked="false">
                <v:path arrowok="t"/>
                <v:fill type="solid"/>
              </v:shape>
            </v:group>
            <v:group style="position:absolute;left:10640;top:2357;width:214;height:221" coordorigin="10640,2357" coordsize="214,221">
              <v:shape style="position:absolute;left:10640;top:2357;width:214;height:221" coordorigin="10640,2357" coordsize="214,221" path="m10801,2357l10794,2360,10793,2362,10791,2363,10788,2364,10778,2365,10761,2367,10738,2370,10672,2400,10640,2465,10640,2484,10642,2504,10682,2564,10737,2578,10759,2576,10784,2570,10805,2561,10757,2561,10739,2558,10683,2505,10671,2463,10672,2445,10719,2388,10742,2379,10809,2379,10801,2357xe" filled="true" fillcolor="#ffffff" stroked="false">
                <v:path arrowok="t"/>
                <v:fill type="solid"/>
              </v:shape>
              <v:shape style="position:absolute;left:10640;top:2357;width:214;height:221" coordorigin="10640,2357" coordsize="214,221" path="m10853,2488l10838,2509,10828,2526,10815,2540,10797,2552,10775,2560,10757,2561,10805,2561,10823,2552,10838,2546,10842,2545,10848,2545,10853,2488xe" filled="true" fillcolor="#ffffff" stroked="false">
                <v:path arrowok="t"/>
                <v:fill type="solid"/>
              </v:shape>
              <v:shape style="position:absolute;left:10640;top:2357;width:214;height:221" coordorigin="10640,2357" coordsize="214,221" path="m10848,2545l10844,2545,10848,2545,10848,2545xe" filled="true" fillcolor="#ffffff" stroked="false">
                <v:path arrowok="t"/>
                <v:fill type="solid"/>
              </v:shape>
              <v:shape style="position:absolute;left:10640;top:2357;width:214;height:221" coordorigin="10640,2357" coordsize="214,221" path="m10809,2379l10742,2379,10761,2380,10779,2385,10795,2395,10809,2410,10818,2407,10809,2379xe" filled="true" fillcolor="#ffffff" stroked="false">
                <v:path arrowok="t"/>
                <v:fill type="solid"/>
              </v:shape>
            </v:group>
            <v:group style="position:absolute;left:10863;top:2222;width:202;height:235" coordorigin="10863,2222" coordsize="202,235">
              <v:shape style="position:absolute;left:10863;top:2222;width:202;height:235" coordorigin="10863,2222" coordsize="202,235" path="m10946,2331l10890,2331,10907,2342,11048,2457,11065,2448,11061,2410,11044,2410,10946,2331xe" filled="true" fillcolor="#ffffff" stroked="false">
                <v:path arrowok="t"/>
                <v:fill type="solid"/>
              </v:shape>
              <v:shape style="position:absolute;left:10863;top:2222;width:202;height:235" coordorigin="10863,2222" coordsize="202,235" path="m11045,2256l11020,2256,11025,2265,11028,2269,11029,2275,11031,2290,11044,2410,11061,2410,11045,2261,11045,2256xe" filled="true" fillcolor="#ffffff" stroked="false">
                <v:path arrowok="t"/>
                <v:fill type="solid"/>
              </v:shape>
              <v:shape style="position:absolute;left:10863;top:2222;width:202;height:235" coordorigin="10863,2222" coordsize="202,235" path="m10948,2282l10863,2329,10874,2333,10890,2331,10946,2331,10939,2325,10934,2320,10929,2310,10930,2302,10952,2290,10948,2282xe" filled="true" fillcolor="#ffffff" stroked="false">
                <v:path arrowok="t"/>
                <v:fill type="solid"/>
              </v:shape>
              <v:shape style="position:absolute;left:10863;top:2222;width:202;height:235" coordorigin="10863,2222" coordsize="202,235" path="m11057,2222l10990,2259,10994,2267,11012,2257,11020,2256,11045,2256,11047,2243,11061,2230,11057,2222xe" filled="true" fillcolor="#ffffff" stroked="false">
                <v:path arrowok="t"/>
                <v:fill type="solid"/>
              </v:shape>
            </v:group>
            <v:group style="position:absolute;left:11101;top:2134;width:190;height:209" coordorigin="11101,2134" coordsize="190,209">
              <v:shape style="position:absolute;left:11101;top:2134;width:190;height:209" coordorigin="11101,2134" coordsize="190,209" path="m11178,2186l11128,2186,11141,2197,11226,2308,11229,2321,11216,2336,11221,2343,11290,2290,11260,2290,11246,2276,11178,2186xe" filled="true" fillcolor="#ffffff" stroked="false">
                <v:path arrowok="t"/>
                <v:fill type="solid"/>
              </v:shape>
              <v:shape style="position:absolute;left:11101;top:2134;width:190;height:209" coordorigin="11101,2134" coordsize="190,209" path="m11291,2289l11274,2290,11290,2290,11291,2289xe" filled="true" fillcolor="#ffffff" stroked="false">
                <v:path arrowok="t"/>
                <v:fill type="solid"/>
              </v:shape>
              <v:shape style="position:absolute;left:11101;top:2134;width:190;height:209" coordorigin="11101,2134" coordsize="190,209" path="m11171,2134l11101,2188,11112,2190,11128,2186,11178,2186,11165,2169,11163,2155,11176,2141,11171,2134xe" filled="true" fillcolor="#ffffff" stroked="false">
                <v:path arrowok="t"/>
                <v:fill type="solid"/>
              </v:shape>
            </v:group>
            <v:group style="position:absolute;left:9770;top:154;width:527;height:921" coordorigin="9770,154" coordsize="527,921">
              <v:shape style="position:absolute;left:9770;top:154;width:527;height:921" coordorigin="9770,154" coordsize="527,921" path="m9995,154l9932,225,9879,301,9836,382,9803,468,9781,559,9770,654,9770,703,9772,754,9786,857,9813,964,9854,1075,9866,1045,9880,1016,9910,957,9944,896,9982,835,10024,773,10070,710,10120,647,10174,583,10233,518,10296,453,9995,154xe" filled="true" fillcolor="#4c4d4f" stroked="false">
                <v:path arrowok="t"/>
                <v:fill type="solid"/>
              </v:shape>
            </v:group>
            <v:group style="position:absolute;left:9772;top:1075;width:528;height:921" coordorigin="9772,1075" coordsize="528,921">
              <v:shape style="position:absolute;left:9772;top:1075;width:528;height:921" coordorigin="9772,1075" coordsize="528,921" path="m9854,1075l9814,1186,9787,1293,9774,1396,9772,1447,9773,1496,9784,1591,9806,1681,9839,1767,9883,1848,9937,1924,10001,1995,10299,1694,10267,1661,10236,1629,10177,1565,10122,1501,10072,1438,10025,1375,9983,1314,9945,1253,9911,1193,9880,1133,9866,1104,9854,1075xe" filled="true" fillcolor="#454547" stroked="false">
                <v:path arrowok="t"/>
                <v:fill type="solid"/>
              </v:shape>
            </v:group>
            <v:group style="position:absolute;left:9566;top:118;width:435;height:1909" coordorigin="9566,118" coordsize="435,1909">
              <v:shape style="position:absolute;left:9566;top:118;width:435;height:1909" coordorigin="9566,118" coordsize="435,1909" path="m9959,118l9881,204,9812,294,9751,388,9699,487,9655,588,9620,692,9594,797,9577,904,9568,1013,9566,1067,9567,1121,9572,1199,9582,1276,9596,1353,9614,1429,9637,1504,9664,1578,9696,1651,9732,1722,9773,1791,9818,1859,9867,1922,9905,1968,9946,2012,9960,2027,9999,1997,10001,1995,9968,1960,9937,1924,9883,1848,9839,1767,9806,1681,9784,1591,9773,1496,9772,1447,9774,1396,9787,1293,9814,1186,9854,1075,9832,1019,9798,910,9777,805,9770,703,9770,654,9781,559,9803,468,9836,382,9879,301,9932,225,9995,154,9959,118xe" filled="true" fillcolor="#414042" stroked="false">
                <v:path arrowok="t"/>
                <v:fill type="solid"/>
              </v:shape>
            </v:group>
            <v:group style="position:absolute;left:10298;top:152;width:528;height:920" coordorigin="10298,152" coordsize="528,920">
              <v:shape style="position:absolute;left:10298;top:152;width:528;height:920" coordorigin="10298,152" coordsize="528,920" path="m10597,152l10298,453,10330,485,10361,518,10421,582,10475,646,10526,709,10572,772,10614,833,10652,894,10687,954,10717,1014,10743,1072,10765,1016,10798,907,10818,802,10826,700,10825,651,10814,556,10791,466,10758,380,10714,299,10660,223,10630,187,10597,152xe" filled="true" fillcolor="#454547" stroked="false">
                <v:path arrowok="t"/>
                <v:fill type="solid"/>
              </v:shape>
            </v:group>
            <v:group style="position:absolute;left:10301;top:1072;width:527;height:921" coordorigin="10301,1072" coordsize="527,921">
              <v:shape style="position:absolute;left:10301;top:1072;width:527;height:921" coordorigin="10301,1072" coordsize="527,921" path="m10743,1072l10717,1131,10687,1190,10653,1251,10616,1312,10574,1374,10528,1437,10478,1500,10423,1564,10364,1629,10301,1694,10602,1993,10665,1922,10718,1846,10762,1765,10795,1679,10816,1588,10827,1493,10828,1444,10825,1393,10811,1290,10784,1183,10765,1128,10743,1072xe" filled="true" fillcolor="#4c4d4f" stroked="false">
                <v:path arrowok="t"/>
                <v:fill type="solid"/>
              </v:shape>
            </v:group>
            <v:group style="position:absolute;left:10597;top:116;width:435;height:1909" coordorigin="10597,116" coordsize="435,1909">
              <v:shape style="position:absolute;left:10597;top:116;width:435;height:1909" coordorigin="10597,116" coordsize="435,1909" path="m10633,116l10597,152,10630,187,10660,223,10714,299,10758,380,10791,466,10814,556,10825,651,10826,700,10824,751,10810,854,10783,961,10743,1072,10765,1128,10799,1237,10820,1342,10828,1444,10827,1493,10816,1588,10795,1679,10762,1765,10718,1846,10665,1922,10602,1993,10604,1995,10642,2025,10656,2010,10670,1995,10710,1950,10760,1888,10806,1822,10849,1754,10887,1683,10920,1611,10950,1538,10974,1463,10995,1387,11010,1311,11022,1233,11029,1156,11031,1063,11029,1008,11020,900,11002,793,10975,688,10939,584,10895,483,10842,385,10781,291,10711,201,10673,158,10633,116xe" filled="true" fillcolor="#414042" stroked="false">
                <v:path arrowok="t"/>
                <v:fill type="solid"/>
              </v:shape>
            </v:group>
            <v:group style="position:absolute;left:7721;top:0;width:4399;height:3656" coordorigin="7721,0" coordsize="4399,3656">
              <v:shape style="position:absolute;left:7721;top:0;width:4399;height:3656" coordorigin="7721,0" coordsize="4399,3656" path="m12119,2907l11987,3030,11832,3154,11667,3266,11494,3365,11313,3450,11124,3522,10929,3579,10728,3621,10521,3647,10309,3656,10097,3648,9890,3623,9688,3583,9493,3527,9304,3456,9122,3371,8948,3273,8783,3162,8628,3039,8482,2905,8347,2760,8223,2605,8111,2441,8012,2268,7926,2086,7855,1898,7798,1702,7756,1501,7730,1294,7721,1082,7729,871,7753,663,7794,462,7850,266,7921,77,7957,0e" filled="false" stroked="true" strokeweight="1.249pt" strokecolor="#414042">
                <v:path arrowok="t"/>
              </v:shape>
            </v:group>
            <v:group style="position:absolute;left:7812;top:0;width:4308;height:3565" coordorigin="7812,0" coordsize="4308,3565">
              <v:shape style="position:absolute;left:7812;top:0;width:4308;height:3565" coordorigin="7812,0" coordsize="4308,3565" path="m12119,2773l12067,2831,11927,2961,11777,3080,11619,3188,11452,3284,11277,3366,11095,3436,10906,3491,10712,3531,10512,3556,10308,3565,10104,3557,9904,3533,9710,3494,9521,3440,9339,3372,9163,3290,8996,3195,8837,3088,8686,2970,8546,2840,8415,2700,8296,2551,8188,2392,8093,2225,8010,2050,7941,1868,7886,1680,7845,1486,7820,1286,7812,1082,7819,878,7843,678,7882,483,7936,295,8005,112,8057,0e" filled="false" stroked="true" strokeweight="1.579pt" strokecolor="#414042">
                <v:path arrowok="t"/>
              </v:shape>
            </v:group>
            <v:group style="position:absolute;left:8541;top:0;width:3522;height:2836" coordorigin="8541,0" coordsize="3522,2836">
              <v:shape style="position:absolute;left:8541;top:0;width:3522;height:2836" coordorigin="8541,0" coordsize="3522,2836" path="m12062,1070l12056,1214,12040,1356,12012,1493,11974,1627,11925,1756,11868,1880,11801,1998,11725,2111,11641,2217,11550,2316,11451,2409,11345,2493,11233,2569,11115,2637,10991,2695,10862,2744,10729,2783,10592,2812,10451,2829,10306,2836,10162,2830,10021,2813,9883,2786,9749,2747,9621,2699,9497,2641,9378,2574,9265,2499,9159,2415,9060,2323,8968,2224,8883,2119,8807,2006,8739,1888,8681,1765,8632,1636,8593,1503,8564,1365,8547,1224,8541,1080,8546,935,8563,794,8591,657,8629,523,8677,394,8735,270,8802,152,8877,39,8908,0e" filled="false" stroked="true" strokeweight="1.249pt" strokecolor="#414042">
                <v:path arrowok="t"/>
              </v:shape>
              <v:shape style="position:absolute;left:11159;top:-12;width:915;height:1403" type="#_x0000_t75" stroked="false">
                <v:imagedata r:id="rId21" o:title=""/>
              </v:shape>
              <v:shape style="position:absolute;left:8795;top:0;width:642;height:1421" type="#_x0000_t75" stroked="false">
                <v:imagedata r:id="rId22" o:title=""/>
              </v:shape>
              <v:shape style="position:absolute;left:7021;top:1099;width:4229;height:1315" type="#_x0000_t75" stroked="false">
                <v:imagedata r:id="rId23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 w:before="174"/>
        <w:ind w:left="11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4"/>
          <w:w w:val="105"/>
        </w:rPr>
        <w:t>DOCTOR</w:t>
      </w:r>
      <w:r>
        <w:rPr>
          <w:rFonts w:ascii="Calibri"/>
          <w:color w:val="7B8041"/>
          <w:spacing w:val="61"/>
          <w:w w:val="105"/>
        </w:rPr>
        <w:t> </w:t>
      </w:r>
      <w:r>
        <w:rPr>
          <w:rFonts w:ascii="Calibri"/>
          <w:color w:val="7B8041"/>
          <w:spacing w:val="2"/>
          <w:w w:val="105"/>
        </w:rPr>
        <w:t>OF</w:t>
      </w:r>
      <w:r>
        <w:rPr>
          <w:rFonts w:ascii="Calibri"/>
          <w:color w:val="7B8041"/>
          <w:spacing w:val="61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EDUC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5"/>
          <w:w w:val="105"/>
        </w:rPr>
        <w:t>TION</w:t>
      </w:r>
      <w:r>
        <w:rPr>
          <w:rFonts w:ascii="Calibri"/>
          <w:b w:val="0"/>
        </w:rPr>
      </w:r>
    </w:p>
    <w:p>
      <w:pPr>
        <w:pStyle w:val="BodyText"/>
        <w:spacing w:line="284" w:lineRule="auto" w:before="151"/>
        <w:ind w:left="119" w:right="1085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For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administrators,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completing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Doctor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(EdD)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demonstrates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strong</w:t>
      </w:r>
      <w:r>
        <w:rPr>
          <w:rFonts w:ascii="Arial"/>
          <w:color w:val="7B8041"/>
          <w:w w:val="94"/>
        </w:rPr>
        <w:t> </w:t>
      </w:r>
      <w:r>
        <w:rPr>
          <w:rFonts w:ascii="Arial"/>
          <w:color w:val="7B8041"/>
        </w:rPr>
        <w:t>commitment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contribution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advancement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University's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EdD</w:t>
      </w:r>
      <w:r>
        <w:rPr>
          <w:rFonts w:ascii="Arial"/>
          <w:color w:val="7B8041"/>
          <w:spacing w:val="24"/>
          <w:w w:val="91"/>
        </w:rPr>
        <w:t> </w:t>
      </w:r>
      <w:r>
        <w:rPr>
          <w:rFonts w:ascii="Arial"/>
          <w:color w:val="7B8041"/>
        </w:rPr>
        <w:t>program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provides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opportunity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utilize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combination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practical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scholarly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knowledge</w:t>
      </w:r>
      <w:r>
        <w:rPr>
          <w:rFonts w:ascii="Arial"/>
          <w:color w:val="7B8041"/>
          <w:spacing w:val="24"/>
          <w:w w:val="98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find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solutions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real-world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problems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their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specialized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left="11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-5"/>
          <w:w w:val="105"/>
        </w:rPr>
        <w:t>WHA</w:t>
      </w:r>
      <w:r>
        <w:rPr>
          <w:rFonts w:ascii="Calibri"/>
          <w:color w:val="7B8041"/>
          <w:spacing w:val="-6"/>
          <w:w w:val="105"/>
        </w:rPr>
        <w:t>T</w:t>
      </w:r>
      <w:r>
        <w:rPr>
          <w:rFonts w:ascii="Calibri"/>
          <w:color w:val="7B8041"/>
          <w:spacing w:val="15"/>
          <w:w w:val="105"/>
        </w:rPr>
        <w:t> </w:t>
      </w:r>
      <w:r>
        <w:rPr>
          <w:rFonts w:ascii="Calibri"/>
          <w:color w:val="7B8041"/>
          <w:w w:val="105"/>
        </w:rPr>
        <w:t>YOU'LL</w:t>
      </w:r>
      <w:r>
        <w:rPr>
          <w:rFonts w:ascii="Calibri"/>
          <w:color w:val="7B8041"/>
          <w:spacing w:val="16"/>
          <w:w w:val="105"/>
        </w:rPr>
        <w:t> </w:t>
      </w:r>
      <w:r>
        <w:rPr>
          <w:rFonts w:ascii="Calibri"/>
          <w:color w:val="7B8041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84" w:lineRule="auto" w:before="70"/>
        <w:ind w:left="119" w:right="10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3"/>
        </w:rPr>
        <w:t>Students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1"/>
        </w:rPr>
        <w:t>EdD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3"/>
        </w:rPr>
        <w:t>program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3"/>
        </w:rPr>
        <w:t>develop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3"/>
        </w:rPr>
        <w:t>doctoral-level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3"/>
        </w:rPr>
        <w:t>prepare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3"/>
        </w:rPr>
        <w:t>provide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3"/>
        </w:rPr>
        <w:t>practical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3"/>
        </w:rPr>
        <w:t>solutions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3"/>
        </w:rPr>
        <w:t>specialized</w:t>
      </w:r>
      <w:r>
        <w:rPr>
          <w:rFonts w:ascii="Times New Roman"/>
          <w:color w:val="414042"/>
          <w:spacing w:val="48"/>
          <w:w w:val="97"/>
        </w:rPr>
        <w:t> </w:t>
      </w:r>
      <w:r>
        <w:rPr>
          <w:rFonts w:ascii="Times New Roman"/>
          <w:color w:val="414042"/>
          <w:spacing w:val="-3"/>
        </w:rPr>
        <w:t>field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2"/>
        </w:rPr>
        <w:t>education.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7"/>
        </w:rPr>
        <w:t>You'll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3"/>
        </w:rPr>
        <w:t>gain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3"/>
        </w:rPr>
        <w:t>needed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4"/>
        </w:rPr>
        <w:t>effectively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3"/>
        </w:rPr>
        <w:t>support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3"/>
        </w:rPr>
        <w:t>student,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2"/>
        </w:rPr>
        <w:t>teacher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2"/>
        </w:rPr>
        <w:t>administrator</w:t>
      </w:r>
      <w:r>
        <w:rPr>
          <w:rFonts w:ascii="Times New Roman"/>
          <w:color w:val="414042"/>
          <w:spacing w:val="71"/>
          <w:w w:val="97"/>
        </w:rPr>
        <w:t> </w:t>
      </w:r>
      <w:r>
        <w:rPr>
          <w:rFonts w:ascii="Times New Roman"/>
          <w:color w:val="414042"/>
          <w:spacing w:val="-3"/>
        </w:rPr>
        <w:t>development,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practice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using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4"/>
        </w:rPr>
        <w:t>effective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communication,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decision-making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problem-solving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create</w:t>
      </w:r>
      <w:r>
        <w:rPr>
          <w:rFonts w:ascii="Times New Roman"/>
        </w:rPr>
      </w:r>
    </w:p>
    <w:p>
      <w:pPr>
        <w:pStyle w:val="BodyText"/>
        <w:spacing w:line="284" w:lineRule="auto" w:before="1"/>
        <w:ind w:left="119" w:right="10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3"/>
        </w:rPr>
        <w:t>real-world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solutions.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4"/>
        </w:rPr>
        <w:t>With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specialized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knowledge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skills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you'll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gain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in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NCU's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EdD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program,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you'll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feel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confident</w:t>
      </w:r>
      <w:r>
        <w:rPr>
          <w:rFonts w:ascii="Times New Roman" w:hAnsi="Times New Roman" w:cs="Times New Roman" w:eastAsia="Times New Roman"/>
          <w:color w:val="414042"/>
          <w:spacing w:val="53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leading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in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classroom,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school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or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district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level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–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whichever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best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suits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your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specialized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field.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left="119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4.631012pt;margin-top:6.874578pt;width:193.6pt;height:290.25pt;mso-position-horizontal-relative:page;mso-position-vertical-relative:paragraph;z-index:2752" coordorigin="7293,137" coordsize="3872,5805">
            <v:group style="position:absolute;left:7295;top:137;width:3869;height:5537" coordorigin="7295,137" coordsize="3869,5537">
              <v:shape style="position:absolute;left:7295;top:137;width:3869;height:5537" coordorigin="7295,137" coordsize="3869,5537" path="m7295,5674l11164,5674,11164,137,7295,137,7295,5674xe" filled="true" fillcolor="#e6e7e8" stroked="false">
                <v:path arrowok="t"/>
                <v:fill type="solid"/>
              </v:shape>
            </v:group>
            <v:group style="position:absolute;left:7293;top:5674;width:3869;height:269" coordorigin="7293,5674" coordsize="3869,269">
              <v:shape style="position:absolute;left:7293;top:5674;width:3869;height:269" coordorigin="7293,5674" coordsize="3869,269" path="m11162,5942l7293,5942,7293,5674,11162,5674,11162,5942xe" filled="true" fillcolor="#7b8041" stroked="false">
                <v:path arrowok="t"/>
                <v:fill type="solid"/>
              </v:shape>
              <v:shape style="position:absolute;left:7293;top:137;width:3872;height:580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13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Curriculum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eaching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Early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Childhood 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Educational 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E-Learning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English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Second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Language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Global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raining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Development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Instructional</w:t>
                      </w:r>
                      <w:r>
                        <w:rPr>
                          <w:rFonts w:ascii="Arial"/>
                          <w:color w:val="231F20"/>
                          <w:spacing w:val="4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International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Higher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Nursing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Organizational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Special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Sports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7B8041"/>
          <w:w w:val="105"/>
        </w:rPr>
        <w:t>WHO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WILL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TEACH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84" w:lineRule="auto" w:before="70"/>
        <w:ind w:left="119" w:right="52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student,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mentoring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professors,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whom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hold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degrees.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6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first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professor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been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specifically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trained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familiarize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  <w:spacing w:val="-1"/>
        </w:rPr>
        <w:t>successful.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progress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take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professionally-seasoned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share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each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topic.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3"/>
        </w:rPr>
        <w:t>Ultimately,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classroom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reap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benefits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attending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University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values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teaching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concepts.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9"/>
        <w:spacing w:line="240" w:lineRule="auto"/>
        <w:ind w:left="11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w w:val="105"/>
        </w:rPr>
        <w:t>PROGRAM</w:t>
      </w:r>
      <w:r>
        <w:rPr>
          <w:rFonts w:ascii="Calibri"/>
          <w:color w:val="7B8041"/>
          <w:spacing w:val="-16"/>
          <w:w w:val="105"/>
        </w:rPr>
        <w:t> </w:t>
      </w:r>
      <w:r>
        <w:rPr>
          <w:rFonts w:ascii="Calibri"/>
          <w:color w:val="7B8041"/>
          <w:w w:val="105"/>
        </w:rPr>
        <w:t>BENEFITS</w:t>
      </w:r>
      <w:r>
        <w:rPr>
          <w:rFonts w:ascii="Calibri"/>
          <w:b w:val="0"/>
        </w:rPr>
      </w:r>
    </w:p>
    <w:p>
      <w:pPr>
        <w:pStyle w:val="BodyText"/>
        <w:spacing w:line="284" w:lineRule="auto" w:before="70"/>
        <w:ind w:left="119" w:right="52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widely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recognized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its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value.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Educators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administrators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seeking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make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larger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impact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24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profession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well-suited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program.</w:t>
      </w:r>
      <w:r>
        <w:rPr>
          <w:rFonts w:ascii="Times New Roman"/>
        </w:rPr>
      </w:r>
    </w:p>
    <w:p>
      <w:pPr>
        <w:spacing w:after="0" w:line="284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19"/>
          <w:headerReference w:type="default" r:id="rId20"/>
          <w:pgSz w:w="12240" w:h="15840"/>
          <w:pgMar w:header="1184" w:footer="0" w:top="2560" w:bottom="280" w:left="64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84" w:lineRule="auto" w:before="64"/>
        <w:ind w:left="117" w:right="477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  <w:spacing w:val="-3"/>
        </w:rPr>
        <w:t>University</w:t>
      </w:r>
      <w:r>
        <w:rPr>
          <w:rFonts w:ascii="Arial"/>
          <w:color w:val="7B8041"/>
          <w:spacing w:val="-2"/>
        </w:rPr>
        <w:t>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passion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is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10"/>
        </w:rPr>
        <w:t>W</w:t>
      </w:r>
      <w:r>
        <w:rPr>
          <w:rFonts w:ascii="Arial"/>
          <w:color w:val="7B8041"/>
          <w:spacing w:val="-12"/>
        </w:rPr>
        <w:t>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understand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that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today's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28"/>
          <w:w w:val="99"/>
        </w:rPr>
        <w:t> </w:t>
      </w:r>
      <w:r>
        <w:rPr>
          <w:rFonts w:ascii="Arial"/>
          <w:color w:val="7B8041"/>
        </w:rPr>
        <w:t>administrators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face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  <w:spacing w:val="1"/>
        </w:rPr>
        <w:t>every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day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must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commit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lifelong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pursuit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learning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24"/>
          <w:w w:val="95"/>
        </w:rPr>
        <w:t> </w:t>
      </w:r>
      <w:r>
        <w:rPr>
          <w:rFonts w:ascii="Arial"/>
          <w:color w:val="7B8041"/>
        </w:rPr>
        <w:t>keep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up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ever-changing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landscape.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fact,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now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more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than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  <w:spacing w:val="-4"/>
        </w:rPr>
        <w:t>ever</w:t>
      </w:r>
      <w:r>
        <w:rPr>
          <w:rFonts w:ascii="Arial"/>
          <w:color w:val="7B8041"/>
          <w:spacing w:val="-3"/>
        </w:rPr>
        <w:t>,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being</w:t>
      </w:r>
      <w:r>
        <w:rPr>
          <w:rFonts w:ascii="Arial"/>
          <w:color w:val="7B8041"/>
          <w:spacing w:val="21"/>
          <w:w w:val="99"/>
        </w:rPr>
        <w:t> </w:t>
      </w:r>
      <w:r>
        <w:rPr>
          <w:rFonts w:ascii="Arial"/>
          <w:color w:val="7B8041"/>
          <w:w w:val="95"/>
        </w:rPr>
        <w:t>challenged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to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become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more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effective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leaders,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reflective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practitioners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and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successful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communicators.</w:t>
      </w:r>
      <w:r>
        <w:rPr>
          <w:rFonts w:ascii="Arial"/>
          <w:color w:val="7B8041"/>
          <w:spacing w:val="8"/>
          <w:w w:val="95"/>
        </w:rPr>
        <w:t> </w:t>
      </w:r>
      <w:r>
        <w:rPr>
          <w:rFonts w:ascii="Arial"/>
          <w:color w:val="7B8041"/>
          <w:w w:val="95"/>
        </w:rPr>
        <w:t>NCU's</w:t>
      </w:r>
      <w:r>
        <w:rPr>
          <w:rFonts w:ascii="Arial"/>
          <w:color w:val="7B8041"/>
          <w:w w:val="101"/>
        </w:rPr>
        <w:t> </w:t>
      </w:r>
      <w:r>
        <w:rPr>
          <w:rFonts w:ascii="Arial"/>
          <w:color w:val="7B8041"/>
        </w:rPr>
        <w:t>School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helps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prepare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you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meet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exceed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these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by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25"/>
        </w:rPr>
        <w:t> </w:t>
      </w:r>
      <w:r>
        <w:rPr>
          <w:rFonts w:ascii="Arial"/>
          <w:color w:val="7B8041"/>
        </w:rPr>
        <w:t>stimulating,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relevant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career-focused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bachelor's,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master's,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specialist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doctoral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programs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8"/>
        <w:spacing w:line="240" w:lineRule="auto"/>
        <w:ind w:left="117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8.221985pt;margin-top:13.832073pt;width:200.2pt;height:291.55pt;mso-position-horizontal-relative:page;mso-position-vertical-relative:paragraph;z-index:2872" coordorigin="7364,277" coordsize="4004,5831">
            <v:group style="position:absolute;left:7364;top:277;width:4004;height:5562" coordorigin="7364,277" coordsize="4004,5562">
              <v:shape style="position:absolute;left:7364;top:277;width:4004;height:5562" coordorigin="7364,277" coordsize="4004,5562" path="m7364,5838l11368,5838,11368,277,7364,277,7364,5838xe" filled="true" fillcolor="#e6e7e8" stroked="false">
                <v:path arrowok="t"/>
                <v:fill type="solid"/>
              </v:shape>
            </v:group>
            <v:group style="position:absolute;left:7364;top:5838;width:4004;height:269" coordorigin="7364,5838" coordsize="4004,269">
              <v:shape style="position:absolute;left:7364;top:5838;width:4004;height:269" coordorigin="7364,5838" coordsize="4004,269" path="m11368,6107l7364,6107,7364,5838,11368,5838,11368,6107xe" filled="true" fillcolor="#7b8041" stroked="false">
                <v:path arrowok="t"/>
                <v:fill type="solid"/>
              </v:shape>
              <v:shape style="position:absolute;left:7364;top:2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pacing w:val="-2"/>
          <w:sz w:val="22"/>
        </w:rPr>
        <w:t>UNPARALLELED</w:t>
      </w:r>
      <w:r>
        <w:rPr>
          <w:rFonts w:ascii="Calibri"/>
          <w:b/>
          <w:color w:val="7B8041"/>
          <w:spacing w:val="18"/>
          <w:sz w:val="22"/>
        </w:rPr>
        <w:t> </w:t>
      </w:r>
      <w:r>
        <w:rPr>
          <w:rFonts w:ascii="Calibri"/>
          <w:b/>
          <w:color w:val="7B8041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left="117" w:right="470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z w:val="22"/>
        </w:rPr>
        <w:t>PREMIER </w:t>
      </w:r>
      <w:r>
        <w:rPr>
          <w:rFonts w:ascii="Calibri"/>
          <w:b/>
          <w:color w:val="7B8041"/>
          <w:spacing w:val="10"/>
          <w:sz w:val="22"/>
        </w:rPr>
        <w:t> </w:t>
      </w:r>
      <w:r>
        <w:rPr>
          <w:rFonts w:ascii="Calibri"/>
          <w:b/>
          <w:color w:val="7B8041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left="117" w:right="46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1042" w:footer="0" w:top="2940" w:bottom="280" w:left="760" w:right="760"/>
        </w:sectPr>
      </w:pPr>
    </w:p>
    <w:p>
      <w:pPr>
        <w:spacing w:before="66"/>
        <w:ind w:left="11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pacing w:val="-4"/>
          <w:w w:val="105"/>
          <w:sz w:val="22"/>
        </w:rPr>
        <w:t>T</w:t>
      </w:r>
      <w:r>
        <w:rPr>
          <w:rFonts w:ascii="Calibri"/>
          <w:b/>
          <w:color w:val="7B8041"/>
          <w:spacing w:val="-3"/>
          <w:w w:val="105"/>
          <w:sz w:val="22"/>
        </w:rPr>
        <w:t>AILORED</w:t>
      </w:r>
      <w:r>
        <w:rPr>
          <w:rFonts w:ascii="Calibri"/>
          <w:b/>
          <w:color w:val="7B8041"/>
          <w:spacing w:val="7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TO</w:t>
      </w:r>
      <w:r>
        <w:rPr>
          <w:rFonts w:ascii="Calibri"/>
          <w:b/>
          <w:color w:val="7B8041"/>
          <w:spacing w:val="8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self-motivated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seeks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journey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173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7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7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57"/>
          <w:w w:val="97"/>
          <w:sz w:val="14"/>
        </w:rPr>
        <w:t> </w:t>
      </w:r>
      <w:r>
        <w:rPr>
          <w:rFonts w:ascii="Times New Roman"/>
          <w:color w:val="414042"/>
          <w:spacing w:val="-1"/>
          <w:w w:val="95"/>
          <w:sz w:val="14"/>
        </w:rPr>
        <w:t>For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8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8"/>
        <w:spacing w:line="347" w:lineRule="exact"/>
        <w:ind w:left="106" w:right="28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6" w:right="28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7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6" w:right="28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7B8041"/>
          <w:sz w:val="51"/>
        </w:rPr>
        <w:t>APP</w:t>
      </w:r>
      <w:r>
        <w:rPr>
          <w:rFonts w:ascii="Tahoma"/>
          <w:color w:val="7B8041"/>
          <w:spacing w:val="-28"/>
          <w:sz w:val="51"/>
        </w:rPr>
        <w:t>L</w:t>
      </w:r>
      <w:r>
        <w:rPr>
          <w:rFonts w:ascii="Tahoma"/>
          <w:color w:val="7B8041"/>
          <w:spacing w:val="-52"/>
          <w:sz w:val="51"/>
        </w:rPr>
        <w:t>Y</w:t>
      </w:r>
      <w:r>
        <w:rPr>
          <w:rFonts w:ascii="Tahoma"/>
          <w:color w:val="7B8041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6" w:right="28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7B8041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6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8667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pacing w:val="-1"/>
          <w:sz w:val="19"/>
        </w:rPr>
        <w:t>HAR</w:t>
      </w:r>
      <w:r>
        <w:rPr>
          <w:rFonts w:ascii="Tahoma"/>
          <w:color w:val="7B8041"/>
          <w:spacing w:val="-2"/>
          <w:sz w:val="19"/>
        </w:rPr>
        <w:t>TFORD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DR.,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STE.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6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SCOTTSDALE,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AZ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760" w:right="760"/>
          <w:cols w:num="2" w:equalWidth="0">
            <w:col w:w="6022" w:space="647"/>
            <w:col w:w="405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  <w:r>
        <w:rPr/>
        <w:pict>
          <v:shape style="position:absolute;margin-left:349.071808pt;margin-top:48.812599pt;width:211.4362pt;height:65.7308pt;mso-position-horizontal-relative:page;mso-position-vertical-relative:page;z-index:2824" type="#_x0000_t75" stroked="false">
            <v:imagedata r:id="rId24" o:title=""/>
          </v:shape>
        </w:pict>
      </w:r>
    </w:p>
    <w:p>
      <w:pPr>
        <w:spacing w:line="20" w:lineRule="atLeast"/>
        <w:ind w:left="6599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760" w:right="76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  <w:r>
        <w:rPr/>
        <w:pict>
          <v:group style="position:absolute;margin-left:357.108398pt;margin-top:-.78947pt;width:255.7pt;height:204.45pt;mso-position-horizontal-relative:page;mso-position-vertical-relative:page;z-index:2896" coordorigin="7142,-16" coordsize="5114,4089">
            <v:group style="position:absolute;left:7425;top:0;width:4815;height:4074" coordorigin="7425,0" coordsize="4815,4074">
              <v:shape style="position:absolute;left:7425;top:0;width:4815;height:4074" coordorigin="7425,0" coordsize="4815,4074" path="m7627,0l7576,138,7511,365,7463,599,7435,839,7425,1085,7436,1331,7466,1571,7515,1805,7581,2032,7664,2251,7764,2461,7879,2662,8009,2853,8152,3033,8309,3201,8478,3357,8659,3500,8851,3629,9052,3742,9263,3841,9483,3923,9710,3988,9944,4035,10184,4064,10430,4073,10676,4062,10916,4032,11150,3984,11377,3918,11596,3834,11713,3779,10429,3779,10208,3770,9991,3745,9780,3702,9575,3643,9377,3569,9187,3481,9005,3378,8832,3262,8669,3133,8517,2993,8375,2841,8246,2679,8129,2506,8025,2325,7935,2135,7860,1938,7800,1733,7757,1523,7730,1306,7720,1084,7728,863,7754,646,7797,435,7855,230,7929,32,7944,0,7627,0e" filled="true" fillcolor="#414042" stroked="false">
                <v:path arrowok="t"/>
                <v:fill type="solid"/>
              </v:shape>
              <v:shape style="position:absolute;left:7425;top:0;width:4815;height:4074" coordorigin="7425,0" coordsize="4815,4074" path="m12240,3073l12186,3123,12023,3253,11851,3370,11670,3474,11480,3563,11283,3639,11078,3698,10867,3742,10651,3769,10429,3779,11713,3779,11806,3735,12007,3620,12198,3490,12240,3457,12240,3073e" filled="true" fillcolor="#414042" stroked="false">
                <v:path arrowok="t"/>
                <v:fill type="solid"/>
              </v:shape>
            </v:group>
            <v:group style="position:absolute;left:8280;top:1669;width:516;height:530" coordorigin="8280,1669" coordsize="516,530">
              <v:shape style="position:absolute;left:8280;top:1669;width:516;height:530" coordorigin="8280,1669" coordsize="516,530" path="m8579,1669l8575,1691,8580,1710,8577,1724,8567,1736,8547,1748,8367,1833,8352,1841,8305,1886,8282,1948,8280,1966,8280,1985,8293,2049,8327,2119,8373,2168,8441,2197,8458,2199,8476,2199,8541,2181,8568,2168,8464,2168,8446,2167,8387,2138,8344,2082,8322,2024,8320,2005,8320,1985,8344,1923,8405,1876,8582,1793,8601,1789,8636,1789,8579,1669xe" filled="true" fillcolor="#414042" stroked="false">
                <v:path arrowok="t"/>
                <v:fill type="solid"/>
              </v:shape>
              <v:shape style="position:absolute;left:8280;top:1669;width:516;height:530" coordorigin="8280,1669" coordsize="516,530" path="m8729,1986l8720,1998,8727,2019,8729,2035,8675,2084,8524,2155,8464,2168,8568,2168,8708,2102,8728,2096,8745,2095,8781,2095,8729,1986xe" filled="true" fillcolor="#414042" stroked="false">
                <v:path arrowok="t"/>
                <v:fill type="solid"/>
              </v:shape>
              <v:shape style="position:absolute;left:8280;top:1669;width:516;height:530" coordorigin="8280,1669" coordsize="516,530" path="m8781,2095l8745,2095,8760,2101,8773,2114,8785,2133,8796,2128,8781,2095xe" filled="true" fillcolor="#414042" stroked="false">
                <v:path arrowok="t"/>
                <v:fill type="solid"/>
              </v:shape>
              <v:shape style="position:absolute;left:8280;top:1669;width:516;height:530" coordorigin="8280,1669" coordsize="516,530" path="m8636,1789l8601,1789,8616,1793,8628,1805,8638,1824,8641,1829,8652,1824,8636,1789xe" filled="true" fillcolor="#414042" stroked="false">
                <v:path arrowok="t"/>
                <v:fill type="solid"/>
              </v:shape>
            </v:group>
            <v:group style="position:absolute;left:8563;top:2222;width:652;height:613" coordorigin="8563,2222" coordsize="652,613">
              <v:shape style="position:absolute;left:8563;top:2222;width:652;height:613" coordorigin="8563,2222" coordsize="652,613" path="m8934,2324l8880,2324,8858,2823,8870,2835,8959,2750,8915,2750,8934,2324xe" filled="true" fillcolor="#414042" stroked="false">
                <v:path arrowok="t"/>
                <v:fill type="solid"/>
              </v:shape>
              <v:shape style="position:absolute;left:8563;top:2222;width:652;height:613" coordorigin="8563,2222" coordsize="652,613" path="m9106,2477l9103,2492,9118,2511,9125,2526,9126,2539,9120,2552,9107,2567,8915,2750,8959,2750,9142,2575,9155,2568,9193,2568,9106,2477xe" filled="true" fillcolor="#414042" stroked="false">
                <v:path arrowok="t"/>
                <v:fill type="solid"/>
              </v:shape>
              <v:shape style="position:absolute;left:8563;top:2222;width:652;height:613" coordorigin="8563,2222" coordsize="652,613" path="m8572,2499l8563,2507,8669,2619,8665,2595,8653,2579,8648,2565,8650,2551,8659,2537,8672,2524,8608,2524,8592,2516,8573,2500,8572,2499xe" filled="true" fillcolor="#414042" stroked="false">
                <v:path arrowok="t"/>
                <v:fill type="solid"/>
              </v:shape>
              <v:shape style="position:absolute;left:8563;top:2222;width:652;height:613" coordorigin="8563,2222" coordsize="652,613" path="m9193,2568l9155,2568,9168,2569,9184,2579,9205,2598,9214,2590,9193,2568xe" filled="true" fillcolor="#414042" stroked="false">
                <v:path arrowok="t"/>
                <v:fill type="solid"/>
              </v:shape>
              <v:shape style="position:absolute;left:8563;top:2222;width:652;height:613" coordorigin="8563,2222" coordsize="652,613" path="m8863,2222l8866,2247,8875,2264,8880,2283,8638,2514,8623,2522,8608,2524,8672,2524,8674,2522,8880,2324,8934,2324,8935,2298,8863,2222xe" filled="true" fillcolor="#414042" stroked="false">
                <v:path arrowok="t"/>
                <v:fill type="solid"/>
              </v:shape>
            </v:group>
            <v:group style="position:absolute;left:9100;top:2652;width:360;height:437" coordorigin="9100,2652" coordsize="360,437">
              <v:shape style="position:absolute;left:9100;top:2652;width:360;height:437" coordorigin="9100,2652" coordsize="360,437" path="m9107,2990l9100,3001,9237,3088,9227,3065,9215,3051,9211,3037,9214,3021,9224,3002,9143,3002,9127,3000,9107,2990xe" filled="true" fillcolor="#414042" stroked="false">
                <v:path arrowok="t"/>
                <v:fill type="solid"/>
              </v:shape>
              <v:shape style="position:absolute;left:9100;top:2652;width:360;height:437" coordorigin="9100,2652" coordsize="360,437" path="m9323,2652l9323,2667,9337,2681,9344,2695,9169,2985,9143,3002,9224,3002,9389,2748,9402,2737,9417,2734,9452,2734,9323,2652xe" filled="true" fillcolor="#414042" stroked="false">
                <v:path arrowok="t"/>
                <v:fill type="solid"/>
              </v:shape>
              <v:shape style="position:absolute;left:9100;top:2652;width:360;height:437" coordorigin="9100,2652" coordsize="360,437" path="m9452,2734l9417,2734,9433,2738,9453,2749,9460,2739,9452,2734xe" filled="true" fillcolor="#414042" stroked="false">
                <v:path arrowok="t"/>
                <v:fill type="solid"/>
              </v:shape>
            </v:group>
            <v:group style="position:absolute;left:9556;top:2804;width:423;height:483" coordorigin="9556,2804" coordsize="423,483">
              <v:shape style="position:absolute;left:9556;top:2804;width:423;height:483" coordorigin="9556,2804" coordsize="423,483" path="m9556,2804l9556,2818,9577,2828,9588,2841,9593,2860,9595,2887,9609,3275,9640,3286,9697,3221,9660,3221,9650,2884,9657,2873,9671,2868,9728,2868,9728,2866,9556,2804xe" filled="true" fillcolor="#414042" stroked="false">
                <v:path arrowok="t"/>
                <v:fill type="solid"/>
              </v:shape>
              <v:shape style="position:absolute;left:9556;top:2804;width:423;height:483" coordorigin="9556,2804" coordsize="423,483" path="m9833,2904l9855,2927,9871,2939,9878,2951,9876,2965,9868,2980,9852,2998,9660,3221,9697,3221,9906,2982,9922,2971,9938,2965,9955,2964,9975,2964,9978,2957,9833,2904xe" filled="true" fillcolor="#414042" stroked="false">
                <v:path arrowok="t"/>
                <v:fill type="solid"/>
              </v:shape>
              <v:shape style="position:absolute;left:9556;top:2804;width:423;height:483" coordorigin="9556,2804" coordsize="423,483" path="m9975,2964l9955,2964,9974,2969,9975,2964xe" filled="true" fillcolor="#414042" stroked="false">
                <v:path arrowok="t"/>
                <v:fill type="solid"/>
              </v:shape>
              <v:shape style="position:absolute;left:9556;top:2804;width:423;height:483" coordorigin="9556,2804" coordsize="423,483" path="m9728,2868l9671,2868,9693,2870,9724,2878,9728,2868xe" filled="true" fillcolor="#414042" stroked="false">
                <v:path arrowok="t"/>
                <v:fill type="solid"/>
              </v:shape>
            </v:group>
            <v:group style="position:absolute;left:10035;top:2974;width:372;height:441" coordorigin="10035,2974" coordsize="372,441">
              <v:shape style="position:absolute;left:10035;top:2974;width:372;height:441" coordorigin="10035,2974" coordsize="372,441" path="m10036,3373l10035,3386,10387,3415,10393,3384,10311,3384,10211,3375,10084,3375,10055,3375,10036,3373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406,3317l10387,3333,10376,3355,10364,3370,10350,3380,10333,3384,10393,3384,10406,3317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082,2974l10081,2987,10122,2993,10137,3004,10144,3021,10144,3045,10120,3336,10115,3356,10104,3369,10084,3375,10211,3375,10192,3373,10179,3361,10176,3337,10188,3195,10359,3195,10360,3181,10308,3181,10190,3171,10203,3008,10400,3008,10401,3000,10082,2974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359,3195l10188,3195,10310,3206,10326,3212,10336,3229,10341,3260,10353,3261,10359,3195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363,3135l10349,3144,10340,3168,10327,3179,10308,3181,10360,3181,10363,3135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400,3008l10203,3008,10347,3020,10361,3025,10373,3037,10382,3058,10386,3092,10398,3093,10400,3008xe" filled="true" fillcolor="#414042" stroked="false">
                <v:path arrowok="t"/>
                <v:fill type="solid"/>
              </v:shape>
            </v:group>
            <v:group style="position:absolute;left:10568;top:2960;width:593;height:453" coordorigin="10568,2960" coordsize="593,453">
              <v:shape style="position:absolute;left:10568;top:2960;width:593;height:453" coordorigin="10568,2960" coordsize="593,453" path="m10692,3014l10611,3014,10627,3020,10637,3034,10644,3058,10704,3343,10704,3366,10697,3381,10683,3391,10661,3397,10650,3400,10653,3412,10837,3373,10836,3367,10794,3367,10777,3362,10765,3349,10757,3326,10757,3326,10738,3215,10753,3213,10796,3205,10807,3204,10732,3204,10692,3014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0835,3361l10817,3365,10794,3367,10836,3367,10835,3361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0925,3203l10818,3203,10833,3209,10850,3219,10869,3230,10891,3244,10958,3287,10974,3297,11035,3323,11069,3327,11088,3326,11110,3324,11134,3319,11161,3313,11147,3303,11127,3303,11108,3301,11034,3274,10937,3211,10925,3203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1146,3303l11127,3303,11147,3303,11146,3303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0878,2976l10773,2976,10794,2979,10812,2985,10859,3034,10873,3095,10871,3115,10831,3174,10771,3197,10732,3204,10807,3204,10818,3203,10925,3203,10918,3198,10902,3186,10890,3174,10880,3161,10896,3148,10909,3133,10919,3117,10926,3099,10930,3080,10931,3060,10928,3039,10895,2987,10882,2978,10878,2976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0804,2960l10720,2969,10582,3003,10568,3007,10570,3019,10589,3015,10611,3014,10692,3014,10687,2990,10698,2986,10707,2984,10721,2981,10749,2977,10773,2976,10878,2976,10866,2971,10847,2965,10827,2961,10804,2960xe" filled="true" fillcolor="#414042" stroked="false">
                <v:path arrowok="t"/>
                <v:fill type="solid"/>
              </v:shape>
            </v:group>
            <v:group style="position:absolute;left:11165;top:2763;width:354;height:469" coordorigin="11165,2763" coordsize="354,469">
              <v:shape style="position:absolute;left:11165;top:2763;width:354;height:469" coordorigin="11165,2763" coordsize="354,469" path="m11280,3141l11268,3146,11325,3232,11335,3227,11336,3222,11339,3217,11345,3214,11355,3211,11372,3208,11394,3203,11418,3196,11440,3188,11364,3188,11346,3185,11328,3178,11311,3169,11295,3157,11280,3141xe" filled="true" fillcolor="#414042" stroked="false">
                <v:path arrowok="t"/>
                <v:fill type="solid"/>
              </v:shape>
              <v:shape style="position:absolute;left:11165;top:2763;width:354;height:469" coordorigin="11165,2763" coordsize="354,469" path="m11344,2763l11335,2767,11333,2774,11332,2776,11327,2778,11316,2782,11305,2784,11291,2787,11273,2791,11203,2826,11166,2889,11165,2907,11167,2924,11206,2978,11270,3003,11345,3014,11363,3017,11430,3034,11478,3093,11477,3111,11436,3168,11364,3188,11440,3188,11490,3148,11518,3081,11518,3064,11488,3001,11428,2969,11335,2952,11316,2949,11249,2930,11205,2887,11205,2870,11210,2853,11255,2812,11291,2804,11372,2804,11344,2763xe" filled="true" fillcolor="#414042" stroked="false">
                <v:path arrowok="t"/>
                <v:fill type="solid"/>
              </v:shape>
              <v:shape style="position:absolute;left:11165;top:2763;width:354;height:469" coordorigin="11165,2763" coordsize="354,469" path="m11372,2804l11291,2804,11310,2805,11329,2809,11347,2816,11365,2826,11381,2839,11391,2834,11372,2804xe" filled="true" fillcolor="#414042" stroked="false">
                <v:path arrowok="t"/>
                <v:fill type="solid"/>
              </v:shape>
            </v:group>
            <v:group style="position:absolute;left:11492;top:2576;width:376;height:430" coordorigin="11492,2576" coordsize="376,430">
              <v:shape style="position:absolute;left:11492;top:2576;width:376;height:430" coordorigin="11492,2576" coordsize="376,430" path="m11620,2668l11539,2668,11553,2675,11568,2691,11747,2936,11754,2953,11753,2967,11745,2980,11729,2995,11737,3006,11857,2917,11824,2917,11809,2915,11796,2906,11783,2891,11620,2668xe" filled="true" fillcolor="#414042" stroked="false">
                <v:path arrowok="t"/>
                <v:fill type="solid"/>
              </v:shape>
              <v:shape style="position:absolute;left:11492;top:2576;width:376;height:430" coordorigin="11492,2576" coordsize="376,430" path="m11867,2910l11840,2912,11824,2917,11857,2917,11867,2910xe" filled="true" fillcolor="#414042" stroked="false">
                <v:path arrowok="t"/>
                <v:fill type="solid"/>
              </v:shape>
              <v:shape style="position:absolute;left:11492;top:2576;width:376;height:430" coordorigin="11492,2576" coordsize="376,430" path="m11622,2576l11492,2672,11504,2679,11523,2670,11539,2668,11620,2668,11615,2662,11603,2643,11600,2627,11603,2614,11613,2600,11629,2587,11622,2576xe" filled="true" fillcolor="#414042" stroked="false">
                <v:path arrowok="t"/>
                <v:fill type="solid"/>
              </v:shape>
            </v:group>
            <v:group style="position:absolute;left:11729;top:2191;width:512;height:504" coordorigin="11729,2191" coordsize="512,504">
              <v:shape style="position:absolute;left:11729;top:2191;width:512;height:504" coordorigin="11729,2191" coordsize="512,504" path="m11947,2379l11864,2379,12119,2604,12129,2619,12132,2633,12126,2649,12112,2668,12096,2686,12106,2695,12214,2571,12179,2571,12164,2567,12147,2555,11947,2379e" filled="true" fillcolor="#414042" stroked="false">
                <v:path arrowok="t"/>
                <v:fill type="solid"/>
              </v:shape>
              <v:shape style="position:absolute;left:11729;top:2191;width:512;height:504" coordorigin="11729,2191" coordsize="512,504" path="m12235,2529l12210,2556,12194,2568,12179,2571,12214,2571,12240,2542,12240,2533,12235,2529e" filled="true" fillcolor="#414042" stroked="false">
                <v:path arrowok="t"/>
                <v:fill type="solid"/>
              </v:shape>
              <v:shape style="position:absolute;left:11729;top:2191;width:512;height:504" coordorigin="11729,2191" coordsize="512,504" path="m11737,2472l11729,2481,11803,2561,11807,2547,11790,2524,11780,2506,11777,2491,11780,2478,11782,2474,11741,2474,11737,2472e" filled="true" fillcolor="#414042" stroked="false">
                <v:path arrowok="t"/>
                <v:fill type="solid"/>
              </v:shape>
              <v:shape style="position:absolute;left:11729;top:2191;width:512;height:504" coordorigin="11729,2191" coordsize="512,504" path="m11984,2191l11976,2200,11981,2207,11976,2215,11758,2463,11755,2466,11752,2470,11748,2472,11744,2474,11741,2474,11782,2474,11787,2466,11864,2379,11947,2379,11900,2338,11977,2250,11988,2241,12001,2237,12049,2237,11984,2191e" filled="true" fillcolor="#414042" stroked="false">
                <v:path arrowok="t"/>
                <v:fill type="solid"/>
              </v:shape>
              <v:shape style="position:absolute;left:11729;top:2191;width:512;height:504" coordorigin="11729,2191" coordsize="512,504" path="m12049,2237l12001,2237,12017,2240,12038,2248,12064,2263,12072,2254,12049,2237e" filled="true" fillcolor="#414042" stroked="false">
                <v:path arrowok="t"/>
                <v:fill type="solid"/>
              </v:shape>
            </v:group>
            <v:group style="position:absolute;left:12060;top:1719;width:181;height:385" coordorigin="12060,1719" coordsize="181,385">
              <v:shape style="position:absolute;left:12060;top:1719;width:181;height:385" coordorigin="12060,1719" coordsize="181,385" path="m12240,1719l12191,1825,12212,1812,12223,1800,12234,1797,12240,1797,12240,1719xe" filled="true" fillcolor="#414042" stroked="false">
                <v:path arrowok="t"/>
                <v:fill type="solid"/>
              </v:shape>
              <v:shape style="position:absolute;left:12060;top:1719;width:181;height:385" coordorigin="12060,1719" coordsize="181,385" path="m12240,1797l12234,1797,12240,1801,12240,1797xe" filled="true" fillcolor="#414042" stroked="false">
                <v:path arrowok="t"/>
                <v:fill type="solid"/>
              </v:shape>
              <v:shape style="position:absolute;left:12060;top:1719;width:181;height:385" coordorigin="12060,1719" coordsize="181,385" path="m12135,1944l12060,2104,12077,2099,12087,2084,12100,2072,12116,2064,12137,2058,12166,2053,12240,2043,12240,2001,12159,2001,12143,1999,12135,1991,12136,1975,12146,1949,12135,1944xe" filled="true" fillcolor="#414042" stroked="false">
                <v:path arrowok="t"/>
                <v:fill type="solid"/>
              </v:shape>
              <v:shape style="position:absolute;left:12060;top:1719;width:181;height:385" coordorigin="12060,1719" coordsize="181,385" path="m12240,1990l12159,2001,12240,2001,12240,1990xe" filled="true" fillcolor="#414042" stroked="false">
                <v:path arrowok="t"/>
                <v:fill type="solid"/>
              </v:shape>
            </v:group>
            <v:group style="position:absolute;left:8246;top:1386;width:129;height:126" coordorigin="8246,1386" coordsize="129,126">
              <v:shape style="position:absolute;left:8246;top:1386;width:129;height:126" coordorigin="8246,1386" coordsize="129,126" path="m8296,1386l8276,1394,8260,1408,8249,1427,8246,1450,8249,1470,8259,1487,8275,1501,8296,1509,8323,1512,8343,1504,8359,1489,8370,1471,8374,1448,8374,1446,8323,1388,8296,1386xe" filled="true" fillcolor="#414042" stroked="false">
                <v:path arrowok="t"/>
                <v:fill type="solid"/>
              </v:shape>
            </v:group>
            <v:group style="position:absolute;left:8083;top:626;width:454;height:542" coordorigin="8083,626" coordsize="454,542">
              <v:shape style="position:absolute;left:8083;top:626;width:454;height:542" coordorigin="8083,626" coordsize="454,542" path="m8503,1080l8117,1080,8459,1110,8475,1119,8483,1137,8483,1165,8483,1167,8496,1168,8503,1080xe" filled="true" fillcolor="#414042" stroked="false">
                <v:path arrowok="t"/>
                <v:fill type="solid"/>
              </v:shape>
              <v:shape style="position:absolute;left:8083;top:626;width:454;height:542" coordorigin="8083,626" coordsize="454,542" path="m8537,722l8179,722,8443,743,8092,1029,8083,1133,8100,1114,8107,1096,8117,1080,8503,1080,8503,1076,8458,1076,8433,1076,8148,1052,8536,738,8537,722xe" filled="true" fillcolor="#414042" stroked="false">
                <v:path arrowok="t"/>
                <v:fill type="solid"/>
              </v:shape>
              <v:shape style="position:absolute;left:8083;top:626;width:454;height:542" coordorigin="8083,626" coordsize="454,542" path="m8509,1014l8493,1036,8487,1058,8476,1071,8458,1076,8503,1076,8509,1014xe" filled="true" fillcolor="#414042" stroked="false">
                <v:path arrowok="t"/>
                <v:fill type="solid"/>
              </v:shape>
              <v:shape style="position:absolute;left:8083;top:626;width:454;height:542" coordorigin="8083,626" coordsize="454,542" path="m8125,626l8112,781,8126,771,8132,744,8141,729,8156,722,8179,722,8537,722,8537,721,8154,688,8142,679,8137,660,8137,627,8125,626xe" filled="true" fillcolor="#414042" stroked="false">
                <v:path arrowok="t"/>
                <v:fill type="solid"/>
              </v:shape>
            </v:group>
            <v:group style="position:absolute;left:8238;top:41;width:442;height:479" coordorigin="8238,41" coordsize="442,479">
              <v:shape style="position:absolute;left:8238;top:41;width:442;height:479" coordorigin="8238,41" coordsize="442,479" path="m8473,41l8402,52,8338,89,8285,148,8254,206,8240,265,8238,304,8239,323,8259,393,8302,454,8367,499,8442,519,8461,519,8531,501,8593,460,8595,457,8464,457,8443,455,8381,439,8322,404,8276,349,8256,278,8257,258,8281,189,8330,135,8397,107,8435,102,8608,102,8599,94,8547,60,8491,42,8473,41xe" filled="true" fillcolor="#414042" stroked="false">
                <v:path arrowok="t"/>
                <v:fill type="solid"/>
              </v:shape>
              <v:shape style="position:absolute;left:8238;top:41;width:442;height:479" coordorigin="8238,41" coordsize="442,479" path="m8608,102l8435,102,8455,103,8475,105,8539,123,8601,162,8645,218,8660,289,8658,309,8637,367,8588,421,8521,452,8464,457,8595,457,8642,398,8669,336,8679,265,8679,258,8665,187,8627,122,8614,108,8608,102xe" filled="true" fillcolor="#414042" stroked="false">
                <v:path arrowok="t"/>
                <v:fill type="solid"/>
              </v:shape>
            </v:group>
            <v:group style="position:absolute;left:8771;top:0;width:62;height:64" coordorigin="8771,0" coordsize="62,64">
              <v:shape style="position:absolute;left:8771;top:0;width:62;height:64" coordorigin="8771,0" coordsize="62,64" path="m8833,0l8794,0,8796,14,8790,29,8778,47,8771,55,8781,63,8833,0xe" filled="true" fillcolor="#414042" stroked="false">
                <v:path arrowok="t"/>
                <v:fill type="solid"/>
              </v:shape>
            </v:group>
            <v:group style="position:absolute;left:12004;top:0;width:198;height:283" coordorigin="12004,0" coordsize="198,283">
              <v:shape style="position:absolute;left:12004;top:0;width:198;height:283" coordorigin="12004,0" coordsize="198,283" path="m12005,0l12004,0,12004,1,12005,0xe" filled="true" fillcolor="#414042" stroked="false">
                <v:path arrowok="t"/>
                <v:fill type="solid"/>
              </v:shape>
              <v:shape style="position:absolute;left:12004;top:0;width:198;height:283" coordorigin="12004,0" coordsize="198,283" path="m12202,0l12146,0,12144,6,12127,81,12124,100,12121,117,12119,134,12119,151,12120,167,12146,238,12174,283,12179,266,12172,248,12167,229,12164,210,12163,191,12164,171,12166,150,12170,129,12191,37,12197,15,12202,0xe" filled="true" fillcolor="#414042" stroked="false">
                <v:path arrowok="t"/>
                <v:fill type="solid"/>
              </v:shape>
            </v:group>
            <v:group style="position:absolute;left:12193;top:317;width:48;height:152" coordorigin="12193,317" coordsize="48,152">
              <v:shape style="position:absolute;left:12193;top:317;width:48;height:152" coordorigin="12193,317" coordsize="48,152" path="m12205,317l12193,321,12236,468,12240,467,12240,426,12239,419,12240,416,12240,361,12238,360,12223,352,12213,338,12205,317xe" filled="true" fillcolor="#414042" stroked="false">
                <v:path arrowok="t"/>
                <v:fill type="solid"/>
              </v:shape>
            </v:group>
            <v:group style="position:absolute;left:8741;top:0;width:3364;height:2759" coordorigin="8741,0" coordsize="3364,2759">
              <v:shape style="position:absolute;left:8741;top:0;width:3364;height:2759" coordorigin="8741,0" coordsize="3364,2759" path="m9806,0l9132,0,9063,88,8990,195,8927,309,8871,427,8825,550,8789,678,8762,809,8746,944,8741,1082,8747,1220,8764,1355,8791,1486,8828,1613,8875,1736,8931,1854,8995,1967,9068,2074,9149,2175,9237,2270,9332,2357,9433,2437,9541,2510,9654,2573,9772,2629,9895,2675,10023,2711,10154,2738,10289,2754,10427,2759,10565,2753,10700,2736,10831,2709,10959,2672,11081,2625,11200,2569,11312,2505,11420,2432,11521,2351,11555,2319,10426,2319,10324,2315,10225,2303,10128,2284,10033,2257,9942,2223,9855,2182,9771,2135,9692,2082,9617,2022,9547,1958,9482,1888,9422,1813,9369,1734,9321,1651,9280,1564,9245,1473,9218,1379,9198,1282,9185,1183,9181,1081,9185,979,9197,879,9216,782,9243,688,9277,597,9318,510,9365,426,9418,347,9477,272,9542,202,9612,137,9686,77,9766,23,9806,0xe" filled="true" fillcolor="#414042" stroked="false">
                <v:path arrowok="t"/>
                <v:fill type="solid"/>
              </v:shape>
              <v:shape style="position:absolute;left:8741;top:0;width:3364;height:2759" coordorigin="8741,0" coordsize="3364,2759" path="m11713,0l11039,0,11074,20,11153,73,11228,132,11298,197,11363,266,11423,341,11476,420,11524,503,11565,591,11600,681,11627,775,11647,872,11660,972,11664,1074,11660,1176,11649,1275,11629,1372,11602,1466,11568,1557,11527,1645,11480,1728,11427,1808,11368,1883,11303,1953,11233,2018,11159,2077,11080,2131,10996,2179,10909,2220,10818,2255,10724,2282,10627,2302,10528,2315,10426,2319,11555,2319,11615,2263,11703,2168,11783,2067,11855,1959,11919,1846,11974,1728,12020,1604,12057,1477,12083,1345,12099,1211,12104,1073,12098,935,12082,800,12054,669,12017,541,11970,418,11914,300,11850,187,11777,80,11713,0xe" filled="true" fillcolor="#414042" stroked="false">
                <v:path arrowok="t"/>
                <v:fill type="solid"/>
              </v:shape>
            </v:group>
            <v:group style="position:absolute;left:9444;top:2152;width:329;height:311" coordorigin="9444,2152" coordsize="329,311">
              <v:shape style="position:absolute;left:9444;top:2152;width:329;height:311" coordorigin="9444,2152" coordsize="329,311" path="m9609,2406l9604,2413,9679,2463,9684,2456,9668,2445,9664,2441,9672,2427,9679,2414,9626,2414,9609,2406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768,2286l9710,2286,9711,2286,9650,2395,9638,2411,9626,2414,9679,2414,9741,2301,9748,2288,9753,2287,9769,2287,9768,2286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611,2202l9576,2202,9576,2203,9550,2378,9559,2384,9621,2344,9590,2344,9611,2202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449,2301l9444,2308,9503,2347,9507,2339,9495,2328,9493,2316,9498,2308,9465,2308,9449,2301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724,2257l9590,2344,9621,2344,9710,2286,9768,2286,9724,2257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565,2152l9567,2165,9571,2177,9559,2197,9479,2302,9465,2308,9498,2308,9505,2296,9576,2202,9611,2202,9613,2184,9565,2152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769,2287l9753,2287,9768,2296,9773,2289,9769,2287xe" filled="true" fillcolor="#ffffff" stroked="false">
                <v:path arrowok="t"/>
                <v:fill type="solid"/>
              </v:shape>
            </v:group>
            <v:group style="position:absolute;left:9805;top:2351;width:226;height:223" coordorigin="9805,2351" coordsize="226,223">
              <v:shape style="position:absolute;left:9805;top:2351;width:226;height:223" coordorigin="9805,2351" coordsize="226,223" path="m9916,2351l9849,2372,9807,2435,9805,2453,9806,2470,9845,2532,9909,2560,9929,2564,9944,2568,9949,2570,9951,2571,9954,2574,9976,2549,9926,2549,9906,2547,9850,2501,9844,2463,9847,2441,9875,2387,9924,2367,9968,2367,9968,2366,9937,2354,9916,2351xe" filled="true" fillcolor="#ffffff" stroked="false">
                <v:path arrowok="t"/>
                <v:fill type="solid"/>
              </v:shape>
              <v:shape style="position:absolute;left:9805;top:2351;width:226;height:223" coordorigin="9805,2351" coordsize="226,223" path="m9992,2532l9977,2533,9961,2542,9944,2548,9926,2549,9976,2549,9992,2532xe" filled="true" fillcolor="#ffffff" stroked="false">
                <v:path arrowok="t"/>
                <v:fill type="solid"/>
              </v:shape>
              <v:shape style="position:absolute;left:9805;top:2351;width:226;height:223" coordorigin="9805,2351" coordsize="226,223" path="m9968,2367l9924,2367,9943,2368,9964,2374,9982,2386,9995,2402,10003,2421,10005,2443,10014,2446,10031,2396,10026,2395,10020,2395,10014,2392,10004,2386,9990,2377,9968,2367xe" filled="true" fillcolor="#ffffff" stroked="false">
                <v:path arrowok="t"/>
                <v:fill type="solid"/>
              </v:shape>
              <v:shape style="position:absolute;left:9805;top:2351;width:226;height:223" coordorigin="9805,2351" coordsize="226,223" path="m10024,2394l10021,2395,10026,2395,10024,2394xe" filled="true" fillcolor="#ffffff" stroked="false">
                <v:path arrowok="t"/>
                <v:fill type="solid"/>
              </v:shape>
            </v:group>
            <v:group style="position:absolute;left:10072;top:2418;width:288;height:230" coordorigin="10072,2418" coordsize="288,230">
              <v:shape style="position:absolute;left:10072;top:2418;width:288;height:230" coordorigin="10072,2418" coordsize="288,230" path="m10336,2475l10302,2475,10293,2612,10284,2626,10263,2627,10261,2635,10350,2647,10351,2639,10333,2636,10327,2634,10330,2579,10336,2475xe" filled="true" fillcolor="#ffffff" stroked="false">
                <v:path arrowok="t"/>
                <v:fill type="solid"/>
              </v:shape>
              <v:shape style="position:absolute;left:10072;top:2418;width:288;height:230" coordorigin="10072,2418" coordsize="288,230" path="m10181,2458l10145,2458,10197,2627,10208,2628,10238,2579,10218,2579,10181,2458xe" filled="true" fillcolor="#ffffff" stroked="false">
                <v:path arrowok="t"/>
                <v:fill type="solid"/>
              </v:shape>
              <v:shape style="position:absolute;left:10072;top:2418;width:288;height:230" coordorigin="10072,2418" coordsize="288,230" path="m10113,2418l10115,2427,10128,2435,10127,2460,10102,2582,10092,2600,10073,2601,10072,2610,10141,2619,10131,2608,10120,2598,10121,2572,10144,2458,10181,2458,10170,2425,10113,2418xe" filled="true" fillcolor="#ffffff" stroked="false">
                <v:path arrowok="t"/>
                <v:fill type="solid"/>
              </v:shape>
              <v:shape style="position:absolute;left:10072;top:2418;width:288;height:230" coordorigin="10072,2418" coordsize="288,230" path="m10302,2443l10218,2579,10238,2579,10302,2475,10336,2475,10337,2460,10341,2457,10359,2457,10359,2451,10302,2443xe" filled="true" fillcolor="#ffffff" stroked="false">
                <v:path arrowok="t"/>
                <v:fill type="solid"/>
              </v:shape>
              <v:shape style="position:absolute;left:10072;top:2418;width:288;height:230" coordorigin="10072,2418" coordsize="288,230" path="m10359,2457l10341,2457,10358,2459,10359,2457xe" filled="true" fillcolor="#ffffff" stroked="false">
                <v:path arrowok="t"/>
                <v:fill type="solid"/>
              </v:shape>
            </v:group>
            <v:group style="position:absolute;left:10433;top:2431;width:257;height:217" coordorigin="10433,2431" coordsize="257,217">
              <v:shape style="position:absolute;left:10433;top:2431;width:257;height:217" coordorigin="10433,2431" coordsize="257,217" path="m10541,2442l10433,2452,10452,2460,10468,2466,10485,2482,10543,2541,10486,2619,10470,2633,10451,2638,10452,2647,10531,2639,10531,2634,10513,2634,10506,2631,10506,2624,10505,2620,10508,2615,10516,2604,10554,2552,10601,2552,10574,2524,10582,2513,10563,2513,10527,2476,10520,2469,10518,2466,10517,2462,10516,2454,10525,2452,10542,2450,10541,2442xe" filled="true" fillcolor="#ffffff" stroked="false">
                <v:path arrowok="t"/>
                <v:fill type="solid"/>
              </v:shape>
              <v:shape style="position:absolute;left:10433;top:2431;width:257;height:217" coordorigin="10433,2431" coordsize="257,217" path="m10601,2552l10554,2552,10602,2601,10607,2607,10610,2612,10611,2616,10611,2622,10605,2624,10591,2625,10592,2634,10690,2625,10681,2616,10664,2612,10646,2599,10601,2552xe" filled="true" fillcolor="#ffffff" stroked="false">
                <v:path arrowok="t"/>
                <v:fill type="solid"/>
              </v:shape>
              <v:shape style="position:absolute;left:10433;top:2431;width:257;height:217" coordorigin="10433,2431" coordsize="257,217" path="m10530,2631l10513,2634,10531,2634,10530,2631xe" filled="true" fillcolor="#ffffff" stroked="false">
                <v:path arrowok="t"/>
                <v:fill type="solid"/>
              </v:shape>
              <v:shape style="position:absolute;left:10433;top:2431;width:257;height:217" coordorigin="10433,2431" coordsize="257,217" path="m10638,2445l10596,2445,10601,2447,10602,2454,10602,2458,10599,2465,10563,2513,10582,2513,10611,2472,10627,2453,10638,2445xe" filled="true" fillcolor="#ffffff" stroked="false">
                <v:path arrowok="t"/>
                <v:fill type="solid"/>
              </v:shape>
              <v:shape style="position:absolute;left:10433;top:2431;width:257;height:217" coordorigin="10433,2431" coordsize="257,217" path="m10660,2431l10578,2438,10579,2447,10596,2445,10638,2445,10641,2443,10661,2439,10660,2431xe" filled="true" fillcolor="#ffffff" stroked="false">
                <v:path arrowok="t"/>
                <v:fill type="solid"/>
              </v:shape>
            </v:group>
            <v:group style="position:absolute;left:10761;top:2360;width:214;height:221" coordorigin="10761,2360" coordsize="214,221">
              <v:shape style="position:absolute;left:10761;top:2360;width:214;height:221" coordorigin="10761,2360" coordsize="214,221" path="m10922,2360l10915,2362,10913,2364,10912,2365,10909,2366,10899,2367,10882,2369,10859,2372,10793,2402,10761,2467,10761,2486,10763,2506,10803,2566,10858,2580,10880,2578,10904,2572,10926,2563,10877,2563,10860,2560,10803,2507,10792,2465,10793,2447,10840,2390,10863,2382,10930,2382,10922,2360xe" filled="true" fillcolor="#ffffff" stroked="false">
                <v:path arrowok="t"/>
                <v:fill type="solid"/>
              </v:shape>
              <v:shape style="position:absolute;left:10761;top:2360;width:214;height:221" coordorigin="10761,2360" coordsize="214,221" path="m10974,2490l10959,2511,10949,2528,10935,2542,10918,2554,10895,2563,10877,2563,10926,2563,10944,2554,10958,2548,10963,2547,10969,2547,10974,2490xe" filled="true" fillcolor="#ffffff" stroked="false">
                <v:path arrowok="t"/>
                <v:fill type="solid"/>
              </v:shape>
              <v:shape style="position:absolute;left:10761;top:2360;width:214;height:221" coordorigin="10761,2360" coordsize="214,221" path="m10969,2547l10965,2547,10969,2547,10969,2547xe" filled="true" fillcolor="#ffffff" stroked="false">
                <v:path arrowok="t"/>
                <v:fill type="solid"/>
              </v:shape>
              <v:shape style="position:absolute;left:10761;top:2360;width:214;height:221" coordorigin="10761,2360" coordsize="214,221" path="m10930,2382l10863,2382,10882,2382,10900,2387,10916,2397,10930,2412,10939,2409,10930,2382xe" filled="true" fillcolor="#ffffff" stroked="false">
                <v:path arrowok="t"/>
                <v:fill type="solid"/>
              </v:shape>
            </v:group>
            <v:group style="position:absolute;left:10984;top:2224;width:202;height:235" coordorigin="10984,2224" coordsize="202,235">
              <v:shape style="position:absolute;left:10984;top:2224;width:202;height:235" coordorigin="10984,2224" coordsize="202,235" path="m11067,2333l11010,2333,11028,2344,11169,2459,11186,2450,11182,2412,11165,2412,11067,2333xe" filled="true" fillcolor="#ffffff" stroked="false">
                <v:path arrowok="t"/>
                <v:fill type="solid"/>
              </v:shape>
              <v:shape style="position:absolute;left:10984;top:2224;width:202;height:235" coordorigin="10984,2224" coordsize="202,235" path="m11166,2258l11141,2258,11146,2267,11148,2271,11150,2277,11151,2292,11165,2412,11182,2412,11165,2263,11166,2258xe" filled="true" fillcolor="#ffffff" stroked="false">
                <v:path arrowok="t"/>
                <v:fill type="solid"/>
              </v:shape>
              <v:shape style="position:absolute;left:10984;top:2224;width:202;height:235" coordorigin="10984,2224" coordsize="202,235" path="m11069,2284l10984,2331,10995,2335,11010,2333,11067,2333,11059,2327,11055,2322,11050,2312,11050,2305,11073,2292,11069,2284xe" filled="true" fillcolor="#ffffff" stroked="false">
                <v:path arrowok="t"/>
                <v:fill type="solid"/>
              </v:shape>
              <v:shape style="position:absolute;left:10984;top:2224;width:202;height:235" coordorigin="10984,2224" coordsize="202,235" path="m11178,2224l11111,2261,11115,2269,11132,2259,11141,2258,11166,2258,11168,2245,11182,2232,11178,2224xe" filled="true" fillcolor="#ffffff" stroked="false">
                <v:path arrowok="t"/>
                <v:fill type="solid"/>
              </v:shape>
            </v:group>
            <v:group style="position:absolute;left:11222;top:2136;width:190;height:209" coordorigin="11222,2136" coordsize="190,209">
              <v:shape style="position:absolute;left:11222;top:2136;width:190;height:209" coordorigin="11222,2136" coordsize="190,209" path="m11298,2188l11249,2188,11262,2200,11347,2310,11349,2323,11336,2338,11342,2345,11410,2292,11381,2292,11367,2278,11298,2188xe" filled="true" fillcolor="#ffffff" stroked="false">
                <v:path arrowok="t"/>
                <v:fill type="solid"/>
              </v:shape>
              <v:shape style="position:absolute;left:11222;top:2136;width:190;height:209" coordorigin="11222,2136" coordsize="190,209" path="m11411,2291l11395,2292,11410,2292,11411,2291xe" filled="true" fillcolor="#ffffff" stroked="false">
                <v:path arrowok="t"/>
                <v:fill type="solid"/>
              </v:shape>
              <v:shape style="position:absolute;left:11222;top:2136;width:190;height:209" coordorigin="11222,2136" coordsize="190,209" path="m11291,2136l11222,2190,11233,2192,11249,2188,11298,2188,11285,2171,11284,2157,11297,2143,11291,2136xe" filled="true" fillcolor="#ffffff" stroked="false">
                <v:path arrowok="t"/>
                <v:fill type="solid"/>
              </v:shape>
            </v:group>
            <v:group style="position:absolute;left:9890;top:156;width:527;height:921" coordorigin="9890,156" coordsize="527,921">
              <v:shape style="position:absolute;left:9890;top:156;width:527;height:921" coordorigin="9890,156" coordsize="527,921" path="m10116,156l10053,227,10000,303,9956,384,9923,470,9901,561,9891,656,9890,705,9893,756,9907,859,9934,966,9974,1077,9987,1048,10001,1018,10031,959,10065,898,10102,837,10144,775,10190,713,10240,649,10295,585,10354,520,10417,455,10116,156xe" filled="true" fillcolor="#4c4d4f" stroked="false">
                <v:path arrowok="t"/>
                <v:fill type="solid"/>
              </v:shape>
            </v:group>
            <v:group style="position:absolute;left:9892;top:1077;width:528;height:921" coordorigin="9892,1077" coordsize="528,921">
              <v:shape style="position:absolute;left:9892;top:1077;width:528;height:921" coordorigin="9892,1077" coordsize="528,921" path="m9974,1077l9934,1188,9908,1295,9894,1398,9892,1449,9893,1498,9904,1593,9927,1684,9960,1769,10004,1850,10058,1926,10121,1997,10420,1696,10388,1664,10357,1631,10298,1567,10243,1503,10192,1440,10146,1377,10104,1316,10066,1255,10031,1195,10001,1135,9987,1106,9974,1077xe" filled="true" fillcolor="#454547" stroked="false">
                <v:path arrowok="t"/>
                <v:fill type="solid"/>
              </v:shape>
            </v:group>
            <v:group style="position:absolute;left:9687;top:120;width:435;height:1909" coordorigin="9687,120" coordsize="435,1909">
              <v:shape style="position:absolute;left:9687;top:120;width:435;height:1909" coordorigin="9687,120" coordsize="435,1909" path="m10080,120l10002,206,9932,296,9872,390,9819,489,9776,590,9741,694,9715,799,9697,907,9688,1015,9687,1069,9688,1123,9693,1201,9702,1278,9716,1355,9735,1431,9758,1506,9785,1580,9817,1653,9853,1724,9894,1793,9939,1861,9987,1924,10026,1970,10067,2014,10081,2029,10119,1999,10121,1997,10088,1962,10058,1926,10004,1850,9960,1769,9927,1684,9904,1593,9893,1498,9892,1449,9894,1398,9908,1295,9934,1188,9974,1077,9952,1021,9919,912,9898,807,9890,705,9891,656,9901,561,9923,470,9956,384,10000,303,10053,227,10116,156,10080,120xe" filled="true" fillcolor="#414042" stroked="false">
                <v:path arrowok="t"/>
                <v:fill type="solid"/>
              </v:shape>
            </v:group>
            <v:group style="position:absolute;left:10419;top:154;width:528;height:920" coordorigin="10419,154" coordsize="528,920">
              <v:shape style="position:absolute;left:10419;top:154;width:528;height:920" coordorigin="10419,154" coordsize="528,920" path="m10718,154l10419,455,10451,487,10482,520,10541,584,10596,648,10646,711,10693,774,10735,835,10773,896,10807,956,10838,1016,10864,1074,10886,1018,10919,909,10939,804,10946,703,10945,653,10934,558,10912,468,10879,382,10835,301,10781,225,10750,189,10718,154xe" filled="true" fillcolor="#454547" stroked="false">
                <v:path arrowok="t"/>
                <v:fill type="solid"/>
              </v:shape>
            </v:group>
            <v:group style="position:absolute;left:10422;top:1074;width:527;height:921" coordorigin="10422,1074" coordsize="527,921">
              <v:shape style="position:absolute;left:10422;top:1074;width:527;height:921" coordorigin="10422,1074" coordsize="527,921" path="m10864,1074l10838,1133,10808,1192,10774,1253,10736,1314,10694,1376,10648,1439,10598,1502,10544,1566,10485,1631,10422,1696,10723,1995,10785,1924,10839,1848,10882,1767,10915,1681,10937,1590,10948,1495,10948,1446,10946,1395,10932,1292,10905,1185,10886,1130,10864,1074xe" filled="true" fillcolor="#4c4d4f" stroked="false">
                <v:path arrowok="t"/>
                <v:fill type="solid"/>
              </v:shape>
            </v:group>
            <v:group style="position:absolute;left:10718;top:118;width:435;height:1909" coordorigin="10718,118" coordsize="435,1909">
              <v:shape style="position:absolute;left:10718;top:118;width:435;height:1909" coordorigin="10718,118" coordsize="435,1909" path="m10753,118l10718,154,10750,189,10781,225,10835,301,10879,382,10912,468,10934,558,10945,653,10946,703,10944,753,10931,856,10904,963,10864,1074,10886,1130,10920,1239,10941,1344,10948,1446,10948,1495,10937,1590,10915,1681,10882,1767,10839,1848,10785,1924,10723,1995,10724,1997,10763,2027,10777,2012,10791,1997,10831,1952,10880,1890,10927,1824,10969,1756,11007,1686,11041,1613,11070,1540,11095,1465,11115,1389,11131,1313,11142,1235,11149,1158,11152,1065,11150,1011,11140,903,11122,795,11095,690,11060,586,11016,485,10963,387,10902,293,10832,203,10794,160,10753,118xe" filled="true" fillcolor="#414042" stroked="false">
                <v:path arrowok="t"/>
                <v:fill type="solid"/>
              </v:shape>
            </v:group>
            <v:group style="position:absolute;left:7842;top:0;width:4399;height:3659" coordorigin="7842,0" coordsize="4399,3659">
              <v:shape style="position:absolute;left:7842;top:0;width:4399;height:3659" coordorigin="7842,0" coordsize="4399,3659" path="m12240,2909l12108,3032,11953,3156,11788,3268,11615,3367,11434,3452,11245,3524,11050,3581,10848,3623,10641,3649,10430,3658,10218,3650,10011,3625,9809,3585,9613,3529,9424,3458,9243,3373,9069,3275,8904,3164,8748,3041,8603,2907,8467,2762,8344,2607,8232,2443,8133,2270,8047,2088,7975,1900,7918,1704,7877,1503,7851,1296,7842,1084,7850,873,7874,665,7915,464,7971,268,8042,79,8078,0e" filled="false" stroked="true" strokeweight="1.249pt" strokecolor="#414042">
                <v:path arrowok="t"/>
              </v:shape>
            </v:group>
            <v:group style="position:absolute;left:7932;top:0;width:4308;height:3567" coordorigin="7932,0" coordsize="4308,3567">
              <v:shape style="position:absolute;left:7932;top:0;width:4308;height:3567" coordorigin="7932,0" coordsize="4308,3567" path="m12240,2775l12187,2833,12048,2963,11898,3082,11739,3190,11572,3286,11398,3368,11216,3438,11027,3493,10833,3533,10633,3558,10429,3567,10225,3559,10025,3535,9830,3496,9642,3442,9459,3374,9284,3292,9116,3197,8957,3090,8807,2972,8666,2842,8536,2703,8417,2553,8309,2394,8213,2227,8131,2052,8061,1871,8006,1682,7966,1488,7941,1288,7932,1084,7940,880,7964,680,8003,485,8057,297,8125,114,8179,0e" filled="false" stroked="true" strokeweight="1.579pt" strokecolor="#414042">
                <v:path arrowok="t"/>
              </v:shape>
            </v:group>
            <v:group style="position:absolute;left:8661;top:0;width:3522;height:2838" coordorigin="8661,0" coordsize="3522,2838">
              <v:shape style="position:absolute;left:8661;top:0;width:3522;height:2838" coordorigin="8661,0" coordsize="3522,2838" path="m12183,1072l12177,1216,12160,1358,12133,1495,12094,1629,12046,1758,11988,1882,11921,2000,11846,2113,11762,2219,11670,2318,11571,2411,11466,2495,11354,2571,11235,2639,11112,2697,10983,2746,10850,2785,10712,2814,10571,2831,10427,2838,10283,2832,10141,2815,10004,2788,9870,2749,9741,2701,9617,2643,9499,2576,9386,2501,9280,2417,9180,2325,9088,2226,9004,2121,8928,2009,8860,1890,8802,1767,8753,1638,8714,1505,8685,1367,8668,1226,8661,1082,8667,938,8684,796,8711,659,8749,525,8798,396,8856,272,8923,154,8998,41,9031,0e" filled="false" stroked="true" strokeweight="1.249pt" strokecolor="#414042">
                <v:path arrowok="t"/>
              </v:shape>
              <v:shape style="position:absolute;left:11280;top:-12;width:915;height:1406" type="#_x0000_t75" stroked="false">
                <v:imagedata r:id="rId25" o:title=""/>
              </v:shape>
              <v:shape style="position:absolute;left:8916;top:0;width:642;height:1423" type="#_x0000_t75" stroked="false">
                <v:imagedata r:id="rId26" o:title=""/>
              </v:shape>
              <v:shape style="position:absolute;left:7142;top:1101;width:4229;height:1315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8"/>
        <w:rPr>
          <w:rFonts w:ascii="Tahoma" w:hAnsi="Tahoma" w:cs="Tahoma" w:eastAsia="Tahoma"/>
          <w:sz w:val="25"/>
          <w:szCs w:val="25"/>
        </w:rPr>
      </w:pPr>
    </w:p>
    <w:p>
      <w:pPr>
        <w:pStyle w:val="Heading8"/>
        <w:spacing w:line="240" w:lineRule="auto" w:before="50"/>
        <w:ind w:left="24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5"/>
          <w:w w:val="105"/>
        </w:rPr>
        <w:t>MASTER</w:t>
      </w:r>
      <w:r>
        <w:rPr>
          <w:rFonts w:ascii="Calibri"/>
          <w:color w:val="7B8041"/>
          <w:spacing w:val="24"/>
          <w:w w:val="105"/>
        </w:rPr>
        <w:t> </w:t>
      </w:r>
      <w:r>
        <w:rPr>
          <w:rFonts w:ascii="Calibri"/>
          <w:color w:val="7B8041"/>
          <w:spacing w:val="2"/>
          <w:w w:val="105"/>
        </w:rPr>
        <w:t>OF</w:t>
      </w:r>
      <w:r>
        <w:rPr>
          <w:rFonts w:ascii="Calibri"/>
          <w:color w:val="7B8041"/>
          <w:spacing w:val="25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EDUC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5"/>
          <w:w w:val="105"/>
        </w:rPr>
        <w:t>TION</w:t>
      </w:r>
      <w:r>
        <w:rPr>
          <w:rFonts w:ascii="Calibri"/>
          <w:b w:val="0"/>
        </w:rPr>
      </w:r>
    </w:p>
    <w:p>
      <w:pPr>
        <w:pStyle w:val="BodyText"/>
        <w:spacing w:line="265" w:lineRule="auto" w:before="38"/>
        <w:ind w:left="240" w:right="1244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University</w:t>
      </w:r>
      <w:r>
        <w:rPr>
          <w:rFonts w:ascii="Arial"/>
          <w:color w:val="7B8041"/>
          <w:spacing w:val="-2"/>
        </w:rPr>
        <w:t>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understand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impact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completing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Master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(MEd)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can</w:t>
      </w:r>
      <w:r>
        <w:rPr>
          <w:rFonts w:ascii="Arial"/>
          <w:color w:val="7B8041"/>
          <w:spacing w:val="28"/>
          <w:w w:val="97"/>
        </w:rPr>
        <w:t> </w:t>
      </w:r>
      <w:r>
        <w:rPr>
          <w:rFonts w:ascii="Arial"/>
          <w:color w:val="7B8041"/>
        </w:rPr>
        <w:t>have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on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your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  <w:spacing w:val="-3"/>
        </w:rPr>
        <w:t>career</w:t>
      </w:r>
      <w:r>
        <w:rPr>
          <w:rFonts w:ascii="Arial"/>
          <w:color w:val="7B8041"/>
          <w:spacing w:val="-2"/>
        </w:rPr>
        <w:t>.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  <w:spacing w:val="-5"/>
        </w:rPr>
        <w:t>We're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here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help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you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demonstrate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your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commitment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by</w:t>
      </w:r>
      <w:r>
        <w:rPr>
          <w:rFonts w:ascii="Arial"/>
          <w:color w:val="7B8041"/>
          <w:spacing w:val="24"/>
        </w:rPr>
        <w:t> </w:t>
      </w:r>
      <w:r>
        <w:rPr>
          <w:rFonts w:ascii="Arial"/>
          <w:color w:val="7B8041"/>
        </w:rPr>
        <w:t>offering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an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online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master's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program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that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helps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you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become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more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prepared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for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increased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w w:val="97"/>
        </w:rPr>
        <w:t> </w:t>
      </w:r>
      <w:r>
        <w:rPr>
          <w:rFonts w:ascii="Arial"/>
          <w:color w:val="7B8041"/>
        </w:rPr>
        <w:t>responsibilities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your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specialized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area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24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-5"/>
          <w:w w:val="105"/>
        </w:rPr>
        <w:t>WHA</w:t>
      </w:r>
      <w:r>
        <w:rPr>
          <w:rFonts w:ascii="Calibri"/>
          <w:color w:val="7B8041"/>
          <w:spacing w:val="-6"/>
          <w:w w:val="105"/>
        </w:rPr>
        <w:t>T</w:t>
      </w:r>
      <w:r>
        <w:rPr>
          <w:rFonts w:ascii="Calibri"/>
          <w:color w:val="7B8041"/>
          <w:spacing w:val="15"/>
          <w:w w:val="105"/>
        </w:rPr>
        <w:t> </w:t>
      </w:r>
      <w:r>
        <w:rPr>
          <w:rFonts w:ascii="Calibri"/>
          <w:color w:val="7B8041"/>
          <w:w w:val="105"/>
        </w:rPr>
        <w:t>YOU'LL</w:t>
      </w:r>
      <w:r>
        <w:rPr>
          <w:rFonts w:ascii="Calibri"/>
          <w:color w:val="7B8041"/>
          <w:spacing w:val="16"/>
          <w:w w:val="105"/>
        </w:rPr>
        <w:t> </w:t>
      </w:r>
      <w:r>
        <w:rPr>
          <w:rFonts w:ascii="Calibri"/>
          <w:color w:val="7B8041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240" w:right="10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helps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stand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crowd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providing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personalized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professionally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relevant.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4"/>
        </w:rPr>
        <w:t>Y</w:t>
      </w:r>
      <w:r>
        <w:rPr>
          <w:rFonts w:ascii="Times New Roman"/>
          <w:color w:val="414042"/>
          <w:spacing w:val="-5"/>
        </w:rPr>
        <w:t>ou'll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become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prepared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make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effective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decisions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recommendations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27"/>
        </w:rPr>
        <w:t> </w:t>
      </w:r>
      <w:r>
        <w:rPr>
          <w:rFonts w:ascii="Times New Roman"/>
          <w:color w:val="414042"/>
        </w:rPr>
        <w:t>applying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leadership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principles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real-world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educational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problems,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developing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new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ideas,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increasing</w:t>
      </w:r>
      <w:r>
        <w:rPr>
          <w:rFonts w:ascii="Times New Roman"/>
          <w:color w:val="414042"/>
          <w:w w:val="99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best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practices,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choice.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"/>
        </w:rPr>
        <w:t>And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those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extremely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motivated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students,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offer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faster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track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"/>
        </w:rPr>
        <w:t>Accelerated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MEd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options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Leadership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  <w:spacing w:val="-1"/>
        </w:rPr>
        <w:t>Higher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Educational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Leadership.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left="240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3.873977pt;width:193.6pt;height:326.25pt;mso-position-horizontal-relative:page;mso-position-vertical-relative:paragraph;z-index:2944" coordorigin="7413,77" coordsize="3872,6525">
            <v:group style="position:absolute;left:7415;top:77;width:3870;height:6257" coordorigin="7415,77" coordsize="3870,6257">
              <v:shape style="position:absolute;left:7415;top:77;width:3870;height:6257" coordorigin="7415,77" coordsize="3870,6257" path="m7415,6334l11284,6334,11284,77,7415,77,7415,6334xe" filled="true" fillcolor="#e6e7e8" stroked="false">
                <v:path arrowok="t"/>
                <v:fill type="solid"/>
              </v:shape>
            </v:group>
            <v:group style="position:absolute;left:7413;top:6334;width:3869;height:269" coordorigin="7413,6334" coordsize="3869,269">
              <v:shape style="position:absolute;left:7413;top:6334;width:3869;height:269" coordorigin="7413,6334" coordsize="3869,269" path="m11282,6602l7413,6602,7413,6334,11282,6334,11282,6602xe" filled="true" fillcolor="#7b8041" stroked="false">
                <v:path arrowok="t"/>
                <v:fill type="solid"/>
              </v:shape>
              <v:shape style="position:absolute;left:7413;top:77;width:3872;height:6525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line="265" w:lineRule="auto" w:before="97"/>
                        <w:ind w:left="469" w:right="609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Adult</w:t>
                      </w:r>
                      <w:r>
                        <w:rPr>
                          <w:rFonts w:ascii="Arial"/>
                          <w:color w:val="231F20"/>
                          <w:spacing w:val="-3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Learning</w:t>
                      </w:r>
                      <w:r>
                        <w:rPr>
                          <w:rFonts w:ascii="Arial"/>
                          <w:color w:val="231F20"/>
                          <w:spacing w:val="-3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3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orkforce</w:t>
                      </w:r>
                      <w:r>
                        <w:rPr>
                          <w:rFonts w:ascii="Arial"/>
                          <w:color w:val="231F20"/>
                          <w:spacing w:val="26"/>
                          <w:w w:val="9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21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Athletic</w:t>
                      </w:r>
                      <w:r>
                        <w:rPr>
                          <w:rFonts w:ascii="Arial"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Coaching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Curriculum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eaching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Corporate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ellness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Early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Childhood 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Educational 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E-Learning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English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Second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Language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Global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raining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Development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Instructional</w:t>
                      </w:r>
                      <w:r>
                        <w:rPr>
                          <w:rFonts w:ascii="Arial"/>
                          <w:color w:val="231F20"/>
                          <w:spacing w:val="4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International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Higher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Organizational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PK-12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Principal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Special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Sports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7B8041"/>
          <w:w w:val="105"/>
        </w:rPr>
        <w:t>WHO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WILL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TEACH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240" w:right="516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master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education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student,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you'll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opportunity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work</w:t>
      </w:r>
      <w:r>
        <w:rPr>
          <w:rFonts w:ascii="Times New Roman"/>
          <w:color w:val="414042"/>
          <w:spacing w:val="27"/>
        </w:rPr>
        <w:t> </w:t>
      </w:r>
      <w:r>
        <w:rPr>
          <w:rFonts w:ascii="Times New Roman"/>
          <w:color w:val="414042"/>
          <w:spacing w:val="-2"/>
        </w:rPr>
        <w:t>with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NCU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faculty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members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around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world.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6"/>
        </w:rPr>
        <w:t>Y</w:t>
      </w:r>
      <w:r>
        <w:rPr>
          <w:rFonts w:ascii="Times New Roman"/>
          <w:color w:val="414042"/>
          <w:spacing w:val="-7"/>
        </w:rPr>
        <w:t>ou'll </w:t>
      </w:r>
      <w:r>
        <w:rPr>
          <w:rFonts w:ascii="Times New Roman"/>
          <w:color w:val="414042"/>
          <w:spacing w:val="-2"/>
        </w:rPr>
        <w:t>benefit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43"/>
          <w:w w:val="9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diversity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thought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faculty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members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bring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classroom,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35"/>
          <w:w w:val="99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opportunity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learn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best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practices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skills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experienced</w:t>
      </w:r>
      <w:r>
        <w:rPr>
          <w:rFonts w:ascii="Times New Roman"/>
          <w:color w:val="414042"/>
          <w:spacing w:val="35"/>
          <w:w w:val="99"/>
        </w:rPr>
        <w:t> </w:t>
      </w:r>
      <w:r>
        <w:rPr>
          <w:rFonts w:ascii="Times New Roman"/>
          <w:color w:val="414042"/>
          <w:spacing w:val="-2"/>
        </w:rPr>
        <w:t>educators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administrators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who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worked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all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levels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16"/>
        </w:rPr>
        <w:t>  </w:t>
      </w:r>
      <w:r>
        <w:rPr>
          <w:rFonts w:ascii="Times New Roman"/>
          <w:color w:val="414042"/>
          <w:spacing w:val="-2"/>
        </w:rPr>
        <w:t>education.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Ultimately,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classroom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will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reap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benefits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attending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University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that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values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diversity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teaching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learning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concepts.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left="24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w w:val="105"/>
        </w:rPr>
        <w:t>ACCREDI</w:t>
      </w:r>
      <w:r>
        <w:rPr>
          <w:rFonts w:ascii="Calibri"/>
          <w:color w:val="7B8041"/>
          <w:spacing w:val="-21"/>
          <w:w w:val="105"/>
        </w:rPr>
        <w:t>T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w w:val="105"/>
        </w:rPr>
        <w:t>TIONS</w:t>
      </w:r>
      <w:r>
        <w:rPr>
          <w:rFonts w:ascii="Calibri"/>
          <w:color w:val="7B8041"/>
          <w:spacing w:val="30"/>
          <w:w w:val="105"/>
        </w:rPr>
        <w:t> </w:t>
      </w:r>
      <w:r>
        <w:rPr>
          <w:rFonts w:ascii="Calibri"/>
          <w:color w:val="7B8041"/>
          <w:w w:val="105"/>
        </w:rPr>
        <w:t>AND</w:t>
      </w:r>
      <w:r>
        <w:rPr>
          <w:rFonts w:ascii="Calibri"/>
          <w:color w:val="7B8041"/>
          <w:spacing w:val="31"/>
          <w:w w:val="105"/>
        </w:rPr>
        <w:t> </w:t>
      </w:r>
      <w:r>
        <w:rPr>
          <w:rFonts w:ascii="Calibri"/>
          <w:color w:val="7B8041"/>
          <w:w w:val="105"/>
        </w:rPr>
        <w:t>APPRO</w:t>
      </w:r>
      <w:r>
        <w:rPr>
          <w:rFonts w:ascii="Calibri"/>
          <w:color w:val="7B8041"/>
          <w:spacing w:val="-29"/>
          <w:w w:val="105"/>
        </w:rPr>
        <w:t>V</w:t>
      </w:r>
      <w:r>
        <w:rPr>
          <w:rFonts w:ascii="Calibri"/>
          <w:color w:val="7B8041"/>
          <w:w w:val="105"/>
        </w:rPr>
        <w:t>ALS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240" w:right="51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Northcentral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University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Master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of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Education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Program,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which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is</w:t>
      </w:r>
      <w:r>
        <w:rPr>
          <w:rFonts w:ascii="Times New Roman" w:hAnsi="Times New Roman" w:cs="Times New Roman" w:eastAsia="Times New Roman"/>
          <w:color w:val="414042"/>
          <w:spacing w:val="27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designed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to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prepare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professional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educators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to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become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effective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leaders,</w:t>
      </w:r>
      <w:r>
        <w:rPr>
          <w:rFonts w:ascii="Times New Roman" w:hAnsi="Times New Roman" w:cs="Times New Roman" w:eastAsia="Times New Roman"/>
          <w:color w:val="414042"/>
          <w:spacing w:val="33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reflective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practitioners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successful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communicators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within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diverse</w:t>
      </w:r>
      <w:r>
        <w:rPr>
          <w:rFonts w:ascii="Times New Roman" w:hAnsi="Times New Roman" w:cs="Times New Roman" w:eastAsia="Times New Roman"/>
          <w:color w:val="414042"/>
          <w:spacing w:val="27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field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of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education,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centering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improving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teaching,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learning,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research</w:t>
      </w:r>
      <w:r>
        <w:rPr>
          <w:rFonts w:ascii="Times New Roman" w:hAnsi="Times New Roman" w:cs="Times New Roman" w:eastAsia="Times New Roman"/>
          <w:color w:val="414042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leadership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contributions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throughout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PK-12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Education,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is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granted</w:t>
      </w:r>
      <w:r>
        <w:rPr>
          <w:rFonts w:ascii="Times New Roman" w:hAnsi="Times New Roman" w:cs="Times New Roman" w:eastAsia="Times New Roman"/>
          <w:color w:val="414042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Initial</w:t>
      </w:r>
      <w:r>
        <w:rPr>
          <w:rFonts w:ascii="Times New Roman" w:hAnsi="Times New Roman" w:cs="Times New Roman" w:eastAsia="Times New Roman"/>
          <w:color w:val="414042"/>
          <w:spacing w:val="-2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Accreditation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by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5"/>
        </w:rPr>
        <w:t>Teacher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Education</w:t>
      </w:r>
      <w:r>
        <w:rPr>
          <w:rFonts w:ascii="Times New Roman" w:hAnsi="Times New Roman" w:cs="Times New Roman" w:eastAsia="Times New Roman"/>
          <w:color w:val="414042"/>
          <w:spacing w:val="-2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Accreditation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Council</w:t>
      </w:r>
      <w:r>
        <w:rPr>
          <w:rFonts w:ascii="Times New Roman" w:hAnsi="Times New Roman" w:cs="Times New Roman" w:eastAsia="Times New Roman"/>
          <w:color w:val="414042"/>
          <w:spacing w:val="21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(TEAC)</w:t>
      </w:r>
      <w:r>
        <w:rPr>
          <w:rFonts w:ascii="Times New Roman" w:hAnsi="Times New Roman" w:cs="Times New Roman" w:eastAsia="Times New Roman"/>
          <w:color w:val="414042"/>
          <w:spacing w:val="-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for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period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of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five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years,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from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June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24,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2013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</w:rPr>
        <w:t>–</w:t>
      </w:r>
      <w:r>
        <w:rPr>
          <w:rFonts w:ascii="Times New Roman" w:hAnsi="Times New Roman" w:cs="Times New Roman" w:eastAsia="Times New Roman"/>
          <w:color w:val="414042"/>
          <w:spacing w:val="-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June</w:t>
      </w:r>
      <w:r>
        <w:rPr>
          <w:rFonts w:ascii="Times New Roman" w:hAnsi="Times New Roman" w:cs="Times New Roman" w:eastAsia="Times New Roman"/>
          <w:color w:val="414042"/>
          <w:spacing w:val="-4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24,</w:t>
      </w:r>
      <w:r>
        <w:rPr>
          <w:rFonts w:ascii="Times New Roman" w:hAnsi="Times New Roman" w:cs="Times New Roman" w:eastAsia="Times New Roman"/>
          <w:color w:val="414042"/>
          <w:spacing w:val="3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2018.This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accreditation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certifies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that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forenamed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professional</w:t>
      </w:r>
      <w:r>
        <w:rPr>
          <w:rFonts w:ascii="Times New Roman" w:hAnsi="Times New Roman" w:cs="Times New Roman" w:eastAsia="Times New Roman"/>
          <w:color w:val="414042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education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has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provided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evidence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that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adheres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35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5"/>
        </w:rPr>
        <w:t>TEAC’</w:t>
      </w:r>
      <w:r>
        <w:rPr>
          <w:rFonts w:ascii="Times New Roman" w:hAnsi="Times New Roman" w:cs="Times New Roman" w:eastAsia="Times New Roman"/>
          <w:color w:val="414042"/>
          <w:spacing w:val="-4"/>
        </w:rPr>
        <w:t>s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quality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principles.</w:t>
      </w:r>
      <w:r>
        <w:rPr>
          <w:rFonts w:ascii="Times New Roman" w:hAnsi="Times New Roman" w:cs="Times New Roman" w:eastAsia="Times New Roman"/>
          <w:color w:val="414042"/>
          <w:spacing w:val="41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In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addition,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PK-12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Principal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Leadership</w:t>
      </w:r>
      <w:r>
        <w:rPr>
          <w:rFonts w:ascii="Times New Roman" w:hAnsi="Times New Roman" w:cs="Times New Roman" w:eastAsia="Times New Roman"/>
          <w:color w:val="414042"/>
          <w:spacing w:val="27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specialization</w:t>
      </w:r>
      <w:r>
        <w:rPr>
          <w:rFonts w:ascii="Times New Roman" w:hAnsi="Times New Roman" w:cs="Times New Roman" w:eastAsia="Times New Roman"/>
          <w:color w:val="414042"/>
          <w:spacing w:val="-7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is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fully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ISLLC-aligned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has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been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fully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approved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by</w:t>
      </w:r>
      <w:r>
        <w:rPr>
          <w:rFonts w:ascii="Times New Roman" w:hAnsi="Times New Roman" w:cs="Times New Roman" w:eastAsia="Times New Roman"/>
          <w:color w:val="414042"/>
          <w:spacing w:val="-2"/>
        </w:rPr>
        <w:t> </w:t>
      </w:r>
      <w:r>
        <w:rPr>
          <w:rFonts w:ascii="Times New Roman" w:hAnsi="Times New Roman" w:cs="Times New Roman" w:eastAsia="Times New Roman"/>
          <w:color w:val="414042"/>
          <w:spacing w:val="16"/>
        </w:rPr>
        <w:t> 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Arizona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Department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of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Education,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with</w:t>
      </w:r>
      <w:r>
        <w:rPr>
          <w:rFonts w:ascii="Times New Roman" w:hAnsi="Times New Roman" w:cs="Times New Roman" w:eastAsia="Times New Roman"/>
          <w:color w:val="414042"/>
          <w:spacing w:val="-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reciprocity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to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several</w:t>
      </w:r>
      <w:r>
        <w:rPr>
          <w:rFonts w:ascii="Times New Roman" w:hAnsi="Times New Roman" w:cs="Times New Roman" w:eastAsia="Times New Roman"/>
          <w:color w:val="414042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additional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states.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6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1184" w:footer="0" w:top="2560" w:bottom="280" w:left="6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65" w:lineRule="auto" w:before="64"/>
        <w:ind w:left="238" w:right="304"/>
        <w:jc w:val="left"/>
        <w:rPr>
          <w:rFonts w:ascii="Arial" w:hAnsi="Arial" w:cs="Arial" w:eastAsia="Arial"/>
        </w:rPr>
      </w:pPr>
      <w:r>
        <w:rPr>
          <w:rFonts w:ascii="Arial"/>
          <w:color w:val="7B8041"/>
          <w:spacing w:val="-1"/>
        </w:rPr>
        <w:t>At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Nor</w:t>
      </w:r>
      <w:r>
        <w:rPr>
          <w:rFonts w:ascii="Arial"/>
          <w:color w:val="7B8041"/>
          <w:spacing w:val="-3"/>
        </w:rPr>
        <w:t>thcentral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5"/>
        </w:rPr>
        <w:t>University</w:t>
      </w:r>
      <w:r>
        <w:rPr>
          <w:rFonts w:ascii="Arial"/>
          <w:color w:val="7B8041"/>
          <w:spacing w:val="-4"/>
        </w:rPr>
        <w:t>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our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passion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is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education.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11"/>
        </w:rPr>
        <w:t>W</w:t>
      </w:r>
      <w:r>
        <w:rPr>
          <w:rFonts w:ascii="Arial"/>
          <w:color w:val="7B8041"/>
          <w:spacing w:val="-14"/>
        </w:rPr>
        <w:t>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understand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that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2"/>
        </w:rPr>
        <w:t>today's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educators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and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administrators</w:t>
      </w:r>
      <w:r>
        <w:rPr>
          <w:rFonts w:ascii="Arial"/>
          <w:color w:val="7B8041"/>
          <w:spacing w:val="58"/>
          <w:w w:val="95"/>
        </w:rPr>
        <w:t> </w:t>
      </w:r>
      <w:r>
        <w:rPr>
          <w:rFonts w:ascii="Arial"/>
          <w:color w:val="7B8041"/>
        </w:rPr>
        <w:t>face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  <w:spacing w:val="1"/>
        </w:rPr>
        <w:t>every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day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must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commit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lifelong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pursuit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learning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keep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up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24"/>
          <w:w w:val="99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ever-changing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landscape.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fact,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now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more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than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4"/>
        </w:rPr>
        <w:t>ever</w:t>
      </w:r>
      <w:r>
        <w:rPr>
          <w:rFonts w:ascii="Arial"/>
          <w:color w:val="7B8041"/>
          <w:spacing w:val="-3"/>
        </w:rPr>
        <w:t>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being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challenged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21"/>
          <w:w w:val="95"/>
        </w:rPr>
        <w:t> </w:t>
      </w:r>
      <w:r>
        <w:rPr>
          <w:rFonts w:ascii="Arial"/>
          <w:color w:val="7B8041"/>
          <w:w w:val="95"/>
        </w:rPr>
        <w:t>become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more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effective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leaders,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reflective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practitioners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and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successful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communicators.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NCU's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School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of</w:t>
      </w:r>
      <w:r>
        <w:rPr>
          <w:rFonts w:ascii="Arial"/>
          <w:color w:val="7B8041"/>
          <w:w w:val="99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helps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prepare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meet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exceed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these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by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stimulating,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relevant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career-focused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bachelor's,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master's,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specialist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doctoral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programs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pStyle w:val="BodyText"/>
        <w:spacing w:line="265" w:lineRule="auto"/>
        <w:ind w:left="238" w:right="304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ensure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we're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highest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quality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experiences</w:t>
      </w:r>
      <w:r>
        <w:rPr>
          <w:rFonts w:ascii="Arial"/>
          <w:color w:val="7B8041"/>
          <w:w w:val="94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accessible,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online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courses,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focus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content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on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improving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teaching,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learning,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research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21"/>
          <w:w w:val="99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contributions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throughout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all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levels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8"/>
        <w:spacing w:line="240" w:lineRule="auto"/>
        <w:ind w:left="23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3.981995pt;margin-top:4.399589pt;width:200.2pt;height:192.25pt;mso-position-horizontal-relative:page;mso-position-vertical-relative:paragraph;z-index:3040" coordorigin="7280,88" coordsize="4004,3845">
            <v:group style="position:absolute;left:7280;top:88;width:4004;height:3600" coordorigin="7280,88" coordsize="4004,3600">
              <v:shape style="position:absolute;left:7280;top:88;width:4004;height:3600" coordorigin="7280,88" coordsize="4004,3600" path="m7280,88l11283,88,11283,3688,7280,3688,7280,88xe" filled="true" fillcolor="#e6e7e8" stroked="false">
                <v:path arrowok="t"/>
                <v:fill type="solid"/>
              </v:shape>
            </v:group>
            <v:group style="position:absolute;left:7280;top:3663;width:4004;height:269" coordorigin="7280,3663" coordsize="4004,269">
              <v:shape style="position:absolute;left:7280;top:3663;width:4004;height:269" coordorigin="7280,3663" coordsize="4004,269" path="m11283,3932l7280,3932,7280,3663,11283,3663,11283,3932xe" filled="true" fillcolor="#7b8041" stroked="false">
                <v:path arrowok="t"/>
                <v:fill type="solid"/>
              </v:shape>
              <v:shape style="position:absolute;left:7280;top:88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9,500+ current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23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ONE-TO-ONE</w:t>
      </w:r>
      <w:r>
        <w:rPr>
          <w:rFonts w:ascii="Calibri"/>
          <w:b/>
          <w:color w:val="7B8041"/>
          <w:spacing w:val="19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TEACHING</w:t>
      </w:r>
      <w:r>
        <w:rPr>
          <w:rFonts w:ascii="Calibri"/>
          <w:b/>
          <w:color w:val="7B8041"/>
          <w:spacing w:val="20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left="238" w:right="4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</w:rPr>
        <w:t>course.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multiple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24"/>
          <w:w w:val="99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fields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1042" w:footer="0" w:top="2940" w:bottom="280" w:left="760" w:right="800"/>
        </w:sectPr>
      </w:pPr>
    </w:p>
    <w:p>
      <w:pPr>
        <w:spacing w:before="66"/>
        <w:ind w:left="23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100%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DOCTORAL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spacing w:val="-4"/>
          <w:w w:val="105"/>
          <w:sz w:val="22"/>
        </w:rPr>
        <w:t>F</w:t>
      </w:r>
      <w:r>
        <w:rPr>
          <w:rFonts w:ascii="Calibri"/>
          <w:b/>
          <w:color w:val="7B8041"/>
          <w:spacing w:val="-3"/>
          <w:w w:val="105"/>
          <w:sz w:val="22"/>
        </w:rPr>
        <w:t>ACUL</w:t>
      </w:r>
      <w:r>
        <w:rPr>
          <w:rFonts w:ascii="Calibri"/>
          <w:b/>
          <w:color w:val="7B8041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left="238" w:right="3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3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pacing w:val="-2"/>
          <w:w w:val="105"/>
          <w:sz w:val="22"/>
        </w:rPr>
        <w:t>WEEKLY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COURSE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spacing w:val="-5"/>
          <w:w w:val="105"/>
          <w:sz w:val="22"/>
        </w:rPr>
        <w:t>ST</w:t>
      </w:r>
      <w:r>
        <w:rPr>
          <w:rFonts w:ascii="Calibri"/>
          <w:b/>
          <w:color w:val="7B8041"/>
          <w:spacing w:val="-4"/>
          <w:w w:val="105"/>
          <w:sz w:val="22"/>
        </w:rPr>
        <w:t>AR</w:t>
      </w:r>
      <w:r>
        <w:rPr>
          <w:rFonts w:ascii="Calibri"/>
          <w:b/>
          <w:color w:val="7B8041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0" w:lineRule="auto" w:before="35"/>
        <w:ind w:left="2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NCU,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students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have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worry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wait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lists,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cancelled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8"/>
        <w:spacing w:line="347" w:lineRule="exact"/>
        <w:ind w:left="238" w:right="0" w:firstLine="1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257" w:lineRule="exact" w:before="0"/>
        <w:ind w:left="238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after="0" w:line="257" w:lineRule="exact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2240" w:h="15840"/>
          <w:pgMar w:top="1500" w:bottom="280" w:left="760" w:right="800"/>
          <w:cols w:num="2" w:equalWidth="0">
            <w:col w:w="6192" w:space="271"/>
            <w:col w:w="4217"/>
          </w:cols>
        </w:sectPr>
      </w:pPr>
    </w:p>
    <w:p>
      <w:pPr>
        <w:pStyle w:val="BodyText"/>
        <w:tabs>
          <w:tab w:pos="6519" w:val="left" w:leader="none"/>
          <w:tab w:pos="10500" w:val="left" w:leader="none"/>
        </w:tabs>
        <w:spacing w:line="225" w:lineRule="exact"/>
        <w:ind w:left="2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courses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due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under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enrollment,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or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delays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their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schedule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  <w:w w:val="99"/>
        </w:rPr>
      </w:r>
      <w:r>
        <w:rPr>
          <w:rFonts w:ascii="Times New Roman"/>
          <w:color w:val="231F20"/>
          <w:w w:val="99"/>
          <w:u w:val="single" w:color="7B8041"/>
        </w:rPr>
        <w:t> </w:t>
      </w:r>
      <w:r>
        <w:rPr>
          <w:rFonts w:ascii="Times New Roman"/>
          <w:color w:val="231F20"/>
          <w:u w:val="single" w:color="7B8041"/>
        </w:rPr>
        <w:tab/>
      </w:r>
      <w:r>
        <w:rPr>
          <w:rFonts w:ascii="Times New Roman"/>
          <w:color w:val="231F20"/>
        </w:rPr>
      </w:r>
      <w:r>
        <w:rPr>
          <w:rFonts w:ascii="Times New Roman"/>
        </w:rPr>
      </w:r>
    </w:p>
    <w:p>
      <w:pPr>
        <w:pStyle w:val="BodyText"/>
        <w:spacing w:line="165" w:lineRule="exact" w:before="7"/>
        <w:ind w:left="2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</w:rPr>
      </w:r>
    </w:p>
    <w:p>
      <w:pPr>
        <w:spacing w:after="0" w:line="16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760" w:right="800"/>
        </w:sectPr>
      </w:pPr>
    </w:p>
    <w:p>
      <w:pPr>
        <w:pStyle w:val="BodyText"/>
        <w:spacing w:line="240" w:lineRule="auto" w:before="95"/>
        <w:ind w:left="2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pStyle w:val="Heading3"/>
        <w:spacing w:line="471" w:lineRule="exact" w:before="0"/>
        <w:ind w:left="232" w:right="342"/>
        <w:jc w:val="center"/>
        <w:rPr>
          <w:rFonts w:ascii="Tahoma" w:hAnsi="Tahoma" w:cs="Tahoma" w:eastAsia="Tahoma"/>
        </w:rPr>
      </w:pPr>
      <w:r>
        <w:rPr/>
        <w:br w:type="column"/>
      </w:r>
      <w:r>
        <w:rPr>
          <w:rFonts w:ascii="Tahoma"/>
          <w:color w:val="7B8041"/>
        </w:rPr>
        <w:t>APP</w:t>
      </w:r>
      <w:r>
        <w:rPr>
          <w:rFonts w:ascii="Tahoma"/>
          <w:color w:val="7B8041"/>
          <w:spacing w:val="-28"/>
        </w:rPr>
        <w:t>L</w:t>
      </w:r>
      <w:r>
        <w:rPr>
          <w:rFonts w:ascii="Tahoma"/>
          <w:color w:val="7B8041"/>
          <w:spacing w:val="-52"/>
        </w:rPr>
        <w:t>Y</w:t>
      </w:r>
      <w:r>
        <w:rPr>
          <w:rFonts w:ascii="Tahoma"/>
          <w:color w:val="7B8041"/>
        </w:rPr>
        <w:t>.NCU.EDU</w:t>
      </w:r>
      <w:r>
        <w:rPr>
          <w:rFonts w:ascii="Tahoma"/>
        </w:rPr>
      </w:r>
    </w:p>
    <w:p>
      <w:pPr>
        <w:pStyle w:val="Heading4"/>
        <w:spacing w:line="503" w:lineRule="exact"/>
        <w:ind w:left="232" w:right="342"/>
        <w:jc w:val="center"/>
        <w:rPr>
          <w:rFonts w:ascii="Tahoma" w:hAnsi="Tahoma" w:cs="Tahoma" w:eastAsia="Tahoma"/>
        </w:rPr>
      </w:pPr>
      <w:r>
        <w:rPr>
          <w:rFonts w:ascii="Tahoma"/>
          <w:color w:val="7B8041"/>
          <w:spacing w:val="-2"/>
          <w:w w:val="105"/>
        </w:rPr>
        <w:t>866.776.0331</w:t>
      </w:r>
      <w:r>
        <w:rPr>
          <w:rFonts w:ascii="Tahoma"/>
        </w:rPr>
      </w:r>
    </w:p>
    <w:p>
      <w:pPr>
        <w:spacing w:before="37"/>
        <w:ind w:left="232" w:right="342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8667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pacing w:val="-1"/>
          <w:sz w:val="19"/>
        </w:rPr>
        <w:t>HAR</w:t>
      </w:r>
      <w:r>
        <w:rPr>
          <w:rFonts w:ascii="Tahoma"/>
          <w:color w:val="7B8041"/>
          <w:spacing w:val="-2"/>
          <w:sz w:val="19"/>
        </w:rPr>
        <w:t>TFORD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DR.,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STE.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232" w:right="342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SCOTTSDALE,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AZ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760" w:right="800"/>
          <w:cols w:num="2" w:equalWidth="0">
            <w:col w:w="5724" w:space="746"/>
            <w:col w:w="4210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  <w:r>
        <w:rPr/>
        <w:pict>
          <v:shape style="position:absolute;margin-left:355.107391pt;margin-top:48.9151pt;width:211.4362pt;height:65.7308pt;mso-position-horizontal-relative:page;mso-position-vertical-relative:page;z-index:2992" type="#_x0000_t75" stroked="false">
            <v:imagedata r:id="rId28" o:title=""/>
          </v:shape>
        </w:pict>
      </w:r>
    </w:p>
    <w:p>
      <w:pPr>
        <w:spacing w:line="20" w:lineRule="atLeast"/>
        <w:ind w:left="6514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8"/>
        <w:rPr>
          <w:rFonts w:ascii="Tahoma" w:hAnsi="Tahoma" w:cs="Tahoma" w:eastAsia="Tahoma"/>
          <w:sz w:val="26"/>
          <w:szCs w:val="26"/>
        </w:rPr>
      </w:pPr>
    </w:p>
    <w:p>
      <w:pPr>
        <w:spacing w:before="82"/>
        <w:ind w:left="238" w:right="205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80.614288pt;margin-top:15.515055pt;width:79.383998pt;height:55.072649pt;mso-position-horizontal-relative:page;mso-position-vertical-relative:paragraph;z-index:3064" type="#_x0000_t75" stroked="false">
            <v:imagedata r:id="rId29" o:title=""/>
          </v:shape>
        </w:pict>
      </w: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4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0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9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56" w:lineRule="auto" w:before="0"/>
        <w:ind w:left="238" w:right="2058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Northcentral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University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Master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of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Education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Program,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which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is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designed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prepare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professional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educators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become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effective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leaders,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reflective</w:t>
      </w:r>
      <w:r>
        <w:rPr>
          <w:rFonts w:ascii="Times New Roman" w:hAnsi="Times New Roman" w:cs="Times New Roman" w:eastAsia="Times New Roman"/>
          <w:color w:val="414042"/>
          <w:spacing w:val="27"/>
          <w:w w:val="10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practitioners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and</w:t>
      </w:r>
      <w:r>
        <w:rPr>
          <w:rFonts w:ascii="Times New Roman" w:hAnsi="Times New Roman" w:cs="Times New Roman" w:eastAsia="Times New Roman"/>
          <w:color w:val="414042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successful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communicators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within</w:t>
      </w:r>
      <w:r>
        <w:rPr>
          <w:rFonts w:ascii="Times New Roman" w:hAnsi="Times New Roman" w:cs="Times New Roman" w:eastAsia="Times New Roman"/>
          <w:color w:val="414042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diverse</w:t>
      </w:r>
      <w:r>
        <w:rPr>
          <w:rFonts w:ascii="Times New Roman" w:hAnsi="Times New Roman" w:cs="Times New Roman" w:eastAsia="Times New Roman"/>
          <w:color w:val="414042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field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of</w:t>
      </w:r>
      <w:r>
        <w:rPr>
          <w:rFonts w:ascii="Times New Roman" w:hAnsi="Times New Roman" w:cs="Times New Roman" w:eastAsia="Times New Roman"/>
          <w:color w:val="414042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education,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centering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on</w:t>
      </w:r>
      <w:r>
        <w:rPr>
          <w:rFonts w:ascii="Times New Roman" w:hAnsi="Times New Roman" w:cs="Times New Roman" w:eastAsia="Times New Roman"/>
          <w:color w:val="414042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improving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teaching,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learning,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research</w:t>
      </w:r>
      <w:r>
        <w:rPr>
          <w:rFonts w:ascii="Times New Roman" w:hAnsi="Times New Roman" w:cs="Times New Roman" w:eastAsia="Times New Roman"/>
          <w:color w:val="414042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and</w:t>
      </w:r>
      <w:r>
        <w:rPr>
          <w:rFonts w:ascii="Times New Roman" w:hAnsi="Times New Roman" w:cs="Times New Roman" w:eastAsia="Times New Roman"/>
          <w:color w:val="414042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leadership</w:t>
      </w:r>
      <w:r>
        <w:rPr>
          <w:rFonts w:ascii="Times New Roman" w:hAnsi="Times New Roman" w:cs="Times New Roman" w:eastAsia="Times New Roman"/>
          <w:color w:val="414042"/>
          <w:w w:val="10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contributions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throughout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PK-12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Education,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is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granted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Initial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 Accreditation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by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414042"/>
          <w:spacing w:val="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  <w:sz w:val="13"/>
          <w:szCs w:val="13"/>
        </w:rPr>
        <w:t>Teacher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Education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 Accreditation</w:t>
      </w:r>
      <w:r>
        <w:rPr>
          <w:rFonts w:ascii="Times New Roman" w:hAnsi="Times New Roman" w:cs="Times New Roman" w:eastAsia="Times New Roman"/>
          <w:color w:val="414042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Council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(TEAC)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for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period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of</w:t>
      </w:r>
      <w:r>
        <w:rPr>
          <w:rFonts w:ascii="Times New Roman" w:hAnsi="Times New Roman" w:cs="Times New Roman" w:eastAsia="Times New Roman"/>
          <w:color w:val="41404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five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years,</w:t>
      </w:r>
      <w:r>
        <w:rPr>
          <w:rFonts w:ascii="Times New Roman" w:hAnsi="Times New Roman" w:cs="Times New Roman" w:eastAsia="Times New Roman"/>
          <w:color w:val="414042"/>
          <w:spacing w:val="28"/>
          <w:w w:val="10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from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June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24,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2013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–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June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24,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2018.This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accreditation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certifies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that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forenamed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professional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education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program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has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provided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evidence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that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z w:val="13"/>
          <w:szCs w:val="13"/>
        </w:rPr>
        <w:t>program</w:t>
      </w:r>
      <w:r>
        <w:rPr>
          <w:rFonts w:ascii="Times New Roman" w:hAnsi="Times New Roman" w:cs="Times New Roman" w:eastAsia="Times New Roman"/>
          <w:color w:val="414042"/>
          <w:spacing w:val="23"/>
          <w:w w:val="10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adheres</w:t>
      </w:r>
      <w:r>
        <w:rPr>
          <w:rFonts w:ascii="Times New Roman" w:hAnsi="Times New Roman" w:cs="Times New Roman" w:eastAsia="Times New Roman"/>
          <w:color w:val="414042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414042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  <w:sz w:val="13"/>
          <w:szCs w:val="13"/>
        </w:rPr>
        <w:t>TEAC’s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quality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principles.</w:t>
      </w:r>
      <w:r>
        <w:rPr>
          <w:rFonts w:ascii="Times New Roman" w:hAnsi="Times New Roman" w:cs="Times New Roman" w:eastAsia="Times New Roman"/>
          <w:color w:val="414042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5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view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Summary</w:t>
      </w:r>
      <w:r>
        <w:rPr>
          <w:rFonts w:ascii="Times New Roman" w:hAnsi="Times New Roman" w:cs="Times New Roman" w:eastAsia="Times New Roman"/>
          <w:color w:val="414042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of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Case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that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has</w:t>
      </w:r>
      <w:r>
        <w:rPr>
          <w:rFonts w:ascii="Times New Roman" w:hAnsi="Times New Roman" w:cs="Times New Roman" w:eastAsia="Times New Roman"/>
          <w:color w:val="414042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been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posted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on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414042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TEAC</w:t>
      </w:r>
      <w:r>
        <w:rPr>
          <w:rFonts w:ascii="Times New Roman" w:hAnsi="Times New Roman" w:cs="Times New Roman" w:eastAsia="Times New Roman"/>
          <w:color w:val="414042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  <w:sz w:val="13"/>
          <w:szCs w:val="13"/>
        </w:rPr>
        <w:t>website</w:t>
      </w:r>
      <w:r>
        <w:rPr>
          <w:rFonts w:ascii="Times New Roman" w:hAnsi="Times New Roman" w:cs="Times New Roman" w:eastAsia="Times New Roman"/>
          <w:color w:val="414042"/>
          <w:spacing w:val="6"/>
          <w:sz w:val="13"/>
          <w:szCs w:val="13"/>
        </w:rPr>
        <w:t> </w:t>
      </w:r>
      <w:hyperlink r:id="rId30">
        <w:r>
          <w:rPr>
            <w:rFonts w:ascii="Times New Roman" w:hAnsi="Times New Roman" w:cs="Times New Roman" w:eastAsia="Times New Roman"/>
            <w:color w:val="414042"/>
            <w:spacing w:val="-2"/>
            <w:sz w:val="13"/>
            <w:szCs w:val="13"/>
          </w:rPr>
          <w:t>(www.teac.org/membership/teac-members).</w:t>
        </w:r>
        <w:r>
          <w:rPr>
            <w:rFonts w:ascii="Times New Roman" w:hAnsi="Times New Roman" w:cs="Times New Roman" w:eastAsia="Times New Roman"/>
            <w:sz w:val="13"/>
            <w:szCs w:val="13"/>
          </w:rPr>
        </w:r>
      </w:hyperlink>
    </w:p>
    <w:p>
      <w:pPr>
        <w:spacing w:after="0" w:line="256" w:lineRule="auto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40"/>
          <w:pgMar w:top="1500" w:bottom="280" w:left="76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6"/>
          <w:w w:val="105"/>
        </w:rPr>
        <w:t>POST-BACCALAURE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6"/>
          <w:w w:val="105"/>
        </w:rPr>
        <w:t>T</w:t>
      </w:r>
      <w:r>
        <w:rPr>
          <w:rFonts w:ascii="Calibri"/>
          <w:color w:val="7B8041"/>
          <w:w w:val="105"/>
        </w:rPr>
        <w:t>E</w:t>
      </w:r>
      <w:r>
        <w:rPr>
          <w:rFonts w:ascii="Calibri"/>
          <w:color w:val="7B8041"/>
          <w:spacing w:val="13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CE</w:t>
      </w:r>
      <w:r>
        <w:rPr>
          <w:rFonts w:ascii="Calibri"/>
          <w:color w:val="7B8041"/>
          <w:w w:val="105"/>
        </w:rPr>
        <w:t>R</w:t>
      </w:r>
      <w:r>
        <w:rPr>
          <w:rFonts w:ascii="Calibri"/>
          <w:color w:val="7B8041"/>
          <w:spacing w:val="6"/>
          <w:w w:val="105"/>
        </w:rPr>
        <w:t>TIFIC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6"/>
          <w:w w:val="105"/>
        </w:rPr>
        <w:t>T</w:t>
      </w:r>
      <w:r>
        <w:rPr>
          <w:rFonts w:ascii="Calibri"/>
          <w:color w:val="7B8041"/>
          <w:w w:val="105"/>
        </w:rPr>
        <w:t>E</w:t>
      </w:r>
      <w:r>
        <w:rPr>
          <w:rFonts w:ascii="Calibri"/>
          <w:color w:val="7B8041"/>
          <w:spacing w:val="14"/>
          <w:w w:val="105"/>
        </w:rPr>
        <w:t> </w:t>
      </w:r>
      <w:r>
        <w:rPr>
          <w:rFonts w:ascii="Calibri"/>
          <w:color w:val="7B8041"/>
          <w:spacing w:val="2"/>
          <w:w w:val="105"/>
        </w:rPr>
        <w:t>IN</w:t>
      </w:r>
      <w:r>
        <w:rPr>
          <w:rFonts w:ascii="Calibri"/>
          <w:color w:val="7B8041"/>
          <w:spacing w:val="13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EDUC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5"/>
          <w:w w:val="105"/>
        </w:rPr>
        <w:t>TION</w:t>
      </w:r>
      <w:r>
        <w:rPr>
          <w:rFonts w:ascii="Calibri"/>
          <w:b w:val="0"/>
        </w:rPr>
      </w:r>
    </w:p>
    <w:p>
      <w:pPr>
        <w:pStyle w:val="BodyText"/>
        <w:spacing w:line="265" w:lineRule="auto" w:before="38"/>
        <w:ind w:left="100" w:right="1017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At</w:t>
      </w:r>
      <w:r>
        <w:rPr>
          <w:rFonts w:ascii="Arial"/>
          <w:color w:val="7B8041"/>
          <w:spacing w:val="-9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  <w:spacing w:val="-3"/>
        </w:rPr>
        <w:t>University</w:t>
      </w:r>
      <w:r>
        <w:rPr>
          <w:rFonts w:ascii="Arial"/>
          <w:color w:val="7B8041"/>
          <w:spacing w:val="-2"/>
        </w:rPr>
        <w:t>,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we're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always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looking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for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ways</w:t>
      </w:r>
      <w:r>
        <w:rPr>
          <w:rFonts w:ascii="Arial"/>
          <w:color w:val="7B8041"/>
          <w:spacing w:val="-9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help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advance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9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  <w:spacing w:val="-10"/>
        </w:rPr>
        <w:t>W</w:t>
      </w:r>
      <w:r>
        <w:rPr>
          <w:rFonts w:ascii="Arial"/>
          <w:color w:val="7B8041"/>
          <w:spacing w:val="-12"/>
        </w:rPr>
        <w:t>e</w:t>
      </w:r>
      <w:r>
        <w:rPr>
          <w:rFonts w:ascii="Arial"/>
          <w:color w:val="7B8041"/>
          <w:spacing w:val="-8"/>
        </w:rPr>
        <w:t> </w:t>
      </w:r>
      <w:r>
        <w:rPr>
          <w:rFonts w:ascii="Arial"/>
          <w:color w:val="7B8041"/>
        </w:rPr>
        <w:t>know</w:t>
      </w:r>
      <w:r>
        <w:rPr>
          <w:rFonts w:ascii="Arial"/>
          <w:color w:val="7B8041"/>
          <w:spacing w:val="28"/>
          <w:w w:val="98"/>
        </w:rPr>
        <w:t> </w:t>
      </w:r>
      <w:r>
        <w:rPr>
          <w:rFonts w:ascii="Arial"/>
          <w:color w:val="7B8041"/>
        </w:rPr>
        <w:t>that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today's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constantly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searching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for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ways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improve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their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students'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performance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25"/>
          <w:w w:val="91"/>
        </w:rPr>
        <w:t> </w:t>
      </w:r>
      <w:r>
        <w:rPr>
          <w:rFonts w:ascii="Arial"/>
          <w:color w:val="7B8041"/>
        </w:rPr>
        <w:t>advancement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9"/>
        </w:rPr>
        <w:t> </w:t>
      </w:r>
      <w:r>
        <w:rPr>
          <w:rFonts w:ascii="Arial"/>
          <w:color w:val="7B8041"/>
        </w:rPr>
        <w:t>their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own</w:t>
      </w:r>
      <w:r>
        <w:rPr>
          <w:rFonts w:ascii="Arial"/>
          <w:color w:val="7B8041"/>
          <w:spacing w:val="-29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9"/>
        </w:rPr>
        <w:t> </w:t>
      </w:r>
      <w:r>
        <w:rPr>
          <w:rFonts w:ascii="Arial"/>
          <w:color w:val="7B8041"/>
        </w:rPr>
        <w:t>School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9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9"/>
        </w:rPr>
        <w:t> </w:t>
      </w:r>
      <w:r>
        <w:rPr>
          <w:rFonts w:ascii="Arial"/>
          <w:color w:val="7B8041"/>
        </w:rPr>
        <w:t>delivers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post-baccalaureate</w:t>
      </w:r>
      <w:r>
        <w:rPr>
          <w:rFonts w:ascii="Arial"/>
          <w:color w:val="7B8041"/>
          <w:spacing w:val="-29"/>
        </w:rPr>
        <w:t> </w:t>
      </w:r>
      <w:r>
        <w:rPr>
          <w:rFonts w:ascii="Arial"/>
          <w:color w:val="7B8041"/>
        </w:rPr>
        <w:t>certificates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24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help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ensure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you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equipped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tools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training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you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need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make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an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immediate</w:t>
      </w:r>
      <w:r>
        <w:rPr>
          <w:rFonts w:ascii="Arial"/>
          <w:color w:val="7B8041"/>
          <w:w w:val="96"/>
        </w:rPr>
        <w:t> </w:t>
      </w:r>
      <w:r>
        <w:rPr>
          <w:rFonts w:ascii="Arial"/>
          <w:color w:val="7B8041"/>
        </w:rPr>
        <w:t>difference</w:t>
      </w:r>
      <w:r>
        <w:rPr>
          <w:rFonts w:ascii="Arial"/>
          <w:color w:val="7B8041"/>
          <w:spacing w:val="-36"/>
        </w:rPr>
        <w:t> </w:t>
      </w:r>
      <w:r>
        <w:rPr>
          <w:rFonts w:ascii="Arial"/>
          <w:color w:val="7B8041"/>
        </w:rPr>
        <w:t>inside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outside</w:t>
      </w:r>
      <w:r>
        <w:rPr>
          <w:rFonts w:ascii="Arial"/>
          <w:color w:val="7B8041"/>
          <w:spacing w:val="-36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classroom</w:t>
      </w:r>
      <w:r>
        <w:rPr>
          <w:rFonts w:ascii="Arial"/>
          <w:color w:val="7B8041"/>
          <w:spacing w:val="-36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improved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student</w:t>
      </w:r>
      <w:r>
        <w:rPr>
          <w:rFonts w:ascii="Arial"/>
          <w:color w:val="7B8041"/>
          <w:spacing w:val="-36"/>
        </w:rPr>
        <w:t> </w:t>
      </w:r>
      <w:r>
        <w:rPr>
          <w:rFonts w:ascii="Arial"/>
          <w:color w:val="7B8041"/>
        </w:rPr>
        <w:t>outcomes,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enhanced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teaching</w:t>
      </w:r>
      <w:r>
        <w:rPr>
          <w:rFonts w:ascii="Arial"/>
          <w:color w:val="7B8041"/>
          <w:spacing w:val="-36"/>
        </w:rPr>
        <w:t> </w:t>
      </w:r>
      <w:r>
        <w:rPr>
          <w:rFonts w:ascii="Arial"/>
          <w:color w:val="7B8041"/>
        </w:rPr>
        <w:t>skills,</w:t>
      </w:r>
      <w:r>
        <w:rPr>
          <w:rFonts w:ascii="Arial"/>
          <w:color w:val="7B8041"/>
          <w:w w:val="92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preparation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for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your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future.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-5"/>
          <w:w w:val="105"/>
        </w:rPr>
        <w:t>WHA</w:t>
      </w:r>
      <w:r>
        <w:rPr>
          <w:rFonts w:ascii="Calibri"/>
          <w:color w:val="7B8041"/>
          <w:spacing w:val="-6"/>
          <w:w w:val="105"/>
        </w:rPr>
        <w:t>T</w:t>
      </w:r>
      <w:r>
        <w:rPr>
          <w:rFonts w:ascii="Calibri"/>
          <w:color w:val="7B8041"/>
          <w:spacing w:val="15"/>
          <w:w w:val="105"/>
        </w:rPr>
        <w:t> </w:t>
      </w:r>
      <w:r>
        <w:rPr>
          <w:rFonts w:ascii="Calibri"/>
          <w:color w:val="7B8041"/>
          <w:w w:val="105"/>
        </w:rPr>
        <w:t>YOU'LL</w:t>
      </w:r>
      <w:r>
        <w:rPr>
          <w:rFonts w:ascii="Calibri"/>
          <w:color w:val="7B8041"/>
          <w:spacing w:val="16"/>
          <w:w w:val="105"/>
        </w:rPr>
        <w:t> </w:t>
      </w:r>
      <w:r>
        <w:rPr>
          <w:rFonts w:ascii="Calibri"/>
          <w:color w:val="7B8041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programs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skillsets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important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improving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classroom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advancing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leadership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abilities,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timely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fashion.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w w:val="99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not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only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augments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professional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skillset,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demonstrates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dedication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continued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advancement.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3.873977pt;width:193.6pt;height:330.65pt;mso-position-horizontal-relative:page;mso-position-vertical-relative:paragraph;z-index:3112" coordorigin="7413,77" coordsize="3872,6613">
            <v:group style="position:absolute;left:7415;top:77;width:3870;height:6345" coordorigin="7415,77" coordsize="3870,6345">
              <v:shape style="position:absolute;left:7415;top:77;width:3870;height:6345" coordorigin="7415,77" coordsize="3870,6345" path="m7415,6422l11284,6422,11284,77,7415,77,7415,6422xe" filled="true" fillcolor="#e6e7e8" stroked="false">
                <v:path arrowok="t"/>
                <v:fill type="solid"/>
              </v:shape>
            </v:group>
            <v:group style="position:absolute;left:7413;top:6422;width:3869;height:269" coordorigin="7413,6422" coordsize="3869,269">
              <v:shape style="position:absolute;left:7413;top:6422;width:3869;height:269" coordorigin="7413,6422" coordsize="3869,269" path="m11282,6690l7413,6690,7413,6422,11282,6422,11282,6690xe" filled="true" fillcolor="#7b8041" stroked="false">
                <v:path arrowok="t"/>
                <v:fill type="solid"/>
              </v:shape>
              <v:shape style="position:absolute;left:7413;top:77;width:3872;height:6613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80" w:lineRule="exact" w:before="0"/>
                        <w:ind w:left="255" w:right="768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3"/>
                          <w:w w:val="105"/>
                          <w:sz w:val="26"/>
                        </w:rPr>
                        <w:t>POST-BACC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CERTIFIC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TE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7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68"/>
                        <w:ind w:left="25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PK-12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Studies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before="34"/>
                        <w:ind w:left="449" w:right="0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Early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Childhood 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Human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Per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mance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Coaching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line="284" w:lineRule="auto" w:before="47"/>
                        <w:ind w:left="449" w:right="649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Mathematics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Excellence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w w:val="8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Common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Core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line="284" w:lineRule="auto" w:before="1"/>
                        <w:ind w:left="449" w:right="342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English</w:t>
                      </w:r>
                      <w:r>
                        <w:rPr>
                          <w:rFonts w:ascii="Arial"/>
                          <w:color w:val="231F20"/>
                          <w:spacing w:val="1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Language</w:t>
                      </w:r>
                      <w:r>
                        <w:rPr>
                          <w:rFonts w:ascii="Arial"/>
                          <w:color w:val="231F20"/>
                          <w:spacing w:val="1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ts</w:t>
                      </w:r>
                      <w:r>
                        <w:rPr>
                          <w:rFonts w:ascii="Arial"/>
                          <w:color w:val="231F20"/>
                          <w:spacing w:val="18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Excellence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3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3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Common</w:t>
                      </w:r>
                      <w:r>
                        <w:rPr>
                          <w:rFonts w:ascii="Arial"/>
                          <w:color w:val="231F20"/>
                          <w:spacing w:val="-3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Core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8"/>
                        <w:ind w:left="25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Education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Leadership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Policy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before="34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PK-12</w:t>
                      </w:r>
                      <w:r>
                        <w:rPr>
                          <w:rFonts w:ascii="Arial"/>
                          <w:color w:val="231F20"/>
                          <w:spacing w:val="9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Policy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Community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College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line="284" w:lineRule="auto" w:before="47"/>
                        <w:ind w:left="449" w:right="441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Improved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</w:t>
                      </w:r>
                      <w:r>
                        <w:rPr>
                          <w:rFonts w:ascii="Arial"/>
                          <w:color w:val="231F20"/>
                          <w:w w:val="8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Achievement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8"/>
                        <w:ind w:left="25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Adult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Global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Education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before="34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raining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Development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eaching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Internationally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Best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Practices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eaching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7B8041"/>
          <w:w w:val="105"/>
        </w:rPr>
        <w:t>WHO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WILL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TEACH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student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School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Education,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you'll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opportunity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31"/>
          <w:w w:val="99"/>
        </w:rPr>
        <w:t> </w:t>
      </w:r>
      <w:r>
        <w:rPr>
          <w:rFonts w:ascii="Times New Roman"/>
          <w:color w:val="414042"/>
          <w:spacing w:val="-1"/>
        </w:rPr>
        <w:t>work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around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world.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4"/>
        </w:rPr>
        <w:t>Y</w:t>
      </w:r>
      <w:r>
        <w:rPr>
          <w:rFonts w:ascii="Times New Roman"/>
          <w:color w:val="414042"/>
          <w:spacing w:val="-5"/>
        </w:rPr>
        <w:t>ou'll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benefit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thought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bring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1"/>
        </w:rPr>
        <w:t>the</w:t>
      </w:r>
      <w:r>
        <w:rPr>
          <w:rFonts w:ascii="Times New Roman"/>
          <w:color w:val="414042"/>
          <w:spacing w:val="79"/>
          <w:w w:val="99"/>
        </w:rPr>
        <w:t> </w:t>
      </w:r>
      <w:r>
        <w:rPr>
          <w:rFonts w:ascii="Times New Roman"/>
          <w:color w:val="414042"/>
        </w:rPr>
        <w:t>classroom,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learn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best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practices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skills</w:t>
      </w:r>
      <w:r>
        <w:rPr>
          <w:rFonts w:ascii="Times New Roman"/>
          <w:color w:val="414042"/>
          <w:spacing w:val="89"/>
          <w:w w:val="99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experienced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educators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administrators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who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worked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in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4"/>
        </w:rPr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98"/>
        </w:rPr>
        <w:t> </w:t>
      </w:r>
      <w:r>
        <w:rPr>
          <w:rFonts w:ascii="Times New Roman"/>
          <w:color w:val="414042"/>
        </w:rPr>
        <w:t>levels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education.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Ultimately,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classroom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reap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4"/>
        </w:rPr>
      </w:r>
      <w:r>
        <w:rPr>
          <w:rFonts w:ascii="Times New Roman"/>
          <w:color w:val="414042"/>
        </w:rPr>
        <w:t>benefits</w:t>
      </w:r>
      <w:r>
        <w:rPr>
          <w:rFonts w:ascii="Times New Roman"/>
          <w:color w:val="414042"/>
          <w:spacing w:val="9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attending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University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values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teaching</w:t>
      </w:r>
      <w:r>
        <w:rPr>
          <w:rFonts w:asci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concepts.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w w:val="105"/>
        </w:rPr>
        <w:t>WHY</w:t>
      </w:r>
      <w:r>
        <w:rPr>
          <w:rFonts w:ascii="Calibri"/>
          <w:color w:val="7B8041"/>
          <w:spacing w:val="7"/>
          <w:w w:val="105"/>
        </w:rPr>
        <w:t> </w:t>
      </w:r>
      <w:r>
        <w:rPr>
          <w:rFonts w:ascii="Calibri"/>
          <w:color w:val="7B8041"/>
          <w:w w:val="105"/>
        </w:rPr>
        <w:t>A</w:t>
      </w:r>
      <w:r>
        <w:rPr>
          <w:rFonts w:ascii="Calibri"/>
          <w:color w:val="7B8041"/>
          <w:spacing w:val="7"/>
          <w:w w:val="105"/>
        </w:rPr>
        <w:t> </w:t>
      </w:r>
      <w:r>
        <w:rPr>
          <w:rFonts w:ascii="Calibri"/>
          <w:color w:val="7B8041"/>
          <w:spacing w:val="-2"/>
          <w:w w:val="105"/>
        </w:rPr>
        <w:t>POST-BACCALAUREA</w:t>
      </w:r>
      <w:r>
        <w:rPr>
          <w:rFonts w:ascii="Calibri"/>
          <w:color w:val="7B8041"/>
          <w:spacing w:val="-3"/>
          <w:w w:val="105"/>
        </w:rPr>
        <w:t>TE</w:t>
      </w:r>
      <w:r>
        <w:rPr>
          <w:rFonts w:ascii="Calibri"/>
          <w:color w:val="7B8041"/>
          <w:spacing w:val="7"/>
          <w:w w:val="105"/>
        </w:rPr>
        <w:t> </w:t>
      </w:r>
      <w:r>
        <w:rPr>
          <w:rFonts w:ascii="Calibri"/>
          <w:color w:val="7B8041"/>
          <w:spacing w:val="-3"/>
          <w:w w:val="105"/>
        </w:rPr>
        <w:t>CER</w:t>
      </w:r>
      <w:r>
        <w:rPr>
          <w:rFonts w:ascii="Calibri"/>
          <w:color w:val="7B8041"/>
          <w:spacing w:val="-4"/>
          <w:w w:val="105"/>
        </w:rPr>
        <w:t>TIFICATE?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2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searching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ways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sharpen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skills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  <w:spacing w:val="1"/>
        </w:rPr>
        <w:t>concerns</w:t>
      </w:r>
      <w:r>
        <w:rPr>
          <w:rFonts w:ascii="Times New Roman"/>
          <w:color w:val="414042"/>
          <w:spacing w:val="75"/>
          <w:w w:val="99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commitment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start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master's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degree?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Earning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88"/>
          <w:w w:val="99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with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specialization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1"/>
        </w:rPr>
        <w:t>that</w:t>
      </w:r>
      <w:r>
        <w:rPr>
          <w:rFonts w:ascii="Times New Roman"/>
          <w:color w:val="414042"/>
          <w:spacing w:val="105"/>
          <w:w w:val="99"/>
        </w:rPr>
        <w:t> </w:t>
      </w:r>
      <w:r>
        <w:rPr>
          <w:rFonts w:ascii="Times New Roman"/>
          <w:color w:val="414042"/>
        </w:rPr>
        <w:t>focuses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aspirations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could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"/>
        </w:rPr>
        <w:t> answer. </w:t>
      </w:r>
      <w:r>
        <w:rPr>
          <w:rFonts w:ascii="Times New Roman"/>
          <w:color w:val="414042"/>
        </w:rPr>
        <w:t>Here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74"/>
          <w:w w:val="99"/>
        </w:rPr>
        <w:t> </w:t>
      </w:r>
      <w:r>
        <w:rPr>
          <w:rFonts w:ascii="Times New Roman"/>
          <w:color w:val="414042"/>
        </w:rPr>
        <w:t>few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advantages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pursuing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certificate</w:t>
      </w:r>
      <w:r>
        <w:rPr>
          <w:rFonts w:asci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1"/>
        </w:rPr>
        <w:t>Northcentral: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87" w:val="left" w:leader="none"/>
        </w:tabs>
        <w:spacing w:line="240" w:lineRule="auto" w:before="47" w:after="0"/>
        <w:ind w:left="287" w:right="0" w:hanging="1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Faster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2"/>
        </w:rPr>
        <w:t>Time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75" w:val="left" w:leader="none"/>
        </w:tabs>
        <w:spacing w:line="240" w:lineRule="auto" w:before="47" w:after="0"/>
        <w:ind w:left="274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Affordable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Pricing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75" w:val="left" w:leader="none"/>
        </w:tabs>
        <w:spacing w:line="240" w:lineRule="auto" w:before="47" w:after="0"/>
        <w:ind w:left="274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Apply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Master's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Degree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31"/>
          <w:headerReference w:type="default" r:id="rId32"/>
          <w:pgSz w:w="12240" w:h="15840"/>
          <w:pgMar w:header="0" w:footer="0" w:top="394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65" w:lineRule="auto" w:before="64"/>
        <w:ind w:right="276"/>
        <w:jc w:val="left"/>
        <w:rPr>
          <w:rFonts w:ascii="Arial" w:hAnsi="Arial" w:cs="Arial" w:eastAsia="Arial"/>
        </w:rPr>
      </w:pPr>
      <w:r>
        <w:rPr>
          <w:rFonts w:ascii="Arial"/>
          <w:color w:val="7B8041"/>
          <w:spacing w:val="-1"/>
        </w:rPr>
        <w:t>At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Nor</w:t>
      </w:r>
      <w:r>
        <w:rPr>
          <w:rFonts w:ascii="Arial"/>
          <w:color w:val="7B8041"/>
          <w:spacing w:val="-3"/>
        </w:rPr>
        <w:t>thcentral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5"/>
        </w:rPr>
        <w:t>University</w:t>
      </w:r>
      <w:r>
        <w:rPr>
          <w:rFonts w:ascii="Arial"/>
          <w:color w:val="7B8041"/>
          <w:spacing w:val="-4"/>
        </w:rPr>
        <w:t>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our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passion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is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education.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11"/>
        </w:rPr>
        <w:t>W</w:t>
      </w:r>
      <w:r>
        <w:rPr>
          <w:rFonts w:ascii="Arial"/>
          <w:color w:val="7B8041"/>
          <w:spacing w:val="-14"/>
        </w:rPr>
        <w:t>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understand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that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2"/>
        </w:rPr>
        <w:t>today's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educators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and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administrators</w:t>
      </w:r>
      <w:r>
        <w:rPr>
          <w:rFonts w:ascii="Arial"/>
          <w:color w:val="7B8041"/>
          <w:spacing w:val="58"/>
          <w:w w:val="95"/>
        </w:rPr>
        <w:t> </w:t>
      </w:r>
      <w:r>
        <w:rPr>
          <w:rFonts w:ascii="Arial"/>
          <w:color w:val="7B8041"/>
        </w:rPr>
        <w:t>face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  <w:spacing w:val="1"/>
        </w:rPr>
        <w:t>every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day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must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commit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lifelong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pursuit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learning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keep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up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24"/>
          <w:w w:val="99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ever-changing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landscape.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fact,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now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more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than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4"/>
        </w:rPr>
        <w:t>ever</w:t>
      </w:r>
      <w:r>
        <w:rPr>
          <w:rFonts w:ascii="Arial"/>
          <w:color w:val="7B8041"/>
          <w:spacing w:val="-3"/>
        </w:rPr>
        <w:t>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being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challenged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21"/>
          <w:w w:val="95"/>
        </w:rPr>
        <w:t> </w:t>
      </w:r>
      <w:r>
        <w:rPr>
          <w:rFonts w:ascii="Arial"/>
          <w:color w:val="7B8041"/>
          <w:w w:val="95"/>
        </w:rPr>
        <w:t>become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more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effective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leaders,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reflective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practitioners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and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successful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communicators.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NCU's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School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of</w:t>
      </w:r>
      <w:r>
        <w:rPr>
          <w:rFonts w:ascii="Arial"/>
          <w:color w:val="7B8041"/>
          <w:w w:val="99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helps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prepare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meet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exceed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these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by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stimulating,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relevant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career-focused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bachelor's,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master's,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specialist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doctoral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programs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pStyle w:val="BodyText"/>
        <w:spacing w:line="265" w:lineRule="auto"/>
        <w:ind w:right="364"/>
        <w:jc w:val="both"/>
        <w:rPr>
          <w:rFonts w:ascii="Arial" w:hAnsi="Arial" w:cs="Arial" w:eastAsia="Arial"/>
        </w:rPr>
      </w:pP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ensure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we're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highest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quality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experiences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accessible,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online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courses,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focus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content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improving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teaching,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learning,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research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spacing w:val="21"/>
          <w:w w:val="97"/>
        </w:rPr>
        <w:t> </w:t>
      </w:r>
      <w:r>
        <w:rPr>
          <w:rFonts w:ascii="Arial"/>
          <w:color w:val="7B8041"/>
        </w:rPr>
        <w:t>contributions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throughout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all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levels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2.256989pt;margin-top:5.119589pt;width:200.2pt;height:192.25pt;mso-position-horizontal-relative:page;mso-position-vertical-relative:paragraph;z-index:3208" coordorigin="7245,102" coordsize="4004,3845">
            <v:group style="position:absolute;left:7245;top:102;width:4004;height:3600" coordorigin="7245,102" coordsize="4004,3600">
              <v:shape style="position:absolute;left:7245;top:102;width:4004;height:3600" coordorigin="7245,102" coordsize="4004,3600" path="m7245,102l11249,102,11249,3702,7245,3702,7245,102xe" filled="true" fillcolor="#e6e7e8" stroked="false">
                <v:path arrowok="t"/>
                <v:fill type="solid"/>
              </v:shape>
            </v:group>
            <v:group style="position:absolute;left:7245;top:3678;width:4004;height:269" coordorigin="7245,3678" coordsize="4004,269">
              <v:shape style="position:absolute;left:7245;top:3678;width:4004;height:269" coordorigin="7245,3678" coordsize="4004,269" path="m11249,3947l7245,3947,7245,3678,11249,3678,11249,3947xe" filled="true" fillcolor="#7b8041" stroked="false">
                <v:path arrowok="t"/>
                <v:fill type="solid"/>
              </v:shape>
              <v:shape style="position:absolute;left:7245;top:102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9,500+ current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ONE-TO-ONE</w:t>
      </w:r>
      <w:r>
        <w:rPr>
          <w:rFonts w:ascii="Calibri"/>
          <w:b/>
          <w:color w:val="7B8041"/>
          <w:spacing w:val="19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TEACHING</w:t>
      </w:r>
      <w:r>
        <w:rPr>
          <w:rFonts w:ascii="Calibri"/>
          <w:b/>
          <w:color w:val="7B8041"/>
          <w:spacing w:val="20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</w:rPr>
        <w:t>course.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multiple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24"/>
          <w:w w:val="99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fields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100%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DOCTORAL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spacing w:val="-4"/>
          <w:w w:val="105"/>
          <w:sz w:val="22"/>
        </w:rPr>
        <w:t>F</w:t>
      </w:r>
      <w:r>
        <w:rPr>
          <w:rFonts w:ascii="Calibri"/>
          <w:b/>
          <w:color w:val="7B8041"/>
          <w:spacing w:val="-3"/>
          <w:w w:val="105"/>
          <w:sz w:val="22"/>
        </w:rPr>
        <w:t>ACUL</w:t>
      </w:r>
      <w:r>
        <w:rPr>
          <w:rFonts w:ascii="Calibri"/>
          <w:b/>
          <w:color w:val="7B8041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pacing w:val="-2"/>
          <w:w w:val="105"/>
          <w:sz w:val="22"/>
        </w:rPr>
        <w:t>WEEKLY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COURSE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spacing w:val="-5"/>
          <w:w w:val="105"/>
          <w:sz w:val="22"/>
        </w:rPr>
        <w:t>ST</w:t>
      </w:r>
      <w:r>
        <w:rPr>
          <w:rFonts w:ascii="Calibri"/>
          <w:b/>
          <w:color w:val="7B8041"/>
          <w:spacing w:val="-4"/>
          <w:w w:val="105"/>
          <w:sz w:val="22"/>
        </w:rPr>
        <w:t>AR</w:t>
      </w:r>
      <w:r>
        <w:rPr>
          <w:rFonts w:ascii="Calibri"/>
          <w:b/>
          <w:color w:val="7B8041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NCU,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students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have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worry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wait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lists,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cancelled</w:t>
      </w:r>
      <w:r>
        <w:rPr>
          <w:rFonts w:ascii="Times New Roman"/>
          <w:color w:val="231F20"/>
          <w:spacing w:val="35"/>
          <w:w w:val="98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</w:rPr>
      </w:r>
    </w:p>
    <w:p>
      <w:pPr>
        <w:pStyle w:val="BodyText"/>
        <w:spacing w:line="246" w:lineRule="auto"/>
        <w:ind w:right="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19"/>
          <w:w w:val="9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8"/>
        <w:spacing w:line="347" w:lineRule="exact"/>
        <w:ind w:right="36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6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36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7B8041"/>
          <w:sz w:val="51"/>
        </w:rPr>
        <w:t>APP</w:t>
      </w:r>
      <w:r>
        <w:rPr>
          <w:rFonts w:ascii="Tahoma"/>
          <w:color w:val="7B8041"/>
          <w:spacing w:val="-28"/>
          <w:sz w:val="51"/>
        </w:rPr>
        <w:t>L</w:t>
      </w:r>
      <w:r>
        <w:rPr>
          <w:rFonts w:ascii="Tahoma"/>
          <w:color w:val="7B8041"/>
          <w:spacing w:val="-52"/>
          <w:sz w:val="51"/>
        </w:rPr>
        <w:t>Y</w:t>
      </w:r>
      <w:r>
        <w:rPr>
          <w:rFonts w:ascii="Tahoma"/>
          <w:color w:val="7B8041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6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7B8041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6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8667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pacing w:val="-1"/>
          <w:sz w:val="19"/>
        </w:rPr>
        <w:t>HAR</w:t>
      </w:r>
      <w:r>
        <w:rPr>
          <w:rFonts w:ascii="Tahoma"/>
          <w:color w:val="7B8041"/>
          <w:spacing w:val="-2"/>
          <w:sz w:val="19"/>
        </w:rPr>
        <w:t>TFORD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DR.,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STE.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6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SCOTTSDALE,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AZ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6072" w:space="357"/>
            <w:col w:w="413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360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7"/>
        <w:rPr>
          <w:rFonts w:ascii="Tahoma" w:hAnsi="Tahoma" w:cs="Tahoma" w:eastAsia="Tahoma"/>
          <w:sz w:val="18"/>
          <w:szCs w:val="18"/>
        </w:rPr>
      </w:pPr>
    </w:p>
    <w:p>
      <w:pPr>
        <w:spacing w:before="0"/>
        <w:ind w:left="118" w:right="1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6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6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3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1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1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5"/>
          <w:w w:val="105"/>
        </w:rPr>
        <w:t>POST-MASTER'S</w:t>
      </w:r>
      <w:r>
        <w:rPr>
          <w:rFonts w:ascii="Calibri"/>
          <w:color w:val="7B8041"/>
          <w:spacing w:val="13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CE</w:t>
      </w:r>
      <w:r>
        <w:rPr>
          <w:rFonts w:ascii="Calibri"/>
          <w:color w:val="7B8041"/>
          <w:w w:val="105"/>
        </w:rPr>
        <w:t>R</w:t>
      </w:r>
      <w:r>
        <w:rPr>
          <w:rFonts w:ascii="Calibri"/>
          <w:color w:val="7B8041"/>
          <w:spacing w:val="6"/>
          <w:w w:val="105"/>
        </w:rPr>
        <w:t>TIFIC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6"/>
          <w:w w:val="105"/>
        </w:rPr>
        <w:t>T</w:t>
      </w:r>
      <w:r>
        <w:rPr>
          <w:rFonts w:ascii="Calibri"/>
          <w:color w:val="7B8041"/>
          <w:w w:val="105"/>
        </w:rPr>
        <w:t>E</w:t>
      </w:r>
      <w:r>
        <w:rPr>
          <w:rFonts w:ascii="Calibri"/>
          <w:color w:val="7B8041"/>
          <w:spacing w:val="13"/>
          <w:w w:val="105"/>
        </w:rPr>
        <w:t> </w:t>
      </w:r>
      <w:r>
        <w:rPr>
          <w:rFonts w:ascii="Calibri"/>
          <w:color w:val="7B8041"/>
          <w:spacing w:val="2"/>
          <w:w w:val="105"/>
        </w:rPr>
        <w:t>IN</w:t>
      </w:r>
      <w:r>
        <w:rPr>
          <w:rFonts w:ascii="Calibri"/>
          <w:color w:val="7B8041"/>
          <w:spacing w:val="14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EDUC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5"/>
          <w:w w:val="105"/>
        </w:rPr>
        <w:t>TION</w:t>
      </w:r>
      <w:r>
        <w:rPr>
          <w:rFonts w:ascii="Calibri"/>
          <w:b w:val="0"/>
        </w:rPr>
      </w:r>
    </w:p>
    <w:p>
      <w:pPr>
        <w:pStyle w:val="BodyText"/>
        <w:spacing w:line="265" w:lineRule="auto" w:before="38"/>
        <w:ind w:left="100" w:right="1017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At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  <w:spacing w:val="-3"/>
        </w:rPr>
        <w:t>University</w:t>
      </w:r>
      <w:r>
        <w:rPr>
          <w:rFonts w:ascii="Arial"/>
          <w:color w:val="7B8041"/>
          <w:spacing w:val="-2"/>
        </w:rPr>
        <w:t>,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focus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on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ever-changing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at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all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levels.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  <w:spacing w:val="-10"/>
        </w:rPr>
        <w:t>W</w:t>
      </w:r>
      <w:r>
        <w:rPr>
          <w:rFonts w:ascii="Arial"/>
          <w:color w:val="7B8041"/>
          <w:spacing w:val="-12"/>
        </w:rPr>
        <w:t>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know</w:t>
      </w:r>
      <w:r>
        <w:rPr>
          <w:rFonts w:ascii="Arial"/>
          <w:color w:val="7B8041"/>
          <w:spacing w:val="-14"/>
        </w:rPr>
        <w:t> </w:t>
      </w:r>
      <w:r>
        <w:rPr>
          <w:rFonts w:ascii="Arial"/>
          <w:color w:val="7B8041"/>
        </w:rPr>
        <w:t>that</w:t>
      </w:r>
      <w:r>
        <w:rPr>
          <w:rFonts w:ascii="Arial"/>
          <w:color w:val="7B8041"/>
          <w:spacing w:val="28"/>
          <w:w w:val="94"/>
        </w:rPr>
        <w:t> </w:t>
      </w:r>
      <w:r>
        <w:rPr>
          <w:rFonts w:ascii="Arial"/>
          <w:color w:val="7B8041"/>
        </w:rPr>
        <w:t>today's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consistently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faced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curriculum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requirements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pressure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35"/>
        </w:rPr>
        <w:t> </w:t>
      </w:r>
      <w:r>
        <w:rPr>
          <w:rFonts w:ascii="Arial"/>
          <w:color w:val="7B8041"/>
        </w:rPr>
        <w:t>improve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student</w:t>
      </w:r>
      <w:r>
        <w:rPr>
          <w:rFonts w:ascii="Arial"/>
          <w:color w:val="7B8041"/>
          <w:w w:val="91"/>
        </w:rPr>
        <w:t> </w:t>
      </w:r>
      <w:r>
        <w:rPr>
          <w:rFonts w:ascii="Arial"/>
          <w:color w:val="7B8041"/>
        </w:rPr>
        <w:t>success,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understand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they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have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valuable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knowledge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contribute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field.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School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delivers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post-master's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certificates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help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ensure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you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equipped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tools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training</w:t>
      </w:r>
      <w:r>
        <w:rPr>
          <w:rFonts w:ascii="Arial"/>
          <w:color w:val="7B8041"/>
          <w:spacing w:val="-24"/>
        </w:rPr>
        <w:t> </w:t>
      </w:r>
      <w:r>
        <w:rPr>
          <w:rFonts w:ascii="Arial"/>
          <w:color w:val="7B8041"/>
        </w:rPr>
        <w:t>you</w:t>
      </w:r>
      <w:r>
        <w:rPr>
          <w:rFonts w:ascii="Arial"/>
          <w:color w:val="7B8041"/>
          <w:spacing w:val="24"/>
          <w:w w:val="96"/>
        </w:rPr>
        <w:t> </w:t>
      </w:r>
      <w:r>
        <w:rPr>
          <w:rFonts w:ascii="Arial"/>
          <w:color w:val="7B8041"/>
        </w:rPr>
        <w:t>need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8"/>
        </w:rPr>
        <w:t> </w:t>
      </w:r>
      <w:r>
        <w:rPr>
          <w:rFonts w:ascii="Arial"/>
          <w:color w:val="7B8041"/>
        </w:rPr>
        <w:t>make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an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immediate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difference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inside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outside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classroom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improved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student</w:t>
      </w:r>
      <w:r>
        <w:rPr>
          <w:rFonts w:ascii="Arial"/>
          <w:color w:val="7B8041"/>
          <w:w w:val="91"/>
        </w:rPr>
        <w:t> </w:t>
      </w:r>
      <w:r>
        <w:rPr>
          <w:rFonts w:ascii="Arial"/>
          <w:color w:val="7B8041"/>
        </w:rPr>
        <w:t>outcomes,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enhanced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teaching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skills,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preparation</w:t>
      </w:r>
      <w:r>
        <w:rPr>
          <w:rFonts w:ascii="Arial"/>
          <w:color w:val="7B8041"/>
          <w:spacing w:val="-26"/>
        </w:rPr>
        <w:t> </w:t>
      </w:r>
      <w:r>
        <w:rPr>
          <w:rFonts w:ascii="Arial"/>
          <w:color w:val="7B8041"/>
        </w:rPr>
        <w:t>for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your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future.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-5"/>
          <w:w w:val="105"/>
        </w:rPr>
        <w:t>WHA</w:t>
      </w:r>
      <w:r>
        <w:rPr>
          <w:rFonts w:ascii="Calibri"/>
          <w:color w:val="7B8041"/>
          <w:spacing w:val="-6"/>
          <w:w w:val="105"/>
        </w:rPr>
        <w:t>T</w:t>
      </w:r>
      <w:r>
        <w:rPr>
          <w:rFonts w:ascii="Calibri"/>
          <w:color w:val="7B8041"/>
          <w:spacing w:val="15"/>
          <w:w w:val="105"/>
        </w:rPr>
        <w:t> </w:t>
      </w:r>
      <w:r>
        <w:rPr>
          <w:rFonts w:ascii="Calibri"/>
          <w:color w:val="7B8041"/>
          <w:w w:val="105"/>
        </w:rPr>
        <w:t>YOU'LL</w:t>
      </w:r>
      <w:r>
        <w:rPr>
          <w:rFonts w:ascii="Calibri"/>
          <w:color w:val="7B8041"/>
          <w:spacing w:val="16"/>
          <w:w w:val="105"/>
        </w:rPr>
        <w:t> </w:t>
      </w:r>
      <w:r>
        <w:rPr>
          <w:rFonts w:ascii="Calibri"/>
          <w:color w:val="7B8041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skillsets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important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improving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classroom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experience,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advancing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leadership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abilities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research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abilities.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20"/>
          <w:w w:val="99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not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only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augments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professional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skillset,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demonstrates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dedication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continued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education,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research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advancement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3.873977pt;width:193.6pt;height:268.850pt;mso-position-horizontal-relative:page;mso-position-vertical-relative:paragraph;z-index:3256" coordorigin="7413,77" coordsize="3872,5377">
            <v:group style="position:absolute;left:7415;top:77;width:3870;height:5109" coordorigin="7415,77" coordsize="3870,5109">
              <v:shape style="position:absolute;left:7415;top:77;width:3870;height:5109" coordorigin="7415,77" coordsize="3870,5109" path="m7415,5186l11284,5186,11284,77,7415,77,7415,5186xe" filled="true" fillcolor="#e6e7e8" stroked="false">
                <v:path arrowok="t"/>
                <v:fill type="solid"/>
              </v:shape>
            </v:group>
            <v:group style="position:absolute;left:7413;top:5186;width:3869;height:269" coordorigin="7413,5186" coordsize="3869,269">
              <v:shape style="position:absolute;left:7413;top:5186;width:3869;height:269" coordorigin="7413,5186" coordsize="3869,269" path="m11282,5454l7413,5454,7413,5186,11282,5186,11282,5454xe" filled="true" fillcolor="#7b8041" stroked="false">
                <v:path arrowok="t"/>
                <v:fill type="solid"/>
              </v:shape>
              <v:shape style="position:absolute;left:7413;top:77;width:3872;height:5377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80" w:lineRule="exact" w:before="0"/>
                        <w:ind w:left="255" w:right="391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z w:val="26"/>
                        </w:rPr>
                        <w:t>POST-MASTER'S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49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-5"/>
                          <w:sz w:val="26"/>
                        </w:rPr>
                        <w:t>CERTIFICA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-6"/>
                          <w:sz w:val="26"/>
                        </w:rPr>
                        <w:t>TE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6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-4"/>
                          <w:w w:val="105"/>
                          <w:sz w:val="26"/>
                        </w:rPr>
                        <w:t>SPECIALIZATIONS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91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Curriculum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eaching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Early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Childhood 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Educational 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E-Learning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English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Second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Language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Global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raining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Development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Instructional</w:t>
                      </w:r>
                      <w:r>
                        <w:rPr>
                          <w:rFonts w:ascii="Arial"/>
                          <w:color w:val="231F20"/>
                          <w:spacing w:val="4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International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Higher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Organizational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Special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Sports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7B8041"/>
          <w:w w:val="105"/>
        </w:rPr>
        <w:t>WHO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WILL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TEACH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student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School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  <w:spacing w:val="-1"/>
        </w:rPr>
        <w:t>work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around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world.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4"/>
        </w:rPr>
        <w:t>Y</w:t>
      </w:r>
      <w:r>
        <w:rPr>
          <w:rFonts w:ascii="Times New Roman"/>
          <w:color w:val="414042"/>
          <w:spacing w:val="-5"/>
        </w:rPr>
        <w:t>ou'll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benefit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thought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bring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w w:val="99"/>
        </w:rPr>
        <w:t> </w:t>
      </w:r>
      <w:r>
        <w:rPr>
          <w:rFonts w:ascii="Times New Roman"/>
          <w:color w:val="414042"/>
        </w:rPr>
        <w:t>classroom,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learn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best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practices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20"/>
          <w:w w:val="99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experienced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educators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administrators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worked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</w:rPr>
      </w:r>
    </w:p>
    <w:p>
      <w:pPr>
        <w:pStyle w:val="BodyText"/>
        <w:spacing w:line="246" w:lineRule="auto"/>
        <w:ind w:left="100" w:right="517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levels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education.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3"/>
        </w:rPr>
        <w:t>Ultimately,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classroom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reap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benefits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attending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University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values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teaching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concepts.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7B8041"/>
          <w:w w:val="105"/>
        </w:rPr>
        <w:t>WHY</w:t>
      </w:r>
      <w:r>
        <w:rPr>
          <w:rFonts w:ascii="Calibri" w:hAnsi="Calibri" w:cs="Calibri" w:eastAsia="Calibri"/>
          <w:color w:val="7B8041"/>
          <w:spacing w:val="-4"/>
          <w:w w:val="105"/>
        </w:rPr>
        <w:t> </w:t>
      </w:r>
      <w:r>
        <w:rPr>
          <w:rFonts w:ascii="Calibri" w:hAnsi="Calibri" w:cs="Calibri" w:eastAsia="Calibri"/>
          <w:color w:val="7B8041"/>
          <w:w w:val="105"/>
        </w:rPr>
        <w:t>A</w:t>
      </w:r>
      <w:r>
        <w:rPr>
          <w:rFonts w:ascii="Calibri" w:hAnsi="Calibri" w:cs="Calibri" w:eastAsia="Calibri"/>
          <w:color w:val="7B8041"/>
          <w:spacing w:val="-3"/>
          <w:w w:val="105"/>
        </w:rPr>
        <w:t> </w:t>
      </w:r>
      <w:r>
        <w:rPr>
          <w:rFonts w:ascii="Calibri" w:hAnsi="Calibri" w:cs="Calibri" w:eastAsia="Calibri"/>
          <w:color w:val="7B8041"/>
          <w:w w:val="105"/>
        </w:rPr>
        <w:t>POST-MASTER’S</w:t>
      </w:r>
      <w:r>
        <w:rPr>
          <w:rFonts w:ascii="Calibri" w:hAnsi="Calibri" w:cs="Calibri" w:eastAsia="Calibri"/>
          <w:color w:val="7B8041"/>
          <w:spacing w:val="-3"/>
          <w:w w:val="105"/>
        </w:rPr>
        <w:t> CER</w:t>
      </w:r>
      <w:r>
        <w:rPr>
          <w:rFonts w:ascii="Calibri" w:hAnsi="Calibri" w:cs="Calibri" w:eastAsia="Calibri"/>
          <w:color w:val="7B8041"/>
          <w:spacing w:val="-4"/>
          <w:w w:val="105"/>
        </w:rPr>
        <w:t>TIFICATE?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46" w:lineRule="auto" w:before="70"/>
        <w:ind w:left="100" w:right="517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searching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ways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sharpen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concerns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commitment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start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degree?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Earning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specialization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focuses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aspirations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could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2"/>
        </w:rPr>
        <w:t>answer.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Here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few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advantages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pursuing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Northcentral: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87" w:val="left" w:leader="none"/>
        </w:tabs>
        <w:spacing w:line="240" w:lineRule="auto" w:before="40" w:after="0"/>
        <w:ind w:left="287" w:right="0" w:hanging="1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Faster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2"/>
        </w:rPr>
        <w:t>Time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75" w:val="left" w:leader="none"/>
        </w:tabs>
        <w:spacing w:line="240" w:lineRule="auto" w:before="47" w:after="0"/>
        <w:ind w:left="274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Affordable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Pricing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75" w:val="left" w:leader="none"/>
        </w:tabs>
        <w:spacing w:line="240" w:lineRule="auto" w:before="47" w:after="0"/>
        <w:ind w:left="274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Apply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Doctoral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Degree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394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65" w:lineRule="auto" w:before="64"/>
        <w:ind w:right="276"/>
        <w:jc w:val="left"/>
        <w:rPr>
          <w:rFonts w:ascii="Arial" w:hAnsi="Arial" w:cs="Arial" w:eastAsia="Arial"/>
        </w:rPr>
      </w:pPr>
      <w:r>
        <w:rPr>
          <w:rFonts w:ascii="Arial"/>
          <w:color w:val="7B8041"/>
          <w:spacing w:val="-1"/>
        </w:rPr>
        <w:t>At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Nor</w:t>
      </w:r>
      <w:r>
        <w:rPr>
          <w:rFonts w:ascii="Arial"/>
          <w:color w:val="7B8041"/>
          <w:spacing w:val="-3"/>
        </w:rPr>
        <w:t>thcentral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5"/>
        </w:rPr>
        <w:t>University</w:t>
      </w:r>
      <w:r>
        <w:rPr>
          <w:rFonts w:ascii="Arial"/>
          <w:color w:val="7B8041"/>
          <w:spacing w:val="-4"/>
        </w:rPr>
        <w:t>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our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passion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is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education.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11"/>
        </w:rPr>
        <w:t>W</w:t>
      </w:r>
      <w:r>
        <w:rPr>
          <w:rFonts w:ascii="Arial"/>
          <w:color w:val="7B8041"/>
          <w:spacing w:val="-14"/>
        </w:rPr>
        <w:t>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understand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that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2"/>
        </w:rPr>
        <w:t>today's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educators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and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administrators</w:t>
      </w:r>
      <w:r>
        <w:rPr>
          <w:rFonts w:ascii="Arial"/>
          <w:color w:val="7B8041"/>
          <w:spacing w:val="58"/>
          <w:w w:val="95"/>
        </w:rPr>
        <w:t> </w:t>
      </w:r>
      <w:r>
        <w:rPr>
          <w:rFonts w:ascii="Arial"/>
          <w:color w:val="7B8041"/>
        </w:rPr>
        <w:t>face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  <w:spacing w:val="1"/>
        </w:rPr>
        <w:t>every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day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must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commit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lifelong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pursuit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learning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keep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up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24"/>
          <w:w w:val="99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ever-changing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landscape.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fact,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now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more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than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4"/>
        </w:rPr>
        <w:t>ever</w:t>
      </w:r>
      <w:r>
        <w:rPr>
          <w:rFonts w:ascii="Arial"/>
          <w:color w:val="7B8041"/>
          <w:spacing w:val="-3"/>
        </w:rPr>
        <w:t>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being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challenged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21"/>
          <w:w w:val="95"/>
        </w:rPr>
        <w:t> </w:t>
      </w:r>
      <w:r>
        <w:rPr>
          <w:rFonts w:ascii="Arial"/>
          <w:color w:val="7B8041"/>
          <w:w w:val="95"/>
        </w:rPr>
        <w:t>become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more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effective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leaders,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reflective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practitioners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and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successful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communicators.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NCU's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School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of</w:t>
      </w:r>
      <w:r>
        <w:rPr>
          <w:rFonts w:ascii="Arial"/>
          <w:color w:val="7B8041"/>
          <w:w w:val="99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helps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prepare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meet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exceed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these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by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stimulating,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relevant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career-focused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bachelor's,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master's,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specialist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doctoral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programs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pStyle w:val="BodyText"/>
        <w:spacing w:line="265" w:lineRule="auto"/>
        <w:ind w:right="364"/>
        <w:jc w:val="both"/>
        <w:rPr>
          <w:rFonts w:ascii="Arial" w:hAnsi="Arial" w:cs="Arial" w:eastAsia="Arial"/>
        </w:rPr>
      </w:pP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ensure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we're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highest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quality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experiences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accessible,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online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courses,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focus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content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improving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teaching,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learning,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research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spacing w:val="21"/>
          <w:w w:val="97"/>
        </w:rPr>
        <w:t> </w:t>
      </w:r>
      <w:r>
        <w:rPr>
          <w:rFonts w:ascii="Arial"/>
          <w:color w:val="7B8041"/>
        </w:rPr>
        <w:t>contributions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throughout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all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levels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2.256989pt;margin-top:5.119589pt;width:200.2pt;height:192.25pt;mso-position-horizontal-relative:page;mso-position-vertical-relative:paragraph;z-index:3328" coordorigin="7245,102" coordsize="4004,3845">
            <v:group style="position:absolute;left:7245;top:102;width:4004;height:3600" coordorigin="7245,102" coordsize="4004,3600">
              <v:shape style="position:absolute;left:7245;top:102;width:4004;height:3600" coordorigin="7245,102" coordsize="4004,3600" path="m7245,102l11249,102,11249,3702,7245,3702,7245,102xe" filled="true" fillcolor="#e6e7e8" stroked="false">
                <v:path arrowok="t"/>
                <v:fill type="solid"/>
              </v:shape>
            </v:group>
            <v:group style="position:absolute;left:7245;top:3678;width:4004;height:269" coordorigin="7245,3678" coordsize="4004,269">
              <v:shape style="position:absolute;left:7245;top:3678;width:4004;height:269" coordorigin="7245,3678" coordsize="4004,269" path="m11249,3947l7245,3947,7245,3678,11249,3678,11249,3947xe" filled="true" fillcolor="#7b8041" stroked="false">
                <v:path arrowok="t"/>
                <v:fill type="solid"/>
              </v:shape>
              <v:shape style="position:absolute;left:7245;top:102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9,500+ current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ONE-TO-ONE</w:t>
      </w:r>
      <w:r>
        <w:rPr>
          <w:rFonts w:ascii="Calibri"/>
          <w:b/>
          <w:color w:val="7B8041"/>
          <w:spacing w:val="19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TEACHING</w:t>
      </w:r>
      <w:r>
        <w:rPr>
          <w:rFonts w:ascii="Calibri"/>
          <w:b/>
          <w:color w:val="7B8041"/>
          <w:spacing w:val="20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</w:rPr>
        <w:t>course.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multiple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24"/>
          <w:w w:val="99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fields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100%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DOCTORAL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spacing w:val="-4"/>
          <w:w w:val="105"/>
          <w:sz w:val="22"/>
        </w:rPr>
        <w:t>F</w:t>
      </w:r>
      <w:r>
        <w:rPr>
          <w:rFonts w:ascii="Calibri"/>
          <w:b/>
          <w:color w:val="7B8041"/>
          <w:spacing w:val="-3"/>
          <w:w w:val="105"/>
          <w:sz w:val="22"/>
        </w:rPr>
        <w:t>ACUL</w:t>
      </w:r>
      <w:r>
        <w:rPr>
          <w:rFonts w:ascii="Calibri"/>
          <w:b/>
          <w:color w:val="7B8041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NO</w:t>
      </w:r>
      <w:r>
        <w:rPr>
          <w:rFonts w:ascii="Calibri"/>
          <w:b/>
          <w:color w:val="7B8041"/>
          <w:spacing w:val="23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PHYSICAL</w:t>
      </w:r>
      <w:r>
        <w:rPr>
          <w:rFonts w:ascii="Calibri"/>
          <w:b/>
          <w:color w:val="7B8041"/>
          <w:spacing w:val="24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RESIDENCIES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T</w:t>
      </w:r>
      <w:r>
        <w:rPr>
          <w:rFonts w:ascii="Times New Roman"/>
          <w:color w:val="231F20"/>
          <w:spacing w:val="-3"/>
        </w:rPr>
        <w:t>oday's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professionals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simply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time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</w:rPr>
        <w:t>money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take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off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from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work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fly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across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country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sit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25"/>
          <w:w w:val="98"/>
        </w:rPr>
        <w:t> </w:t>
      </w:r>
      <w:r>
        <w:rPr>
          <w:rFonts w:ascii="Times New Roman"/>
          <w:color w:val="231F20"/>
          <w:spacing w:val="-3"/>
        </w:rPr>
        <w:t>residency</w:t>
      </w:r>
      <w:r>
        <w:rPr>
          <w:rFonts w:ascii="Times New Roman"/>
          <w:color w:val="231F20"/>
          <w:spacing w:val="-2"/>
        </w:rPr>
        <w:t>.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</w:rPr>
        <w:t>expense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conflicting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21"/>
          <w:w w:val="98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</w:rPr>
        <w:t>responsibilities.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pacing w:val="-2"/>
          <w:w w:val="105"/>
          <w:sz w:val="22"/>
        </w:rPr>
        <w:t>WEEKLY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COURSE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spacing w:val="-5"/>
          <w:w w:val="105"/>
          <w:sz w:val="22"/>
        </w:rPr>
        <w:t>ST</w:t>
      </w:r>
      <w:r>
        <w:rPr>
          <w:rFonts w:ascii="Calibri"/>
          <w:b/>
          <w:color w:val="7B8041"/>
          <w:spacing w:val="-4"/>
          <w:w w:val="105"/>
          <w:sz w:val="22"/>
        </w:rPr>
        <w:t>AR</w:t>
      </w:r>
      <w:r>
        <w:rPr>
          <w:rFonts w:ascii="Calibri"/>
          <w:b/>
          <w:color w:val="7B8041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NCU,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students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have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worry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wait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lists,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cancelled</w:t>
      </w:r>
      <w:r>
        <w:rPr>
          <w:rFonts w:ascii="Times New Roman"/>
          <w:color w:val="231F20"/>
          <w:spacing w:val="35"/>
          <w:w w:val="98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</w:rPr>
      </w:r>
    </w:p>
    <w:p>
      <w:pPr>
        <w:pStyle w:val="BodyText"/>
        <w:spacing w:line="246" w:lineRule="auto"/>
        <w:ind w:right="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19"/>
          <w:w w:val="9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8"/>
        <w:spacing w:line="347" w:lineRule="exact"/>
        <w:ind w:right="36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6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36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7B8041"/>
          <w:sz w:val="51"/>
        </w:rPr>
        <w:t>APP</w:t>
      </w:r>
      <w:r>
        <w:rPr>
          <w:rFonts w:ascii="Tahoma"/>
          <w:color w:val="7B8041"/>
          <w:spacing w:val="-28"/>
          <w:sz w:val="51"/>
        </w:rPr>
        <w:t>L</w:t>
      </w:r>
      <w:r>
        <w:rPr>
          <w:rFonts w:ascii="Tahoma"/>
          <w:color w:val="7B8041"/>
          <w:spacing w:val="-52"/>
          <w:sz w:val="51"/>
        </w:rPr>
        <w:t>Y</w:t>
      </w:r>
      <w:r>
        <w:rPr>
          <w:rFonts w:ascii="Tahoma"/>
          <w:color w:val="7B8041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6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7B8041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6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8667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pacing w:val="-1"/>
          <w:sz w:val="19"/>
        </w:rPr>
        <w:t>HAR</w:t>
      </w:r>
      <w:r>
        <w:rPr>
          <w:rFonts w:ascii="Tahoma"/>
          <w:color w:val="7B8041"/>
          <w:spacing w:val="-2"/>
          <w:sz w:val="19"/>
        </w:rPr>
        <w:t>TFORD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DR.,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STE.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65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62.257813pt;margin-top:20.935337pt;width:199.05pt;height:.1pt;mso-position-horizontal-relative:page;mso-position-vertical-relative:paragraph;z-index:3352" coordorigin="7245,419" coordsize="3981,2">
            <v:shape style="position:absolute;left:7245;top:419;width:3981;height:2" coordorigin="7245,419" coordsize="3981,0" path="m7245,419l11226,419e" filled="false" stroked="true" strokeweight=".5pt" strokecolor="#7b8041">
              <v:path arrowok="t"/>
            </v:shape>
            <w10:wrap type="none"/>
          </v:group>
        </w:pict>
      </w:r>
      <w:r>
        <w:rPr>
          <w:rFonts w:ascii="Tahoma"/>
          <w:color w:val="7B8041"/>
          <w:sz w:val="19"/>
        </w:rPr>
        <w:t>SCOTTSDALE,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AZ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6072" w:space="357"/>
            <w:col w:w="4131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17"/>
          <w:szCs w:val="17"/>
        </w:rPr>
      </w:pPr>
    </w:p>
    <w:p>
      <w:pPr>
        <w:spacing w:before="0"/>
        <w:ind w:left="118" w:right="1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6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6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3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1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1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6"/>
          <w:w w:val="105"/>
        </w:rPr>
        <w:t>EDUC</w:t>
      </w:r>
      <w:r>
        <w:rPr>
          <w:rFonts w:ascii="Calibri"/>
          <w:color w:val="7B8041"/>
          <w:spacing w:val="-19"/>
          <w:w w:val="105"/>
        </w:rPr>
        <w:t>A</w:t>
      </w:r>
      <w:r>
        <w:rPr>
          <w:rFonts w:ascii="Calibri"/>
          <w:color w:val="7B8041"/>
          <w:spacing w:val="5"/>
          <w:w w:val="105"/>
        </w:rPr>
        <w:t>TIO</w:t>
      </w:r>
      <w:r>
        <w:rPr>
          <w:rFonts w:ascii="Calibri"/>
          <w:color w:val="7B8041"/>
          <w:w w:val="105"/>
        </w:rPr>
        <w:t>N</w:t>
      </w:r>
      <w:r>
        <w:rPr>
          <w:rFonts w:ascii="Calibri"/>
          <w:color w:val="7B8041"/>
          <w:spacing w:val="18"/>
          <w:w w:val="105"/>
        </w:rPr>
        <w:t> </w:t>
      </w:r>
      <w:r>
        <w:rPr>
          <w:rFonts w:ascii="Calibri"/>
          <w:color w:val="7B8041"/>
          <w:spacing w:val="6"/>
          <w:w w:val="105"/>
        </w:rPr>
        <w:t>SPECIALIST</w:t>
      </w:r>
      <w:r>
        <w:rPr>
          <w:rFonts w:ascii="Calibri"/>
          <w:b w:val="0"/>
        </w:rPr>
      </w:r>
    </w:p>
    <w:p>
      <w:pPr>
        <w:pStyle w:val="BodyText"/>
        <w:spacing w:line="265" w:lineRule="auto" w:before="18"/>
        <w:ind w:left="100" w:right="1063"/>
        <w:jc w:val="left"/>
        <w:rPr>
          <w:rFonts w:ascii="Arial" w:hAnsi="Arial" w:cs="Arial" w:eastAsia="Arial"/>
        </w:rPr>
      </w:pP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8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8"/>
        </w:rPr>
        <w:t> </w:t>
      </w:r>
      <w:r>
        <w:rPr>
          <w:rFonts w:ascii="Arial"/>
          <w:color w:val="7B8041"/>
        </w:rPr>
        <w:t>education,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8"/>
        </w:rPr>
        <w:t> </w:t>
      </w:r>
      <w:r>
        <w:rPr>
          <w:rFonts w:ascii="Arial"/>
          <w:color w:val="7B8041"/>
        </w:rPr>
        <w:t>completion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an</w:t>
      </w:r>
      <w:r>
        <w:rPr>
          <w:rFonts w:ascii="Arial"/>
          <w:color w:val="7B8041"/>
          <w:spacing w:val="-28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Specialist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(EdS)</w:t>
      </w:r>
      <w:r>
        <w:rPr>
          <w:rFonts w:ascii="Arial"/>
          <w:color w:val="7B8041"/>
          <w:spacing w:val="-28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represents</w:t>
      </w:r>
      <w:r>
        <w:rPr>
          <w:rFonts w:ascii="Arial"/>
          <w:color w:val="7B8041"/>
          <w:spacing w:val="-27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28"/>
        </w:rPr>
        <w:t> </w:t>
      </w:r>
      <w:r>
        <w:rPr>
          <w:rFonts w:ascii="Arial"/>
          <w:color w:val="7B8041"/>
        </w:rPr>
        <w:t>significant</w:t>
      </w:r>
      <w:r>
        <w:rPr>
          <w:rFonts w:ascii="Arial"/>
          <w:color w:val="7B8041"/>
          <w:w w:val="97"/>
        </w:rPr>
        <w:t> </w:t>
      </w:r>
      <w:r>
        <w:rPr>
          <w:rFonts w:ascii="Arial"/>
          <w:color w:val="7B8041"/>
        </w:rPr>
        <w:t>commitment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specialized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learning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graduate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level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continued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desire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7"/>
        </w:rPr>
        <w:t> </w:t>
      </w:r>
      <w:r>
        <w:rPr>
          <w:rFonts w:ascii="Arial"/>
          <w:color w:val="7B8041"/>
        </w:rPr>
        <w:t>gain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knowledge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skill.</w:t>
      </w:r>
      <w:r>
        <w:rPr>
          <w:rFonts w:ascii="Arial"/>
          <w:color w:val="7B8041"/>
          <w:spacing w:val="21"/>
          <w:w w:val="96"/>
        </w:rPr>
        <w:t> </w:t>
      </w:r>
      <w:r>
        <w:rPr>
          <w:rFonts w:ascii="Arial"/>
          <w:color w:val="7B8041"/>
        </w:rPr>
        <w:t>Northcentral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University's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EdS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program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provides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opportunity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further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advance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their</w:t>
      </w:r>
      <w:r>
        <w:rPr>
          <w:rFonts w:ascii="Arial"/>
          <w:color w:val="7B8041"/>
          <w:spacing w:val="24"/>
          <w:w w:val="95"/>
        </w:rPr>
        <w:t> </w:t>
      </w:r>
      <w:r>
        <w:rPr>
          <w:rFonts w:ascii="Arial"/>
          <w:color w:val="7B8041"/>
        </w:rPr>
        <w:t>expertise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a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specialized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field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reflective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practice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development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  <w:spacing w:val="-3"/>
        </w:rPr>
        <w:t>theory</w:t>
      </w:r>
      <w:r>
        <w:rPr>
          <w:rFonts w:ascii="Arial"/>
          <w:color w:val="7B8041"/>
          <w:spacing w:val="-2"/>
        </w:rPr>
        <w:t>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spacing w:val="-5"/>
          <w:w w:val="105"/>
        </w:rPr>
        <w:t>WHA</w:t>
      </w:r>
      <w:r>
        <w:rPr>
          <w:rFonts w:ascii="Calibri"/>
          <w:color w:val="7B8041"/>
          <w:spacing w:val="-6"/>
          <w:w w:val="105"/>
        </w:rPr>
        <w:t>T</w:t>
      </w:r>
      <w:r>
        <w:rPr>
          <w:rFonts w:ascii="Calibri"/>
          <w:color w:val="7B8041"/>
          <w:spacing w:val="15"/>
          <w:w w:val="105"/>
        </w:rPr>
        <w:t> </w:t>
      </w:r>
      <w:r>
        <w:rPr>
          <w:rFonts w:ascii="Calibri"/>
          <w:color w:val="7B8041"/>
          <w:w w:val="105"/>
        </w:rPr>
        <w:t>YOU'LL</w:t>
      </w:r>
      <w:r>
        <w:rPr>
          <w:rFonts w:ascii="Calibri"/>
          <w:color w:val="7B8041"/>
          <w:spacing w:val="16"/>
          <w:w w:val="105"/>
        </w:rPr>
        <w:t> </w:t>
      </w:r>
      <w:r>
        <w:rPr>
          <w:rFonts w:ascii="Calibri"/>
          <w:color w:val="7B8041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3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Students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develop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immediately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applied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without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requirement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write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dissertation.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4"/>
        </w:rPr>
        <w:t>Y</w:t>
      </w:r>
      <w:r>
        <w:rPr>
          <w:rFonts w:ascii="Times New Roman"/>
          <w:color w:val="414042"/>
          <w:spacing w:val="-5"/>
        </w:rPr>
        <w:t>ou'll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effectively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supporting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student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teacher</w:t>
      </w:r>
      <w:r>
        <w:rPr>
          <w:rFonts w:ascii="Times New Roman"/>
          <w:color w:val="414042"/>
          <w:spacing w:val="25"/>
          <w:w w:val="99"/>
        </w:rPr>
        <w:t> </w:t>
      </w:r>
      <w:r>
        <w:rPr>
          <w:rFonts w:ascii="Times New Roman"/>
          <w:color w:val="414042"/>
        </w:rPr>
        <w:t>development,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while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fine-tuning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communication,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decision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problem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solving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skills.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EdS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well-equipped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continue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stepping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new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leadership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roles.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3.873977pt;width:193.6pt;height:237pt;mso-position-horizontal-relative:page;mso-position-vertical-relative:paragraph;z-index:3400" coordorigin="7413,77" coordsize="3872,4740">
            <v:group style="position:absolute;left:7415;top:77;width:3870;height:4472" coordorigin="7415,77" coordsize="3870,4472">
              <v:shape style="position:absolute;left:7415;top:77;width:3870;height:4472" coordorigin="7415,77" coordsize="3870,4472" path="m7415,4549l11284,4549,11284,77,7415,77,7415,4549xe" filled="true" fillcolor="#e6e7e8" stroked="false">
                <v:path arrowok="t"/>
                <v:fill type="solid"/>
              </v:shape>
            </v:group>
            <v:group style="position:absolute;left:7413;top:4549;width:3869;height:269" coordorigin="7413,4549" coordsize="3869,269">
              <v:shape style="position:absolute;left:7413;top:4549;width:3869;height:269" coordorigin="7413,4549" coordsize="3869,269" path="m11282,4817l7413,4817,7413,4549,11282,4549,11282,4817xe" filled="true" fillcolor="#7b8041" stroked="false">
                <v:path arrowok="t"/>
                <v:fill type="solid"/>
              </v:shape>
              <v:shape style="position:absolute;left:7413;top:77;width:3872;height:4740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9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Curriculum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eaching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Early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Childhood 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Educational 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E-Learning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English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Second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Language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Global</w:t>
                      </w:r>
                      <w:r>
                        <w:rPr>
                          <w:rFonts w:ascii="Arial"/>
                          <w:color w:val="231F20"/>
                          <w:spacing w:val="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raining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Development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Instructional</w:t>
                      </w:r>
                      <w:r>
                        <w:rPr>
                          <w:rFonts w:ascii="Arial"/>
                          <w:color w:val="231F20"/>
                          <w:spacing w:val="4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International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Higher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Organizational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Leadership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Special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6"/>
                        </w:numPr>
                        <w:tabs>
                          <w:tab w:pos="465" w:val="left" w:leader="none"/>
                        </w:tabs>
                        <w:spacing w:before="4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Sports</w:t>
                      </w:r>
                      <w:r>
                        <w:rPr>
                          <w:rFonts w:ascii="Arial"/>
                          <w:color w:val="231F20"/>
                          <w:spacing w:val="-30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Management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7B8041"/>
          <w:w w:val="105"/>
        </w:rPr>
        <w:t>WHO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WILL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TEACH</w:t>
      </w:r>
      <w:r>
        <w:rPr>
          <w:rFonts w:ascii="Calibri"/>
          <w:color w:val="7B8041"/>
          <w:spacing w:val="17"/>
          <w:w w:val="105"/>
        </w:rPr>
        <w:t> </w:t>
      </w:r>
      <w:r>
        <w:rPr>
          <w:rFonts w:ascii="Calibri"/>
          <w:color w:val="7B8041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0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an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EdS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student,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you'll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opportunity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work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with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NCU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31"/>
        </w:rPr>
        <w:t> </w:t>
      </w:r>
      <w:r>
        <w:rPr>
          <w:rFonts w:ascii="Times New Roman"/>
          <w:color w:val="414042"/>
          <w:spacing w:val="-2"/>
        </w:rPr>
        <w:t>faculty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members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around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world.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6"/>
        </w:rPr>
        <w:t>Y</w:t>
      </w:r>
      <w:r>
        <w:rPr>
          <w:rFonts w:ascii="Times New Roman"/>
          <w:color w:val="414042"/>
          <w:spacing w:val="-7"/>
        </w:rPr>
        <w:t>ou'll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benefit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7"/>
        </w:rPr>
      </w:r>
      <w:r>
        <w:rPr>
          <w:rFonts w:ascii="Times New Roman"/>
          <w:color w:val="414042"/>
          <w:spacing w:val="-2"/>
        </w:rPr>
        <w:t>diversity</w:t>
      </w:r>
      <w:r>
        <w:rPr>
          <w:rFonts w:ascii="Times New Roman"/>
          <w:color w:val="414042"/>
          <w:spacing w:val="42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thought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our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faculty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members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bring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classroom,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7"/>
        </w:rPr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4"/>
        </w:rPr>
        <w:t>        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opportunity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learn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best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practices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skills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from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experienced</w:t>
      </w:r>
      <w:r>
        <w:rPr>
          <w:rFonts w:ascii="Times New Roman"/>
          <w:color w:val="414042"/>
          <w:spacing w:val="31"/>
          <w:w w:val="99"/>
        </w:rPr>
        <w:t> </w:t>
      </w:r>
      <w:r>
        <w:rPr>
          <w:rFonts w:ascii="Times New Roman"/>
          <w:color w:val="414042"/>
          <w:spacing w:val="-2"/>
        </w:rPr>
        <w:t>educators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administrators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who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have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worked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all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levels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31"/>
        </w:rPr>
        <w:t> </w:t>
      </w:r>
      <w:r>
        <w:rPr>
          <w:rFonts w:ascii="Times New Roman"/>
          <w:color w:val="414042"/>
          <w:spacing w:val="-2"/>
        </w:rPr>
        <w:t>education.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Ultimately,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classroom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will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reap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benefits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attending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University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that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values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diversity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teaching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learning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concepts.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7B8041"/>
          <w:w w:val="105"/>
        </w:rPr>
        <w:t>PROGRAM</w:t>
      </w:r>
      <w:r>
        <w:rPr>
          <w:rFonts w:ascii="Calibri"/>
          <w:color w:val="7B8041"/>
          <w:spacing w:val="-16"/>
          <w:w w:val="105"/>
        </w:rPr>
        <w:t> </w:t>
      </w:r>
      <w:r>
        <w:rPr>
          <w:rFonts w:ascii="Calibri"/>
          <w:color w:val="7B8041"/>
          <w:w w:val="105"/>
        </w:rPr>
        <w:t>BENEFITS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0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EdS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widely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recognized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its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value.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Educators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administrators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seeking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add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8"/>
        </w:rPr>
      </w:r>
      <w:r>
        <w:rPr>
          <w:rFonts w:ascii="Times New Roman"/>
          <w:color w:val="414042"/>
          <w:spacing w:val="-1"/>
        </w:rPr>
        <w:t>skillset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base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well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suited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content-focused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6"/>
        </w:rPr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program.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0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2"/>
        </w:rPr>
        <w:t>Completely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Online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2"/>
        </w:rPr>
        <w:t>Group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8"/>
        </w:rPr>
        <w:t>W</w:t>
      </w:r>
      <w:r>
        <w:rPr>
          <w:rFonts w:ascii="Times New Roman"/>
          <w:color w:val="414042"/>
          <w:spacing w:val="-7"/>
        </w:rPr>
        <w:t>ork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2"/>
        </w:rPr>
        <w:t>Competitively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2"/>
        </w:rPr>
        <w:t>Priced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2"/>
        </w:rPr>
        <w:t>Specialization-Focused</w:t>
      </w:r>
      <w:r>
        <w:rPr>
          <w:rFonts w:ascii="Times New Roman"/>
          <w:color w:val="414042"/>
          <w:spacing w:val="-29"/>
        </w:rPr>
        <w:t> </w:t>
      </w:r>
      <w:r>
        <w:rPr>
          <w:rFonts w:ascii="Times New Roman"/>
          <w:color w:val="414042"/>
          <w:spacing w:val="-2"/>
        </w:rPr>
        <w:t>Content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27" w:val="left" w:leader="none"/>
        </w:tabs>
        <w:spacing w:line="240" w:lineRule="auto" w:before="47" w:after="0"/>
        <w:ind w:left="326" w:right="0" w:hanging="2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2"/>
        </w:rPr>
        <w:t>Apply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credits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earned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toward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an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advanced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degree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at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NCU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394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65" w:lineRule="auto" w:before="64"/>
        <w:ind w:right="276"/>
        <w:jc w:val="left"/>
        <w:rPr>
          <w:rFonts w:ascii="Arial" w:hAnsi="Arial" w:cs="Arial" w:eastAsia="Arial"/>
        </w:rPr>
      </w:pPr>
      <w:r>
        <w:rPr>
          <w:rFonts w:ascii="Arial"/>
          <w:color w:val="7B8041"/>
          <w:spacing w:val="-1"/>
        </w:rPr>
        <w:t>At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Nor</w:t>
      </w:r>
      <w:r>
        <w:rPr>
          <w:rFonts w:ascii="Arial"/>
          <w:color w:val="7B8041"/>
          <w:spacing w:val="-3"/>
        </w:rPr>
        <w:t>thcentral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5"/>
        </w:rPr>
        <w:t>University</w:t>
      </w:r>
      <w:r>
        <w:rPr>
          <w:rFonts w:ascii="Arial"/>
          <w:color w:val="7B8041"/>
          <w:spacing w:val="-4"/>
        </w:rPr>
        <w:t>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our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passion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is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education.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11"/>
        </w:rPr>
        <w:t>W</w:t>
      </w:r>
      <w:r>
        <w:rPr>
          <w:rFonts w:ascii="Arial"/>
          <w:color w:val="7B8041"/>
          <w:spacing w:val="-14"/>
        </w:rPr>
        <w:t>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understand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3"/>
        </w:rPr>
        <w:t>that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2"/>
        </w:rPr>
        <w:t>today's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educators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  <w:spacing w:val="-2"/>
        </w:rPr>
        <w:t>and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3"/>
        </w:rPr>
        <w:t>administrators</w:t>
      </w:r>
      <w:r>
        <w:rPr>
          <w:rFonts w:ascii="Arial"/>
          <w:color w:val="7B8041"/>
          <w:spacing w:val="58"/>
          <w:w w:val="95"/>
        </w:rPr>
        <w:t> </w:t>
      </w:r>
      <w:r>
        <w:rPr>
          <w:rFonts w:ascii="Arial"/>
          <w:color w:val="7B8041"/>
        </w:rPr>
        <w:t>face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new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  <w:spacing w:val="1"/>
        </w:rPr>
        <w:t>every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day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must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commit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lifelong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pursuit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learning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keep</w:t>
      </w:r>
      <w:r>
        <w:rPr>
          <w:rFonts w:ascii="Arial"/>
          <w:color w:val="7B8041"/>
          <w:spacing w:val="-16"/>
        </w:rPr>
        <w:t> </w:t>
      </w:r>
      <w:r>
        <w:rPr>
          <w:rFonts w:ascii="Arial"/>
          <w:color w:val="7B8041"/>
        </w:rPr>
        <w:t>up</w:t>
      </w:r>
      <w:r>
        <w:rPr>
          <w:rFonts w:ascii="Arial"/>
          <w:color w:val="7B8041"/>
          <w:spacing w:val="-15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24"/>
          <w:w w:val="99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ever-changing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educational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landscape.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fact,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now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more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than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  <w:spacing w:val="-4"/>
        </w:rPr>
        <w:t>ever</w:t>
      </w:r>
      <w:r>
        <w:rPr>
          <w:rFonts w:ascii="Arial"/>
          <w:color w:val="7B8041"/>
          <w:spacing w:val="-3"/>
        </w:rPr>
        <w:t>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educators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are</w:t>
      </w:r>
      <w:r>
        <w:rPr>
          <w:rFonts w:ascii="Arial"/>
          <w:color w:val="7B8041"/>
          <w:spacing w:val="-21"/>
        </w:rPr>
        <w:t> </w:t>
      </w:r>
      <w:r>
        <w:rPr>
          <w:rFonts w:ascii="Arial"/>
          <w:color w:val="7B8041"/>
        </w:rPr>
        <w:t>being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challenged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21"/>
          <w:w w:val="95"/>
        </w:rPr>
        <w:t> </w:t>
      </w:r>
      <w:r>
        <w:rPr>
          <w:rFonts w:ascii="Arial"/>
          <w:color w:val="7B8041"/>
          <w:w w:val="95"/>
        </w:rPr>
        <w:t>become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more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effective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leaders,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reflective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practitioners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and</w:t>
      </w:r>
      <w:r>
        <w:rPr>
          <w:rFonts w:ascii="Arial"/>
          <w:color w:val="7B8041"/>
          <w:spacing w:val="7"/>
          <w:w w:val="95"/>
        </w:rPr>
        <w:t> </w:t>
      </w:r>
      <w:r>
        <w:rPr>
          <w:rFonts w:ascii="Arial"/>
          <w:color w:val="7B8041"/>
          <w:w w:val="95"/>
        </w:rPr>
        <w:t>successful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communicators.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NCU's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School</w:t>
      </w:r>
      <w:r>
        <w:rPr>
          <w:rFonts w:ascii="Arial"/>
          <w:color w:val="7B8041"/>
          <w:spacing w:val="6"/>
          <w:w w:val="95"/>
        </w:rPr>
        <w:t> </w:t>
      </w:r>
      <w:r>
        <w:rPr>
          <w:rFonts w:ascii="Arial"/>
          <w:color w:val="7B8041"/>
          <w:w w:val="95"/>
        </w:rPr>
        <w:t>of</w:t>
      </w:r>
      <w:r>
        <w:rPr>
          <w:rFonts w:ascii="Arial"/>
          <w:color w:val="7B8041"/>
          <w:w w:val="99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helps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prepare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meet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0"/>
        </w:rPr>
        <w:t> </w:t>
      </w:r>
      <w:r>
        <w:rPr>
          <w:rFonts w:ascii="Arial"/>
          <w:color w:val="7B8041"/>
        </w:rPr>
        <w:t>exceed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these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challenges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by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stimulating,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relevant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2"/>
        </w:rPr>
        <w:t> </w:t>
      </w:r>
      <w:r>
        <w:rPr>
          <w:rFonts w:ascii="Arial"/>
          <w:color w:val="7B8041"/>
        </w:rPr>
        <w:t>career-focused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bachelor's,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master's,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specialist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doctoral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degree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programs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31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pStyle w:val="BodyText"/>
        <w:spacing w:line="265" w:lineRule="auto"/>
        <w:ind w:right="364"/>
        <w:jc w:val="both"/>
        <w:rPr>
          <w:rFonts w:ascii="Arial" w:hAnsi="Arial" w:cs="Arial" w:eastAsia="Arial"/>
        </w:rPr>
      </w:pP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in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order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to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ensure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we're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providing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19"/>
        </w:rPr>
        <w:t> </w:t>
      </w:r>
      <w:r>
        <w:rPr>
          <w:rFonts w:ascii="Arial"/>
          <w:color w:val="7B8041"/>
        </w:rPr>
        <w:t>students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with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the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highest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quality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education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experiences</w:t>
      </w:r>
      <w:r>
        <w:rPr>
          <w:rFonts w:ascii="Arial"/>
          <w:color w:val="7B8041"/>
          <w:spacing w:val="-20"/>
        </w:rPr>
        <w:t> </w:t>
      </w:r>
      <w:r>
        <w:rPr>
          <w:rFonts w:ascii="Arial"/>
          <w:color w:val="7B8041"/>
        </w:rPr>
        <w:t>through</w:t>
      </w:r>
      <w:r>
        <w:rPr>
          <w:rFonts w:ascii="Arial"/>
          <w:color w:val="7B8041"/>
          <w:w w:val="95"/>
        </w:rPr>
        <w:t> </w:t>
      </w:r>
      <w:r>
        <w:rPr>
          <w:rFonts w:ascii="Arial"/>
          <w:color w:val="7B8041"/>
        </w:rPr>
        <w:t>accessible,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online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courses,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we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focus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our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content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on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improving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teaching,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learning,</w:t>
      </w:r>
      <w:r>
        <w:rPr>
          <w:rFonts w:ascii="Arial"/>
          <w:color w:val="7B8041"/>
          <w:spacing w:val="-22"/>
        </w:rPr>
        <w:t> </w:t>
      </w:r>
      <w:r>
        <w:rPr>
          <w:rFonts w:ascii="Arial"/>
          <w:color w:val="7B8041"/>
        </w:rPr>
        <w:t>research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and</w:t>
      </w:r>
      <w:r>
        <w:rPr>
          <w:rFonts w:ascii="Arial"/>
          <w:color w:val="7B8041"/>
          <w:spacing w:val="-23"/>
        </w:rPr>
        <w:t> </w:t>
      </w:r>
      <w:r>
        <w:rPr>
          <w:rFonts w:ascii="Arial"/>
          <w:color w:val="7B8041"/>
        </w:rPr>
        <w:t>leadership</w:t>
      </w:r>
      <w:r>
        <w:rPr>
          <w:rFonts w:ascii="Arial"/>
          <w:color w:val="7B8041"/>
          <w:spacing w:val="21"/>
          <w:w w:val="97"/>
        </w:rPr>
        <w:t> </w:t>
      </w:r>
      <w:r>
        <w:rPr>
          <w:rFonts w:ascii="Arial"/>
          <w:color w:val="7B8041"/>
        </w:rPr>
        <w:t>contributions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throughout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all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levels</w:t>
      </w:r>
      <w:r>
        <w:rPr>
          <w:rFonts w:ascii="Arial"/>
          <w:color w:val="7B8041"/>
          <w:spacing w:val="-33"/>
        </w:rPr>
        <w:t> </w:t>
      </w:r>
      <w:r>
        <w:rPr>
          <w:rFonts w:ascii="Arial"/>
          <w:color w:val="7B8041"/>
        </w:rPr>
        <w:t>of</w:t>
      </w:r>
      <w:r>
        <w:rPr>
          <w:rFonts w:ascii="Arial"/>
          <w:color w:val="7B8041"/>
          <w:spacing w:val="-34"/>
        </w:rPr>
        <w:t> </w:t>
      </w:r>
      <w:r>
        <w:rPr>
          <w:rFonts w:ascii="Arial"/>
          <w:color w:val="7B8041"/>
        </w:rPr>
        <w:t>education.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2.828003pt;margin-top:5.641589pt;width:200.2pt;height:192.25pt;mso-position-horizontal-relative:page;mso-position-vertical-relative:paragraph;z-index:3472" coordorigin="7257,113" coordsize="4004,3845">
            <v:group style="position:absolute;left:7257;top:113;width:4004;height:3600" coordorigin="7257,113" coordsize="4004,3600">
              <v:shape style="position:absolute;left:7257;top:113;width:4004;height:3600" coordorigin="7257,113" coordsize="4004,3600" path="m7257,113l11260,113,11260,3713,7257,3713,7257,113xe" filled="true" fillcolor="#e6e7e8" stroked="false">
                <v:path arrowok="t"/>
                <v:fill type="solid"/>
              </v:shape>
            </v:group>
            <v:group style="position:absolute;left:7257;top:3688;width:4004;height:269" coordorigin="7257,3688" coordsize="4004,269">
              <v:shape style="position:absolute;left:7257;top:3688;width:4004;height:269" coordorigin="7257,3688" coordsize="4004,269" path="m11260,3957l7257,3957,7257,3688,11260,3688,11260,3957xe" filled="true" fillcolor="#7b8041" stroked="false">
                <v:path arrowok="t"/>
                <v:fill type="solid"/>
              </v:shape>
              <v:shape style="position:absolute;left:7257;top:113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7B8041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9,500+ current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ONE-TO-ONE</w:t>
      </w:r>
      <w:r>
        <w:rPr>
          <w:rFonts w:ascii="Calibri"/>
          <w:b/>
          <w:color w:val="7B8041"/>
          <w:spacing w:val="19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TEACHING</w:t>
      </w:r>
      <w:r>
        <w:rPr>
          <w:rFonts w:ascii="Calibri"/>
          <w:b/>
          <w:color w:val="7B8041"/>
          <w:spacing w:val="20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</w:rPr>
        <w:t>course.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build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direct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relationships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multiple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24"/>
          <w:w w:val="99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fields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help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facilitate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100%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DOCTORAL</w:t>
      </w:r>
      <w:r>
        <w:rPr>
          <w:rFonts w:ascii="Calibri"/>
          <w:b/>
          <w:color w:val="7B8041"/>
          <w:spacing w:val="26"/>
          <w:w w:val="105"/>
          <w:sz w:val="22"/>
        </w:rPr>
        <w:t> </w:t>
      </w:r>
      <w:r>
        <w:rPr>
          <w:rFonts w:ascii="Calibri"/>
          <w:b/>
          <w:color w:val="7B8041"/>
          <w:spacing w:val="-4"/>
          <w:w w:val="105"/>
          <w:sz w:val="22"/>
        </w:rPr>
        <w:t>F</w:t>
      </w:r>
      <w:r>
        <w:rPr>
          <w:rFonts w:ascii="Calibri"/>
          <w:b/>
          <w:color w:val="7B8041"/>
          <w:spacing w:val="-3"/>
          <w:w w:val="105"/>
          <w:sz w:val="22"/>
        </w:rPr>
        <w:t>ACUL</w:t>
      </w:r>
      <w:r>
        <w:rPr>
          <w:rFonts w:ascii="Calibri"/>
          <w:b/>
          <w:color w:val="7B8041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w w:val="105"/>
          <w:sz w:val="22"/>
        </w:rPr>
        <w:t>NO</w:t>
      </w:r>
      <w:r>
        <w:rPr>
          <w:rFonts w:ascii="Calibri"/>
          <w:b/>
          <w:color w:val="7B8041"/>
          <w:spacing w:val="23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PHYSICAL</w:t>
      </w:r>
      <w:r>
        <w:rPr>
          <w:rFonts w:ascii="Calibri"/>
          <w:b/>
          <w:color w:val="7B8041"/>
          <w:spacing w:val="24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RESIDENCIES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T</w:t>
      </w:r>
      <w:r>
        <w:rPr>
          <w:rFonts w:ascii="Times New Roman"/>
          <w:color w:val="231F20"/>
          <w:spacing w:val="-2"/>
        </w:rPr>
        <w:t>oday's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professionals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simply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time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or</w:t>
      </w:r>
      <w:r>
        <w:rPr>
          <w:rFonts w:ascii="Times New Roman"/>
          <w:color w:val="231F20"/>
          <w:spacing w:val="81"/>
          <w:w w:val="99"/>
        </w:rPr>
        <w:t> </w:t>
      </w:r>
      <w:r>
        <w:rPr>
          <w:rFonts w:ascii="Times New Roman"/>
          <w:color w:val="231F20"/>
        </w:rPr>
        <w:t>money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take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off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from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work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fly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across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country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sit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74"/>
          <w:w w:val="98"/>
        </w:rPr>
        <w:t> </w:t>
      </w:r>
      <w:r>
        <w:rPr>
          <w:rFonts w:ascii="Times New Roman"/>
          <w:color w:val="231F20"/>
          <w:spacing w:val="-1"/>
        </w:rPr>
        <w:t>residency.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NCU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students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worry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1"/>
        </w:rPr>
        <w:t>this</w:t>
      </w:r>
      <w:r>
        <w:rPr>
          <w:rFonts w:ascii="Times New Roman"/>
          <w:color w:val="231F20"/>
          <w:spacing w:val="73"/>
          <w:w w:val="98"/>
        </w:rPr>
        <w:t> </w:t>
      </w:r>
      <w:r>
        <w:rPr>
          <w:rFonts w:ascii="Times New Roman"/>
          <w:color w:val="231F20"/>
        </w:rPr>
        <w:t>expense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conflicting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1"/>
        </w:rPr>
        <w:t>and</w:t>
      </w:r>
      <w:r>
        <w:rPr>
          <w:rFonts w:ascii="Times New Roman"/>
          <w:color w:val="231F20"/>
          <w:spacing w:val="87"/>
          <w:w w:val="98"/>
        </w:rPr>
        <w:t> </w:t>
      </w:r>
      <w:r>
        <w:rPr>
          <w:rFonts w:ascii="Times New Roman"/>
          <w:color w:val="231F20"/>
          <w:w w:val="95"/>
        </w:rPr>
        <w:t>professional </w:t>
      </w:r>
      <w:r>
        <w:rPr>
          <w:rFonts w:ascii="Times New Roman"/>
          <w:color w:val="231F20"/>
          <w:spacing w:val="42"/>
          <w:w w:val="95"/>
        </w:rPr>
        <w:t> </w:t>
      </w:r>
      <w:r>
        <w:rPr>
          <w:rFonts w:ascii="Times New Roman"/>
          <w:color w:val="231F20"/>
          <w:w w:val="95"/>
        </w:rPr>
        <w:t>responsibilities.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7B8041"/>
          <w:spacing w:val="-2"/>
          <w:w w:val="105"/>
          <w:sz w:val="22"/>
        </w:rPr>
        <w:t>WEEKLY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w w:val="105"/>
          <w:sz w:val="22"/>
        </w:rPr>
        <w:t>COURSE</w:t>
      </w:r>
      <w:r>
        <w:rPr>
          <w:rFonts w:ascii="Calibri"/>
          <w:b/>
          <w:color w:val="7B8041"/>
          <w:spacing w:val="6"/>
          <w:w w:val="105"/>
          <w:sz w:val="22"/>
        </w:rPr>
        <w:t> </w:t>
      </w:r>
      <w:r>
        <w:rPr>
          <w:rFonts w:ascii="Calibri"/>
          <w:b/>
          <w:color w:val="7B8041"/>
          <w:spacing w:val="-5"/>
          <w:w w:val="105"/>
          <w:sz w:val="22"/>
        </w:rPr>
        <w:t>ST</w:t>
      </w:r>
      <w:r>
        <w:rPr>
          <w:rFonts w:ascii="Calibri"/>
          <w:b/>
          <w:color w:val="7B8041"/>
          <w:spacing w:val="-4"/>
          <w:w w:val="105"/>
          <w:sz w:val="22"/>
        </w:rPr>
        <w:t>AR</w:t>
      </w:r>
      <w:r>
        <w:rPr>
          <w:rFonts w:ascii="Calibri"/>
          <w:b/>
          <w:color w:val="7B8041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NCU,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our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students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have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2"/>
        </w:rPr>
        <w:t>worry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wait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lists,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cancelled</w:t>
      </w:r>
      <w:r>
        <w:rPr>
          <w:rFonts w:ascii="Times New Roman"/>
          <w:color w:val="231F20"/>
          <w:spacing w:val="35"/>
          <w:w w:val="98"/>
        </w:rPr>
        <w:t> </w:t>
      </w:r>
      <w:r>
        <w:rPr>
          <w:rFonts w:ascii="Times New Roman"/>
          <w:color w:val="231F20"/>
        </w:rPr>
        <w:t>courses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due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enrollment,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delays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schedule</w:t>
      </w:r>
      <w:r>
        <w:rPr>
          <w:rFonts w:ascii="Times New Roman"/>
        </w:rPr>
      </w:r>
    </w:p>
    <w:p>
      <w:pPr>
        <w:pStyle w:val="BodyText"/>
        <w:spacing w:line="246" w:lineRule="auto"/>
        <w:ind w:right="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because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need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isn't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available.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Instead,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class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size</w:t>
      </w:r>
      <w:r>
        <w:rPr>
          <w:rFonts w:ascii="Times New Roman"/>
          <w:color w:val="231F20"/>
          <w:spacing w:val="19"/>
          <w:w w:val="9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means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started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any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week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4"/>
        </w:rPr>
        <w:t>year</w:t>
      </w:r>
      <w:r>
        <w:rPr>
          <w:rFonts w:ascii="Times New Roman"/>
          <w:color w:val="231F20"/>
          <w:spacing w:val="-3"/>
        </w:rPr>
        <w:t>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8"/>
        <w:spacing w:line="347" w:lineRule="exact"/>
        <w:ind w:right="353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53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7b8041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353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7B8041"/>
          <w:sz w:val="51"/>
        </w:rPr>
        <w:t>APP</w:t>
      </w:r>
      <w:r>
        <w:rPr>
          <w:rFonts w:ascii="Tahoma"/>
          <w:color w:val="7B8041"/>
          <w:spacing w:val="-28"/>
          <w:sz w:val="51"/>
        </w:rPr>
        <w:t>L</w:t>
      </w:r>
      <w:r>
        <w:rPr>
          <w:rFonts w:ascii="Tahoma"/>
          <w:color w:val="7B8041"/>
          <w:spacing w:val="-52"/>
          <w:sz w:val="51"/>
        </w:rPr>
        <w:t>Y</w:t>
      </w:r>
      <w:r>
        <w:rPr>
          <w:rFonts w:ascii="Tahoma"/>
          <w:color w:val="7B8041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53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7B8041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53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7B8041"/>
          <w:sz w:val="19"/>
        </w:rPr>
        <w:t>8667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pacing w:val="-1"/>
          <w:sz w:val="19"/>
        </w:rPr>
        <w:t>HAR</w:t>
      </w:r>
      <w:r>
        <w:rPr>
          <w:rFonts w:ascii="Tahoma"/>
          <w:color w:val="7B8041"/>
          <w:spacing w:val="-2"/>
          <w:sz w:val="19"/>
        </w:rPr>
        <w:t>TFORD</w:t>
      </w:r>
      <w:r>
        <w:rPr>
          <w:rFonts w:ascii="Tahoma"/>
          <w:color w:val="7B8041"/>
          <w:spacing w:val="-24"/>
          <w:sz w:val="19"/>
        </w:rPr>
        <w:t> </w:t>
      </w:r>
      <w:r>
        <w:rPr>
          <w:rFonts w:ascii="Tahoma"/>
          <w:color w:val="7B8041"/>
          <w:sz w:val="19"/>
        </w:rPr>
        <w:t>DR.,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STE.</w:t>
      </w:r>
      <w:r>
        <w:rPr>
          <w:rFonts w:ascii="Tahoma"/>
          <w:color w:val="7B8041"/>
          <w:spacing w:val="-23"/>
          <w:sz w:val="19"/>
        </w:rPr>
        <w:t> </w:t>
      </w:r>
      <w:r>
        <w:rPr>
          <w:rFonts w:ascii="Tahoma"/>
          <w:color w:val="7B8041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53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62.828094pt;margin-top:20.934345pt;width:199.05pt;height:.1pt;mso-position-horizontal-relative:page;mso-position-vertical-relative:paragraph;z-index:3496" coordorigin="7257,419" coordsize="3981,2">
            <v:shape style="position:absolute;left:7257;top:419;width:3981;height:2" coordorigin="7257,419" coordsize="3981,0" path="m7257,419l11237,419e" filled="false" stroked="true" strokeweight=".5pt" strokecolor="#7b8041">
              <v:path arrowok="t"/>
            </v:shape>
            <w10:wrap type="none"/>
          </v:group>
        </w:pict>
      </w:r>
      <w:r>
        <w:rPr>
          <w:rFonts w:ascii="Tahoma"/>
          <w:color w:val="7B8041"/>
          <w:sz w:val="19"/>
        </w:rPr>
        <w:t>SCOTTSDALE,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AZ</w:t>
      </w:r>
      <w:r>
        <w:rPr>
          <w:rFonts w:ascii="Tahoma"/>
          <w:color w:val="7B8041"/>
          <w:spacing w:val="-18"/>
          <w:sz w:val="19"/>
        </w:rPr>
        <w:t> </w:t>
      </w:r>
      <w:r>
        <w:rPr>
          <w:rFonts w:ascii="Tahoma"/>
          <w:color w:val="7B8041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6072" w:space="368"/>
            <w:col w:w="4120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2"/>
        <w:rPr>
          <w:rFonts w:ascii="Tahoma" w:hAnsi="Tahoma" w:cs="Tahoma" w:eastAsia="Tahoma"/>
          <w:sz w:val="19"/>
          <w:szCs w:val="19"/>
        </w:rPr>
      </w:pPr>
    </w:p>
    <w:p>
      <w:pPr>
        <w:spacing w:before="0"/>
        <w:ind w:left="118" w:right="1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6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6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3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1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1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5"/>
          <w:w w:val="105"/>
        </w:rPr>
        <w:t>DOCTOR</w:t>
      </w:r>
      <w:r>
        <w:rPr>
          <w:rFonts w:ascii="Calibri"/>
          <w:color w:val="811C28"/>
          <w:spacing w:val="-19"/>
          <w:w w:val="105"/>
        </w:rPr>
        <w:t>A</w:t>
      </w:r>
      <w:r>
        <w:rPr>
          <w:rFonts w:ascii="Calibri"/>
          <w:color w:val="811C28"/>
          <w:spacing w:val="6"/>
          <w:w w:val="105"/>
        </w:rPr>
        <w:t>T</w:t>
      </w:r>
      <w:r>
        <w:rPr>
          <w:rFonts w:ascii="Calibri"/>
          <w:color w:val="811C28"/>
          <w:w w:val="105"/>
        </w:rPr>
        <w:t>E</w:t>
      </w:r>
      <w:r>
        <w:rPr>
          <w:rFonts w:ascii="Calibri"/>
          <w:color w:val="811C28"/>
          <w:spacing w:val="21"/>
          <w:w w:val="105"/>
        </w:rPr>
        <w:t> </w:t>
      </w:r>
      <w:r>
        <w:rPr>
          <w:rFonts w:ascii="Calibri"/>
          <w:color w:val="811C28"/>
          <w:spacing w:val="2"/>
          <w:w w:val="105"/>
        </w:rPr>
        <w:t>OF</w:t>
      </w:r>
      <w:r>
        <w:rPr>
          <w:rFonts w:ascii="Calibri"/>
          <w:color w:val="811C28"/>
          <w:spacing w:val="21"/>
          <w:w w:val="105"/>
        </w:rPr>
        <w:t> </w:t>
      </w:r>
      <w:r>
        <w:rPr>
          <w:rFonts w:ascii="Calibri"/>
          <w:color w:val="811C28"/>
          <w:spacing w:val="5"/>
          <w:w w:val="105"/>
        </w:rPr>
        <w:t>MARRIAGE</w:t>
      </w:r>
      <w:r>
        <w:rPr>
          <w:rFonts w:ascii="Calibri"/>
          <w:color w:val="811C28"/>
          <w:spacing w:val="22"/>
          <w:w w:val="105"/>
        </w:rPr>
        <w:t> </w:t>
      </w:r>
      <w:r>
        <w:rPr>
          <w:rFonts w:ascii="Calibri"/>
          <w:color w:val="811C28"/>
          <w:spacing w:val="3"/>
          <w:w w:val="105"/>
        </w:rPr>
        <w:t>AND</w:t>
      </w:r>
      <w:r>
        <w:rPr>
          <w:rFonts w:ascii="Calibri"/>
          <w:color w:val="811C28"/>
          <w:spacing w:val="21"/>
          <w:w w:val="105"/>
        </w:rPr>
        <w:t> </w:t>
      </w:r>
      <w:r>
        <w:rPr>
          <w:rFonts w:ascii="Calibri"/>
          <w:color w:val="811C28"/>
          <w:spacing w:val="-2"/>
          <w:w w:val="105"/>
        </w:rPr>
        <w:t>FAMIL</w:t>
      </w:r>
      <w:r>
        <w:rPr>
          <w:rFonts w:ascii="Calibri"/>
          <w:color w:val="811C28"/>
          <w:spacing w:val="-1"/>
          <w:w w:val="105"/>
        </w:rPr>
        <w:t>Y</w:t>
      </w:r>
      <w:r>
        <w:rPr>
          <w:rFonts w:ascii="Calibri"/>
          <w:color w:val="811C28"/>
          <w:spacing w:val="22"/>
          <w:w w:val="105"/>
        </w:rPr>
        <w:t> </w:t>
      </w:r>
      <w:r>
        <w:rPr>
          <w:rFonts w:ascii="Calibri"/>
          <w:color w:val="811C28"/>
          <w:spacing w:val="6"/>
          <w:w w:val="105"/>
        </w:rPr>
        <w:t>THERAPY</w:t>
      </w:r>
      <w:r>
        <w:rPr>
          <w:rFonts w:ascii="Calibri"/>
          <w:b w:val="0"/>
        </w:rPr>
      </w:r>
    </w:p>
    <w:p>
      <w:pPr>
        <w:pStyle w:val="BodyText"/>
        <w:spacing w:line="284" w:lineRule="auto" w:before="143"/>
        <w:ind w:left="100" w:right="10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11C28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811C28"/>
          <w:spacing w:val="-2"/>
        </w:rPr>
        <w:t>s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Doctorate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Therapy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(DMFT)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is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challenging,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yet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fulfilling,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in-depth</w:t>
      </w:r>
      <w:r>
        <w:rPr>
          <w:rFonts w:ascii="Times New Roman" w:hAnsi="Times New Roman" w:cs="Times New Roman" w:eastAsia="Times New Roman"/>
          <w:color w:val="811C28"/>
          <w:spacing w:val="27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degree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program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designed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to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meet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your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own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unique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professional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personal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goals.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The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DMFT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is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60-credit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doctoral</w:t>
      </w:r>
      <w:r>
        <w:rPr>
          <w:rFonts w:ascii="Times New Roman" w:hAnsi="Times New Roman" w:cs="Times New Roman" w:eastAsia="Times New Roman"/>
          <w:color w:val="811C28"/>
          <w:spacing w:val="21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program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designed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to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provide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master’s-level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clinicians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with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skills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program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development,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program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evaluation,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grant</w:t>
      </w:r>
      <w:r>
        <w:rPr>
          <w:rFonts w:ascii="Times New Roman" w:hAnsi="Times New Roman" w:cs="Times New Roman" w:eastAsia="Times New Roman"/>
          <w:color w:val="811C28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writing,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clinical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practice,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clinical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supervision,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applied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research.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</w:rPr>
        <w:t>What</w:t>
      </w:r>
      <w:r>
        <w:rPr>
          <w:rFonts w:ascii="Times New Roman" w:hAnsi="Times New Roman" w:cs="Times New Roman" w:eastAsia="Times New Roman"/>
          <w:b/>
          <w:bCs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1"/>
        </w:rPr>
        <w:t>sets</w:t>
      </w:r>
      <w:r>
        <w:rPr>
          <w:rFonts w:ascii="Times New Roman" w:hAnsi="Times New Roman" w:cs="Times New Roman" w:eastAsia="Times New Roman"/>
          <w:b/>
          <w:bCs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3"/>
        </w:rPr>
        <w:t>NCU’s</w:t>
      </w:r>
      <w:r>
        <w:rPr>
          <w:rFonts w:ascii="Times New Roman" w:hAnsi="Times New Roman" w:cs="Times New Roman" w:eastAsia="Times New Roman"/>
          <w:b/>
          <w:bCs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1"/>
        </w:rPr>
        <w:t>DMFT</w:t>
      </w:r>
      <w:r>
        <w:rPr>
          <w:rFonts w:ascii="Times New Roman" w:hAnsi="Times New Roman" w:cs="Times New Roman" w:eastAsia="Times New Roman"/>
          <w:b/>
          <w:bCs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</w:rPr>
        <w:t>apart</w:t>
      </w:r>
      <w:r>
        <w:rPr>
          <w:rFonts w:ascii="Times New Roman" w:hAnsi="Times New Roman" w:cs="Times New Roman" w:eastAsia="Times New Roman"/>
          <w:b/>
          <w:bCs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1"/>
        </w:rPr>
        <w:t>from</w:t>
      </w:r>
      <w:r>
        <w:rPr>
          <w:rFonts w:ascii="Times New Roman" w:hAnsi="Times New Roman" w:cs="Times New Roman" w:eastAsia="Times New Roman"/>
          <w:b/>
          <w:bCs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</w:rPr>
        <w:t>others</w:t>
      </w:r>
      <w:r>
        <w:rPr>
          <w:rFonts w:ascii="Times New Roman" w:hAnsi="Times New Roman" w:cs="Times New Roman" w:eastAsia="Times New Roman"/>
          <w:b/>
          <w:bCs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</w:rPr>
        <w:t>is</w:t>
      </w:r>
      <w:r>
        <w:rPr>
          <w:rFonts w:ascii="Times New Roman" w:hAnsi="Times New Roman" w:cs="Times New Roman" w:eastAsia="Times New Roman"/>
          <w:b/>
          <w:bCs/>
          <w:color w:val="811C28"/>
          <w:spacing w:val="28"/>
          <w:w w:val="98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</w:rPr>
        <w:t>that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4"/>
        </w:rPr>
        <w:t>it’</w:t>
      </w:r>
      <w:r>
        <w:rPr>
          <w:rFonts w:ascii="Times New Roman" w:hAnsi="Times New Roman" w:cs="Times New Roman" w:eastAsia="Times New Roman"/>
          <w:b/>
          <w:bCs/>
          <w:color w:val="811C28"/>
          <w:spacing w:val="-3"/>
        </w:rPr>
        <w:t>s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</w:rPr>
        <w:t>the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</w:rPr>
        <w:t>only</w:t>
      </w:r>
      <w:r>
        <w:rPr>
          <w:rFonts w:ascii="Times New Roman" w:hAnsi="Times New Roman" w:cs="Times New Roman" w:eastAsia="Times New Roman"/>
          <w:b/>
          <w:bCs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</w:rPr>
        <w:t>100%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</w:rPr>
        <w:t>online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1"/>
        </w:rPr>
        <w:t>program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1"/>
        </w:rPr>
        <w:t>with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1"/>
        </w:rPr>
        <w:t>no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1"/>
        </w:rPr>
        <w:t>residency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811C28"/>
          <w:spacing w:val="-1"/>
        </w:rPr>
        <w:t>requirements.</w:t>
      </w:r>
      <w:r>
        <w:rPr>
          <w:rFonts w:ascii="Times New Roman" w:hAnsi="Times New Roman" w:cs="Times New Roman" w:eastAsia="Times New Roman"/>
          <w:b/>
          <w:bCs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No</w:t>
      </w:r>
      <w:r>
        <w:rPr>
          <w:rFonts w:ascii="Times New Roman" w:hAnsi="Times New Roman" w:cs="Times New Roman" w:eastAsia="Times New Roman"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color w:val="811C28"/>
        </w:rPr>
        <w:t>other</w:t>
      </w:r>
      <w:r>
        <w:rPr>
          <w:rFonts w:ascii="Times New Roman" w:hAnsi="Times New Roman" w:cs="Times New Roman" w:eastAsia="Times New Roman"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color w:val="811C28"/>
        </w:rPr>
        <w:t>university</w:t>
      </w:r>
      <w:r>
        <w:rPr>
          <w:rFonts w:ascii="Times New Roman" w:hAnsi="Times New Roman" w:cs="Times New Roman" w:eastAsia="Times New Roman"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color w:val="811C28"/>
        </w:rPr>
        <w:t>can</w:t>
      </w:r>
      <w:r>
        <w:rPr>
          <w:rFonts w:ascii="Times New Roman" w:hAnsi="Times New Roman" w:cs="Times New Roman" w:eastAsia="Times New Roman"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color w:val="811C28"/>
        </w:rPr>
        <w:t>match</w:t>
      </w:r>
      <w:r>
        <w:rPr>
          <w:rFonts w:ascii="Times New Roman" w:hAnsi="Times New Roman" w:cs="Times New Roman" w:eastAsia="Times New Roman"/>
          <w:color w:val="811C28"/>
          <w:spacing w:val="-10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NCU’s</w:t>
      </w:r>
      <w:r>
        <w:rPr>
          <w:rFonts w:ascii="Times New Roman" w:hAnsi="Times New Roman" w:cs="Times New Roman" w:eastAsia="Times New Roman"/>
          <w:color w:val="811C28"/>
          <w:spacing w:val="35"/>
          <w:w w:val="99"/>
        </w:rPr>
        <w:t> </w:t>
      </w:r>
      <w:r>
        <w:rPr>
          <w:rFonts w:ascii="Times New Roman" w:hAnsi="Times New Roman" w:cs="Times New Roman" w:eastAsia="Times New Roman"/>
          <w:color w:val="811C28"/>
        </w:rPr>
        <w:t>uniquely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flexible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approach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to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earning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this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doctoral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degree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online,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which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includes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weekly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course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starts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to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fit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your</w:t>
      </w:r>
      <w:r>
        <w:rPr>
          <w:rFonts w:ascii="Times New Roman" w:hAnsi="Times New Roman" w:cs="Times New Roman" w:eastAsia="Times New Roman"/>
          <w:color w:val="811C28"/>
          <w:spacing w:val="24"/>
          <w:w w:val="99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schedule.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Featuring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our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mentoring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approach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to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learning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class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size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one,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you’ll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experience</w:t>
      </w:r>
      <w:r>
        <w:rPr>
          <w:rFonts w:ascii="Times New Roman" w:hAnsi="Times New Roman" w:cs="Times New Roman" w:eastAsia="Times New Roman"/>
          <w:color w:val="811C28"/>
          <w:spacing w:val="-13"/>
        </w:rPr>
        <w:t> </w:t>
      </w:r>
      <w:r>
        <w:rPr>
          <w:rFonts w:ascii="Times New Roman" w:hAnsi="Times New Roman" w:cs="Times New Roman" w:eastAsia="Times New Roman"/>
          <w:color w:val="811C28"/>
        </w:rPr>
        <w:t>one-to-one,</w:t>
      </w:r>
      <w:r>
        <w:rPr>
          <w:rFonts w:ascii="Times New Roman" w:hAnsi="Times New Roman" w:cs="Times New Roman" w:eastAsia="Times New Roman"/>
          <w:color w:val="811C28"/>
          <w:spacing w:val="24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individualized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interaction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from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our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professors,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all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whom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hold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doctoral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degrees.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This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DMFT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program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has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no</w:t>
      </w:r>
      <w:r>
        <w:rPr>
          <w:rFonts w:ascii="Times New Roman" w:hAnsi="Times New Roman" w:cs="Times New Roman" w:eastAsia="Times New Roman"/>
          <w:color w:val="811C28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811C28"/>
        </w:rPr>
        <w:t>entrance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exam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requirements,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which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can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be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time-consuming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4"/>
        </w:rPr>
        <w:t>costly</w:t>
      </w:r>
      <w:r>
        <w:rPr>
          <w:rFonts w:ascii="Times New Roman" w:hAnsi="Times New Roman" w:cs="Times New Roman" w:eastAsia="Times New Roman"/>
          <w:color w:val="811C28"/>
          <w:spacing w:val="-3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-5"/>
        </w:rPr>
        <w:t>WHA</w:t>
      </w:r>
      <w:r>
        <w:rPr>
          <w:rFonts w:ascii="Calibri"/>
          <w:color w:val="811C28"/>
          <w:spacing w:val="-6"/>
        </w:rPr>
        <w:t>T</w:t>
      </w:r>
      <w:r>
        <w:rPr>
          <w:rFonts w:ascii="Calibri"/>
          <w:color w:val="811C28"/>
          <w:spacing w:val="36"/>
        </w:rPr>
        <w:t> </w:t>
      </w:r>
      <w:r>
        <w:rPr>
          <w:rFonts w:ascii="Calibri"/>
          <w:color w:val="811C28"/>
        </w:rPr>
        <w:t>YOU'LL</w:t>
      </w:r>
      <w:r>
        <w:rPr>
          <w:rFonts w:ascii="Calibri"/>
          <w:color w:val="811C28"/>
          <w:spacing w:val="36"/>
        </w:rPr>
        <w:t> </w:t>
      </w:r>
      <w:r>
        <w:rPr>
          <w:rFonts w:ascii="Calibri"/>
          <w:color w:val="811C28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0" w:right="10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NCU's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Doctorate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Marriage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Family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2"/>
        </w:rPr>
        <w:t>Therapy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program,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develop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doctoral-level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that</w:t>
      </w:r>
      <w:r>
        <w:rPr>
          <w:rFonts w:ascii="Times New Roman"/>
          <w:color w:val="414042"/>
          <w:spacing w:val="49"/>
          <w:w w:val="96"/>
        </w:rPr>
        <w:t> </w:t>
      </w:r>
      <w:r>
        <w:rPr>
          <w:rFonts w:ascii="Times New Roman"/>
          <w:color w:val="414042"/>
          <w:spacing w:val="-3"/>
        </w:rPr>
        <w:t>prepares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you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for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4"/>
        </w:rPr>
        <w:t>effective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practice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field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marriage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family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therapy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through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3"/>
        </w:rPr>
        <w:t>valuable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3"/>
        </w:rPr>
        <w:t>online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coursework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62"/>
          <w:w w:val="96"/>
        </w:rPr>
        <w:t> </w:t>
      </w:r>
      <w:r>
        <w:rPr>
          <w:rFonts w:ascii="Times New Roman"/>
          <w:color w:val="414042"/>
          <w:spacing w:val="-3"/>
        </w:rPr>
        <w:t>face-to-face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3"/>
        </w:rPr>
        <w:t>practicums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2"/>
        </w:rPr>
        <w:t>completed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3"/>
        </w:rPr>
        <w:t>your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2"/>
        </w:rPr>
        <w:t>local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5"/>
        </w:rPr>
        <w:t>community.</w:t>
      </w:r>
      <w:r>
        <w:rPr>
          <w:rFonts w:ascii="Times New Roman"/>
          <w:color w:val="414042"/>
          <w:spacing w:val="-30"/>
        </w:rPr>
        <w:t> </w:t>
      </w:r>
      <w:r>
        <w:rPr>
          <w:rFonts w:ascii="Times New Roman"/>
          <w:color w:val="414042"/>
          <w:spacing w:val="-7"/>
        </w:rPr>
        <w:t>You'll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3"/>
        </w:rPr>
        <w:t>gain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2"/>
        </w:rPr>
        <w:t>in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3"/>
        </w:rPr>
        <w:t>systems-oriented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models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3"/>
        </w:rPr>
        <w:t>family</w:t>
      </w:r>
      <w:r>
        <w:rPr>
          <w:rFonts w:ascii="Times New Roman"/>
          <w:color w:val="414042"/>
          <w:spacing w:val="60"/>
          <w:w w:val="96"/>
        </w:rPr>
        <w:t> </w:t>
      </w:r>
      <w:r>
        <w:rPr>
          <w:rFonts w:ascii="Times New Roman"/>
          <w:color w:val="414042"/>
          <w:spacing w:val="-5"/>
        </w:rPr>
        <w:t>therapy,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3"/>
        </w:rPr>
        <w:t>have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3"/>
        </w:rPr>
        <w:t>opportunity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apply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clinical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2"/>
        </w:rPr>
        <w:t>across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3"/>
        </w:rPr>
        <w:t>variety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contexts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3"/>
        </w:rPr>
        <w:t>gain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3"/>
        </w:rPr>
        <w:t>full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3"/>
        </w:rPr>
        <w:t>understanding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2"/>
        </w:rPr>
        <w:t>the</w:t>
      </w:r>
      <w:r>
        <w:rPr>
          <w:rFonts w:ascii="Times New Roman"/>
          <w:color w:val="414042"/>
          <w:spacing w:val="51"/>
          <w:w w:val="96"/>
        </w:rPr>
        <w:t> </w:t>
      </w:r>
      <w:r>
        <w:rPr>
          <w:rFonts w:ascii="Times New Roman"/>
          <w:color w:val="414042"/>
          <w:spacing w:val="-3"/>
        </w:rPr>
        <w:t>American</w:t>
      </w:r>
      <w:r>
        <w:rPr>
          <w:rFonts w:ascii="Times New Roman"/>
          <w:color w:val="414042"/>
          <w:spacing w:val="-31"/>
        </w:rPr>
        <w:t> </w:t>
      </w:r>
      <w:r>
        <w:rPr>
          <w:rFonts w:ascii="Times New Roman"/>
          <w:color w:val="414042"/>
          <w:spacing w:val="-3"/>
        </w:rPr>
        <w:t>Association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for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Marriage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Family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2"/>
        </w:rPr>
        <w:t>Therapy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(AAMFT)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3"/>
        </w:rPr>
        <w:t>Code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Ethics.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4"/>
        </w:rPr>
        <w:t>Ultimately,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our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graduates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are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3"/>
        </w:rPr>
        <w:t>prepared</w:t>
      </w:r>
      <w:r>
        <w:rPr>
          <w:rFonts w:ascii="Times New Roman"/>
          <w:color w:val="414042"/>
          <w:spacing w:val="44"/>
          <w:w w:val="96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3"/>
        </w:rPr>
        <w:t>become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competent,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2"/>
        </w:rPr>
        <w:t>ethical,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culturally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3"/>
        </w:rPr>
        <w:t>sensitive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marriage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4"/>
        </w:rPr>
        <w:t> </w:t>
      </w:r>
      <w:r>
        <w:rPr>
          <w:rFonts w:ascii="Times New Roman"/>
          <w:color w:val="414042"/>
          <w:spacing w:val="-3"/>
        </w:rPr>
        <w:t>family</w:t>
      </w:r>
      <w:r>
        <w:rPr>
          <w:rFonts w:ascii="Times New Roman"/>
        </w:rPr>
      </w:r>
    </w:p>
    <w:p>
      <w:pPr>
        <w:pStyle w:val="BodyText"/>
        <w:spacing w:line="265" w:lineRule="auto" w:before="1"/>
        <w:ind w:left="100" w:right="5114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2.828003pt;margin-top:12.516232pt;width:193.6pt;height:192.1pt;mso-position-horizontal-relative:page;mso-position-vertical-relative:paragraph;z-index:3544" coordorigin="7657,250" coordsize="3872,3842">
            <v:group style="position:absolute;left:7659;top:250;width:3869;height:3573" coordorigin="7659,250" coordsize="3869,3573">
              <v:shape style="position:absolute;left:7659;top:250;width:3869;height:3573" coordorigin="7659,250" coordsize="3869,3573" path="m7659,3823l11528,3823,11528,250,7659,250,7659,3823xe" filled="true" fillcolor="#e6e7e8" stroked="false">
                <v:path arrowok="t"/>
                <v:fill type="solid"/>
              </v:shape>
            </v:group>
            <v:group style="position:absolute;left:7657;top:3823;width:3869;height:269" coordorigin="7657,3823" coordsize="3869,269">
              <v:shape style="position:absolute;left:7657;top:3823;width:3869;height:269" coordorigin="7657,3823" coordsize="3869,269" path="m11526,4092l7657,4092,7657,3823,11526,3823,11526,4092xe" filled="true" fillcolor="#811c28" stroked="false">
                <v:path arrowok="t"/>
                <v:fill type="solid"/>
              </v:shape>
              <v:shape style="position:absolute;left:7657;top:250;width:3872;height:3842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465" w:val="left" w:leader="none"/>
                        </w:tabs>
                        <w:spacing w:before="137"/>
                        <w:ind w:left="469" w:right="0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Child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Adolescent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Couple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Medical Family 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Mental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Administration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465" w:val="left" w:leader="none"/>
                        </w:tabs>
                        <w:spacing w:line="284" w:lineRule="auto" w:before="67"/>
                        <w:ind w:left="469" w:right="809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Small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Business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Development</w:t>
                      </w:r>
                      <w:r>
                        <w:rPr>
                          <w:rFonts w:ascii="Arial"/>
                          <w:color w:val="231F20"/>
                          <w:w w:val="9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52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Entrepreneurship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465" w:val="left" w:leader="none"/>
                        </w:tabs>
                        <w:spacing w:before="21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with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Milita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w w:val="95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Families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414042"/>
          <w:spacing w:val="-2"/>
        </w:rPr>
        <w:t>therapists</w:t>
      </w:r>
      <w:r>
        <w:rPr>
          <w:rFonts w:ascii="Times New Roman"/>
          <w:color w:val="414042"/>
          <w:spacing w:val="-27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2"/>
        </w:rPr>
        <w:t>enhanced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2"/>
        </w:rPr>
        <w:t>evidence-based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2"/>
        </w:rPr>
        <w:t>clinical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3"/>
        </w:rPr>
        <w:t>practice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3"/>
        </w:rPr>
        <w:t>based</w:t>
      </w:r>
      <w:r>
        <w:rPr>
          <w:rFonts w:ascii="Times New Roman"/>
          <w:color w:val="414042"/>
          <w:spacing w:val="-25"/>
        </w:rPr>
        <w:t> </w:t>
      </w:r>
      <w:r>
        <w:rPr>
          <w:rFonts w:ascii="Times New Roman"/>
          <w:color w:val="414042"/>
          <w:spacing w:val="-3"/>
        </w:rPr>
        <w:t>on</w:t>
      </w:r>
      <w:r>
        <w:rPr>
          <w:rFonts w:ascii="Times New Roman"/>
          <w:color w:val="414042"/>
          <w:spacing w:val="23"/>
          <w:w w:val="97"/>
        </w:rPr>
        <w:t> </w:t>
      </w:r>
      <w:r>
        <w:rPr>
          <w:rFonts w:ascii="Times New Roman"/>
          <w:color w:val="414042"/>
          <w:spacing w:val="-2"/>
        </w:rPr>
        <w:t>critical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thinking,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2"/>
        </w:rPr>
        <w:t>lifelong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commitment</w:t>
      </w:r>
      <w:r>
        <w:rPr>
          <w:rFonts w:ascii="Times New Roman"/>
          <w:color w:val="414042"/>
          <w:spacing w:val="-23"/>
        </w:rPr>
        <w:t> </w:t>
      </w:r>
      <w:r>
        <w:rPr>
          <w:rFonts w:ascii="Times New Roman"/>
          <w:color w:val="414042"/>
          <w:spacing w:val="-2"/>
        </w:rPr>
        <w:t>to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2"/>
        </w:rPr>
        <w:t>learning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2"/>
        </w:rPr>
        <w:t>and</w:t>
      </w:r>
      <w:r>
        <w:rPr>
          <w:rFonts w:ascii="Times New Roman"/>
          <w:color w:val="414042"/>
          <w:spacing w:val="-22"/>
        </w:rPr>
        <w:t> </w:t>
      </w:r>
      <w:r>
        <w:rPr>
          <w:rFonts w:ascii="Times New Roman"/>
          <w:color w:val="414042"/>
          <w:spacing w:val="-3"/>
        </w:rPr>
        <w:t>service.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</w:rPr>
        <w:t>WHO</w:t>
      </w:r>
      <w:r>
        <w:rPr>
          <w:rFonts w:ascii="Calibri"/>
          <w:color w:val="811C28"/>
          <w:spacing w:val="29"/>
        </w:rPr>
        <w:t> </w:t>
      </w:r>
      <w:r>
        <w:rPr>
          <w:rFonts w:ascii="Calibri"/>
          <w:color w:val="811C28"/>
        </w:rPr>
        <w:t>WILL</w:t>
      </w:r>
      <w:r>
        <w:rPr>
          <w:rFonts w:ascii="Calibri"/>
          <w:color w:val="811C28"/>
          <w:spacing w:val="30"/>
        </w:rPr>
        <w:t> </w:t>
      </w:r>
      <w:r>
        <w:rPr>
          <w:rFonts w:ascii="Calibri"/>
          <w:color w:val="811C28"/>
        </w:rPr>
        <w:t>TEACH</w:t>
      </w:r>
      <w:r>
        <w:rPr>
          <w:rFonts w:ascii="Calibri"/>
          <w:color w:val="811C28"/>
          <w:spacing w:val="30"/>
        </w:rPr>
        <w:t> </w:t>
      </w:r>
      <w:r>
        <w:rPr>
          <w:rFonts w:ascii="Calibri"/>
          <w:color w:val="811C28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0" w:right="50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2"/>
        </w:rPr>
        <w:t>As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DMFT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student,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you'll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have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opportunity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work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with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NCU</w:t>
      </w:r>
      <w:r>
        <w:rPr>
          <w:rFonts w:ascii="Times New Roman" w:hAnsi="Times New Roman" w:cs="Times New Roman" w:eastAsia="Times New Roman"/>
          <w:color w:val="414042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  <w:spacing w:val="25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</w:rPr>
        <w:t>faculty</w:t>
      </w:r>
      <w:r>
        <w:rPr>
          <w:rFonts w:ascii="Times New Roman" w:hAnsi="Times New Roman" w:cs="Times New Roman" w:eastAsia="Times New Roman"/>
          <w:color w:val="414042"/>
          <w:spacing w:val="-25"/>
        </w:rPr>
        <w:t> </w:t>
      </w:r>
      <w:r>
        <w:rPr>
          <w:rFonts w:ascii="Times New Roman" w:hAnsi="Times New Roman" w:cs="Times New Roman" w:eastAsia="Times New Roman"/>
          <w:color w:val="414042"/>
        </w:rPr>
        <w:t>members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from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around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world.</w:t>
      </w:r>
      <w:r>
        <w:rPr>
          <w:rFonts w:ascii="Times New Roman" w:hAnsi="Times New Roman" w:cs="Times New Roman" w:eastAsia="Times New Roman"/>
          <w:color w:val="414042"/>
          <w:spacing w:val="-28"/>
        </w:rPr>
        <w:t> </w:t>
      </w:r>
      <w:r>
        <w:rPr>
          <w:rFonts w:ascii="Times New Roman" w:hAnsi="Times New Roman" w:cs="Times New Roman" w:eastAsia="Times New Roman"/>
          <w:color w:val="414042"/>
          <w:spacing w:val="-5"/>
        </w:rPr>
        <w:t>You'll</w:t>
      </w:r>
      <w:r>
        <w:rPr>
          <w:rFonts w:ascii="Times New Roman" w:hAnsi="Times New Roman" w:cs="Times New Roman" w:eastAsia="Times New Roman"/>
          <w:color w:val="414042"/>
          <w:spacing w:val="-25"/>
        </w:rPr>
        <w:t> </w:t>
      </w:r>
      <w:r>
        <w:rPr>
          <w:rFonts w:ascii="Times New Roman" w:hAnsi="Times New Roman" w:cs="Times New Roman" w:eastAsia="Times New Roman"/>
          <w:color w:val="414042"/>
        </w:rPr>
        <w:t>benefit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from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diversity</w:t>
      </w:r>
      <w:r>
        <w:rPr>
          <w:rFonts w:ascii="Times New Roman" w:hAnsi="Times New Roman" w:cs="Times New Roman" w:eastAsia="Times New Roman"/>
          <w:color w:val="414042"/>
          <w:spacing w:val="24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</w:rPr>
        <w:t>of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thought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</w:rPr>
        <w:t>that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our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</w:rPr>
        <w:t>professors,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all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</w:rPr>
        <w:t>of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whom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hold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</w:rPr>
        <w:t>doctoral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degrees,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</w:rPr>
        <w:t>bring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21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classroom.</w:t>
      </w:r>
      <w:r>
        <w:rPr>
          <w:rFonts w:ascii="Times New Roman" w:hAnsi="Times New Roman" w:cs="Times New Roman" w:eastAsia="Times New Roman"/>
          <w:color w:val="414042"/>
          <w:spacing w:val="-30"/>
        </w:rPr>
        <w:t> </w:t>
      </w:r>
      <w:r>
        <w:rPr>
          <w:rFonts w:ascii="Times New Roman" w:hAnsi="Times New Roman" w:cs="Times New Roman" w:eastAsia="Times New Roman"/>
          <w:color w:val="414042"/>
          <w:spacing w:val="-5"/>
        </w:rPr>
        <w:t>You’ll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have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opportunity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learn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best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practices</w:t>
      </w:r>
      <w:r>
        <w:rPr>
          <w:rFonts w:ascii="Times New Roman" w:hAnsi="Times New Roman" w:cs="Times New Roman" w:eastAsia="Times New Roman"/>
          <w:color w:val="414042"/>
          <w:spacing w:val="-24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22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skills</w:t>
      </w:r>
      <w:r>
        <w:rPr>
          <w:rFonts w:ascii="Times New Roman" w:hAnsi="Times New Roman" w:cs="Times New Roman" w:eastAsia="Times New Roman"/>
          <w:color w:val="414042"/>
          <w:spacing w:val="-30"/>
        </w:rPr>
        <w:t> </w:t>
      </w:r>
      <w:r>
        <w:rPr>
          <w:rFonts w:ascii="Times New Roman" w:hAnsi="Times New Roman" w:cs="Times New Roman" w:eastAsia="Times New Roman"/>
          <w:color w:val="414042"/>
        </w:rPr>
        <w:t>from</w:t>
      </w:r>
      <w:r>
        <w:rPr>
          <w:rFonts w:ascii="Times New Roman" w:hAnsi="Times New Roman" w:cs="Times New Roman" w:eastAsia="Times New Roman"/>
          <w:color w:val="414042"/>
          <w:spacing w:val="-30"/>
        </w:rPr>
        <w:t> </w:t>
      </w:r>
      <w:r>
        <w:rPr>
          <w:rFonts w:ascii="Times New Roman" w:hAnsi="Times New Roman" w:cs="Times New Roman" w:eastAsia="Times New Roman"/>
          <w:color w:val="414042"/>
        </w:rPr>
        <w:t>experienced</w:t>
      </w:r>
      <w:r>
        <w:rPr>
          <w:rFonts w:ascii="Times New Roman" w:hAnsi="Times New Roman" w:cs="Times New Roman" w:eastAsia="Times New Roman"/>
          <w:color w:val="414042"/>
          <w:spacing w:val="-30"/>
        </w:rPr>
        <w:t> </w:t>
      </w:r>
      <w:r>
        <w:rPr>
          <w:rFonts w:ascii="Times New Roman" w:hAnsi="Times New Roman" w:cs="Times New Roman" w:eastAsia="Times New Roman"/>
          <w:color w:val="414042"/>
        </w:rPr>
        <w:t>marriage</w:t>
      </w:r>
      <w:r>
        <w:rPr>
          <w:rFonts w:ascii="Times New Roman" w:hAnsi="Times New Roman" w:cs="Times New Roman" w:eastAsia="Times New Roman"/>
          <w:color w:val="414042"/>
          <w:spacing w:val="-29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30"/>
        </w:rPr>
        <w:t> </w:t>
      </w:r>
      <w:r>
        <w:rPr>
          <w:rFonts w:ascii="Times New Roman" w:hAnsi="Times New Roman" w:cs="Times New Roman" w:eastAsia="Times New Roman"/>
          <w:color w:val="414042"/>
        </w:rPr>
        <w:t>family</w:t>
      </w:r>
      <w:r>
        <w:rPr>
          <w:rFonts w:ascii="Times New Roman" w:hAnsi="Times New Roman" w:cs="Times New Roman" w:eastAsia="Times New Roman"/>
          <w:color w:val="414042"/>
          <w:spacing w:val="-30"/>
        </w:rPr>
        <w:t> </w:t>
      </w:r>
      <w:r>
        <w:rPr>
          <w:rFonts w:ascii="Times New Roman" w:hAnsi="Times New Roman" w:cs="Times New Roman" w:eastAsia="Times New Roman"/>
          <w:color w:val="414042"/>
        </w:rPr>
        <w:t>therapy</w:t>
      </w:r>
      <w:r>
        <w:rPr>
          <w:rFonts w:ascii="Times New Roman" w:hAnsi="Times New Roman" w:cs="Times New Roman" w:eastAsia="Times New Roman"/>
          <w:color w:val="414042"/>
          <w:spacing w:val="-29"/>
        </w:rPr>
        <w:t> </w:t>
      </w:r>
      <w:r>
        <w:rPr>
          <w:rFonts w:ascii="Times New Roman" w:hAnsi="Times New Roman" w:cs="Times New Roman" w:eastAsia="Times New Roman"/>
          <w:color w:val="414042"/>
        </w:rPr>
        <w:t>professionals</w:t>
      </w:r>
      <w:r>
        <w:rPr>
          <w:rFonts w:ascii="Times New Roman" w:hAnsi="Times New Roman" w:cs="Times New Roman" w:eastAsia="Times New Roman"/>
          <w:color w:val="414042"/>
          <w:spacing w:val="-30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who</w:t>
      </w:r>
      <w:r>
        <w:rPr>
          <w:rFonts w:ascii="Times New Roman" w:hAnsi="Times New Roman" w:cs="Times New Roman" w:eastAsia="Times New Roman"/>
          <w:color w:val="414042"/>
          <w:spacing w:val="21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</w:rPr>
        <w:t>have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worked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field.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4"/>
        </w:rPr>
        <w:t>Ultimately,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your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professional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practice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will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reap</w:t>
      </w:r>
      <w:r>
        <w:rPr>
          <w:rFonts w:ascii="Times New Roman" w:hAnsi="Times New Roman" w:cs="Times New Roman" w:eastAsia="Times New Roman"/>
          <w:color w:val="414042"/>
          <w:spacing w:val="25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</w:rPr>
        <w:t>the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benefits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of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attending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University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that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values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diversity</w:t>
      </w:r>
      <w:r>
        <w:rPr>
          <w:rFonts w:ascii="Times New Roman" w:hAnsi="Times New Roman" w:cs="Times New Roman" w:eastAsia="Times New Roman"/>
          <w:color w:val="414042"/>
          <w:spacing w:val="-23"/>
        </w:rPr>
        <w:t> </w:t>
      </w:r>
      <w:r>
        <w:rPr>
          <w:rFonts w:ascii="Times New Roman" w:hAnsi="Times New Roman" w:cs="Times New Roman" w:eastAsia="Times New Roman"/>
          <w:color w:val="414042"/>
        </w:rPr>
        <w:t>of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teaching</w:t>
      </w:r>
      <w:r>
        <w:rPr>
          <w:rFonts w:ascii="Times New Roman" w:hAnsi="Times New Roman" w:cs="Times New Roman" w:eastAsia="Times New Roman"/>
          <w:color w:val="414042"/>
          <w:spacing w:val="-22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22"/>
          <w:w w:val="96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learning</w:t>
      </w:r>
      <w:r>
        <w:rPr>
          <w:rFonts w:ascii="Times New Roman" w:hAnsi="Times New Roman" w:cs="Times New Roman" w:eastAsia="Times New Roman"/>
          <w:color w:val="414042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color w:val="414042"/>
          <w:w w:val="95"/>
        </w:rPr>
        <w:t>concepts.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</w:rPr>
        <w:t>LICENSURE</w:t>
      </w:r>
      <w:r>
        <w:rPr>
          <w:rFonts w:ascii="Calibri"/>
          <w:color w:val="811C28"/>
          <w:spacing w:val="23"/>
        </w:rPr>
        <w:t> </w:t>
      </w:r>
      <w:r>
        <w:rPr>
          <w:rFonts w:ascii="Calibri"/>
          <w:color w:val="811C28"/>
        </w:rPr>
        <w:t>POTENTIAL</w:t>
      </w:r>
      <w:r>
        <w:rPr>
          <w:rFonts w:ascii="Calibri"/>
          <w:b w:val="0"/>
        </w:rPr>
      </w:r>
    </w:p>
    <w:p>
      <w:pPr>
        <w:pStyle w:val="BodyText"/>
        <w:spacing w:line="240" w:lineRule="auto" w:before="70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w w:val="95"/>
        </w:rPr>
        <w:t>Northcentral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University's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DMFT</w:t>
      </w:r>
      <w:r>
        <w:rPr>
          <w:rFonts w:ascii="Times New Roman"/>
          <w:color w:val="414042"/>
          <w:spacing w:val="-14"/>
          <w:w w:val="95"/>
        </w:rPr>
        <w:t> </w:t>
      </w:r>
      <w:r>
        <w:rPr>
          <w:rFonts w:ascii="Times New Roman"/>
          <w:color w:val="414042"/>
          <w:w w:val="95"/>
        </w:rPr>
        <w:t>program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is</w:t>
      </w:r>
      <w:r>
        <w:rPr>
          <w:rFonts w:ascii="Times New Roman"/>
          <w:color w:val="414042"/>
          <w:spacing w:val="-12"/>
          <w:w w:val="95"/>
        </w:rPr>
        <w:t> </w:t>
      </w:r>
      <w:r>
        <w:rPr>
          <w:rFonts w:ascii="Times New Roman"/>
          <w:color w:val="414042"/>
          <w:w w:val="95"/>
        </w:rPr>
        <w:t>designed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to</w:t>
      </w:r>
      <w:r>
        <w:rPr>
          <w:rFonts w:ascii="Times New Roman"/>
          <w:color w:val="414042"/>
          <w:spacing w:val="-12"/>
          <w:w w:val="95"/>
        </w:rPr>
        <w:t> </w:t>
      </w:r>
      <w:r>
        <w:rPr>
          <w:rFonts w:ascii="Times New Roman"/>
          <w:color w:val="414042"/>
          <w:w w:val="95"/>
        </w:rPr>
        <w:t>help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prepare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our</w:t>
      </w:r>
      <w:r>
        <w:rPr>
          <w:rFonts w:ascii="Times New Roman"/>
        </w:rPr>
      </w:r>
    </w:p>
    <w:p>
      <w:pPr>
        <w:pStyle w:val="BodyText"/>
        <w:spacing w:line="265" w:lineRule="auto" w:before="27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w w:val="95"/>
        </w:rPr>
        <w:t>students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to</w:t>
      </w:r>
      <w:r>
        <w:rPr>
          <w:rFonts w:ascii="Times New Roman"/>
          <w:color w:val="414042"/>
          <w:spacing w:val="-9"/>
          <w:w w:val="95"/>
        </w:rPr>
        <w:t> </w:t>
      </w:r>
      <w:r>
        <w:rPr>
          <w:rFonts w:ascii="Times New Roman"/>
          <w:color w:val="414042"/>
          <w:w w:val="95"/>
        </w:rPr>
        <w:t>seek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licensure,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however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we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cannot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guarantee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that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graduates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will</w:t>
      </w:r>
      <w:r>
        <w:rPr>
          <w:rFonts w:ascii="Times New Roman"/>
          <w:color w:val="414042"/>
          <w:spacing w:val="-9"/>
          <w:w w:val="95"/>
        </w:rPr>
        <w:t> </w:t>
      </w:r>
      <w:r>
        <w:rPr>
          <w:rFonts w:ascii="Times New Roman"/>
          <w:color w:val="414042"/>
          <w:w w:val="95"/>
        </w:rPr>
        <w:t>be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eligible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for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licensure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in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all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states.</w:t>
      </w:r>
      <w:r>
        <w:rPr>
          <w:rFonts w:ascii="Times New Roman"/>
          <w:color w:val="414042"/>
          <w:spacing w:val="-9"/>
          <w:w w:val="95"/>
        </w:rPr>
        <w:t> </w:t>
      </w:r>
      <w:r>
        <w:rPr>
          <w:rFonts w:ascii="Times New Roman"/>
          <w:color w:val="414042"/>
          <w:w w:val="95"/>
        </w:rPr>
        <w:t>Our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DMFT</w:t>
      </w:r>
      <w:r>
        <w:rPr>
          <w:rFonts w:ascii="Times New Roman"/>
          <w:color w:val="414042"/>
          <w:w w:val="94"/>
        </w:rPr>
        <w:t> </w:t>
      </w:r>
      <w:r>
        <w:rPr>
          <w:rFonts w:ascii="Times New Roman"/>
          <w:color w:val="414042"/>
          <w:w w:val="95"/>
        </w:rPr>
        <w:t>students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are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responsible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for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ensuring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they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complete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the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correct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coursework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to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apply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for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licensure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in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their</w:t>
      </w:r>
      <w:r>
        <w:rPr>
          <w:rFonts w:ascii="Times New Roman"/>
          <w:color w:val="414042"/>
          <w:spacing w:val="-10"/>
          <w:w w:val="95"/>
        </w:rPr>
        <w:t> </w:t>
      </w:r>
      <w:r>
        <w:rPr>
          <w:rFonts w:ascii="Times New Roman"/>
          <w:color w:val="414042"/>
          <w:w w:val="95"/>
        </w:rPr>
        <w:t>desired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rFonts w:ascii="Times New Roman"/>
          <w:color w:val="414042"/>
          <w:w w:val="95"/>
        </w:rPr>
        <w:t>state.</w:t>
      </w:r>
      <w:r>
        <w:rPr>
          <w:rFonts w:ascii="Times New Roman"/>
        </w:rPr>
      </w:r>
    </w:p>
    <w:p>
      <w:pPr>
        <w:spacing w:after="0" w:line="265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33"/>
          <w:headerReference w:type="default" r:id="rId34"/>
          <w:pgSz w:w="12240" w:h="15840"/>
          <w:pgMar w:header="0" w:footer="0" w:top="388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4" w:lineRule="auto" w:before="71"/>
        <w:ind w:right="4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11C28"/>
        </w:rPr>
        <w:t>Being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therapist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more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than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just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job—it’</w:t>
      </w:r>
      <w:r>
        <w:rPr>
          <w:rFonts w:ascii="Times New Roman" w:hAnsi="Times New Roman" w:cs="Times New Roman" w:eastAsia="Times New Roman"/>
          <w:color w:val="811C28"/>
          <w:spacing w:val="-2"/>
        </w:rPr>
        <w:t>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about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helping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individuals,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couples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families</w:t>
      </w:r>
      <w:r>
        <w:rPr>
          <w:rFonts w:ascii="Times New Roman" w:hAnsi="Times New Roman" w:cs="Times New Roman" w:eastAsia="Times New Roman"/>
          <w:color w:val="811C28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navigate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natural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stressors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unexpected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challenges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life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to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emerge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better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stronger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than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before.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4" w:lineRule="auto" w:before="1"/>
        <w:ind w:right="4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11C28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811C28"/>
          <w:spacing w:val="-2"/>
        </w:rPr>
        <w:t>s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Department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Sciences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provides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online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master's,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doctoral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28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certificate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programs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therapy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for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students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who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are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interested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joining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advancing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this</w:t>
      </w:r>
      <w:r>
        <w:rPr>
          <w:rFonts w:ascii="Times New Roman" w:hAnsi="Times New Roman" w:cs="Times New Roman" w:eastAsia="Times New Roman"/>
          <w:color w:val="811C28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rewarding</w:t>
      </w:r>
      <w:r>
        <w:rPr>
          <w:rFonts w:ascii="Times New Roman" w:hAnsi="Times New Roman" w:cs="Times New Roman" w:eastAsia="Times New Roman"/>
          <w:color w:val="811C28"/>
          <w:spacing w:val="-18"/>
        </w:rPr>
        <w:t> </w:t>
      </w:r>
      <w:r>
        <w:rPr>
          <w:rFonts w:ascii="Times New Roman" w:hAnsi="Times New Roman" w:cs="Times New Roman" w:eastAsia="Times New Roman"/>
          <w:color w:val="811C28"/>
        </w:rPr>
        <w:t>mental</w:t>
      </w:r>
      <w:r>
        <w:rPr>
          <w:rFonts w:ascii="Times New Roman" w:hAnsi="Times New Roman" w:cs="Times New Roman" w:eastAsia="Times New Roman"/>
          <w:color w:val="811C28"/>
          <w:spacing w:val="-18"/>
        </w:rPr>
        <w:t> </w:t>
      </w:r>
      <w:r>
        <w:rPr>
          <w:rFonts w:ascii="Times New Roman" w:hAnsi="Times New Roman" w:cs="Times New Roman" w:eastAsia="Times New Roman"/>
          <w:color w:val="811C28"/>
        </w:rPr>
        <w:t>health</w:t>
      </w:r>
      <w:r>
        <w:rPr>
          <w:rFonts w:ascii="Times New Roman" w:hAnsi="Times New Roman" w:cs="Times New Roman" w:eastAsia="Times New Roman"/>
          <w:color w:val="811C28"/>
          <w:spacing w:val="-17"/>
        </w:rPr>
        <w:t> </w:t>
      </w:r>
      <w:r>
        <w:rPr>
          <w:rFonts w:ascii="Times New Roman" w:hAnsi="Times New Roman" w:cs="Times New Roman" w:eastAsia="Times New Roman"/>
          <w:color w:val="811C28"/>
        </w:rPr>
        <w:t>field.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4.256989pt;margin-top:21.839371pt;width:200.2pt;height:291.55pt;mso-position-horizontal-relative:page;mso-position-vertical-relative:paragraph;z-index:3616" coordorigin="7485,437" coordsize="4004,5831">
            <v:group style="position:absolute;left:7485;top:437;width:4004;height:5562" coordorigin="7485,437" coordsize="4004,5562">
              <v:shape style="position:absolute;left:7485;top:437;width:4004;height:5562" coordorigin="7485,437" coordsize="4004,5562" path="m7485,5998l11489,5998,11489,437,7485,437,7485,5998xe" filled="true" fillcolor="#e6e7e8" stroked="false">
                <v:path arrowok="t"/>
                <v:fill type="solid"/>
              </v:shape>
            </v:group>
            <v:group style="position:absolute;left:7485;top:5998;width:4004;height:269" coordorigin="7485,5998" coordsize="4004,269">
              <v:shape style="position:absolute;left:7485;top:5998;width:4004;height:269" coordorigin="7485,5998" coordsize="4004,269" path="m11489,6267l7485,6267,7485,5998,11489,5998,11489,6267xe" filled="true" fillcolor="#811c28" stroked="false">
                <v:path arrowok="t"/>
                <v:fill type="solid"/>
              </v:shape>
              <v:shape style="position:absolute;left:7485;top:43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pacing w:val="-2"/>
          <w:sz w:val="22"/>
        </w:rPr>
        <w:t>UNPARALLELED</w:t>
      </w:r>
      <w:r>
        <w:rPr>
          <w:rFonts w:ascii="Calibri"/>
          <w:b/>
          <w:color w:val="811C28"/>
          <w:spacing w:val="18"/>
          <w:sz w:val="22"/>
        </w:rPr>
        <w:t> </w:t>
      </w:r>
      <w:r>
        <w:rPr>
          <w:rFonts w:ascii="Calibri"/>
          <w:b/>
          <w:color w:val="811C28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right="46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position w:val="7"/>
          <w:sz w:val="13"/>
          <w:szCs w:val="13"/>
        </w:rPr>
        <w:t>*</w:t>
      </w:r>
      <w:r>
        <w:rPr>
          <w:rFonts w:ascii="Times New Roman" w:hAnsi="Times New Roman" w:cs="Times New Roman" w:eastAsia="Times New Roman"/>
          <w:color w:val="231F20"/>
          <w:spacing w:val="20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z w:val="22"/>
        </w:rPr>
        <w:t>PREMIER </w:t>
      </w:r>
      <w:r>
        <w:rPr>
          <w:rFonts w:ascii="Calibri"/>
          <w:b/>
          <w:color w:val="811C28"/>
          <w:spacing w:val="10"/>
          <w:sz w:val="22"/>
        </w:rPr>
        <w:t> </w:t>
      </w:r>
      <w:r>
        <w:rPr>
          <w:rFonts w:ascii="Calibri"/>
          <w:b/>
          <w:color w:val="811C28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46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978" w:footer="0" w:top="2940" w:bottom="280" w:left="880" w:right="64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pacing w:val="-4"/>
          <w:w w:val="105"/>
          <w:sz w:val="22"/>
        </w:rPr>
        <w:t>T</w:t>
      </w:r>
      <w:r>
        <w:rPr>
          <w:rFonts w:ascii="Calibri"/>
          <w:b/>
          <w:color w:val="811C28"/>
          <w:spacing w:val="-3"/>
          <w:w w:val="105"/>
          <w:sz w:val="22"/>
        </w:rPr>
        <w:t>AILORED</w:t>
      </w:r>
      <w:r>
        <w:rPr>
          <w:rFonts w:ascii="Calibri"/>
          <w:b/>
          <w:color w:val="811C28"/>
          <w:spacing w:val="7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TO</w:t>
      </w:r>
      <w:r>
        <w:rPr>
          <w:rFonts w:ascii="Calibri"/>
          <w:b/>
          <w:color w:val="811C28"/>
          <w:spacing w:val="8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8"/>
        <w:spacing w:line="347" w:lineRule="exact" w:before="194"/>
        <w:ind w:left="118" w:right="0" w:firstLine="1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261" w:lineRule="exact" w:before="0"/>
        <w:ind w:left="118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after="0" w:line="261" w:lineRule="exact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2240" w:h="15840"/>
          <w:pgMar w:top="1500" w:bottom="280" w:left="880" w:right="640"/>
          <w:cols w:num="2" w:equalWidth="0">
            <w:col w:w="5980" w:space="689"/>
            <w:col w:w="4051"/>
          </w:cols>
        </w:sectPr>
      </w:pPr>
    </w:p>
    <w:p>
      <w:pPr>
        <w:pStyle w:val="BodyText"/>
        <w:tabs>
          <w:tab w:pos="6605" w:val="left" w:leader="none"/>
          <w:tab w:pos="10585" w:val="left" w:leader="none"/>
        </w:tabs>
        <w:spacing w:line="22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</w:rPr>
        <w:tab/>
      </w:r>
      <w:r>
        <w:rPr>
          <w:rFonts w:ascii="Times New Roman" w:hAnsi="Times New Roman" w:cs="Times New Roman" w:eastAsia="Times New Roman"/>
          <w:color w:val="231F20"/>
          <w:w w:val="99"/>
        </w:rPr>
      </w:r>
      <w:r>
        <w:rPr>
          <w:rFonts w:ascii="Times New Roman" w:hAnsi="Times New Roman" w:cs="Times New Roman" w:eastAsia="Times New Roman"/>
          <w:color w:val="231F20"/>
          <w:w w:val="99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u w:val="single" w:color="231F20"/>
        </w:rPr>
        <w:tab/>
      </w:r>
      <w:r>
        <w:rPr>
          <w:rFonts w:ascii="Times New Roman" w:hAnsi="Times New Roman" w:cs="Times New Roman" w:eastAsia="Times New Roman"/>
          <w:color w:val="231F20"/>
        </w:rPr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41" w:lineRule="exact" w:before="2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self-motivated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student,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seeks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higher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degree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</w:rPr>
      </w:r>
    </w:p>
    <w:p>
      <w:pPr>
        <w:spacing w:after="0" w:line="14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880" w:right="640"/>
        </w:sectPr>
      </w:pP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educational</w:t>
      </w:r>
      <w:r>
        <w:rPr>
          <w:rFonts w:ascii="Times New Roman"/>
          <w:color w:val="231F20"/>
          <w:spacing w:val="-29"/>
        </w:rPr>
        <w:t> </w:t>
      </w:r>
      <w:r>
        <w:rPr>
          <w:rFonts w:ascii="Times New Roman"/>
          <w:color w:val="231F20"/>
          <w:spacing w:val="-3"/>
        </w:rPr>
        <w:t>journey</w:t>
      </w:r>
      <w:r>
        <w:rPr>
          <w:rFonts w:ascii="Times New Roman"/>
          <w:color w:val="231F20"/>
          <w:spacing w:val="-2"/>
        </w:rPr>
        <w:t>.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8" w:right="67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z w:val="14"/>
        </w:rPr>
        <w:t>*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Marriage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&amp;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Family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Sciences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courses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are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primarily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online,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however,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practicum/internships/clinical</w:t>
      </w:r>
      <w:r>
        <w:rPr>
          <w:rFonts w:ascii="Times New Roman"/>
          <w:color w:val="414042"/>
          <w:spacing w:val="26"/>
          <w:w w:val="9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supervision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activities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include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traditional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engagement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the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communities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which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our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students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live.</w:t>
      </w:r>
      <w:r>
        <w:rPr>
          <w:rFonts w:ascii="Times New Roman"/>
          <w:sz w:val="1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7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7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57"/>
          <w:w w:val="97"/>
          <w:sz w:val="14"/>
        </w:rPr>
        <w:t> </w:t>
      </w:r>
      <w:r>
        <w:rPr>
          <w:rFonts w:ascii="Times New Roman"/>
          <w:color w:val="414042"/>
          <w:spacing w:val="-1"/>
          <w:w w:val="95"/>
          <w:sz w:val="14"/>
        </w:rPr>
        <w:t>For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8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pStyle w:val="Heading3"/>
        <w:spacing w:line="471" w:lineRule="exact" w:before="0"/>
        <w:ind w:left="112" w:right="297"/>
        <w:jc w:val="center"/>
        <w:rPr>
          <w:rFonts w:ascii="Tahoma" w:hAnsi="Tahoma" w:cs="Tahoma" w:eastAsia="Tahoma"/>
        </w:rPr>
      </w:pPr>
      <w:r>
        <w:rPr/>
        <w:br w:type="column"/>
      </w:r>
      <w:r>
        <w:rPr>
          <w:rFonts w:ascii="Tahoma"/>
          <w:color w:val="811C28"/>
        </w:rPr>
        <w:t>APP</w:t>
      </w:r>
      <w:r>
        <w:rPr>
          <w:rFonts w:ascii="Tahoma"/>
          <w:color w:val="811C28"/>
          <w:spacing w:val="-28"/>
        </w:rPr>
        <w:t>L</w:t>
      </w:r>
      <w:r>
        <w:rPr>
          <w:rFonts w:ascii="Tahoma"/>
          <w:color w:val="811C28"/>
          <w:spacing w:val="-52"/>
        </w:rPr>
        <w:t>Y</w:t>
      </w:r>
      <w:r>
        <w:rPr>
          <w:rFonts w:ascii="Tahoma"/>
          <w:color w:val="811C28"/>
        </w:rPr>
        <w:t>.NCU.EDU</w:t>
      </w:r>
      <w:r>
        <w:rPr>
          <w:rFonts w:ascii="Tahoma"/>
        </w:rPr>
      </w:r>
    </w:p>
    <w:p>
      <w:pPr>
        <w:pStyle w:val="Heading4"/>
        <w:spacing w:line="503" w:lineRule="exact"/>
        <w:ind w:left="112" w:right="297"/>
        <w:jc w:val="center"/>
        <w:rPr>
          <w:rFonts w:ascii="Tahoma" w:hAnsi="Tahoma" w:cs="Tahoma" w:eastAsia="Tahoma"/>
        </w:rPr>
      </w:pPr>
      <w:r>
        <w:rPr>
          <w:rFonts w:ascii="Tahoma"/>
          <w:color w:val="811C28"/>
          <w:spacing w:val="-2"/>
          <w:w w:val="105"/>
        </w:rPr>
        <w:t>866.776.0331</w:t>
      </w:r>
      <w:r>
        <w:rPr>
          <w:rFonts w:ascii="Tahoma"/>
        </w:rPr>
      </w:r>
    </w:p>
    <w:p>
      <w:pPr>
        <w:spacing w:before="37"/>
        <w:ind w:left="112" w:right="297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811C28"/>
          <w:sz w:val="19"/>
        </w:rPr>
        <w:t>8667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pacing w:val="-1"/>
          <w:sz w:val="19"/>
        </w:rPr>
        <w:t>HAR</w:t>
      </w:r>
      <w:r>
        <w:rPr>
          <w:rFonts w:ascii="Tahoma"/>
          <w:color w:val="811C28"/>
          <w:spacing w:val="-2"/>
          <w:sz w:val="19"/>
        </w:rPr>
        <w:t>TFORD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DR.,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STE.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12" w:right="297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811C28"/>
          <w:sz w:val="19"/>
        </w:rPr>
        <w:t>SCOTTSDALE,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AZ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40"/>
          <w:cols w:num="2" w:equalWidth="0">
            <w:col w:w="5764" w:space="912"/>
            <w:col w:w="4044"/>
          </w:cols>
        </w:sectPr>
      </w:pPr>
    </w:p>
    <w:p>
      <w:pPr>
        <w:spacing w:line="20" w:lineRule="atLeast"/>
        <w:ind w:left="6600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880" w:right="640"/>
        </w:sectPr>
      </w:pPr>
    </w:p>
    <w:p>
      <w:pPr>
        <w:pStyle w:val="Heading8"/>
        <w:spacing w:line="341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5"/>
          <w:w w:val="105"/>
        </w:rPr>
        <w:t>MASTER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spacing w:val="2"/>
          <w:w w:val="105"/>
        </w:rPr>
        <w:t>OF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spacing w:val="2"/>
          <w:w w:val="105"/>
        </w:rPr>
        <w:t>ARTS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spacing w:val="2"/>
          <w:w w:val="105"/>
        </w:rPr>
        <w:t>IN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spacing w:val="5"/>
          <w:w w:val="105"/>
        </w:rPr>
        <w:t>MARRIAGE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spacing w:val="3"/>
          <w:w w:val="105"/>
        </w:rPr>
        <w:t>AND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spacing w:val="-2"/>
          <w:w w:val="105"/>
        </w:rPr>
        <w:t>FAMIL</w:t>
      </w:r>
      <w:r>
        <w:rPr>
          <w:rFonts w:ascii="Calibri"/>
          <w:color w:val="811C28"/>
          <w:spacing w:val="-1"/>
          <w:w w:val="105"/>
        </w:rPr>
        <w:t>Y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spacing w:val="6"/>
          <w:w w:val="105"/>
        </w:rPr>
        <w:t>THERAPY</w:t>
      </w:r>
      <w:r>
        <w:rPr>
          <w:rFonts w:ascii="Calibri"/>
          <w:b w:val="0"/>
        </w:rPr>
      </w:r>
    </w:p>
    <w:p>
      <w:pPr>
        <w:pStyle w:val="BodyText"/>
        <w:spacing w:line="240" w:lineRule="auto" w:before="123"/>
        <w:ind w:left="100" w:right="0"/>
        <w:jc w:val="left"/>
      </w:pPr>
      <w:r>
        <w:rPr>
          <w:color w:val="811C28"/>
          <w:spacing w:val="-1"/>
        </w:rPr>
        <w:t>Northcentral</w:t>
      </w:r>
      <w:r>
        <w:rPr>
          <w:color w:val="811C28"/>
          <w:spacing w:val="-11"/>
        </w:rPr>
        <w:t> </w:t>
      </w:r>
      <w:r>
        <w:rPr>
          <w:color w:val="811C28"/>
          <w:spacing w:val="-3"/>
        </w:rPr>
        <w:t>University’</w:t>
      </w:r>
      <w:r>
        <w:rPr>
          <w:color w:val="811C28"/>
          <w:spacing w:val="-2"/>
        </w:rPr>
        <w:t>s</w:t>
      </w:r>
      <w:r>
        <w:rPr>
          <w:color w:val="811C28"/>
          <w:spacing w:val="-11"/>
        </w:rPr>
        <w:t> </w:t>
      </w:r>
      <w:r>
        <w:rPr>
          <w:color w:val="811C28"/>
          <w:spacing w:val="-1"/>
        </w:rPr>
        <w:t>Master</w:t>
      </w:r>
      <w:r>
        <w:rPr>
          <w:color w:val="811C28"/>
          <w:spacing w:val="-11"/>
        </w:rPr>
        <w:t> </w:t>
      </w:r>
      <w:r>
        <w:rPr>
          <w:color w:val="811C28"/>
        </w:rPr>
        <w:t>of</w:t>
      </w:r>
      <w:r>
        <w:rPr>
          <w:color w:val="811C28"/>
          <w:spacing w:val="-21"/>
        </w:rPr>
        <w:t> </w:t>
      </w:r>
      <w:r>
        <w:rPr>
          <w:color w:val="811C28"/>
          <w:spacing w:val="-1"/>
        </w:rPr>
        <w:t>Arts</w:t>
      </w:r>
      <w:r>
        <w:rPr>
          <w:color w:val="811C28"/>
          <w:spacing w:val="-11"/>
        </w:rPr>
        <w:t> </w:t>
      </w:r>
      <w:r>
        <w:rPr>
          <w:color w:val="811C28"/>
        </w:rPr>
        <w:t>in</w:t>
      </w:r>
      <w:r>
        <w:rPr>
          <w:color w:val="811C28"/>
          <w:spacing w:val="-11"/>
        </w:rPr>
        <w:t> </w:t>
      </w:r>
      <w:r>
        <w:rPr>
          <w:color w:val="811C28"/>
          <w:spacing w:val="-1"/>
        </w:rPr>
        <w:t>Marriage</w:t>
      </w:r>
      <w:r>
        <w:rPr>
          <w:color w:val="811C28"/>
          <w:spacing w:val="-10"/>
        </w:rPr>
        <w:t> </w:t>
      </w:r>
      <w:r>
        <w:rPr>
          <w:color w:val="811C28"/>
        </w:rPr>
        <w:t>and</w:t>
      </w:r>
      <w:r>
        <w:rPr>
          <w:color w:val="811C28"/>
          <w:spacing w:val="-11"/>
        </w:rPr>
        <w:t> </w:t>
      </w:r>
      <w:r>
        <w:rPr>
          <w:color w:val="811C28"/>
          <w:spacing w:val="-1"/>
        </w:rPr>
        <w:t>Family</w:t>
      </w:r>
      <w:r>
        <w:rPr>
          <w:color w:val="811C28"/>
          <w:spacing w:val="-14"/>
        </w:rPr>
        <w:t> </w:t>
      </w:r>
      <w:r>
        <w:rPr>
          <w:color w:val="811C28"/>
        </w:rPr>
        <w:t>Therapy</w:t>
      </w:r>
      <w:r>
        <w:rPr>
          <w:color w:val="811C28"/>
          <w:spacing w:val="-11"/>
        </w:rPr>
        <w:t> </w:t>
      </w:r>
      <w:r>
        <w:rPr>
          <w:color w:val="811C28"/>
        </w:rPr>
        <w:t>(MAMFT)</w:t>
      </w:r>
      <w:r>
        <w:rPr>
          <w:color w:val="811C28"/>
          <w:spacing w:val="-11"/>
        </w:rPr>
        <w:t> </w:t>
      </w:r>
      <w:r>
        <w:rPr>
          <w:color w:val="811C28"/>
        </w:rPr>
        <w:t>is</w:t>
      </w:r>
      <w:r>
        <w:rPr>
          <w:color w:val="811C28"/>
          <w:spacing w:val="-11"/>
        </w:rPr>
        <w:t> </w:t>
      </w:r>
      <w:r>
        <w:rPr>
          <w:color w:val="811C28"/>
        </w:rPr>
        <w:t>the</w:t>
      </w:r>
      <w:r>
        <w:rPr>
          <w:color w:val="811C28"/>
          <w:spacing w:val="-11"/>
        </w:rPr>
        <w:t> </w:t>
      </w:r>
      <w:r>
        <w:rPr>
          <w:color w:val="811C28"/>
        </w:rPr>
        <w:t>first</w:t>
      </w:r>
      <w:r>
        <w:rPr/>
      </w:r>
    </w:p>
    <w:p>
      <w:pPr>
        <w:pStyle w:val="BodyText"/>
        <w:spacing w:line="284" w:lineRule="auto" w:before="47"/>
        <w:ind w:left="100" w:right="1185"/>
        <w:jc w:val="left"/>
      </w:pPr>
      <w:r>
        <w:rPr>
          <w:color w:val="811C28"/>
        </w:rPr>
        <w:t>COAMFTE-accredited</w:t>
      </w:r>
      <w:r>
        <w:rPr>
          <w:color w:val="811C28"/>
          <w:spacing w:val="-15"/>
        </w:rPr>
        <w:t> </w:t>
      </w:r>
      <w:r>
        <w:rPr>
          <w:color w:val="811C28"/>
        </w:rPr>
        <w:t>distance-based</w:t>
      </w:r>
      <w:r>
        <w:rPr>
          <w:color w:val="811C28"/>
          <w:spacing w:val="-15"/>
        </w:rPr>
        <w:t> </w:t>
      </w:r>
      <w:r>
        <w:rPr>
          <w:color w:val="811C28"/>
          <w:spacing w:val="-1"/>
        </w:rPr>
        <w:t>MAMFT</w:t>
      </w:r>
      <w:r>
        <w:rPr>
          <w:color w:val="811C28"/>
          <w:spacing w:val="-18"/>
        </w:rPr>
        <w:t> </w:t>
      </w:r>
      <w:r>
        <w:rPr>
          <w:color w:val="811C28"/>
        </w:rPr>
        <w:t>program</w:t>
      </w:r>
      <w:r>
        <w:rPr>
          <w:color w:val="811C28"/>
          <w:spacing w:val="-15"/>
        </w:rPr>
        <w:t> </w:t>
      </w:r>
      <w:r>
        <w:rPr>
          <w:color w:val="811C28"/>
        </w:rPr>
        <w:t>and</w:t>
      </w:r>
      <w:r>
        <w:rPr>
          <w:color w:val="811C28"/>
          <w:spacing w:val="-15"/>
        </w:rPr>
        <w:t> </w:t>
      </w:r>
      <w:r>
        <w:rPr>
          <w:color w:val="811C28"/>
        </w:rPr>
        <w:t>provides</w:t>
      </w:r>
      <w:r>
        <w:rPr>
          <w:color w:val="811C28"/>
          <w:spacing w:val="-15"/>
        </w:rPr>
        <w:t> </w:t>
      </w:r>
      <w:r>
        <w:rPr>
          <w:color w:val="811C28"/>
        </w:rPr>
        <w:t>a</w:t>
      </w:r>
      <w:r>
        <w:rPr>
          <w:color w:val="811C28"/>
          <w:spacing w:val="-15"/>
        </w:rPr>
        <w:t> </w:t>
      </w:r>
      <w:r>
        <w:rPr>
          <w:color w:val="811C28"/>
        </w:rPr>
        <w:t>unique</w:t>
      </w:r>
      <w:r>
        <w:rPr>
          <w:color w:val="811C28"/>
          <w:spacing w:val="-15"/>
        </w:rPr>
        <w:t> </w:t>
      </w:r>
      <w:r>
        <w:rPr>
          <w:color w:val="811C28"/>
        </w:rPr>
        <w:t>and</w:t>
      </w:r>
      <w:r>
        <w:rPr>
          <w:color w:val="811C28"/>
          <w:spacing w:val="-14"/>
        </w:rPr>
        <w:t> </w:t>
      </w:r>
      <w:r>
        <w:rPr>
          <w:color w:val="811C28"/>
        </w:rPr>
        <w:t>in-demand</w:t>
      </w:r>
      <w:r>
        <w:rPr>
          <w:color w:val="811C28"/>
          <w:spacing w:val="-15"/>
        </w:rPr>
        <w:t> </w:t>
      </w:r>
      <w:r>
        <w:rPr>
          <w:color w:val="811C28"/>
        </w:rPr>
        <w:t>focus</w:t>
      </w:r>
      <w:r>
        <w:rPr>
          <w:color w:val="811C28"/>
          <w:spacing w:val="-15"/>
        </w:rPr>
        <w:t> </w:t>
      </w:r>
      <w:r>
        <w:rPr>
          <w:color w:val="811C28"/>
          <w:spacing w:val="-1"/>
        </w:rPr>
        <w:t>within</w:t>
      </w:r>
      <w:r>
        <w:rPr>
          <w:color w:val="811C28"/>
          <w:spacing w:val="-15"/>
        </w:rPr>
        <w:t> </w:t>
      </w:r>
      <w:r>
        <w:rPr>
          <w:color w:val="811C28"/>
        </w:rPr>
        <w:t>the</w:t>
      </w:r>
      <w:r>
        <w:rPr>
          <w:color w:val="811C28"/>
          <w:spacing w:val="-15"/>
        </w:rPr>
        <w:t> </w:t>
      </w:r>
      <w:r>
        <w:rPr>
          <w:color w:val="811C28"/>
        </w:rPr>
        <w:t>field</w:t>
      </w:r>
      <w:r>
        <w:rPr>
          <w:color w:val="811C28"/>
          <w:spacing w:val="23"/>
          <w:w w:val="98"/>
        </w:rPr>
        <w:t> </w:t>
      </w:r>
      <w:r>
        <w:rPr>
          <w:color w:val="811C28"/>
        </w:rPr>
        <w:t>of</w:t>
      </w:r>
      <w:r>
        <w:rPr>
          <w:color w:val="811C28"/>
          <w:spacing w:val="-10"/>
        </w:rPr>
        <w:t> </w:t>
      </w:r>
      <w:r>
        <w:rPr>
          <w:color w:val="811C28"/>
        </w:rPr>
        <w:t>mental</w:t>
      </w:r>
      <w:r>
        <w:rPr>
          <w:color w:val="811C28"/>
          <w:spacing w:val="-10"/>
        </w:rPr>
        <w:t> </w:t>
      </w:r>
      <w:r>
        <w:rPr>
          <w:color w:val="811C28"/>
        </w:rPr>
        <w:t>health.</w:t>
      </w:r>
      <w:r>
        <w:rPr>
          <w:color w:val="811C28"/>
          <w:spacing w:val="-12"/>
        </w:rPr>
        <w:t> </w:t>
      </w:r>
      <w:r>
        <w:rPr>
          <w:color w:val="811C28"/>
        </w:rPr>
        <w:t>The</w:t>
      </w:r>
      <w:r>
        <w:rPr>
          <w:color w:val="811C28"/>
          <w:spacing w:val="-10"/>
        </w:rPr>
        <w:t> </w:t>
      </w:r>
      <w:r>
        <w:rPr>
          <w:color w:val="811C28"/>
        </w:rPr>
        <w:t>completion</w:t>
      </w:r>
      <w:r>
        <w:rPr>
          <w:color w:val="811C28"/>
          <w:spacing w:val="-10"/>
        </w:rPr>
        <w:t> </w:t>
      </w:r>
      <w:r>
        <w:rPr>
          <w:color w:val="811C28"/>
        </w:rPr>
        <w:t>of</w:t>
      </w:r>
      <w:r>
        <w:rPr>
          <w:color w:val="811C28"/>
          <w:spacing w:val="-9"/>
        </w:rPr>
        <w:t> </w:t>
      </w:r>
      <w:r>
        <w:rPr>
          <w:color w:val="811C28"/>
        </w:rPr>
        <w:t>an</w:t>
      </w:r>
      <w:r>
        <w:rPr>
          <w:color w:val="811C28"/>
          <w:spacing w:val="-10"/>
        </w:rPr>
        <w:t> </w:t>
      </w:r>
      <w:r>
        <w:rPr>
          <w:color w:val="811C28"/>
          <w:spacing w:val="-1"/>
        </w:rPr>
        <w:t>NCU</w:t>
      </w:r>
      <w:r>
        <w:rPr>
          <w:color w:val="811C28"/>
          <w:spacing w:val="-9"/>
        </w:rPr>
        <w:t> </w:t>
      </w:r>
      <w:r>
        <w:rPr>
          <w:color w:val="811C28"/>
          <w:spacing w:val="-1"/>
        </w:rPr>
        <w:t>MAMFT</w:t>
      </w:r>
      <w:r>
        <w:rPr>
          <w:color w:val="811C28"/>
          <w:spacing w:val="-13"/>
        </w:rPr>
        <w:t> </w:t>
      </w:r>
      <w:r>
        <w:rPr>
          <w:color w:val="811C28"/>
        </w:rPr>
        <w:t>program</w:t>
      </w:r>
      <w:r>
        <w:rPr>
          <w:color w:val="811C28"/>
          <w:spacing w:val="-10"/>
        </w:rPr>
        <w:t> </w:t>
      </w:r>
      <w:r>
        <w:rPr>
          <w:color w:val="811C28"/>
        </w:rPr>
        <w:t>is</w:t>
      </w:r>
      <w:r>
        <w:rPr>
          <w:color w:val="811C28"/>
          <w:spacing w:val="-9"/>
        </w:rPr>
        <w:t> </w:t>
      </w:r>
      <w:r>
        <w:rPr>
          <w:color w:val="811C28"/>
        </w:rPr>
        <w:t>the</w:t>
      </w:r>
      <w:r>
        <w:rPr>
          <w:color w:val="811C28"/>
          <w:spacing w:val="-10"/>
        </w:rPr>
        <w:t> </w:t>
      </w:r>
      <w:r>
        <w:rPr>
          <w:color w:val="811C28"/>
        </w:rPr>
        <w:t>first</w:t>
      </w:r>
      <w:r>
        <w:rPr>
          <w:color w:val="811C28"/>
          <w:spacing w:val="-9"/>
        </w:rPr>
        <w:t> </w:t>
      </w:r>
      <w:r>
        <w:rPr>
          <w:color w:val="811C28"/>
          <w:spacing w:val="-1"/>
        </w:rPr>
        <w:t>step</w:t>
      </w:r>
      <w:r>
        <w:rPr>
          <w:color w:val="811C28"/>
          <w:spacing w:val="-10"/>
        </w:rPr>
        <w:t> </w:t>
      </w:r>
      <w:r>
        <w:rPr>
          <w:color w:val="811C28"/>
        </w:rPr>
        <w:t>toward</w:t>
      </w:r>
      <w:r>
        <w:rPr>
          <w:color w:val="811C28"/>
          <w:spacing w:val="-9"/>
        </w:rPr>
        <w:t> </w:t>
      </w:r>
      <w:r>
        <w:rPr>
          <w:color w:val="811C28"/>
        </w:rPr>
        <w:t>a</w:t>
      </w:r>
      <w:r>
        <w:rPr>
          <w:color w:val="811C28"/>
          <w:spacing w:val="-10"/>
        </w:rPr>
        <w:t> </w:t>
      </w:r>
      <w:r>
        <w:rPr>
          <w:color w:val="811C28"/>
          <w:spacing w:val="-1"/>
        </w:rPr>
        <w:t>successful</w:t>
      </w:r>
      <w:r>
        <w:rPr>
          <w:color w:val="811C28"/>
          <w:spacing w:val="-9"/>
        </w:rPr>
        <w:t> </w:t>
      </w:r>
      <w:r>
        <w:rPr>
          <w:color w:val="811C28"/>
        </w:rPr>
        <w:t>career</w:t>
      </w:r>
      <w:r>
        <w:rPr>
          <w:color w:val="811C28"/>
          <w:spacing w:val="-9"/>
        </w:rPr>
        <w:t> </w:t>
      </w:r>
      <w:r>
        <w:rPr>
          <w:color w:val="811C28"/>
        </w:rPr>
        <w:t>in</w:t>
      </w:r>
      <w:r>
        <w:rPr>
          <w:color w:val="811C28"/>
          <w:spacing w:val="-10"/>
        </w:rPr>
        <w:t> </w:t>
      </w:r>
      <w:r>
        <w:rPr>
          <w:color w:val="811C28"/>
        </w:rPr>
        <w:t>this</w:t>
      </w:r>
      <w:r>
        <w:rPr>
          <w:color w:val="811C28"/>
          <w:spacing w:val="25"/>
          <w:w w:val="98"/>
        </w:rPr>
        <w:t> </w:t>
      </w:r>
      <w:r>
        <w:rPr>
          <w:color w:val="811C28"/>
        </w:rPr>
        <w:t>unique</w:t>
      </w:r>
      <w:r>
        <w:rPr>
          <w:color w:val="811C28"/>
          <w:spacing w:val="-11"/>
        </w:rPr>
        <w:t> </w:t>
      </w:r>
      <w:r>
        <w:rPr>
          <w:color w:val="811C28"/>
        </w:rPr>
        <w:t>field.</w:t>
      </w:r>
      <w:r>
        <w:rPr>
          <w:color w:val="811C28"/>
          <w:spacing w:val="-14"/>
        </w:rPr>
        <w:t> </w:t>
      </w:r>
      <w:r>
        <w:rPr>
          <w:color w:val="811C28"/>
          <w:spacing w:val="-5"/>
        </w:rPr>
        <w:t>We're</w:t>
      </w:r>
      <w:r>
        <w:rPr>
          <w:color w:val="811C28"/>
          <w:spacing w:val="-11"/>
        </w:rPr>
        <w:t> </w:t>
      </w:r>
      <w:r>
        <w:rPr>
          <w:color w:val="811C28"/>
        </w:rPr>
        <w:t>here</w:t>
      </w:r>
      <w:r>
        <w:rPr>
          <w:color w:val="811C28"/>
          <w:spacing w:val="-10"/>
        </w:rPr>
        <w:t> </w:t>
      </w:r>
      <w:r>
        <w:rPr>
          <w:color w:val="811C28"/>
        </w:rPr>
        <w:t>to</w:t>
      </w:r>
      <w:r>
        <w:rPr>
          <w:color w:val="811C28"/>
          <w:spacing w:val="-11"/>
        </w:rPr>
        <w:t> </w:t>
      </w:r>
      <w:r>
        <w:rPr>
          <w:color w:val="811C28"/>
        </w:rPr>
        <w:t>help</w:t>
      </w:r>
      <w:r>
        <w:rPr>
          <w:color w:val="811C28"/>
          <w:spacing w:val="-11"/>
        </w:rPr>
        <w:t> </w:t>
      </w:r>
      <w:r>
        <w:rPr>
          <w:color w:val="811C28"/>
        </w:rPr>
        <w:t>you</w:t>
      </w:r>
      <w:r>
        <w:rPr>
          <w:color w:val="811C28"/>
          <w:spacing w:val="-10"/>
        </w:rPr>
        <w:t> </w:t>
      </w:r>
      <w:r>
        <w:rPr>
          <w:color w:val="811C28"/>
        </w:rPr>
        <w:t>gain</w:t>
      </w:r>
      <w:r>
        <w:rPr>
          <w:color w:val="811C28"/>
          <w:spacing w:val="-11"/>
        </w:rPr>
        <w:t> </w:t>
      </w:r>
      <w:r>
        <w:rPr>
          <w:color w:val="811C28"/>
        </w:rPr>
        <w:t>demonstrable</w:t>
      </w:r>
      <w:r>
        <w:rPr>
          <w:color w:val="811C28"/>
          <w:spacing w:val="-11"/>
        </w:rPr>
        <w:t> </w:t>
      </w:r>
      <w:r>
        <w:rPr>
          <w:color w:val="811C28"/>
        </w:rPr>
        <w:t>proficiency</w:t>
      </w:r>
      <w:r>
        <w:rPr>
          <w:color w:val="811C28"/>
          <w:spacing w:val="-10"/>
        </w:rPr>
        <w:t> </w:t>
      </w:r>
      <w:r>
        <w:rPr>
          <w:color w:val="811C28"/>
        </w:rPr>
        <w:t>in</w:t>
      </w:r>
      <w:r>
        <w:rPr>
          <w:color w:val="811C28"/>
          <w:spacing w:val="-11"/>
        </w:rPr>
        <w:t> </w:t>
      </w:r>
      <w:r>
        <w:rPr>
          <w:color w:val="811C28"/>
        </w:rPr>
        <w:t>the</w:t>
      </w:r>
      <w:r>
        <w:rPr>
          <w:color w:val="811C28"/>
          <w:spacing w:val="-10"/>
        </w:rPr>
        <w:t> </w:t>
      </w:r>
      <w:r>
        <w:rPr>
          <w:color w:val="811C28"/>
        </w:rPr>
        <w:t>concepts</w:t>
      </w:r>
      <w:r>
        <w:rPr>
          <w:color w:val="811C28"/>
          <w:spacing w:val="-11"/>
        </w:rPr>
        <w:t> </w:t>
      </w:r>
      <w:r>
        <w:rPr>
          <w:color w:val="811C28"/>
        </w:rPr>
        <w:t>and</w:t>
      </w:r>
      <w:r>
        <w:rPr>
          <w:color w:val="811C28"/>
          <w:spacing w:val="-11"/>
        </w:rPr>
        <w:t> </w:t>
      </w:r>
      <w:r>
        <w:rPr>
          <w:color w:val="811C28"/>
          <w:spacing w:val="-1"/>
        </w:rPr>
        <w:t>skills</w:t>
      </w:r>
      <w:r>
        <w:rPr>
          <w:color w:val="811C28"/>
          <w:spacing w:val="-10"/>
        </w:rPr>
        <w:t> </w:t>
      </w:r>
      <w:r>
        <w:rPr>
          <w:color w:val="811C28"/>
        </w:rPr>
        <w:t>needed</w:t>
      </w:r>
      <w:r>
        <w:rPr>
          <w:color w:val="811C28"/>
          <w:spacing w:val="-11"/>
        </w:rPr>
        <w:t> </w:t>
      </w:r>
      <w:r>
        <w:rPr>
          <w:color w:val="811C28"/>
        </w:rPr>
        <w:t>to</w:t>
      </w:r>
      <w:r>
        <w:rPr>
          <w:color w:val="811C28"/>
          <w:spacing w:val="-11"/>
        </w:rPr>
        <w:t> </w:t>
      </w:r>
      <w:r>
        <w:rPr>
          <w:color w:val="811C28"/>
        </w:rPr>
        <w:t>treat</w:t>
      </w:r>
      <w:r>
        <w:rPr>
          <w:color w:val="811C28"/>
          <w:spacing w:val="24"/>
          <w:w w:val="98"/>
        </w:rPr>
        <w:t> </w:t>
      </w:r>
      <w:r>
        <w:rPr>
          <w:color w:val="811C28"/>
        </w:rPr>
        <w:t>individuals,</w:t>
      </w:r>
      <w:r>
        <w:rPr>
          <w:color w:val="811C28"/>
          <w:spacing w:val="-16"/>
        </w:rPr>
        <w:t> </w:t>
      </w:r>
      <w:r>
        <w:rPr>
          <w:color w:val="811C28"/>
        </w:rPr>
        <w:t>couples,</w:t>
      </w:r>
      <w:r>
        <w:rPr>
          <w:color w:val="811C28"/>
          <w:spacing w:val="-14"/>
        </w:rPr>
        <w:t> </w:t>
      </w:r>
      <w:r>
        <w:rPr>
          <w:color w:val="811C28"/>
        </w:rPr>
        <w:t>families</w:t>
      </w:r>
      <w:r>
        <w:rPr>
          <w:color w:val="811C28"/>
          <w:spacing w:val="-15"/>
        </w:rPr>
        <w:t> </w:t>
      </w:r>
      <w:r>
        <w:rPr>
          <w:color w:val="811C28"/>
        </w:rPr>
        <w:t>and</w:t>
      </w:r>
      <w:r>
        <w:rPr>
          <w:color w:val="811C28"/>
          <w:spacing w:val="-14"/>
        </w:rPr>
        <w:t> </w:t>
      </w:r>
      <w:r>
        <w:rPr>
          <w:color w:val="811C28"/>
        </w:rPr>
        <w:t>groups</w:t>
      </w:r>
      <w:r>
        <w:rPr>
          <w:color w:val="811C28"/>
          <w:spacing w:val="-15"/>
        </w:rPr>
        <w:t> </w:t>
      </w:r>
      <w:r>
        <w:rPr>
          <w:color w:val="811C28"/>
          <w:spacing w:val="-1"/>
        </w:rPr>
        <w:t>who</w:t>
      </w:r>
      <w:r>
        <w:rPr>
          <w:color w:val="811C28"/>
          <w:spacing w:val="-15"/>
        </w:rPr>
        <w:t> </w:t>
      </w:r>
      <w:r>
        <w:rPr>
          <w:color w:val="811C28"/>
        </w:rPr>
        <w:t>experience</w:t>
      </w:r>
      <w:r>
        <w:rPr>
          <w:color w:val="811C28"/>
          <w:spacing w:val="-14"/>
        </w:rPr>
        <w:t> </w:t>
      </w:r>
      <w:r>
        <w:rPr>
          <w:color w:val="811C28"/>
        </w:rPr>
        <w:t>challenges</w:t>
      </w:r>
      <w:r>
        <w:rPr>
          <w:color w:val="811C28"/>
          <w:spacing w:val="-15"/>
        </w:rPr>
        <w:t> </w:t>
      </w:r>
      <w:r>
        <w:rPr>
          <w:color w:val="811C28"/>
        </w:rPr>
        <w:t>in</w:t>
      </w:r>
      <w:r>
        <w:rPr>
          <w:color w:val="811C28"/>
          <w:spacing w:val="-14"/>
        </w:rPr>
        <w:t> </w:t>
      </w:r>
      <w:r>
        <w:rPr>
          <w:color w:val="811C28"/>
        </w:rPr>
        <w:t>their</w:t>
      </w:r>
      <w:r>
        <w:rPr>
          <w:color w:val="811C28"/>
          <w:spacing w:val="-15"/>
        </w:rPr>
        <w:t> </w:t>
      </w:r>
      <w:r>
        <w:rPr>
          <w:color w:val="811C28"/>
        </w:rPr>
        <w:t>relationships.</w:t>
      </w:r>
      <w:r>
        <w:rPr>
          <w:color w:val="811C28"/>
          <w:spacing w:val="-14"/>
        </w:rPr>
        <w:t> </w:t>
      </w:r>
      <w:r>
        <w:rPr>
          <w:color w:val="811C28"/>
          <w:spacing w:val="-1"/>
        </w:rPr>
        <w:t>Featuring</w:t>
      </w:r>
      <w:r>
        <w:rPr>
          <w:color w:val="811C28"/>
          <w:spacing w:val="-14"/>
        </w:rPr>
        <w:t> </w:t>
      </w:r>
      <w:r>
        <w:rPr>
          <w:color w:val="811C28"/>
        </w:rPr>
        <w:t>our</w:t>
      </w:r>
      <w:r>
        <w:rPr>
          <w:color w:val="811C28"/>
          <w:spacing w:val="-15"/>
        </w:rPr>
        <w:t> </w:t>
      </w:r>
      <w:r>
        <w:rPr>
          <w:color w:val="811C28"/>
        </w:rPr>
        <w:t>mentoring</w:t>
      </w:r>
      <w:r>
        <w:rPr>
          <w:color w:val="811C28"/>
          <w:spacing w:val="23"/>
          <w:w w:val="98"/>
        </w:rPr>
        <w:t> </w:t>
      </w:r>
      <w:r>
        <w:rPr>
          <w:color w:val="811C28"/>
        </w:rPr>
        <w:t>approach</w:t>
      </w:r>
      <w:r>
        <w:rPr>
          <w:color w:val="811C28"/>
          <w:spacing w:val="-13"/>
        </w:rPr>
        <w:t> </w:t>
      </w:r>
      <w:r>
        <w:rPr>
          <w:color w:val="811C28"/>
        </w:rPr>
        <w:t>to</w:t>
      </w:r>
      <w:r>
        <w:rPr>
          <w:color w:val="811C28"/>
          <w:spacing w:val="-12"/>
        </w:rPr>
        <w:t> </w:t>
      </w:r>
      <w:r>
        <w:rPr>
          <w:color w:val="811C28"/>
        </w:rPr>
        <w:t>learning</w:t>
      </w:r>
      <w:r>
        <w:rPr>
          <w:color w:val="811C28"/>
          <w:spacing w:val="-12"/>
        </w:rPr>
        <w:t> </w:t>
      </w:r>
      <w:r>
        <w:rPr>
          <w:color w:val="811C28"/>
        </w:rPr>
        <w:t>in</w:t>
      </w:r>
      <w:r>
        <w:rPr>
          <w:color w:val="811C28"/>
          <w:spacing w:val="-13"/>
        </w:rPr>
        <w:t> </w:t>
      </w:r>
      <w:r>
        <w:rPr>
          <w:color w:val="811C28"/>
        </w:rPr>
        <w:t>a</w:t>
      </w:r>
      <w:r>
        <w:rPr>
          <w:color w:val="811C28"/>
          <w:spacing w:val="-12"/>
        </w:rPr>
        <w:t> </w:t>
      </w:r>
      <w:r>
        <w:rPr>
          <w:color w:val="811C28"/>
        </w:rPr>
        <w:t>class</w:t>
      </w:r>
      <w:r>
        <w:rPr>
          <w:color w:val="811C28"/>
          <w:spacing w:val="-12"/>
        </w:rPr>
        <w:t> </w:t>
      </w:r>
      <w:r>
        <w:rPr>
          <w:color w:val="811C28"/>
          <w:spacing w:val="-1"/>
        </w:rPr>
        <w:t>size</w:t>
      </w:r>
      <w:r>
        <w:rPr>
          <w:color w:val="811C28"/>
          <w:spacing w:val="-12"/>
        </w:rPr>
        <w:t> </w:t>
      </w:r>
      <w:r>
        <w:rPr>
          <w:color w:val="811C28"/>
        </w:rPr>
        <w:t>of</w:t>
      </w:r>
      <w:r>
        <w:rPr>
          <w:color w:val="811C28"/>
          <w:spacing w:val="-13"/>
        </w:rPr>
        <w:t> </w:t>
      </w:r>
      <w:r>
        <w:rPr>
          <w:color w:val="811C28"/>
        </w:rPr>
        <w:t>one,</w:t>
      </w:r>
      <w:r>
        <w:rPr>
          <w:color w:val="811C28"/>
          <w:spacing w:val="-12"/>
        </w:rPr>
        <w:t> </w:t>
      </w:r>
      <w:r>
        <w:rPr>
          <w:color w:val="811C28"/>
        </w:rPr>
        <w:t>you’ll</w:t>
      </w:r>
      <w:r>
        <w:rPr>
          <w:color w:val="811C28"/>
          <w:spacing w:val="-12"/>
        </w:rPr>
        <w:t> </w:t>
      </w:r>
      <w:r>
        <w:rPr>
          <w:color w:val="811C28"/>
        </w:rPr>
        <w:t>experience</w:t>
      </w:r>
      <w:r>
        <w:rPr>
          <w:color w:val="811C28"/>
          <w:spacing w:val="-12"/>
        </w:rPr>
        <w:t> </w:t>
      </w:r>
      <w:r>
        <w:rPr>
          <w:color w:val="811C28"/>
        </w:rPr>
        <w:t>one-to-one,</w:t>
      </w:r>
      <w:r>
        <w:rPr>
          <w:color w:val="811C28"/>
          <w:spacing w:val="-13"/>
        </w:rPr>
        <w:t> </w:t>
      </w:r>
      <w:r>
        <w:rPr>
          <w:color w:val="811C28"/>
        </w:rPr>
        <w:t>individualized</w:t>
      </w:r>
      <w:r>
        <w:rPr>
          <w:color w:val="811C28"/>
          <w:spacing w:val="-13"/>
        </w:rPr>
        <w:t> </w:t>
      </w:r>
      <w:r>
        <w:rPr>
          <w:color w:val="811C28"/>
        </w:rPr>
        <w:t>interaction</w:t>
      </w:r>
      <w:r>
        <w:rPr>
          <w:color w:val="811C28"/>
          <w:spacing w:val="-13"/>
        </w:rPr>
        <w:t> </w:t>
      </w:r>
      <w:r>
        <w:rPr>
          <w:color w:val="811C28"/>
          <w:spacing w:val="-1"/>
        </w:rPr>
        <w:t>with</w:t>
      </w:r>
      <w:r>
        <w:rPr>
          <w:color w:val="811C28"/>
          <w:spacing w:val="-12"/>
        </w:rPr>
        <w:t> </w:t>
      </w:r>
      <w:r>
        <w:rPr>
          <w:color w:val="811C28"/>
        </w:rPr>
        <w:t>our</w:t>
      </w:r>
      <w:r>
        <w:rPr>
          <w:color w:val="811C28"/>
          <w:spacing w:val="23"/>
          <w:w w:val="99"/>
        </w:rPr>
        <w:t> </w:t>
      </w:r>
      <w:r>
        <w:rPr>
          <w:color w:val="811C28"/>
        </w:rPr>
        <w:t>professionally</w:t>
      </w:r>
      <w:r>
        <w:rPr>
          <w:color w:val="811C28"/>
          <w:spacing w:val="-14"/>
        </w:rPr>
        <w:t> </w:t>
      </w:r>
      <w:r>
        <w:rPr>
          <w:color w:val="811C28"/>
          <w:spacing w:val="-1"/>
        </w:rPr>
        <w:t>seasoned</w:t>
      </w:r>
      <w:r>
        <w:rPr>
          <w:color w:val="811C28"/>
          <w:spacing w:val="-13"/>
        </w:rPr>
        <w:t> </w:t>
      </w:r>
      <w:r>
        <w:rPr>
          <w:color w:val="811C28"/>
        </w:rPr>
        <w:t>professors,</w:t>
      </w:r>
      <w:r>
        <w:rPr>
          <w:color w:val="811C28"/>
          <w:spacing w:val="-14"/>
        </w:rPr>
        <w:t> </w:t>
      </w:r>
      <w:r>
        <w:rPr>
          <w:color w:val="811C28"/>
        </w:rPr>
        <w:t>all</w:t>
      </w:r>
      <w:r>
        <w:rPr>
          <w:color w:val="811C28"/>
          <w:spacing w:val="-13"/>
        </w:rPr>
        <w:t> </w:t>
      </w:r>
      <w:r>
        <w:rPr>
          <w:color w:val="811C28"/>
        </w:rPr>
        <w:t>of</w:t>
      </w:r>
      <w:r>
        <w:rPr>
          <w:color w:val="811C28"/>
          <w:spacing w:val="-13"/>
        </w:rPr>
        <w:t> </w:t>
      </w:r>
      <w:r>
        <w:rPr>
          <w:color w:val="811C28"/>
          <w:spacing w:val="-1"/>
        </w:rPr>
        <w:t>whom</w:t>
      </w:r>
      <w:r>
        <w:rPr>
          <w:color w:val="811C28"/>
          <w:spacing w:val="-14"/>
        </w:rPr>
        <w:t> </w:t>
      </w:r>
      <w:r>
        <w:rPr>
          <w:color w:val="811C28"/>
        </w:rPr>
        <w:t>hold</w:t>
      </w:r>
      <w:r>
        <w:rPr>
          <w:color w:val="811C28"/>
          <w:spacing w:val="-13"/>
        </w:rPr>
        <w:t> </w:t>
      </w:r>
      <w:r>
        <w:rPr>
          <w:color w:val="811C28"/>
        </w:rPr>
        <w:t>doctoral</w:t>
      </w:r>
      <w:r>
        <w:rPr>
          <w:color w:val="811C28"/>
          <w:spacing w:val="-13"/>
        </w:rPr>
        <w:t> </w:t>
      </w:r>
      <w:r>
        <w:rPr>
          <w:color w:val="811C28"/>
        </w:rPr>
        <w:t>degrees.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9"/>
        <w:spacing w:line="240" w:lineRule="auto" w:before="197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-5"/>
        </w:rPr>
        <w:t>WHA</w:t>
      </w:r>
      <w:r>
        <w:rPr>
          <w:rFonts w:ascii="Calibri"/>
          <w:color w:val="811C28"/>
          <w:spacing w:val="-6"/>
        </w:rPr>
        <w:t>T</w:t>
      </w:r>
      <w:r>
        <w:rPr>
          <w:rFonts w:ascii="Calibri"/>
          <w:color w:val="811C28"/>
          <w:spacing w:val="36"/>
        </w:rPr>
        <w:t> </w:t>
      </w:r>
      <w:r>
        <w:rPr>
          <w:rFonts w:ascii="Calibri"/>
          <w:color w:val="811C28"/>
        </w:rPr>
        <w:t>YOU'LL</w:t>
      </w:r>
      <w:r>
        <w:rPr>
          <w:rFonts w:ascii="Calibri"/>
          <w:color w:val="811C28"/>
          <w:spacing w:val="36"/>
        </w:rPr>
        <w:t> </w:t>
      </w:r>
      <w:r>
        <w:rPr>
          <w:rFonts w:ascii="Calibri"/>
          <w:color w:val="811C28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0" w:right="1017"/>
        <w:jc w:val="left"/>
      </w:pPr>
      <w:r>
        <w:rPr>
          <w:color w:val="414042"/>
          <w:spacing w:val="-2"/>
        </w:rPr>
        <w:t>In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NCU's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Master</w:t>
      </w:r>
      <w:r>
        <w:rPr>
          <w:color w:val="414042"/>
          <w:spacing w:val="-21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28"/>
        </w:rPr>
        <w:t> </w:t>
      </w:r>
      <w:r>
        <w:rPr>
          <w:color w:val="414042"/>
          <w:spacing w:val="-3"/>
        </w:rPr>
        <w:t>Arts</w:t>
      </w:r>
      <w:r>
        <w:rPr>
          <w:color w:val="414042"/>
          <w:spacing w:val="-21"/>
        </w:rPr>
        <w:t> </w:t>
      </w:r>
      <w:r>
        <w:rPr>
          <w:color w:val="414042"/>
          <w:spacing w:val="-2"/>
        </w:rPr>
        <w:t>in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Marriage</w:t>
      </w:r>
      <w:r>
        <w:rPr>
          <w:color w:val="414042"/>
          <w:spacing w:val="-20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Family</w:t>
      </w:r>
      <w:r>
        <w:rPr>
          <w:color w:val="414042"/>
          <w:spacing w:val="-23"/>
        </w:rPr>
        <w:t> </w:t>
      </w:r>
      <w:r>
        <w:rPr>
          <w:color w:val="414042"/>
          <w:spacing w:val="-2"/>
        </w:rPr>
        <w:t>Therapy</w:t>
      </w:r>
      <w:r>
        <w:rPr>
          <w:color w:val="414042"/>
          <w:spacing w:val="-22"/>
        </w:rPr>
        <w:t> </w:t>
      </w:r>
      <w:r>
        <w:rPr>
          <w:color w:val="414042"/>
          <w:spacing w:val="-3"/>
        </w:rPr>
        <w:t>degree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program,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you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will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develop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doctoral-level</w:t>
      </w:r>
      <w:r>
        <w:rPr>
          <w:color w:val="414042"/>
          <w:spacing w:val="-21"/>
        </w:rPr>
        <w:t> </w:t>
      </w:r>
      <w:r>
        <w:rPr>
          <w:color w:val="414042"/>
          <w:spacing w:val="-3"/>
        </w:rPr>
        <w:t>knowledge</w:t>
      </w:r>
      <w:r>
        <w:rPr>
          <w:color w:val="414042"/>
          <w:spacing w:val="-21"/>
        </w:rPr>
        <w:t> </w:t>
      </w:r>
      <w:r>
        <w:rPr>
          <w:color w:val="414042"/>
          <w:spacing w:val="-2"/>
        </w:rPr>
        <w:t>that</w:t>
      </w:r>
      <w:r>
        <w:rPr>
          <w:color w:val="414042"/>
          <w:spacing w:val="55"/>
          <w:w w:val="96"/>
        </w:rPr>
        <w:t> </w:t>
      </w:r>
      <w:r>
        <w:rPr>
          <w:color w:val="414042"/>
          <w:spacing w:val="-3"/>
        </w:rPr>
        <w:t>prepares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you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for</w:t>
      </w:r>
      <w:r>
        <w:rPr>
          <w:color w:val="414042"/>
          <w:spacing w:val="-20"/>
        </w:rPr>
        <w:t> </w:t>
      </w:r>
      <w:r>
        <w:rPr>
          <w:color w:val="414042"/>
          <w:spacing w:val="-4"/>
        </w:rPr>
        <w:t>effective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practice</w:t>
      </w:r>
      <w:r>
        <w:rPr>
          <w:color w:val="414042"/>
          <w:spacing w:val="-19"/>
        </w:rPr>
        <w:t> </w:t>
      </w:r>
      <w:r>
        <w:rPr>
          <w:color w:val="414042"/>
          <w:spacing w:val="-2"/>
        </w:rPr>
        <w:t>in</w:t>
      </w:r>
      <w:r>
        <w:rPr>
          <w:color w:val="414042"/>
          <w:spacing w:val="-20"/>
        </w:rPr>
        <w:t> </w:t>
      </w:r>
      <w:r>
        <w:rPr>
          <w:color w:val="414042"/>
          <w:spacing w:val="-2"/>
        </w:rPr>
        <w:t>the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field</w:t>
      </w:r>
      <w:r>
        <w:rPr>
          <w:color w:val="414042"/>
          <w:spacing w:val="-20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19"/>
        </w:rPr>
        <w:t> </w:t>
      </w:r>
      <w:r>
        <w:rPr>
          <w:color w:val="414042"/>
          <w:spacing w:val="-2"/>
        </w:rPr>
        <w:t>marriage</w:t>
      </w:r>
      <w:r>
        <w:rPr>
          <w:color w:val="414042"/>
          <w:spacing w:val="-20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family</w:t>
      </w:r>
      <w:r>
        <w:rPr>
          <w:color w:val="414042"/>
          <w:spacing w:val="-20"/>
        </w:rPr>
        <w:t> </w:t>
      </w:r>
      <w:r>
        <w:rPr>
          <w:color w:val="414042"/>
          <w:spacing w:val="-2"/>
        </w:rPr>
        <w:t>therapy</w:t>
      </w:r>
      <w:r>
        <w:rPr>
          <w:color w:val="414042"/>
          <w:spacing w:val="-20"/>
        </w:rPr>
        <w:t> </w:t>
      </w:r>
      <w:r>
        <w:rPr>
          <w:color w:val="414042"/>
          <w:spacing w:val="-2"/>
        </w:rPr>
        <w:t>through</w:t>
      </w:r>
      <w:r>
        <w:rPr>
          <w:color w:val="414042"/>
          <w:spacing w:val="-20"/>
        </w:rPr>
        <w:t> </w:t>
      </w:r>
      <w:r>
        <w:rPr>
          <w:color w:val="414042"/>
          <w:spacing w:val="-3"/>
        </w:rPr>
        <w:t>valuable</w:t>
      </w:r>
      <w:r>
        <w:rPr>
          <w:color w:val="414042"/>
          <w:spacing w:val="-19"/>
        </w:rPr>
        <w:t> </w:t>
      </w:r>
      <w:r>
        <w:rPr>
          <w:color w:val="414042"/>
          <w:spacing w:val="-3"/>
        </w:rPr>
        <w:t>online</w:t>
      </w:r>
      <w:r>
        <w:rPr>
          <w:color w:val="414042"/>
          <w:spacing w:val="-20"/>
        </w:rPr>
        <w:t> </w:t>
      </w:r>
      <w:r>
        <w:rPr>
          <w:color w:val="414042"/>
          <w:spacing w:val="-2"/>
        </w:rPr>
        <w:t>coursework</w:t>
      </w:r>
      <w:r>
        <w:rPr>
          <w:color w:val="414042"/>
          <w:spacing w:val="-20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62"/>
          <w:w w:val="96"/>
        </w:rPr>
        <w:t> </w:t>
      </w:r>
      <w:r>
        <w:rPr>
          <w:color w:val="414042"/>
          <w:spacing w:val="-3"/>
        </w:rPr>
        <w:t>face-to-face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practicums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internships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completed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in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your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local</w:t>
      </w:r>
      <w:r>
        <w:rPr>
          <w:color w:val="414042"/>
          <w:spacing w:val="-24"/>
        </w:rPr>
        <w:t> </w:t>
      </w:r>
      <w:r>
        <w:rPr>
          <w:color w:val="414042"/>
          <w:spacing w:val="-5"/>
        </w:rPr>
        <w:t>community.</w:t>
      </w:r>
      <w:r>
        <w:rPr>
          <w:color w:val="414042"/>
          <w:spacing w:val="-29"/>
        </w:rPr>
        <w:t> </w:t>
      </w:r>
      <w:r>
        <w:rPr>
          <w:color w:val="414042"/>
          <w:spacing w:val="-7"/>
        </w:rPr>
        <w:t>You'll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gain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knowledge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in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systems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oriented</w:t>
      </w:r>
      <w:r>
        <w:rPr>
          <w:color w:val="414042"/>
          <w:spacing w:val="62"/>
          <w:w w:val="96"/>
        </w:rPr>
        <w:t> </w:t>
      </w:r>
      <w:r>
        <w:rPr>
          <w:color w:val="414042"/>
          <w:spacing w:val="-2"/>
        </w:rPr>
        <w:t>models</w:t>
      </w:r>
      <w:r>
        <w:rPr>
          <w:color w:val="414042"/>
          <w:spacing w:val="-18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18"/>
        </w:rPr>
        <w:t> </w:t>
      </w:r>
      <w:r>
        <w:rPr>
          <w:color w:val="414042"/>
          <w:spacing w:val="-3"/>
        </w:rPr>
        <w:t>family</w:t>
      </w:r>
      <w:r>
        <w:rPr>
          <w:color w:val="414042"/>
          <w:spacing w:val="-17"/>
        </w:rPr>
        <w:t> </w:t>
      </w:r>
      <w:r>
        <w:rPr>
          <w:color w:val="414042"/>
          <w:spacing w:val="-5"/>
        </w:rPr>
        <w:t>therapy,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have</w:t>
      </w:r>
      <w:r>
        <w:rPr>
          <w:color w:val="414042"/>
          <w:spacing w:val="-17"/>
        </w:rPr>
        <w:t> </w:t>
      </w:r>
      <w:r>
        <w:rPr>
          <w:color w:val="414042"/>
          <w:spacing w:val="-2"/>
        </w:rPr>
        <w:t>the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opportunity</w:t>
      </w:r>
      <w:r>
        <w:rPr>
          <w:color w:val="414042"/>
          <w:spacing w:val="-18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17"/>
        </w:rPr>
        <w:t> </w:t>
      </w:r>
      <w:r>
        <w:rPr>
          <w:color w:val="414042"/>
          <w:spacing w:val="-2"/>
        </w:rPr>
        <w:t>apply</w:t>
      </w:r>
      <w:r>
        <w:rPr>
          <w:color w:val="414042"/>
          <w:spacing w:val="-17"/>
        </w:rPr>
        <w:t> </w:t>
      </w:r>
      <w:r>
        <w:rPr>
          <w:color w:val="414042"/>
          <w:spacing w:val="-2"/>
        </w:rPr>
        <w:t>clinical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skills</w:t>
      </w:r>
      <w:r>
        <w:rPr>
          <w:color w:val="414042"/>
          <w:spacing w:val="-17"/>
        </w:rPr>
        <w:t> </w:t>
      </w:r>
      <w:r>
        <w:rPr>
          <w:color w:val="414042"/>
          <w:spacing w:val="-2"/>
        </w:rPr>
        <w:t>across</w:t>
      </w:r>
      <w:r>
        <w:rPr>
          <w:color w:val="414042"/>
          <w:spacing w:val="-18"/>
        </w:rPr>
        <w:t> </w:t>
      </w:r>
      <w:r>
        <w:rPr>
          <w:color w:val="414042"/>
        </w:rPr>
        <w:t>a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variety</w:t>
      </w:r>
      <w:r>
        <w:rPr>
          <w:color w:val="414042"/>
          <w:spacing w:val="-18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17"/>
        </w:rPr>
        <w:t> </w:t>
      </w:r>
      <w:r>
        <w:rPr>
          <w:color w:val="414042"/>
          <w:spacing w:val="-2"/>
        </w:rPr>
        <w:t>contexts</w:t>
      </w:r>
      <w:r>
        <w:rPr>
          <w:color w:val="414042"/>
          <w:spacing w:val="-18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gain</w:t>
      </w:r>
      <w:r>
        <w:rPr>
          <w:color w:val="414042"/>
          <w:spacing w:val="-17"/>
        </w:rPr>
        <w:t> </w:t>
      </w:r>
      <w:r>
        <w:rPr>
          <w:color w:val="414042"/>
        </w:rPr>
        <w:t>a</w:t>
      </w:r>
      <w:r>
        <w:rPr>
          <w:color w:val="414042"/>
          <w:spacing w:val="-17"/>
        </w:rPr>
        <w:t> </w:t>
      </w:r>
      <w:r>
        <w:rPr>
          <w:color w:val="414042"/>
          <w:spacing w:val="-3"/>
        </w:rPr>
        <w:t>full</w:t>
      </w:r>
      <w:r>
        <w:rPr>
          <w:color w:val="414042"/>
          <w:spacing w:val="47"/>
          <w:w w:val="96"/>
        </w:rPr>
        <w:t> </w:t>
      </w:r>
      <w:r>
        <w:rPr>
          <w:color w:val="414042"/>
          <w:spacing w:val="-3"/>
        </w:rPr>
        <w:t>understanding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23"/>
        </w:rPr>
        <w:t> </w:t>
      </w:r>
      <w:r>
        <w:rPr>
          <w:color w:val="414042"/>
          <w:spacing w:val="-2"/>
        </w:rPr>
        <w:t>the</w:t>
      </w:r>
      <w:r>
        <w:rPr>
          <w:color w:val="414042"/>
          <w:spacing w:val="-30"/>
        </w:rPr>
        <w:t> </w:t>
      </w:r>
      <w:r>
        <w:rPr>
          <w:color w:val="414042"/>
          <w:spacing w:val="-3"/>
        </w:rPr>
        <w:t>American</w:t>
      </w:r>
      <w:r>
        <w:rPr>
          <w:color w:val="414042"/>
          <w:spacing w:val="-30"/>
        </w:rPr>
        <w:t> </w:t>
      </w:r>
      <w:r>
        <w:rPr>
          <w:color w:val="414042"/>
          <w:spacing w:val="-3"/>
        </w:rPr>
        <w:t>Association</w:t>
      </w:r>
      <w:r>
        <w:rPr>
          <w:color w:val="414042"/>
          <w:spacing w:val="-22"/>
        </w:rPr>
        <w:t> </w:t>
      </w:r>
      <w:r>
        <w:rPr>
          <w:color w:val="414042"/>
          <w:spacing w:val="-3"/>
        </w:rPr>
        <w:t>for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Marriage</w:t>
      </w:r>
      <w:r>
        <w:rPr>
          <w:color w:val="414042"/>
          <w:spacing w:val="-23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Family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Therapy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(AAMFT)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Code</w:t>
      </w:r>
      <w:r>
        <w:rPr>
          <w:color w:val="414042"/>
          <w:spacing w:val="-23"/>
        </w:rPr>
        <w:t> </w:t>
      </w:r>
      <w:r>
        <w:rPr>
          <w:color w:val="414042"/>
          <w:spacing w:val="-2"/>
        </w:rPr>
        <w:t>of</w:t>
      </w:r>
      <w:r>
        <w:rPr>
          <w:color w:val="414042"/>
          <w:spacing w:val="-23"/>
        </w:rPr>
        <w:t> </w:t>
      </w:r>
      <w:r>
        <w:rPr>
          <w:color w:val="414042"/>
          <w:spacing w:val="-2"/>
        </w:rPr>
        <w:t>Ethics.</w:t>
      </w:r>
      <w:r>
        <w:rPr>
          <w:color w:val="414042"/>
          <w:spacing w:val="-24"/>
        </w:rPr>
        <w:t> </w:t>
      </w:r>
      <w:r>
        <w:rPr>
          <w:color w:val="414042"/>
          <w:spacing w:val="-4"/>
        </w:rPr>
        <w:t>Ultimately,</w:t>
      </w:r>
      <w:r>
        <w:rPr>
          <w:color w:val="414042"/>
          <w:spacing w:val="-23"/>
        </w:rPr>
        <w:t> </w:t>
      </w:r>
      <w:r>
        <w:rPr>
          <w:color w:val="414042"/>
          <w:spacing w:val="-3"/>
        </w:rPr>
        <w:t>our</w:t>
      </w:r>
      <w:r>
        <w:rPr>
          <w:color w:val="414042"/>
          <w:spacing w:val="40"/>
          <w:w w:val="97"/>
        </w:rPr>
        <w:t> </w:t>
      </w:r>
      <w:r>
        <w:rPr>
          <w:color w:val="414042"/>
          <w:spacing w:val="-3"/>
        </w:rPr>
        <w:t>graduates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are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prepared</w:t>
      </w:r>
      <w:r>
        <w:rPr>
          <w:color w:val="414042"/>
          <w:spacing w:val="-23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become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competent,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ethical</w:t>
      </w:r>
      <w:r>
        <w:rPr>
          <w:color w:val="414042"/>
          <w:spacing w:val="-23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culturally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sensitive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marriage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family</w:t>
      </w:r>
      <w:r>
        <w:rPr>
          <w:color w:val="414042"/>
          <w:spacing w:val="-23"/>
        </w:rPr>
        <w:t> </w:t>
      </w:r>
      <w:r>
        <w:rPr>
          <w:color w:val="414042"/>
          <w:spacing w:val="-2"/>
        </w:rPr>
        <w:t>therapists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with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enhanced</w:t>
      </w:r>
      <w:r>
        <w:rPr>
          <w:color w:val="414042"/>
          <w:spacing w:val="42"/>
          <w:w w:val="96"/>
        </w:rPr>
        <w:t> </w:t>
      </w:r>
      <w:r>
        <w:rPr>
          <w:color w:val="414042"/>
          <w:spacing w:val="-2"/>
        </w:rPr>
        <w:t>critical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thinking,</w:t>
      </w:r>
      <w:r>
        <w:rPr>
          <w:color w:val="414042"/>
          <w:spacing w:val="-26"/>
        </w:rPr>
        <w:t> </w:t>
      </w:r>
      <w:r>
        <w:rPr>
          <w:color w:val="414042"/>
          <w:spacing w:val="-2"/>
        </w:rPr>
        <w:t>evidence-based,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clinical</w:t>
      </w:r>
      <w:r>
        <w:rPr>
          <w:color w:val="414042"/>
          <w:spacing w:val="-25"/>
        </w:rPr>
        <w:t> </w:t>
      </w:r>
      <w:r>
        <w:rPr>
          <w:color w:val="414042"/>
          <w:spacing w:val="-3"/>
        </w:rPr>
        <w:t>practice</w:t>
      </w:r>
      <w:r>
        <w:rPr>
          <w:color w:val="414042"/>
          <w:spacing w:val="-24"/>
        </w:rPr>
        <w:t> </w:t>
      </w:r>
      <w:r>
        <w:rPr>
          <w:color w:val="414042"/>
          <w:spacing w:val="-3"/>
        </w:rPr>
        <w:t>skills,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25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lifelong</w:t>
      </w:r>
      <w:r>
        <w:rPr/>
      </w:r>
    </w:p>
    <w:p>
      <w:pPr>
        <w:pStyle w:val="BodyText"/>
        <w:spacing w:line="240" w:lineRule="auto" w:before="1"/>
        <w:ind w:left="100" w:right="0"/>
        <w:jc w:val="left"/>
      </w:pPr>
      <w:r>
        <w:rPr/>
        <w:pict>
          <v:group style="position:absolute;margin-left:382.828003pt;margin-top:13.790242pt;width:193.6pt;height:183.85pt;mso-position-horizontal-relative:page;mso-position-vertical-relative:paragraph;z-index:3664" coordorigin="7657,276" coordsize="3872,3677">
            <v:group style="position:absolute;left:7659;top:276;width:3869;height:3408" coordorigin="7659,276" coordsize="3869,3408">
              <v:shape style="position:absolute;left:7659;top:276;width:3869;height:3408" coordorigin="7659,276" coordsize="3869,3408" path="m7659,3684l11528,3684,11528,276,7659,276,7659,3684xe" filled="true" fillcolor="#e6e7e8" stroked="false">
                <v:path arrowok="t"/>
                <v:fill type="solid"/>
              </v:shape>
            </v:group>
            <v:group style="position:absolute;left:7657;top:3684;width:3869;height:269" coordorigin="7657,3684" coordsize="3869,269">
              <v:shape style="position:absolute;left:7657;top:3684;width:3869;height:269" coordorigin="7657,3684" coordsize="3869,269" path="m11526,3952l7657,3952,7657,3684,11526,3684,11526,3952xe" filled="true" fillcolor="#811c28" stroked="false">
                <v:path arrowok="t"/>
                <v:fill type="solid"/>
              </v:shape>
              <v:shape style="position:absolute;left:7657;top:276;width:3872;height:3677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447" w:val="left" w:leader="none"/>
                        </w:tabs>
                        <w:spacing w:before="156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California</w:t>
                      </w:r>
                      <w:r>
                        <w:rPr>
                          <w:rFonts w:ascii="Arial"/>
                          <w:color w:val="231F20"/>
                          <w:spacing w:val="-2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Licensure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Child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Adolescent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Therapy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Couple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Therapy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Therapy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LGBTQ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Couple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pacing w:val="-14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Therapy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Medical Family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Therapy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447" w:val="left" w:leader="none"/>
                        </w:tabs>
                        <w:spacing w:before="11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Military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Therapy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414042"/>
          <w:spacing w:val="-2"/>
        </w:rPr>
        <w:t>commitment</w:t>
      </w:r>
      <w:r>
        <w:rPr>
          <w:color w:val="414042"/>
          <w:spacing w:val="-28"/>
        </w:rPr>
        <w:t> </w:t>
      </w:r>
      <w:r>
        <w:rPr>
          <w:color w:val="414042"/>
          <w:spacing w:val="-2"/>
        </w:rPr>
        <w:t>to</w:t>
      </w:r>
      <w:r>
        <w:rPr>
          <w:color w:val="414042"/>
          <w:spacing w:val="-26"/>
        </w:rPr>
        <w:t> </w:t>
      </w:r>
      <w:r>
        <w:rPr>
          <w:color w:val="414042"/>
          <w:spacing w:val="-2"/>
        </w:rPr>
        <w:t>learning</w:t>
      </w:r>
      <w:r>
        <w:rPr>
          <w:color w:val="414042"/>
          <w:spacing w:val="-27"/>
        </w:rPr>
        <w:t> </w:t>
      </w:r>
      <w:r>
        <w:rPr>
          <w:color w:val="414042"/>
          <w:spacing w:val="-2"/>
        </w:rPr>
        <w:t>and</w:t>
      </w:r>
      <w:r>
        <w:rPr>
          <w:color w:val="414042"/>
          <w:spacing w:val="-26"/>
        </w:rPr>
        <w:t> </w:t>
      </w:r>
      <w:r>
        <w:rPr>
          <w:color w:val="414042"/>
          <w:spacing w:val="-3"/>
        </w:rPr>
        <w:t>service.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</w:rPr>
        <w:t>WHO</w:t>
      </w:r>
      <w:r>
        <w:rPr>
          <w:rFonts w:ascii="Calibri"/>
          <w:color w:val="811C28"/>
          <w:spacing w:val="29"/>
        </w:rPr>
        <w:t> </w:t>
      </w:r>
      <w:r>
        <w:rPr>
          <w:rFonts w:ascii="Calibri"/>
          <w:color w:val="811C28"/>
        </w:rPr>
        <w:t>WILL</w:t>
      </w:r>
      <w:r>
        <w:rPr>
          <w:rFonts w:ascii="Calibri"/>
          <w:color w:val="811C28"/>
          <w:spacing w:val="30"/>
        </w:rPr>
        <w:t> </w:t>
      </w:r>
      <w:r>
        <w:rPr>
          <w:rFonts w:ascii="Calibri"/>
          <w:color w:val="811C28"/>
        </w:rPr>
        <w:t>TEACH</w:t>
      </w:r>
      <w:r>
        <w:rPr>
          <w:rFonts w:ascii="Calibri"/>
          <w:color w:val="811C28"/>
          <w:spacing w:val="30"/>
        </w:rPr>
        <w:t> </w:t>
      </w:r>
      <w:r>
        <w:rPr>
          <w:rFonts w:ascii="Calibri"/>
          <w:color w:val="811C28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0" w:right="5114"/>
        <w:jc w:val="left"/>
      </w:pPr>
      <w:r>
        <w:rPr>
          <w:color w:val="414042"/>
          <w:spacing w:val="-2"/>
        </w:rPr>
        <w:t>As</w:t>
      </w:r>
      <w:r>
        <w:rPr>
          <w:color w:val="414042"/>
          <w:spacing w:val="-19"/>
        </w:rPr>
        <w:t> </w:t>
      </w:r>
      <w:r>
        <w:rPr>
          <w:color w:val="414042"/>
        </w:rPr>
        <w:t>an</w:t>
      </w:r>
      <w:r>
        <w:rPr>
          <w:color w:val="414042"/>
          <w:spacing w:val="-18"/>
        </w:rPr>
        <w:t> </w:t>
      </w:r>
      <w:r>
        <w:rPr>
          <w:color w:val="414042"/>
          <w:spacing w:val="-2"/>
        </w:rPr>
        <w:t>MAMFT</w:t>
      </w:r>
      <w:r>
        <w:rPr>
          <w:color w:val="414042"/>
          <w:spacing w:val="-22"/>
        </w:rPr>
        <w:t> </w:t>
      </w:r>
      <w:r>
        <w:rPr>
          <w:color w:val="414042"/>
          <w:spacing w:val="-2"/>
        </w:rPr>
        <w:t>student,</w:t>
      </w:r>
      <w:r>
        <w:rPr>
          <w:color w:val="414042"/>
          <w:spacing w:val="-18"/>
        </w:rPr>
        <w:t> </w:t>
      </w:r>
      <w:r>
        <w:rPr>
          <w:color w:val="414042"/>
        </w:rPr>
        <w:t>you'll</w:t>
      </w:r>
      <w:r>
        <w:rPr>
          <w:color w:val="414042"/>
          <w:spacing w:val="-18"/>
        </w:rPr>
        <w:t> </w:t>
      </w:r>
      <w:r>
        <w:rPr>
          <w:color w:val="414042"/>
        </w:rPr>
        <w:t>have</w:t>
      </w:r>
      <w:r>
        <w:rPr>
          <w:color w:val="414042"/>
          <w:spacing w:val="-19"/>
        </w:rPr>
        <w:t> </w:t>
      </w:r>
      <w:r>
        <w:rPr>
          <w:color w:val="414042"/>
        </w:rPr>
        <w:t>the</w:t>
      </w:r>
      <w:r>
        <w:rPr>
          <w:color w:val="414042"/>
          <w:spacing w:val="-18"/>
        </w:rPr>
        <w:t> </w:t>
      </w:r>
      <w:r>
        <w:rPr>
          <w:color w:val="414042"/>
        </w:rPr>
        <w:t>opportunity</w:t>
      </w:r>
      <w:r>
        <w:rPr>
          <w:color w:val="414042"/>
          <w:spacing w:val="-19"/>
        </w:rPr>
        <w:t> </w:t>
      </w:r>
      <w:r>
        <w:rPr>
          <w:color w:val="414042"/>
        </w:rPr>
        <w:t>to</w:t>
      </w:r>
      <w:r>
        <w:rPr>
          <w:color w:val="414042"/>
          <w:spacing w:val="-18"/>
        </w:rPr>
        <w:t> </w:t>
      </w:r>
      <w:r>
        <w:rPr>
          <w:color w:val="414042"/>
          <w:spacing w:val="-2"/>
        </w:rPr>
        <w:t>work</w:t>
      </w:r>
      <w:r>
        <w:rPr>
          <w:color w:val="414042"/>
          <w:spacing w:val="-19"/>
        </w:rPr>
        <w:t> </w:t>
      </w:r>
      <w:r>
        <w:rPr>
          <w:color w:val="414042"/>
          <w:spacing w:val="-2"/>
        </w:rPr>
        <w:t>with</w:t>
      </w:r>
      <w:r>
        <w:rPr>
          <w:color w:val="414042"/>
          <w:spacing w:val="-18"/>
        </w:rPr>
        <w:t> </w:t>
      </w:r>
      <w:r>
        <w:rPr>
          <w:color w:val="414042"/>
          <w:spacing w:val="-2"/>
        </w:rPr>
        <w:t>NCU</w:t>
      </w:r>
      <w:r>
        <w:rPr>
          <w:color w:val="414042"/>
          <w:spacing w:val="25"/>
          <w:w w:val="97"/>
        </w:rPr>
        <w:t> </w:t>
      </w:r>
      <w:r>
        <w:rPr>
          <w:color w:val="414042"/>
        </w:rPr>
        <w:t>professors</w:t>
      </w:r>
      <w:r>
        <w:rPr>
          <w:color w:val="414042"/>
          <w:spacing w:val="-22"/>
        </w:rPr>
        <w:t> </w:t>
      </w:r>
      <w:r>
        <w:rPr>
          <w:color w:val="414042"/>
        </w:rPr>
        <w:t>from</w:t>
      </w:r>
      <w:r>
        <w:rPr>
          <w:color w:val="414042"/>
          <w:spacing w:val="-22"/>
        </w:rPr>
        <w:t> </w:t>
      </w:r>
      <w:r>
        <w:rPr>
          <w:color w:val="414042"/>
        </w:rPr>
        <w:t>around</w:t>
      </w:r>
      <w:r>
        <w:rPr>
          <w:color w:val="414042"/>
          <w:spacing w:val="-21"/>
        </w:rPr>
        <w:t> </w:t>
      </w:r>
      <w:r>
        <w:rPr>
          <w:color w:val="414042"/>
        </w:rPr>
        <w:t>the</w:t>
      </w:r>
      <w:r>
        <w:rPr>
          <w:color w:val="414042"/>
          <w:spacing w:val="-22"/>
        </w:rPr>
        <w:t> </w:t>
      </w:r>
      <w:r>
        <w:rPr>
          <w:color w:val="414042"/>
          <w:spacing w:val="-2"/>
        </w:rPr>
        <w:t>world.</w:t>
      </w:r>
      <w:r>
        <w:rPr>
          <w:color w:val="414042"/>
          <w:spacing w:val="-27"/>
        </w:rPr>
        <w:t> </w:t>
      </w:r>
      <w:r>
        <w:rPr>
          <w:color w:val="414042"/>
          <w:spacing w:val="-5"/>
        </w:rPr>
        <w:t>You'll</w:t>
      </w:r>
      <w:r>
        <w:rPr>
          <w:color w:val="414042"/>
          <w:spacing w:val="-21"/>
        </w:rPr>
        <w:t> </w:t>
      </w:r>
      <w:r>
        <w:rPr>
          <w:color w:val="414042"/>
        </w:rPr>
        <w:t>benefit</w:t>
      </w:r>
      <w:r>
        <w:rPr>
          <w:color w:val="414042"/>
          <w:spacing w:val="-22"/>
        </w:rPr>
        <w:t> </w:t>
      </w:r>
      <w:r>
        <w:rPr>
          <w:color w:val="414042"/>
        </w:rPr>
        <w:t>from</w:t>
      </w:r>
      <w:r>
        <w:rPr>
          <w:color w:val="414042"/>
          <w:spacing w:val="-21"/>
        </w:rPr>
        <w:t> </w:t>
      </w:r>
      <w:r>
        <w:rPr>
          <w:color w:val="414042"/>
        </w:rPr>
        <w:t>the</w:t>
      </w:r>
      <w:r>
        <w:rPr>
          <w:color w:val="414042"/>
          <w:spacing w:val="-22"/>
        </w:rPr>
        <w:t> </w:t>
      </w:r>
      <w:r>
        <w:rPr>
          <w:color w:val="414042"/>
        </w:rPr>
        <w:t>diversity</w:t>
      </w:r>
      <w:r>
        <w:rPr>
          <w:color w:val="414042"/>
          <w:spacing w:val="-22"/>
        </w:rPr>
        <w:t> </w:t>
      </w:r>
      <w:r>
        <w:rPr>
          <w:color w:val="414042"/>
        </w:rPr>
        <w:t>of</w:t>
      </w:r>
      <w:r>
        <w:rPr>
          <w:color w:val="414042"/>
          <w:spacing w:val="24"/>
          <w:w w:val="97"/>
        </w:rPr>
        <w:t> </w:t>
      </w:r>
      <w:r>
        <w:rPr>
          <w:color w:val="414042"/>
        </w:rPr>
        <w:t>thought</w:t>
      </w:r>
      <w:r>
        <w:rPr>
          <w:color w:val="414042"/>
          <w:spacing w:val="-21"/>
        </w:rPr>
        <w:t> </w:t>
      </w:r>
      <w:r>
        <w:rPr>
          <w:color w:val="414042"/>
        </w:rPr>
        <w:t>that</w:t>
      </w:r>
      <w:r>
        <w:rPr>
          <w:color w:val="414042"/>
          <w:spacing w:val="-20"/>
        </w:rPr>
        <w:t> </w:t>
      </w:r>
      <w:r>
        <w:rPr>
          <w:color w:val="414042"/>
        </w:rPr>
        <w:t>our</w:t>
      </w:r>
      <w:r>
        <w:rPr>
          <w:color w:val="414042"/>
          <w:spacing w:val="-21"/>
        </w:rPr>
        <w:t> </w:t>
      </w:r>
      <w:r>
        <w:rPr>
          <w:color w:val="414042"/>
        </w:rPr>
        <w:t>professors,</w:t>
      </w:r>
      <w:r>
        <w:rPr>
          <w:color w:val="414042"/>
          <w:spacing w:val="-20"/>
        </w:rPr>
        <w:t> </w:t>
      </w:r>
      <w:r>
        <w:rPr>
          <w:color w:val="414042"/>
        </w:rPr>
        <w:t>all</w:t>
      </w:r>
      <w:r>
        <w:rPr>
          <w:color w:val="414042"/>
          <w:spacing w:val="-21"/>
        </w:rPr>
        <w:t> </w:t>
      </w:r>
      <w:r>
        <w:rPr>
          <w:color w:val="414042"/>
        </w:rPr>
        <w:t>of</w:t>
      </w:r>
      <w:r>
        <w:rPr>
          <w:color w:val="414042"/>
          <w:spacing w:val="-20"/>
        </w:rPr>
        <w:t> </w:t>
      </w:r>
      <w:r>
        <w:rPr>
          <w:color w:val="414042"/>
          <w:spacing w:val="-2"/>
        </w:rPr>
        <w:t>whom</w:t>
      </w:r>
      <w:r>
        <w:rPr>
          <w:color w:val="414042"/>
          <w:spacing w:val="-21"/>
        </w:rPr>
        <w:t> </w:t>
      </w:r>
      <w:r>
        <w:rPr>
          <w:color w:val="414042"/>
        </w:rPr>
        <w:t>hold</w:t>
      </w:r>
      <w:r>
        <w:rPr>
          <w:color w:val="414042"/>
          <w:spacing w:val="-20"/>
        </w:rPr>
        <w:t> </w:t>
      </w:r>
      <w:r>
        <w:rPr>
          <w:color w:val="414042"/>
        </w:rPr>
        <w:t>doctoral</w:t>
      </w:r>
      <w:r>
        <w:rPr>
          <w:color w:val="414042"/>
          <w:spacing w:val="-21"/>
        </w:rPr>
        <w:t> </w:t>
      </w:r>
      <w:r>
        <w:rPr>
          <w:color w:val="414042"/>
        </w:rPr>
        <w:t>degrees,</w:t>
      </w:r>
      <w:r>
        <w:rPr>
          <w:color w:val="414042"/>
          <w:spacing w:val="-20"/>
        </w:rPr>
        <w:t> </w:t>
      </w:r>
      <w:r>
        <w:rPr>
          <w:color w:val="414042"/>
        </w:rPr>
        <w:t>bring</w:t>
      </w:r>
      <w:r>
        <w:rPr>
          <w:color w:val="414042"/>
          <w:spacing w:val="-21"/>
        </w:rPr>
        <w:t> </w:t>
      </w:r>
      <w:r>
        <w:rPr>
          <w:color w:val="414042"/>
        </w:rPr>
        <w:t>to</w:t>
      </w:r>
      <w:r>
        <w:rPr>
          <w:color w:val="414042"/>
          <w:spacing w:val="21"/>
          <w:w w:val="96"/>
        </w:rPr>
        <w:t> </w:t>
      </w:r>
      <w:r>
        <w:rPr>
          <w:color w:val="414042"/>
        </w:rPr>
        <w:t>the</w:t>
      </w:r>
      <w:r>
        <w:rPr>
          <w:color w:val="414042"/>
          <w:spacing w:val="-24"/>
        </w:rPr>
        <w:t> </w:t>
      </w:r>
      <w:r>
        <w:rPr>
          <w:color w:val="414042"/>
        </w:rPr>
        <w:t>classroom.</w:t>
      </w:r>
      <w:r>
        <w:rPr>
          <w:color w:val="414042"/>
          <w:spacing w:val="-30"/>
        </w:rPr>
        <w:t> </w:t>
      </w:r>
      <w:r>
        <w:rPr>
          <w:color w:val="414042"/>
          <w:spacing w:val="-5"/>
        </w:rPr>
        <w:t>You’ll</w:t>
      </w:r>
      <w:r>
        <w:rPr>
          <w:color w:val="414042"/>
          <w:spacing w:val="-23"/>
        </w:rPr>
        <w:t> </w:t>
      </w:r>
      <w:r>
        <w:rPr>
          <w:color w:val="414042"/>
        </w:rPr>
        <w:t>have</w:t>
      </w:r>
      <w:r>
        <w:rPr>
          <w:color w:val="414042"/>
          <w:spacing w:val="-24"/>
        </w:rPr>
        <w:t> </w:t>
      </w:r>
      <w:r>
        <w:rPr>
          <w:color w:val="414042"/>
        </w:rPr>
        <w:t>the</w:t>
      </w:r>
      <w:r>
        <w:rPr>
          <w:color w:val="414042"/>
          <w:spacing w:val="-24"/>
        </w:rPr>
        <w:t> </w:t>
      </w:r>
      <w:r>
        <w:rPr>
          <w:color w:val="414042"/>
        </w:rPr>
        <w:t>opportunity</w:t>
      </w:r>
      <w:r>
        <w:rPr>
          <w:color w:val="414042"/>
          <w:spacing w:val="-24"/>
        </w:rPr>
        <w:t> </w:t>
      </w:r>
      <w:r>
        <w:rPr>
          <w:color w:val="414042"/>
        </w:rPr>
        <w:t>to</w:t>
      </w:r>
      <w:r>
        <w:rPr>
          <w:color w:val="414042"/>
          <w:spacing w:val="-24"/>
        </w:rPr>
        <w:t> </w:t>
      </w:r>
      <w:r>
        <w:rPr>
          <w:color w:val="414042"/>
        </w:rPr>
        <w:t>learn</w:t>
      </w:r>
      <w:r>
        <w:rPr>
          <w:color w:val="414042"/>
          <w:spacing w:val="-24"/>
        </w:rPr>
        <w:t> </w:t>
      </w:r>
      <w:r>
        <w:rPr>
          <w:color w:val="414042"/>
        </w:rPr>
        <w:t>best</w:t>
      </w:r>
      <w:r>
        <w:rPr>
          <w:color w:val="414042"/>
          <w:spacing w:val="-24"/>
        </w:rPr>
        <w:t> </w:t>
      </w:r>
      <w:r>
        <w:rPr>
          <w:color w:val="414042"/>
        </w:rPr>
        <w:t>practices</w:t>
      </w:r>
      <w:r>
        <w:rPr>
          <w:color w:val="414042"/>
          <w:spacing w:val="-24"/>
        </w:rPr>
        <w:t> </w:t>
      </w:r>
      <w:r>
        <w:rPr>
          <w:color w:val="414042"/>
        </w:rPr>
        <w:t>and</w:t>
      </w:r>
      <w:r>
        <w:rPr>
          <w:color w:val="414042"/>
          <w:spacing w:val="22"/>
          <w:w w:val="96"/>
        </w:rPr>
        <w:t> </w:t>
      </w:r>
      <w:r>
        <w:rPr>
          <w:color w:val="414042"/>
          <w:spacing w:val="-2"/>
        </w:rPr>
        <w:t>skills</w:t>
      </w:r>
      <w:r>
        <w:rPr>
          <w:color w:val="414042"/>
          <w:spacing w:val="-30"/>
        </w:rPr>
        <w:t> </w:t>
      </w:r>
      <w:r>
        <w:rPr>
          <w:color w:val="414042"/>
        </w:rPr>
        <w:t>from</w:t>
      </w:r>
      <w:r>
        <w:rPr>
          <w:color w:val="414042"/>
          <w:spacing w:val="-30"/>
        </w:rPr>
        <w:t> </w:t>
      </w:r>
      <w:r>
        <w:rPr>
          <w:color w:val="414042"/>
        </w:rPr>
        <w:t>experienced</w:t>
      </w:r>
      <w:r>
        <w:rPr>
          <w:color w:val="414042"/>
          <w:spacing w:val="-30"/>
        </w:rPr>
        <w:t> </w:t>
      </w:r>
      <w:r>
        <w:rPr>
          <w:color w:val="414042"/>
        </w:rPr>
        <w:t>marriage</w:t>
      </w:r>
      <w:r>
        <w:rPr>
          <w:color w:val="414042"/>
          <w:spacing w:val="-29"/>
        </w:rPr>
        <w:t> </w:t>
      </w:r>
      <w:r>
        <w:rPr>
          <w:color w:val="414042"/>
        </w:rPr>
        <w:t>and</w:t>
      </w:r>
      <w:r>
        <w:rPr>
          <w:color w:val="414042"/>
          <w:spacing w:val="-30"/>
        </w:rPr>
        <w:t> </w:t>
      </w:r>
      <w:r>
        <w:rPr>
          <w:color w:val="414042"/>
        </w:rPr>
        <w:t>family</w:t>
      </w:r>
      <w:r>
        <w:rPr>
          <w:color w:val="414042"/>
          <w:spacing w:val="-30"/>
        </w:rPr>
        <w:t> </w:t>
      </w:r>
      <w:r>
        <w:rPr>
          <w:color w:val="414042"/>
        </w:rPr>
        <w:t>therapy</w:t>
      </w:r>
      <w:r>
        <w:rPr>
          <w:color w:val="414042"/>
          <w:spacing w:val="-29"/>
        </w:rPr>
        <w:t> </w:t>
      </w:r>
      <w:r>
        <w:rPr>
          <w:color w:val="414042"/>
        </w:rPr>
        <w:t>professionals</w:t>
      </w:r>
      <w:r>
        <w:rPr>
          <w:color w:val="414042"/>
          <w:spacing w:val="-30"/>
        </w:rPr>
        <w:t> </w:t>
      </w:r>
      <w:r>
        <w:rPr>
          <w:color w:val="414042"/>
          <w:spacing w:val="-2"/>
        </w:rPr>
        <w:t>who</w:t>
      </w:r>
      <w:r>
        <w:rPr>
          <w:color w:val="414042"/>
          <w:spacing w:val="21"/>
          <w:w w:val="97"/>
        </w:rPr>
        <w:t> </w:t>
      </w:r>
      <w:r>
        <w:rPr>
          <w:color w:val="414042"/>
        </w:rPr>
        <w:t>have</w:t>
      </w:r>
      <w:r>
        <w:rPr>
          <w:color w:val="414042"/>
          <w:spacing w:val="-22"/>
        </w:rPr>
        <w:t> </w:t>
      </w:r>
      <w:r>
        <w:rPr>
          <w:color w:val="414042"/>
          <w:spacing w:val="-2"/>
        </w:rPr>
        <w:t>worked</w:t>
      </w:r>
      <w:r>
        <w:rPr>
          <w:color w:val="414042"/>
          <w:spacing w:val="-21"/>
        </w:rPr>
        <w:t> </w:t>
      </w:r>
      <w:r>
        <w:rPr>
          <w:color w:val="414042"/>
        </w:rPr>
        <w:t>in</w:t>
      </w:r>
      <w:r>
        <w:rPr>
          <w:color w:val="414042"/>
          <w:spacing w:val="-22"/>
        </w:rPr>
        <w:t> </w:t>
      </w:r>
      <w:r>
        <w:rPr>
          <w:color w:val="414042"/>
        </w:rPr>
        <w:t>the</w:t>
      </w:r>
      <w:r>
        <w:rPr>
          <w:color w:val="414042"/>
          <w:spacing w:val="-21"/>
        </w:rPr>
        <w:t> </w:t>
      </w:r>
      <w:r>
        <w:rPr>
          <w:color w:val="414042"/>
        </w:rPr>
        <w:t>field.</w:t>
      </w:r>
      <w:r>
        <w:rPr>
          <w:color w:val="414042"/>
          <w:spacing w:val="-26"/>
        </w:rPr>
        <w:t> </w:t>
      </w:r>
      <w:r>
        <w:rPr>
          <w:color w:val="414042"/>
          <w:spacing w:val="-7"/>
        </w:rPr>
        <w:t>Your</w:t>
      </w:r>
      <w:r>
        <w:rPr>
          <w:color w:val="414042"/>
          <w:spacing w:val="-22"/>
        </w:rPr>
        <w:t> </w:t>
      </w:r>
      <w:r>
        <w:rPr>
          <w:color w:val="414042"/>
        </w:rPr>
        <w:t>professional</w:t>
      </w:r>
      <w:r>
        <w:rPr>
          <w:color w:val="414042"/>
          <w:spacing w:val="-21"/>
        </w:rPr>
        <w:t> </w:t>
      </w:r>
      <w:r>
        <w:rPr>
          <w:color w:val="414042"/>
        </w:rPr>
        <w:t>practice</w:t>
      </w:r>
      <w:r>
        <w:rPr>
          <w:color w:val="414042"/>
          <w:spacing w:val="-22"/>
        </w:rPr>
        <w:t> </w:t>
      </w:r>
      <w:r>
        <w:rPr>
          <w:color w:val="414042"/>
          <w:spacing w:val="-2"/>
        </w:rPr>
        <w:t>will</w:t>
      </w:r>
      <w:r>
        <w:rPr>
          <w:color w:val="414042"/>
          <w:spacing w:val="-21"/>
        </w:rPr>
        <w:t> </w:t>
      </w:r>
      <w:r>
        <w:rPr>
          <w:color w:val="414042"/>
        </w:rPr>
        <w:t>reap</w:t>
      </w:r>
      <w:r>
        <w:rPr>
          <w:color w:val="414042"/>
          <w:spacing w:val="-21"/>
        </w:rPr>
        <w:t> </w:t>
      </w:r>
      <w:r>
        <w:rPr>
          <w:color w:val="414042"/>
        </w:rPr>
        <w:t>the</w:t>
      </w:r>
      <w:r>
        <w:rPr>
          <w:color w:val="414042"/>
          <w:spacing w:val="-22"/>
        </w:rPr>
        <w:t> </w:t>
      </w:r>
      <w:r>
        <w:rPr>
          <w:color w:val="414042"/>
        </w:rPr>
        <w:t>benefits</w:t>
      </w:r>
      <w:r>
        <w:rPr>
          <w:color w:val="414042"/>
          <w:spacing w:val="25"/>
          <w:w w:val="96"/>
        </w:rPr>
        <w:t> </w:t>
      </w:r>
      <w:r>
        <w:rPr>
          <w:color w:val="414042"/>
        </w:rPr>
        <w:t>that</w:t>
      </w:r>
      <w:r>
        <w:rPr>
          <w:color w:val="414042"/>
          <w:spacing w:val="-24"/>
        </w:rPr>
        <w:t> </w:t>
      </w:r>
      <w:r>
        <w:rPr>
          <w:color w:val="414042"/>
        </w:rPr>
        <w:t>come</w:t>
      </w:r>
      <w:r>
        <w:rPr>
          <w:color w:val="414042"/>
          <w:spacing w:val="-23"/>
        </w:rPr>
        <w:t> </w:t>
      </w:r>
      <w:r>
        <w:rPr>
          <w:color w:val="414042"/>
        </w:rPr>
        <w:t>from</w:t>
      </w:r>
      <w:r>
        <w:rPr>
          <w:color w:val="414042"/>
          <w:spacing w:val="-24"/>
        </w:rPr>
        <w:t> </w:t>
      </w:r>
      <w:r>
        <w:rPr>
          <w:color w:val="414042"/>
        </w:rPr>
        <w:t>attending</w:t>
      </w:r>
      <w:r>
        <w:rPr>
          <w:color w:val="414042"/>
          <w:spacing w:val="-23"/>
        </w:rPr>
        <w:t> </w:t>
      </w:r>
      <w:r>
        <w:rPr>
          <w:color w:val="414042"/>
        </w:rPr>
        <w:t>a</w:t>
      </w:r>
      <w:r>
        <w:rPr>
          <w:color w:val="414042"/>
          <w:spacing w:val="-24"/>
        </w:rPr>
        <w:t> </w:t>
      </w:r>
      <w:r>
        <w:rPr>
          <w:color w:val="414042"/>
          <w:spacing w:val="-2"/>
        </w:rPr>
        <w:t>University</w:t>
      </w:r>
      <w:r>
        <w:rPr>
          <w:color w:val="414042"/>
          <w:spacing w:val="-23"/>
        </w:rPr>
        <w:t> </w:t>
      </w:r>
      <w:r>
        <w:rPr>
          <w:color w:val="414042"/>
        </w:rPr>
        <w:t>that</w:t>
      </w:r>
      <w:r>
        <w:rPr>
          <w:color w:val="414042"/>
          <w:spacing w:val="-23"/>
        </w:rPr>
        <w:t> </w:t>
      </w:r>
      <w:r>
        <w:rPr>
          <w:color w:val="414042"/>
        </w:rPr>
        <w:t>values</w:t>
      </w:r>
      <w:r>
        <w:rPr>
          <w:color w:val="414042"/>
          <w:spacing w:val="-24"/>
        </w:rPr>
        <w:t> </w:t>
      </w:r>
      <w:r>
        <w:rPr>
          <w:color w:val="414042"/>
        </w:rPr>
        <w:t>diversity</w:t>
      </w:r>
      <w:r>
        <w:rPr>
          <w:color w:val="414042"/>
          <w:spacing w:val="-23"/>
        </w:rPr>
        <w:t> </w:t>
      </w:r>
      <w:r>
        <w:rPr>
          <w:color w:val="414042"/>
        </w:rPr>
        <w:t>of</w:t>
      </w:r>
      <w:r>
        <w:rPr>
          <w:color w:val="414042"/>
          <w:spacing w:val="-23"/>
        </w:rPr>
        <w:t> </w:t>
      </w:r>
      <w:r>
        <w:rPr>
          <w:color w:val="414042"/>
        </w:rPr>
        <w:t>teaching</w:t>
      </w:r>
      <w:r>
        <w:rPr>
          <w:color w:val="414042"/>
          <w:spacing w:val="22"/>
          <w:w w:val="96"/>
        </w:rPr>
        <w:t> </w:t>
      </w:r>
      <w:r>
        <w:rPr>
          <w:color w:val="414042"/>
          <w:w w:val="95"/>
        </w:rPr>
        <w:t>and</w:t>
      </w:r>
      <w:r>
        <w:rPr>
          <w:color w:val="414042"/>
          <w:spacing w:val="10"/>
          <w:w w:val="95"/>
        </w:rPr>
        <w:t> </w:t>
      </w:r>
      <w:r>
        <w:rPr>
          <w:color w:val="414042"/>
          <w:w w:val="95"/>
        </w:rPr>
        <w:t>learning</w:t>
      </w:r>
      <w:r>
        <w:rPr>
          <w:color w:val="414042"/>
          <w:spacing w:val="10"/>
          <w:w w:val="95"/>
        </w:rPr>
        <w:t> </w:t>
      </w:r>
      <w:r>
        <w:rPr>
          <w:color w:val="414042"/>
          <w:w w:val="95"/>
        </w:rPr>
        <w:t>concepts.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</w:rPr>
        <w:t>LICENSURE</w:t>
      </w:r>
      <w:r>
        <w:rPr>
          <w:rFonts w:ascii="Calibri"/>
          <w:color w:val="811C28"/>
          <w:spacing w:val="23"/>
        </w:rPr>
        <w:t> </w:t>
      </w:r>
      <w:r>
        <w:rPr>
          <w:rFonts w:ascii="Calibri"/>
          <w:color w:val="811C28"/>
        </w:rPr>
        <w:t>POTENTIAL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0" w:right="5114"/>
        <w:jc w:val="left"/>
      </w:pPr>
      <w:r>
        <w:rPr>
          <w:color w:val="414042"/>
          <w:spacing w:val="-2"/>
        </w:rPr>
        <w:t>Northcentral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University's</w:t>
      </w:r>
      <w:r>
        <w:rPr>
          <w:color w:val="414042"/>
          <w:spacing w:val="-25"/>
        </w:rPr>
        <w:t> </w:t>
      </w:r>
      <w:r>
        <w:rPr>
          <w:color w:val="414042"/>
          <w:spacing w:val="-2"/>
        </w:rPr>
        <w:t>MAMFT</w:t>
      </w:r>
      <w:r>
        <w:rPr>
          <w:color w:val="414042"/>
          <w:spacing w:val="-28"/>
        </w:rPr>
        <w:t> </w:t>
      </w:r>
      <w:r>
        <w:rPr>
          <w:color w:val="414042"/>
        </w:rPr>
        <w:t>program</w:t>
      </w:r>
      <w:r>
        <w:rPr>
          <w:color w:val="414042"/>
          <w:spacing w:val="-25"/>
        </w:rPr>
        <w:t> </w:t>
      </w:r>
      <w:r>
        <w:rPr>
          <w:color w:val="414042"/>
        </w:rPr>
        <w:t>is</w:t>
      </w:r>
      <w:r>
        <w:rPr>
          <w:color w:val="414042"/>
          <w:spacing w:val="-26"/>
        </w:rPr>
        <w:t> </w:t>
      </w:r>
      <w:r>
        <w:rPr>
          <w:color w:val="414042"/>
        </w:rPr>
        <w:t>designed</w:t>
      </w:r>
      <w:r>
        <w:rPr>
          <w:color w:val="414042"/>
          <w:spacing w:val="-25"/>
        </w:rPr>
        <w:t> </w:t>
      </w:r>
      <w:r>
        <w:rPr>
          <w:color w:val="414042"/>
        </w:rPr>
        <w:t>to</w:t>
      </w:r>
      <w:r>
        <w:rPr>
          <w:color w:val="414042"/>
          <w:spacing w:val="-26"/>
        </w:rPr>
        <w:t> </w:t>
      </w:r>
      <w:r>
        <w:rPr>
          <w:color w:val="414042"/>
        </w:rPr>
        <w:t>help</w:t>
      </w:r>
      <w:r>
        <w:rPr>
          <w:color w:val="414042"/>
          <w:spacing w:val="-25"/>
        </w:rPr>
        <w:t> </w:t>
      </w:r>
      <w:r>
        <w:rPr>
          <w:color w:val="414042"/>
        </w:rPr>
        <w:t>prepare</w:t>
      </w:r>
      <w:r>
        <w:rPr>
          <w:color w:val="414042"/>
          <w:spacing w:val="24"/>
          <w:w w:val="96"/>
        </w:rPr>
        <w:t> </w:t>
      </w:r>
      <w:r>
        <w:rPr>
          <w:color w:val="414042"/>
        </w:rPr>
        <w:t>our</w:t>
      </w:r>
      <w:r>
        <w:rPr>
          <w:color w:val="414042"/>
          <w:spacing w:val="-37"/>
        </w:rPr>
        <w:t> </w:t>
      </w:r>
      <w:r>
        <w:rPr>
          <w:color w:val="414042"/>
          <w:spacing w:val="-2"/>
        </w:rPr>
        <w:t>students</w:t>
      </w:r>
      <w:r>
        <w:rPr>
          <w:color w:val="414042"/>
          <w:spacing w:val="-37"/>
        </w:rPr>
        <w:t> </w:t>
      </w:r>
      <w:r>
        <w:rPr>
          <w:color w:val="414042"/>
        </w:rPr>
        <w:t>to</w:t>
      </w:r>
      <w:r>
        <w:rPr>
          <w:color w:val="414042"/>
          <w:spacing w:val="-37"/>
        </w:rPr>
        <w:t> </w:t>
      </w:r>
      <w:r>
        <w:rPr>
          <w:color w:val="414042"/>
          <w:spacing w:val="-2"/>
        </w:rPr>
        <w:t>seek</w:t>
      </w:r>
      <w:r>
        <w:rPr>
          <w:color w:val="414042"/>
          <w:spacing w:val="-36"/>
        </w:rPr>
        <w:t> </w:t>
      </w:r>
      <w:r>
        <w:rPr>
          <w:color w:val="414042"/>
        </w:rPr>
        <w:t>licensure,</w:t>
      </w:r>
      <w:r>
        <w:rPr>
          <w:color w:val="414042"/>
          <w:spacing w:val="-37"/>
        </w:rPr>
        <w:t> </w:t>
      </w:r>
      <w:r>
        <w:rPr>
          <w:color w:val="414042"/>
        </w:rPr>
        <w:t>however</w:t>
      </w:r>
      <w:r>
        <w:rPr>
          <w:color w:val="414042"/>
          <w:spacing w:val="-37"/>
        </w:rPr>
        <w:t> </w:t>
      </w:r>
      <w:r>
        <w:rPr>
          <w:color w:val="414042"/>
          <w:spacing w:val="-2"/>
        </w:rPr>
        <w:t>we</w:t>
      </w:r>
      <w:r>
        <w:rPr>
          <w:color w:val="414042"/>
          <w:spacing w:val="-37"/>
        </w:rPr>
        <w:t> </w:t>
      </w:r>
      <w:r>
        <w:rPr>
          <w:color w:val="414042"/>
        </w:rPr>
        <w:t>cannot</w:t>
      </w:r>
      <w:r>
        <w:rPr>
          <w:color w:val="414042"/>
          <w:spacing w:val="-37"/>
        </w:rPr>
        <w:t> </w:t>
      </w:r>
      <w:r>
        <w:rPr>
          <w:color w:val="414042"/>
        </w:rPr>
        <w:t>guarantee</w:t>
      </w:r>
      <w:r>
        <w:rPr>
          <w:color w:val="414042"/>
          <w:spacing w:val="-37"/>
        </w:rPr>
        <w:t> </w:t>
      </w:r>
      <w:r>
        <w:rPr>
          <w:color w:val="414042"/>
        </w:rPr>
        <w:t>that</w:t>
      </w:r>
      <w:r>
        <w:rPr>
          <w:color w:val="414042"/>
          <w:spacing w:val="-36"/>
        </w:rPr>
        <w:t> </w:t>
      </w:r>
      <w:r>
        <w:rPr>
          <w:color w:val="414042"/>
        </w:rPr>
        <w:t>graduates</w:t>
      </w:r>
      <w:r>
        <w:rPr/>
      </w:r>
    </w:p>
    <w:p>
      <w:pPr>
        <w:pStyle w:val="BodyText"/>
        <w:spacing w:line="265" w:lineRule="auto" w:before="1"/>
        <w:ind w:left="100" w:right="1017"/>
        <w:jc w:val="left"/>
      </w:pPr>
      <w:r>
        <w:rPr>
          <w:color w:val="414042"/>
          <w:spacing w:val="-2"/>
        </w:rPr>
        <w:t>will</w:t>
      </w:r>
      <w:r>
        <w:rPr>
          <w:color w:val="414042"/>
          <w:spacing w:val="-34"/>
        </w:rPr>
        <w:t> </w:t>
      </w:r>
      <w:r>
        <w:rPr>
          <w:color w:val="414042"/>
        </w:rPr>
        <w:t>be</w:t>
      </w:r>
      <w:r>
        <w:rPr>
          <w:color w:val="414042"/>
          <w:spacing w:val="-33"/>
        </w:rPr>
        <w:t> </w:t>
      </w:r>
      <w:r>
        <w:rPr>
          <w:color w:val="414042"/>
        </w:rPr>
        <w:t>eligible</w:t>
      </w:r>
      <w:r>
        <w:rPr>
          <w:color w:val="414042"/>
          <w:spacing w:val="-33"/>
        </w:rPr>
        <w:t> </w:t>
      </w:r>
      <w:r>
        <w:rPr>
          <w:color w:val="414042"/>
        </w:rPr>
        <w:t>for</w:t>
      </w:r>
      <w:r>
        <w:rPr>
          <w:color w:val="414042"/>
          <w:spacing w:val="-33"/>
        </w:rPr>
        <w:t> </w:t>
      </w:r>
      <w:r>
        <w:rPr>
          <w:color w:val="414042"/>
        </w:rPr>
        <w:t>licensure</w:t>
      </w:r>
      <w:r>
        <w:rPr>
          <w:color w:val="414042"/>
          <w:spacing w:val="-33"/>
        </w:rPr>
        <w:t> </w:t>
      </w:r>
      <w:r>
        <w:rPr>
          <w:color w:val="414042"/>
        </w:rPr>
        <w:t>in</w:t>
      </w:r>
      <w:r>
        <w:rPr>
          <w:color w:val="414042"/>
          <w:spacing w:val="-33"/>
        </w:rPr>
        <w:t> </w:t>
      </w:r>
      <w:r>
        <w:rPr>
          <w:color w:val="414042"/>
        </w:rPr>
        <w:t>all</w:t>
      </w:r>
      <w:r>
        <w:rPr>
          <w:color w:val="414042"/>
          <w:spacing w:val="-33"/>
        </w:rPr>
        <w:t> </w:t>
      </w:r>
      <w:r>
        <w:rPr>
          <w:color w:val="414042"/>
          <w:spacing w:val="-2"/>
        </w:rPr>
        <w:t>states.</w:t>
      </w:r>
      <w:r>
        <w:rPr>
          <w:color w:val="414042"/>
          <w:spacing w:val="-33"/>
        </w:rPr>
        <w:t> </w:t>
      </w:r>
      <w:r>
        <w:rPr>
          <w:color w:val="414042"/>
          <w:spacing w:val="-2"/>
        </w:rPr>
        <w:t>MAMFT</w:t>
      </w:r>
      <w:r>
        <w:rPr>
          <w:color w:val="414042"/>
          <w:spacing w:val="-35"/>
        </w:rPr>
        <w:t> </w:t>
      </w:r>
      <w:r>
        <w:rPr>
          <w:color w:val="414042"/>
          <w:spacing w:val="-2"/>
        </w:rPr>
        <w:t>students</w:t>
      </w:r>
      <w:r>
        <w:rPr>
          <w:color w:val="414042"/>
          <w:spacing w:val="-33"/>
        </w:rPr>
        <w:t> </w:t>
      </w:r>
      <w:r>
        <w:rPr>
          <w:color w:val="414042"/>
        </w:rPr>
        <w:t>are</w:t>
      </w:r>
      <w:r>
        <w:rPr>
          <w:color w:val="414042"/>
          <w:spacing w:val="-33"/>
        </w:rPr>
        <w:t> </w:t>
      </w:r>
      <w:r>
        <w:rPr>
          <w:color w:val="414042"/>
        </w:rPr>
        <w:t>responsible</w:t>
      </w:r>
      <w:r>
        <w:rPr>
          <w:color w:val="414042"/>
          <w:spacing w:val="-33"/>
        </w:rPr>
        <w:t> </w:t>
      </w:r>
      <w:r>
        <w:rPr>
          <w:color w:val="414042"/>
        </w:rPr>
        <w:t>for</w:t>
      </w:r>
      <w:r>
        <w:rPr>
          <w:color w:val="414042"/>
          <w:spacing w:val="-33"/>
        </w:rPr>
        <w:t> </w:t>
      </w:r>
      <w:r>
        <w:rPr>
          <w:color w:val="414042"/>
        </w:rPr>
        <w:t>ensuring</w:t>
      </w:r>
      <w:r>
        <w:rPr>
          <w:color w:val="414042"/>
          <w:spacing w:val="-34"/>
        </w:rPr>
        <w:t> </w:t>
      </w:r>
      <w:r>
        <w:rPr>
          <w:color w:val="414042"/>
        </w:rPr>
        <w:t>they</w:t>
      </w:r>
      <w:r>
        <w:rPr>
          <w:color w:val="414042"/>
          <w:spacing w:val="-33"/>
        </w:rPr>
        <w:t> </w:t>
      </w:r>
      <w:r>
        <w:rPr>
          <w:color w:val="414042"/>
        </w:rPr>
        <w:t>complete</w:t>
      </w:r>
      <w:r>
        <w:rPr>
          <w:color w:val="414042"/>
          <w:spacing w:val="-33"/>
        </w:rPr>
        <w:t> </w:t>
      </w:r>
      <w:r>
        <w:rPr>
          <w:color w:val="414042"/>
        </w:rPr>
        <w:t>the</w:t>
      </w:r>
      <w:r>
        <w:rPr>
          <w:color w:val="414042"/>
          <w:spacing w:val="-33"/>
        </w:rPr>
        <w:t> </w:t>
      </w:r>
      <w:r>
        <w:rPr>
          <w:color w:val="414042"/>
        </w:rPr>
        <w:t>correct</w:t>
      </w:r>
      <w:r>
        <w:rPr>
          <w:color w:val="414042"/>
          <w:spacing w:val="25"/>
          <w:w w:val="94"/>
        </w:rPr>
        <w:t> </w:t>
      </w:r>
      <w:r>
        <w:rPr>
          <w:color w:val="414042"/>
        </w:rPr>
        <w:t>coursework</w:t>
      </w:r>
      <w:r>
        <w:rPr>
          <w:color w:val="414042"/>
          <w:spacing w:val="-30"/>
        </w:rPr>
        <w:t> </w:t>
      </w:r>
      <w:r>
        <w:rPr>
          <w:color w:val="414042"/>
        </w:rPr>
        <w:t>to</w:t>
      </w:r>
      <w:r>
        <w:rPr>
          <w:color w:val="414042"/>
          <w:spacing w:val="-29"/>
        </w:rPr>
        <w:t> </w:t>
      </w:r>
      <w:r>
        <w:rPr>
          <w:color w:val="414042"/>
        </w:rPr>
        <w:t>apply</w:t>
      </w:r>
      <w:r>
        <w:rPr>
          <w:color w:val="414042"/>
          <w:spacing w:val="-29"/>
        </w:rPr>
        <w:t> </w:t>
      </w:r>
      <w:r>
        <w:rPr>
          <w:color w:val="414042"/>
        </w:rPr>
        <w:t>for</w:t>
      </w:r>
      <w:r>
        <w:rPr>
          <w:color w:val="414042"/>
          <w:spacing w:val="-28"/>
        </w:rPr>
        <w:t> </w:t>
      </w:r>
      <w:r>
        <w:rPr>
          <w:color w:val="414042"/>
        </w:rPr>
        <w:t>licensure</w:t>
      </w:r>
      <w:r>
        <w:rPr>
          <w:color w:val="414042"/>
          <w:spacing w:val="-30"/>
        </w:rPr>
        <w:t> </w:t>
      </w:r>
      <w:r>
        <w:rPr>
          <w:color w:val="414042"/>
        </w:rPr>
        <w:t>in</w:t>
      </w:r>
      <w:r>
        <w:rPr>
          <w:color w:val="414042"/>
          <w:spacing w:val="-29"/>
        </w:rPr>
        <w:t> </w:t>
      </w:r>
      <w:r>
        <w:rPr>
          <w:color w:val="414042"/>
        </w:rPr>
        <w:t>their</w:t>
      </w:r>
      <w:r>
        <w:rPr>
          <w:color w:val="414042"/>
          <w:spacing w:val="-28"/>
        </w:rPr>
        <w:t> </w:t>
      </w:r>
      <w:r>
        <w:rPr>
          <w:color w:val="414042"/>
        </w:rPr>
        <w:t>desired</w:t>
      </w:r>
      <w:r>
        <w:rPr>
          <w:color w:val="414042"/>
          <w:spacing w:val="-29"/>
        </w:rPr>
        <w:t> </w:t>
      </w:r>
      <w:r>
        <w:rPr>
          <w:color w:val="414042"/>
          <w:spacing w:val="-2"/>
        </w:rPr>
        <w:t>state.</w:t>
      </w:r>
      <w:r>
        <w:rPr>
          <w:color w:val="414042"/>
          <w:spacing w:val="-29"/>
        </w:rPr>
        <w:t> </w:t>
      </w:r>
      <w:r>
        <w:rPr>
          <w:color w:val="414042"/>
        </w:rPr>
        <w:t>If</w:t>
      </w:r>
      <w:r>
        <w:rPr>
          <w:color w:val="414042"/>
          <w:spacing w:val="-29"/>
        </w:rPr>
        <w:t> </w:t>
      </w:r>
      <w:r>
        <w:rPr>
          <w:color w:val="414042"/>
        </w:rPr>
        <w:t>you</w:t>
      </w:r>
      <w:r>
        <w:rPr>
          <w:color w:val="414042"/>
          <w:spacing w:val="-29"/>
        </w:rPr>
        <w:t> </w:t>
      </w:r>
      <w:r>
        <w:rPr>
          <w:color w:val="414042"/>
        </w:rPr>
        <w:t>are</w:t>
      </w:r>
      <w:r>
        <w:rPr>
          <w:color w:val="414042"/>
          <w:spacing w:val="-29"/>
        </w:rPr>
        <w:t> </w:t>
      </w:r>
      <w:r>
        <w:rPr>
          <w:color w:val="414042"/>
        </w:rPr>
        <w:t>preparing</w:t>
      </w:r>
      <w:r>
        <w:rPr>
          <w:color w:val="414042"/>
          <w:spacing w:val="-29"/>
        </w:rPr>
        <w:t> </w:t>
      </w:r>
      <w:r>
        <w:rPr>
          <w:color w:val="414042"/>
        </w:rPr>
        <w:t>to</w:t>
      </w:r>
      <w:r>
        <w:rPr>
          <w:color w:val="414042"/>
          <w:spacing w:val="-28"/>
        </w:rPr>
        <w:t> </w:t>
      </w:r>
      <w:r>
        <w:rPr>
          <w:color w:val="414042"/>
          <w:spacing w:val="-2"/>
        </w:rPr>
        <w:t>seek</w:t>
      </w:r>
      <w:r>
        <w:rPr>
          <w:color w:val="414042"/>
          <w:spacing w:val="-29"/>
        </w:rPr>
        <w:t> </w:t>
      </w:r>
      <w:r>
        <w:rPr>
          <w:color w:val="414042"/>
        </w:rPr>
        <w:t>licensure</w:t>
      </w:r>
      <w:r>
        <w:rPr>
          <w:color w:val="414042"/>
          <w:spacing w:val="-30"/>
        </w:rPr>
        <w:t> </w:t>
      </w:r>
      <w:r>
        <w:rPr>
          <w:color w:val="414042"/>
        </w:rPr>
        <w:t>in</w:t>
      </w:r>
      <w:r>
        <w:rPr>
          <w:color w:val="414042"/>
          <w:spacing w:val="-29"/>
        </w:rPr>
        <w:t> </w:t>
      </w:r>
      <w:r>
        <w:rPr>
          <w:color w:val="414042"/>
        </w:rPr>
        <w:t>the</w:t>
      </w:r>
      <w:r>
        <w:rPr>
          <w:color w:val="414042"/>
          <w:spacing w:val="-28"/>
        </w:rPr>
        <w:t> </w:t>
      </w:r>
      <w:r>
        <w:rPr>
          <w:color w:val="414042"/>
          <w:spacing w:val="-2"/>
        </w:rPr>
        <w:t>state</w:t>
      </w:r>
      <w:r>
        <w:rPr>
          <w:color w:val="414042"/>
          <w:spacing w:val="-29"/>
        </w:rPr>
        <w:t> </w:t>
      </w:r>
      <w:r>
        <w:rPr>
          <w:color w:val="414042"/>
        </w:rPr>
        <w:t>of</w:t>
      </w:r>
      <w:r>
        <w:rPr>
          <w:color w:val="414042"/>
          <w:spacing w:val="-29"/>
        </w:rPr>
        <w:t> </w:t>
      </w:r>
      <w:r>
        <w:rPr>
          <w:color w:val="414042"/>
        </w:rPr>
        <w:t>California,</w:t>
      </w:r>
      <w:r>
        <w:rPr>
          <w:color w:val="414042"/>
          <w:spacing w:val="-29"/>
        </w:rPr>
        <w:t> </w:t>
      </w:r>
      <w:r>
        <w:rPr>
          <w:color w:val="414042"/>
        </w:rPr>
        <w:t>you</w:t>
      </w:r>
      <w:r>
        <w:rPr>
          <w:color w:val="414042"/>
          <w:spacing w:val="24"/>
          <w:w w:val="95"/>
        </w:rPr>
        <w:t> </w:t>
      </w:r>
      <w:r>
        <w:rPr>
          <w:color w:val="414042"/>
        </w:rPr>
        <w:t>can</w:t>
      </w:r>
      <w:r>
        <w:rPr>
          <w:color w:val="414042"/>
          <w:spacing w:val="-38"/>
        </w:rPr>
        <w:t> </w:t>
      </w:r>
      <w:r>
        <w:rPr>
          <w:color w:val="414042"/>
        </w:rPr>
        <w:t>choose</w:t>
      </w:r>
      <w:r>
        <w:rPr>
          <w:color w:val="414042"/>
          <w:spacing w:val="-37"/>
        </w:rPr>
        <w:t> </w:t>
      </w:r>
      <w:r>
        <w:rPr>
          <w:color w:val="414042"/>
        </w:rPr>
        <w:t>the</w:t>
      </w:r>
      <w:r>
        <w:rPr>
          <w:color w:val="414042"/>
          <w:spacing w:val="-37"/>
        </w:rPr>
        <w:t> </w:t>
      </w:r>
      <w:r>
        <w:rPr>
          <w:color w:val="414042"/>
        </w:rPr>
        <w:t>California</w:t>
      </w:r>
      <w:r>
        <w:rPr>
          <w:color w:val="414042"/>
          <w:spacing w:val="-38"/>
        </w:rPr>
        <w:t> </w:t>
      </w:r>
      <w:r>
        <w:rPr>
          <w:color w:val="414042"/>
        </w:rPr>
        <w:t>Licensure</w:t>
      </w:r>
      <w:r>
        <w:rPr>
          <w:color w:val="414042"/>
          <w:spacing w:val="-38"/>
        </w:rPr>
        <w:t> </w:t>
      </w:r>
      <w:r>
        <w:rPr>
          <w:color w:val="414042"/>
          <w:spacing w:val="-3"/>
        </w:rPr>
        <w:t>Track</w:t>
      </w:r>
      <w:r>
        <w:rPr>
          <w:color w:val="414042"/>
          <w:spacing w:val="-38"/>
        </w:rPr>
        <w:t> </w:t>
      </w:r>
      <w:r>
        <w:rPr>
          <w:color w:val="414042"/>
        </w:rPr>
        <w:t>option</w:t>
      </w:r>
      <w:r>
        <w:rPr>
          <w:color w:val="414042"/>
          <w:spacing w:val="-37"/>
        </w:rPr>
        <w:t> </w:t>
      </w:r>
      <w:r>
        <w:rPr>
          <w:color w:val="414042"/>
          <w:spacing w:val="-2"/>
        </w:rPr>
        <w:t>within</w:t>
      </w:r>
      <w:r>
        <w:rPr>
          <w:color w:val="414042"/>
          <w:spacing w:val="-37"/>
        </w:rPr>
        <w:t> </w:t>
      </w:r>
      <w:r>
        <w:rPr>
          <w:color w:val="414042"/>
        </w:rPr>
        <w:t>the</w:t>
      </w:r>
      <w:r>
        <w:rPr>
          <w:color w:val="414042"/>
          <w:spacing w:val="-37"/>
        </w:rPr>
        <w:t> </w:t>
      </w:r>
      <w:r>
        <w:rPr>
          <w:color w:val="414042"/>
          <w:spacing w:val="-2"/>
        </w:rPr>
        <w:t>MAMFT</w:t>
      </w:r>
      <w:r>
        <w:rPr>
          <w:color w:val="414042"/>
          <w:spacing w:val="-39"/>
        </w:rPr>
        <w:t> </w:t>
      </w:r>
      <w:r>
        <w:rPr>
          <w:color w:val="414042"/>
        </w:rPr>
        <w:t>program.</w:t>
      </w:r>
      <w:r>
        <w:rPr>
          <w:color w:val="414042"/>
          <w:spacing w:val="-37"/>
        </w:rPr>
        <w:t> </w:t>
      </w:r>
      <w:r>
        <w:rPr>
          <w:color w:val="414042"/>
        </w:rPr>
        <w:t>In</w:t>
      </w:r>
      <w:r>
        <w:rPr>
          <w:color w:val="414042"/>
          <w:spacing w:val="-37"/>
        </w:rPr>
        <w:t> </w:t>
      </w:r>
      <w:r>
        <w:rPr>
          <w:color w:val="414042"/>
        </w:rPr>
        <w:t>addition</w:t>
      </w:r>
      <w:r>
        <w:rPr>
          <w:color w:val="414042"/>
          <w:spacing w:val="-38"/>
        </w:rPr>
        <w:t> </w:t>
      </w:r>
      <w:r>
        <w:rPr>
          <w:color w:val="414042"/>
        </w:rPr>
        <w:t>to</w:t>
      </w:r>
      <w:r>
        <w:rPr>
          <w:color w:val="414042"/>
          <w:spacing w:val="-37"/>
        </w:rPr>
        <w:t> </w:t>
      </w:r>
      <w:r>
        <w:rPr>
          <w:color w:val="414042"/>
        </w:rPr>
        <w:t>the</w:t>
      </w:r>
      <w:r>
        <w:rPr>
          <w:color w:val="414042"/>
          <w:spacing w:val="-37"/>
        </w:rPr>
        <w:t> </w:t>
      </w:r>
      <w:r>
        <w:rPr>
          <w:color w:val="414042"/>
        </w:rPr>
        <w:t>accredited</w:t>
      </w:r>
      <w:r>
        <w:rPr>
          <w:color w:val="414042"/>
          <w:spacing w:val="-38"/>
        </w:rPr>
        <w:t> </w:t>
      </w:r>
      <w:r>
        <w:rPr>
          <w:color w:val="414042"/>
        </w:rPr>
        <w:t>curriculum,</w:t>
      </w:r>
      <w:r>
        <w:rPr>
          <w:color w:val="414042"/>
          <w:spacing w:val="-37"/>
        </w:rPr>
        <w:t> </w:t>
      </w:r>
      <w:r>
        <w:rPr>
          <w:color w:val="414042"/>
        </w:rPr>
        <w:t>the</w:t>
      </w:r>
      <w:r>
        <w:rPr>
          <w:color w:val="414042"/>
          <w:spacing w:val="25"/>
          <w:w w:val="94"/>
        </w:rPr>
        <w:t> </w:t>
      </w:r>
      <w:r>
        <w:rPr>
          <w:color w:val="414042"/>
          <w:spacing w:val="-1"/>
          <w:w w:val="95"/>
        </w:rPr>
        <w:t>MAMFT</w:t>
      </w:r>
      <w:r>
        <w:rPr>
          <w:color w:val="414042"/>
          <w:spacing w:val="-10"/>
          <w:w w:val="95"/>
        </w:rPr>
        <w:t> </w:t>
      </w:r>
      <w:r>
        <w:rPr>
          <w:color w:val="414042"/>
          <w:w w:val="95"/>
        </w:rPr>
        <w:t>program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has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partnered</w:t>
      </w:r>
      <w:r>
        <w:rPr>
          <w:color w:val="414042"/>
          <w:spacing w:val="-5"/>
          <w:w w:val="95"/>
        </w:rPr>
        <w:t> </w:t>
      </w:r>
      <w:r>
        <w:rPr>
          <w:color w:val="414042"/>
          <w:spacing w:val="-1"/>
          <w:w w:val="95"/>
        </w:rPr>
        <w:t>with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1"/>
          <w:w w:val="95"/>
        </w:rPr>
        <w:t>Association</w:t>
      </w:r>
      <w:r>
        <w:rPr>
          <w:color w:val="414042"/>
          <w:spacing w:val="-4"/>
          <w:w w:val="95"/>
        </w:rPr>
        <w:t> </w:t>
      </w:r>
      <w:r>
        <w:rPr>
          <w:color w:val="414042"/>
          <w:w w:val="95"/>
        </w:rPr>
        <w:t>for</w:t>
      </w:r>
      <w:r>
        <w:rPr>
          <w:color w:val="414042"/>
          <w:spacing w:val="-17"/>
          <w:w w:val="95"/>
        </w:rPr>
        <w:t> </w:t>
      </w:r>
      <w:r>
        <w:rPr>
          <w:color w:val="414042"/>
          <w:spacing w:val="-1"/>
          <w:w w:val="95"/>
        </w:rPr>
        <w:t>Advanced</w:t>
      </w:r>
      <w:r>
        <w:rPr>
          <w:color w:val="414042"/>
          <w:spacing w:val="-8"/>
          <w:w w:val="95"/>
        </w:rPr>
        <w:t> </w:t>
      </w:r>
      <w:r>
        <w:rPr>
          <w:color w:val="414042"/>
          <w:spacing w:val="-1"/>
          <w:w w:val="95"/>
        </w:rPr>
        <w:t>Training</w:t>
      </w:r>
      <w:r>
        <w:rPr>
          <w:color w:val="414042"/>
          <w:spacing w:val="-5"/>
          <w:w w:val="95"/>
        </w:rPr>
        <w:t> </w:t>
      </w:r>
      <w:r>
        <w:rPr>
          <w:color w:val="414042"/>
          <w:w w:val="95"/>
        </w:rPr>
        <w:t>in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the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Behavioral</w:t>
      </w:r>
      <w:r>
        <w:rPr>
          <w:color w:val="414042"/>
          <w:spacing w:val="-5"/>
          <w:w w:val="95"/>
        </w:rPr>
        <w:t> </w:t>
      </w:r>
      <w:r>
        <w:rPr>
          <w:color w:val="414042"/>
          <w:spacing w:val="-1"/>
          <w:w w:val="95"/>
        </w:rPr>
        <w:t>Health</w:t>
      </w:r>
      <w:r>
        <w:rPr>
          <w:color w:val="414042"/>
          <w:spacing w:val="-6"/>
          <w:w w:val="95"/>
        </w:rPr>
        <w:t> </w:t>
      </w:r>
      <w:r>
        <w:rPr>
          <w:color w:val="414042"/>
          <w:spacing w:val="-1"/>
          <w:w w:val="95"/>
        </w:rPr>
        <w:t>Sciences</w:t>
      </w:r>
      <w:r>
        <w:rPr>
          <w:color w:val="414042"/>
          <w:spacing w:val="-5"/>
          <w:w w:val="95"/>
        </w:rPr>
        <w:t> </w:t>
      </w:r>
      <w:r>
        <w:rPr>
          <w:color w:val="414042"/>
          <w:spacing w:val="-4"/>
          <w:w w:val="95"/>
        </w:rPr>
        <w:t>(AA</w:t>
      </w:r>
      <w:r>
        <w:rPr>
          <w:color w:val="414042"/>
          <w:spacing w:val="-5"/>
          <w:w w:val="95"/>
        </w:rPr>
        <w:t>TBS)</w:t>
      </w:r>
      <w:r>
        <w:rPr>
          <w:color w:val="414042"/>
          <w:spacing w:val="-6"/>
          <w:w w:val="95"/>
        </w:rPr>
        <w:t> </w:t>
      </w:r>
      <w:r>
        <w:rPr>
          <w:color w:val="414042"/>
          <w:w w:val="95"/>
        </w:rPr>
        <w:t>to</w:t>
      </w:r>
      <w:r>
        <w:rPr>
          <w:color w:val="414042"/>
          <w:spacing w:val="30"/>
          <w:w w:val="94"/>
        </w:rPr>
        <w:t> </w:t>
      </w:r>
      <w:r>
        <w:rPr>
          <w:color w:val="414042"/>
        </w:rPr>
        <w:t>provide</w:t>
      </w:r>
      <w:r>
        <w:rPr>
          <w:color w:val="414042"/>
          <w:spacing w:val="-37"/>
        </w:rPr>
        <w:t> </w:t>
      </w:r>
      <w:r>
        <w:rPr>
          <w:color w:val="414042"/>
        </w:rPr>
        <w:t>test</w:t>
      </w:r>
      <w:r>
        <w:rPr>
          <w:color w:val="414042"/>
          <w:spacing w:val="-36"/>
        </w:rPr>
        <w:t> </w:t>
      </w:r>
      <w:r>
        <w:rPr>
          <w:color w:val="414042"/>
        </w:rPr>
        <w:t>preparation</w:t>
      </w:r>
      <w:r>
        <w:rPr>
          <w:color w:val="414042"/>
          <w:spacing w:val="-36"/>
        </w:rPr>
        <w:t> </w:t>
      </w:r>
      <w:r>
        <w:rPr>
          <w:color w:val="414042"/>
        </w:rPr>
        <w:t>materials</w:t>
      </w:r>
      <w:r>
        <w:rPr>
          <w:color w:val="414042"/>
          <w:spacing w:val="-36"/>
        </w:rPr>
        <w:t> </w:t>
      </w:r>
      <w:r>
        <w:rPr>
          <w:color w:val="414042"/>
        </w:rPr>
        <w:t>to</w:t>
      </w:r>
      <w:r>
        <w:rPr>
          <w:color w:val="414042"/>
          <w:spacing w:val="-36"/>
        </w:rPr>
        <w:t> </w:t>
      </w:r>
      <w:r>
        <w:rPr>
          <w:color w:val="414042"/>
        </w:rPr>
        <w:t>help</w:t>
      </w:r>
      <w:r>
        <w:rPr>
          <w:color w:val="414042"/>
          <w:spacing w:val="-36"/>
        </w:rPr>
        <w:t> </w:t>
      </w:r>
      <w:r>
        <w:rPr>
          <w:color w:val="414042"/>
          <w:spacing w:val="-2"/>
        </w:rPr>
        <w:t>students</w:t>
      </w:r>
      <w:r>
        <w:rPr>
          <w:color w:val="414042"/>
          <w:spacing w:val="-37"/>
        </w:rPr>
        <w:t> </w:t>
      </w:r>
      <w:r>
        <w:rPr>
          <w:color w:val="414042"/>
        </w:rPr>
        <w:t>prepare</w:t>
      </w:r>
      <w:r>
        <w:rPr>
          <w:color w:val="414042"/>
          <w:spacing w:val="-36"/>
        </w:rPr>
        <w:t> </w:t>
      </w:r>
      <w:r>
        <w:rPr>
          <w:color w:val="414042"/>
          <w:spacing w:val="-4"/>
        </w:rPr>
        <w:t>for,</w:t>
      </w:r>
      <w:r>
        <w:rPr>
          <w:color w:val="414042"/>
          <w:spacing w:val="-36"/>
        </w:rPr>
        <w:t> </w:t>
      </w:r>
      <w:r>
        <w:rPr>
          <w:color w:val="414042"/>
        </w:rPr>
        <w:t>and</w:t>
      </w:r>
      <w:r>
        <w:rPr>
          <w:color w:val="414042"/>
          <w:spacing w:val="-36"/>
        </w:rPr>
        <w:t> </w:t>
      </w:r>
      <w:r>
        <w:rPr>
          <w:color w:val="414042"/>
        </w:rPr>
        <w:t>pass,</w:t>
      </w:r>
      <w:r>
        <w:rPr>
          <w:color w:val="414042"/>
          <w:spacing w:val="-36"/>
        </w:rPr>
        <w:t> </w:t>
      </w:r>
      <w:r>
        <w:rPr>
          <w:color w:val="414042"/>
        </w:rPr>
        <w:t>the</w:t>
      </w:r>
      <w:r>
        <w:rPr>
          <w:color w:val="414042"/>
          <w:spacing w:val="-36"/>
        </w:rPr>
        <w:t> </w:t>
      </w:r>
      <w:r>
        <w:rPr>
          <w:color w:val="414042"/>
        </w:rPr>
        <w:t>California</w:t>
      </w:r>
      <w:r>
        <w:rPr>
          <w:color w:val="414042"/>
          <w:spacing w:val="-36"/>
        </w:rPr>
        <w:t> </w:t>
      </w:r>
      <w:r>
        <w:rPr>
          <w:color w:val="414042"/>
        </w:rPr>
        <w:t>or</w:t>
      </w:r>
      <w:r>
        <w:rPr>
          <w:color w:val="414042"/>
          <w:spacing w:val="-36"/>
        </w:rPr>
        <w:t> </w:t>
      </w:r>
      <w:r>
        <w:rPr>
          <w:color w:val="414042"/>
        </w:rPr>
        <w:t>national</w:t>
      </w:r>
      <w:r>
        <w:rPr>
          <w:color w:val="414042"/>
          <w:spacing w:val="-36"/>
        </w:rPr>
        <w:t> </w:t>
      </w:r>
      <w:r>
        <w:rPr>
          <w:color w:val="414042"/>
        </w:rPr>
        <w:t>licensing</w:t>
      </w:r>
      <w:r>
        <w:rPr>
          <w:color w:val="414042"/>
          <w:spacing w:val="-37"/>
        </w:rPr>
        <w:t> </w:t>
      </w:r>
      <w:r>
        <w:rPr>
          <w:color w:val="414042"/>
        </w:rPr>
        <w:t>exam.</w:t>
      </w:r>
      <w:r>
        <w:rPr/>
      </w:r>
    </w:p>
    <w:p>
      <w:pPr>
        <w:spacing w:after="0" w:line="265" w:lineRule="auto"/>
        <w:jc w:val="left"/>
        <w:sectPr>
          <w:pgSz w:w="12240" w:h="15840"/>
          <w:pgMar w:header="0" w:footer="0" w:top="388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65" w:lineRule="auto" w:before="71"/>
        <w:ind w:right="477"/>
        <w:jc w:val="left"/>
      </w:pPr>
      <w:r>
        <w:rPr>
          <w:color w:val="811C28"/>
          <w:spacing w:val="-1"/>
        </w:rPr>
        <w:t>Northcentral</w:t>
      </w:r>
      <w:r>
        <w:rPr>
          <w:color w:val="811C28"/>
          <w:spacing w:val="-13"/>
        </w:rPr>
        <w:t> </w:t>
      </w:r>
      <w:r>
        <w:rPr>
          <w:color w:val="811C28"/>
          <w:spacing w:val="-1"/>
        </w:rPr>
        <w:t>University</w:t>
      </w:r>
      <w:r>
        <w:rPr>
          <w:color w:val="811C28"/>
          <w:spacing w:val="-12"/>
        </w:rPr>
        <w:t> </w:t>
      </w:r>
      <w:r>
        <w:rPr>
          <w:color w:val="811C28"/>
        </w:rPr>
        <w:t>is</w:t>
      </w:r>
      <w:r>
        <w:rPr>
          <w:color w:val="811C28"/>
          <w:spacing w:val="-14"/>
        </w:rPr>
        <w:t> </w:t>
      </w:r>
      <w:r>
        <w:rPr>
          <w:color w:val="811C28"/>
        </w:rPr>
        <w:t>now</w:t>
      </w:r>
      <w:r>
        <w:rPr>
          <w:color w:val="811C28"/>
          <w:spacing w:val="-13"/>
        </w:rPr>
        <w:t> </w:t>
      </w:r>
      <w:r>
        <w:rPr>
          <w:color w:val="811C28"/>
          <w:spacing w:val="-1"/>
        </w:rPr>
        <w:t>offering</w:t>
      </w:r>
      <w:r>
        <w:rPr>
          <w:color w:val="811C28"/>
          <w:spacing w:val="-13"/>
        </w:rPr>
        <w:t> </w:t>
      </w:r>
      <w:r>
        <w:rPr>
          <w:color w:val="811C28"/>
        </w:rPr>
        <w:t>the</w:t>
      </w:r>
      <w:r>
        <w:rPr>
          <w:color w:val="811C28"/>
          <w:spacing w:val="-14"/>
        </w:rPr>
        <w:t> </w:t>
      </w:r>
      <w:r>
        <w:rPr>
          <w:color w:val="811C28"/>
        </w:rPr>
        <w:t>first</w:t>
      </w:r>
      <w:r>
        <w:rPr>
          <w:color w:val="811C28"/>
          <w:spacing w:val="-13"/>
        </w:rPr>
        <w:t> </w:t>
      </w:r>
      <w:r>
        <w:rPr>
          <w:color w:val="811C28"/>
        </w:rPr>
        <w:t>distance-based</w:t>
      </w:r>
      <w:r>
        <w:rPr>
          <w:color w:val="811C28"/>
          <w:spacing w:val="-13"/>
        </w:rPr>
        <w:t> </w:t>
      </w:r>
      <w:r>
        <w:rPr>
          <w:color w:val="811C28"/>
          <w:spacing w:val="-1"/>
        </w:rPr>
        <w:t>MAMFT</w:t>
      </w:r>
      <w:r>
        <w:rPr>
          <w:color w:val="811C28"/>
          <w:spacing w:val="-16"/>
        </w:rPr>
        <w:t> </w:t>
      </w:r>
      <w:r>
        <w:rPr>
          <w:color w:val="811C28"/>
        </w:rPr>
        <w:t>program</w:t>
      </w:r>
      <w:r>
        <w:rPr>
          <w:color w:val="811C28"/>
          <w:spacing w:val="-14"/>
        </w:rPr>
        <w:t> </w:t>
      </w:r>
      <w:r>
        <w:rPr>
          <w:color w:val="811C28"/>
        </w:rPr>
        <w:t>accredited</w:t>
      </w:r>
      <w:r>
        <w:rPr>
          <w:color w:val="811C28"/>
          <w:spacing w:val="-13"/>
        </w:rPr>
        <w:t> </w:t>
      </w:r>
      <w:r>
        <w:rPr>
          <w:color w:val="811C28"/>
        </w:rPr>
        <w:t>by</w:t>
      </w:r>
      <w:r>
        <w:rPr>
          <w:color w:val="811C28"/>
          <w:spacing w:val="-13"/>
        </w:rPr>
        <w:t> </w:t>
      </w:r>
      <w:r>
        <w:rPr>
          <w:color w:val="811C28"/>
        </w:rPr>
        <w:t>the</w:t>
      </w:r>
      <w:r>
        <w:rPr>
          <w:color w:val="811C28"/>
          <w:spacing w:val="-14"/>
        </w:rPr>
        <w:t> </w:t>
      </w:r>
      <w:r>
        <w:rPr>
          <w:color w:val="811C28"/>
        </w:rPr>
        <w:t>Commission</w:t>
      </w:r>
      <w:r>
        <w:rPr>
          <w:color w:val="811C28"/>
          <w:spacing w:val="-13"/>
        </w:rPr>
        <w:t> </w:t>
      </w:r>
      <w:r>
        <w:rPr>
          <w:color w:val="811C28"/>
        </w:rPr>
        <w:t>on</w:t>
      </w:r>
      <w:r>
        <w:rPr>
          <w:color w:val="811C28"/>
          <w:spacing w:val="28"/>
          <w:w w:val="99"/>
        </w:rPr>
        <w:t> </w:t>
      </w:r>
      <w:r>
        <w:rPr>
          <w:color w:val="811C28"/>
          <w:spacing w:val="-1"/>
        </w:rPr>
        <w:t>Accreditation</w:t>
      </w:r>
      <w:r>
        <w:rPr>
          <w:color w:val="811C28"/>
          <w:spacing w:val="-14"/>
        </w:rPr>
        <w:t> </w:t>
      </w:r>
      <w:r>
        <w:rPr>
          <w:color w:val="811C28"/>
        </w:rPr>
        <w:t>for</w:t>
      </w:r>
      <w:r>
        <w:rPr>
          <w:color w:val="811C28"/>
          <w:spacing w:val="-14"/>
        </w:rPr>
        <w:t> </w:t>
      </w:r>
      <w:r>
        <w:rPr>
          <w:color w:val="811C28"/>
          <w:spacing w:val="-1"/>
        </w:rPr>
        <w:t>Marriage</w:t>
      </w:r>
      <w:r>
        <w:rPr>
          <w:color w:val="811C28"/>
          <w:spacing w:val="-14"/>
        </w:rPr>
        <w:t> </w:t>
      </w:r>
      <w:r>
        <w:rPr>
          <w:color w:val="811C28"/>
        </w:rPr>
        <w:t>and</w:t>
      </w:r>
      <w:r>
        <w:rPr>
          <w:color w:val="811C28"/>
          <w:spacing w:val="-14"/>
        </w:rPr>
        <w:t> </w:t>
      </w:r>
      <w:r>
        <w:rPr>
          <w:color w:val="811C28"/>
          <w:spacing w:val="-1"/>
        </w:rPr>
        <w:t>Family</w:t>
      </w:r>
      <w:r>
        <w:rPr>
          <w:color w:val="811C28"/>
          <w:spacing w:val="-17"/>
        </w:rPr>
        <w:t> </w:t>
      </w:r>
      <w:r>
        <w:rPr>
          <w:color w:val="811C28"/>
        </w:rPr>
        <w:t>Therapy</w:t>
      </w:r>
      <w:r>
        <w:rPr>
          <w:color w:val="811C28"/>
          <w:spacing w:val="-14"/>
        </w:rPr>
        <w:t> </w:t>
      </w:r>
      <w:r>
        <w:rPr>
          <w:color w:val="811C28"/>
        </w:rPr>
        <w:t>Education</w:t>
      </w:r>
      <w:r>
        <w:rPr>
          <w:color w:val="811C28"/>
          <w:spacing w:val="-15"/>
        </w:rPr>
        <w:t> </w:t>
      </w:r>
      <w:r>
        <w:rPr>
          <w:color w:val="811C28"/>
        </w:rPr>
        <w:t>(COAMFTE),</w:t>
      </w:r>
      <w:r>
        <w:rPr>
          <w:color w:val="811C28"/>
          <w:spacing w:val="-14"/>
        </w:rPr>
        <w:t> </w:t>
      </w:r>
      <w:r>
        <w:rPr>
          <w:color w:val="811C28"/>
        </w:rPr>
        <w:t>ensuring</w:t>
      </w:r>
      <w:r>
        <w:rPr>
          <w:color w:val="811C28"/>
          <w:spacing w:val="-14"/>
        </w:rPr>
        <w:t> </w:t>
      </w:r>
      <w:r>
        <w:rPr>
          <w:color w:val="811C28"/>
        </w:rPr>
        <w:t>that</w:t>
      </w:r>
      <w:r>
        <w:rPr>
          <w:color w:val="811C28"/>
          <w:spacing w:val="-14"/>
        </w:rPr>
        <w:t> </w:t>
      </w:r>
      <w:r>
        <w:rPr>
          <w:color w:val="811C28"/>
        </w:rPr>
        <w:t>the</w:t>
      </w:r>
      <w:r>
        <w:rPr>
          <w:color w:val="811C28"/>
          <w:spacing w:val="-15"/>
        </w:rPr>
        <w:t> </w:t>
      </w:r>
      <w:r>
        <w:rPr>
          <w:color w:val="811C28"/>
          <w:spacing w:val="-3"/>
        </w:rPr>
        <w:t>University’</w:t>
      </w:r>
      <w:r>
        <w:rPr>
          <w:color w:val="811C28"/>
          <w:spacing w:val="-2"/>
        </w:rPr>
        <w:t>s</w:t>
      </w:r>
      <w:r>
        <w:rPr>
          <w:color w:val="811C28"/>
          <w:spacing w:val="-14"/>
        </w:rPr>
        <w:t> </w:t>
      </w:r>
      <w:r>
        <w:rPr>
          <w:color w:val="811C28"/>
        </w:rPr>
        <w:t>program</w:t>
      </w:r>
      <w:r>
        <w:rPr>
          <w:color w:val="811C28"/>
          <w:spacing w:val="26"/>
          <w:w w:val="98"/>
        </w:rPr>
        <w:t> </w:t>
      </w:r>
      <w:r>
        <w:rPr>
          <w:color w:val="811C28"/>
        </w:rPr>
        <w:t>aligns</w:t>
      </w:r>
      <w:r>
        <w:rPr>
          <w:color w:val="811C28"/>
          <w:spacing w:val="-15"/>
        </w:rPr>
        <w:t> </w:t>
      </w:r>
      <w:r>
        <w:rPr>
          <w:color w:val="811C28"/>
          <w:spacing w:val="-1"/>
        </w:rPr>
        <w:t>with</w:t>
      </w:r>
      <w:r>
        <w:rPr>
          <w:color w:val="811C28"/>
          <w:spacing w:val="-15"/>
        </w:rPr>
        <w:t> </w:t>
      </w:r>
      <w:r>
        <w:rPr>
          <w:color w:val="811C28"/>
        </w:rPr>
        <w:t>national</w:t>
      </w:r>
      <w:r>
        <w:rPr>
          <w:color w:val="811C28"/>
          <w:spacing w:val="-15"/>
        </w:rPr>
        <w:t> </w:t>
      </w:r>
      <w:r>
        <w:rPr>
          <w:color w:val="811C28"/>
        </w:rPr>
        <w:t>accreditation</w:t>
      </w:r>
      <w:r>
        <w:rPr>
          <w:color w:val="811C28"/>
          <w:spacing w:val="-16"/>
        </w:rPr>
        <w:t> </w:t>
      </w:r>
      <w:r>
        <w:rPr>
          <w:color w:val="811C28"/>
          <w:spacing w:val="-1"/>
        </w:rPr>
        <w:t>standards.</w:t>
      </w:r>
      <w:r>
        <w:rPr>
          <w:color w:val="811C28"/>
          <w:spacing w:val="-14"/>
        </w:rPr>
        <w:t> </w:t>
      </w:r>
      <w:r>
        <w:rPr>
          <w:color w:val="811C28"/>
        </w:rPr>
        <w:t>COAMFTE</w:t>
      </w:r>
      <w:r>
        <w:rPr>
          <w:color w:val="811C28"/>
          <w:spacing w:val="-15"/>
        </w:rPr>
        <w:t> </w:t>
      </w:r>
      <w:r>
        <w:rPr>
          <w:color w:val="811C28"/>
        </w:rPr>
        <w:t>accreditation</w:t>
      </w:r>
      <w:r>
        <w:rPr>
          <w:color w:val="811C28"/>
          <w:spacing w:val="-16"/>
        </w:rPr>
        <w:t> </w:t>
      </w:r>
      <w:r>
        <w:rPr>
          <w:color w:val="811C28"/>
        </w:rPr>
        <w:t>at</w:t>
      </w:r>
      <w:r>
        <w:rPr>
          <w:color w:val="811C28"/>
          <w:spacing w:val="-15"/>
        </w:rPr>
        <w:t> </w:t>
      </w:r>
      <w:r>
        <w:rPr>
          <w:color w:val="811C28"/>
        </w:rPr>
        <w:t>the</w:t>
      </w:r>
      <w:r>
        <w:rPr>
          <w:color w:val="811C28"/>
          <w:spacing w:val="-15"/>
        </w:rPr>
        <w:t> </w:t>
      </w:r>
      <w:r>
        <w:rPr>
          <w:color w:val="811C28"/>
        </w:rPr>
        <w:t>master's</w:t>
      </w:r>
      <w:r>
        <w:rPr>
          <w:color w:val="811C28"/>
          <w:spacing w:val="-16"/>
        </w:rPr>
        <w:t> </w:t>
      </w:r>
      <w:r>
        <w:rPr>
          <w:color w:val="811C28"/>
        </w:rPr>
        <w:t>degree</w:t>
      </w:r>
      <w:r>
        <w:rPr>
          <w:color w:val="811C28"/>
          <w:spacing w:val="-15"/>
        </w:rPr>
        <w:t> </w:t>
      </w:r>
      <w:r>
        <w:rPr>
          <w:color w:val="811C28"/>
        </w:rPr>
        <w:t>level</w:t>
      </w:r>
      <w:r>
        <w:rPr>
          <w:color w:val="811C28"/>
          <w:spacing w:val="-15"/>
        </w:rPr>
        <w:t> </w:t>
      </w:r>
      <w:r>
        <w:rPr>
          <w:color w:val="811C28"/>
        </w:rPr>
        <w:t>recognizes</w:t>
      </w:r>
      <w:r>
        <w:rPr>
          <w:color w:val="811C28"/>
          <w:spacing w:val="-15"/>
        </w:rPr>
        <w:t> </w:t>
      </w:r>
      <w:r>
        <w:rPr>
          <w:color w:val="811C28"/>
        </w:rPr>
        <w:t>clinical</w:t>
      </w:r>
      <w:r>
        <w:rPr>
          <w:color w:val="811C28"/>
          <w:spacing w:val="23"/>
          <w:w w:val="98"/>
        </w:rPr>
        <w:t> </w:t>
      </w:r>
      <w:r>
        <w:rPr>
          <w:color w:val="811C28"/>
        </w:rPr>
        <w:t>marriage</w:t>
      </w:r>
      <w:r>
        <w:rPr>
          <w:color w:val="811C28"/>
          <w:spacing w:val="-17"/>
        </w:rPr>
        <w:t> </w:t>
      </w:r>
      <w:r>
        <w:rPr>
          <w:color w:val="811C28"/>
        </w:rPr>
        <w:t>and</w:t>
      </w:r>
      <w:r>
        <w:rPr>
          <w:color w:val="811C28"/>
          <w:spacing w:val="-16"/>
        </w:rPr>
        <w:t> </w:t>
      </w:r>
      <w:r>
        <w:rPr>
          <w:color w:val="811C28"/>
        </w:rPr>
        <w:t>family</w:t>
      </w:r>
      <w:r>
        <w:rPr>
          <w:color w:val="811C28"/>
          <w:spacing w:val="-16"/>
        </w:rPr>
        <w:t> </w:t>
      </w:r>
      <w:r>
        <w:rPr>
          <w:color w:val="811C28"/>
        </w:rPr>
        <w:t>therapy</w:t>
      </w:r>
      <w:r>
        <w:rPr>
          <w:color w:val="811C28"/>
          <w:spacing w:val="-16"/>
        </w:rPr>
        <w:t> </w:t>
      </w:r>
      <w:r>
        <w:rPr>
          <w:color w:val="811C28"/>
        </w:rPr>
        <w:t>programs</w:t>
      </w:r>
      <w:r>
        <w:rPr>
          <w:color w:val="811C28"/>
          <w:spacing w:val="-17"/>
        </w:rPr>
        <w:t> </w:t>
      </w:r>
      <w:r>
        <w:rPr>
          <w:color w:val="811C28"/>
        </w:rPr>
        <w:t>that</w:t>
      </w:r>
      <w:r>
        <w:rPr>
          <w:color w:val="811C28"/>
          <w:spacing w:val="-16"/>
        </w:rPr>
        <w:t> </w:t>
      </w:r>
      <w:r>
        <w:rPr>
          <w:color w:val="811C28"/>
        </w:rPr>
        <w:t>provide</w:t>
      </w:r>
      <w:r>
        <w:rPr>
          <w:color w:val="811C28"/>
          <w:spacing w:val="-16"/>
        </w:rPr>
        <w:t> </w:t>
      </w:r>
      <w:r>
        <w:rPr>
          <w:color w:val="811C28"/>
        </w:rPr>
        <w:t>entry-level</w:t>
      </w:r>
      <w:r>
        <w:rPr>
          <w:color w:val="811C28"/>
          <w:spacing w:val="-16"/>
        </w:rPr>
        <w:t> </w:t>
      </w:r>
      <w:r>
        <w:rPr>
          <w:color w:val="811C28"/>
        </w:rPr>
        <w:t>educational</w:t>
      </w:r>
      <w:r>
        <w:rPr>
          <w:color w:val="811C28"/>
          <w:spacing w:val="-17"/>
        </w:rPr>
        <w:t> </w:t>
      </w:r>
      <w:r>
        <w:rPr>
          <w:color w:val="811C28"/>
        </w:rPr>
        <w:t>requirements</w:t>
      </w:r>
      <w:r>
        <w:rPr>
          <w:color w:val="811C28"/>
          <w:spacing w:val="-16"/>
        </w:rPr>
        <w:t> </w:t>
      </w:r>
      <w:r>
        <w:rPr>
          <w:color w:val="811C28"/>
        </w:rPr>
        <w:t>for</w:t>
      </w:r>
      <w:r>
        <w:rPr>
          <w:color w:val="811C28"/>
          <w:spacing w:val="-16"/>
        </w:rPr>
        <w:t> </w:t>
      </w:r>
      <w:r>
        <w:rPr>
          <w:color w:val="811C28"/>
        </w:rPr>
        <w:t>independent</w:t>
      </w:r>
      <w:r>
        <w:rPr>
          <w:color w:val="811C28"/>
          <w:spacing w:val="-17"/>
        </w:rPr>
        <w:t> </w:t>
      </w:r>
      <w:r>
        <w:rPr>
          <w:color w:val="811C28"/>
        </w:rPr>
        <w:t>clinical</w:t>
      </w:r>
      <w:r>
        <w:rPr>
          <w:color w:val="811C28"/>
          <w:w w:val="98"/>
        </w:rPr>
        <w:t> </w:t>
      </w:r>
      <w:r>
        <w:rPr>
          <w:color w:val="811C28"/>
        </w:rPr>
        <w:t>practice</w:t>
      </w:r>
      <w:r>
        <w:rPr>
          <w:color w:val="811C28"/>
          <w:spacing w:val="-12"/>
        </w:rPr>
        <w:t> </w:t>
      </w:r>
      <w:r>
        <w:rPr>
          <w:color w:val="811C28"/>
        </w:rPr>
        <w:t>in</w:t>
      </w:r>
      <w:r>
        <w:rPr>
          <w:color w:val="811C28"/>
          <w:spacing w:val="-12"/>
        </w:rPr>
        <w:t> </w:t>
      </w:r>
      <w:r>
        <w:rPr>
          <w:color w:val="811C28"/>
        </w:rPr>
        <w:t>the</w:t>
      </w:r>
      <w:r>
        <w:rPr>
          <w:color w:val="811C28"/>
          <w:spacing w:val="-12"/>
        </w:rPr>
        <w:t> </w:t>
      </w:r>
      <w:r>
        <w:rPr>
          <w:color w:val="811C28"/>
        </w:rPr>
        <w:t>profession.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4.256989pt;margin-top:18.836380pt;width:200.2pt;height:291.55pt;mso-position-horizontal-relative:page;mso-position-vertical-relative:paragraph;z-index:3736" coordorigin="7485,377" coordsize="4004,5831">
            <v:group style="position:absolute;left:7485;top:377;width:4004;height:5562" coordorigin="7485,377" coordsize="4004,5562">
              <v:shape style="position:absolute;left:7485;top:377;width:4004;height:5562" coordorigin="7485,377" coordsize="4004,5562" path="m7485,5938l11489,5938,11489,377,7485,377,7485,5938xe" filled="true" fillcolor="#e6e7e8" stroked="false">
                <v:path arrowok="t"/>
                <v:fill type="solid"/>
              </v:shape>
            </v:group>
            <v:group style="position:absolute;left:7485;top:5938;width:4004;height:269" coordorigin="7485,5938" coordsize="4004,269">
              <v:shape style="position:absolute;left:7485;top:5938;width:4004;height:269" coordorigin="7485,5938" coordsize="4004,269" path="m11489,6207l7485,6207,7485,5938,11489,5938,11489,6207xe" filled="true" fillcolor="#811c28" stroked="false">
                <v:path arrowok="t"/>
                <v:fill type="solid"/>
              </v:shape>
              <v:shape style="position:absolute;left:7485;top:3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pacing w:val="-2"/>
          <w:sz w:val="22"/>
        </w:rPr>
        <w:t>UNPARALLELED</w:t>
      </w:r>
      <w:r>
        <w:rPr>
          <w:rFonts w:ascii="Calibri"/>
          <w:b/>
          <w:color w:val="811C28"/>
          <w:spacing w:val="18"/>
          <w:sz w:val="22"/>
        </w:rPr>
        <w:t> </w:t>
      </w:r>
      <w:r>
        <w:rPr>
          <w:rFonts w:ascii="Calibri"/>
          <w:b/>
          <w:color w:val="811C28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right="4604"/>
        <w:jc w:val="left"/>
      </w:pP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university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match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NCU’s</w:t>
      </w:r>
      <w:r>
        <w:rPr>
          <w:color w:val="231F20"/>
          <w:spacing w:val="-3"/>
        </w:rPr>
        <w:t> </w:t>
      </w:r>
      <w:r>
        <w:rPr>
          <w:color w:val="231F20"/>
        </w:rPr>
        <w:t>uniquely</w:t>
      </w:r>
      <w:r>
        <w:rPr>
          <w:color w:val="231F20"/>
          <w:spacing w:val="-3"/>
        </w:rPr>
        <w:t> </w:t>
      </w:r>
      <w:r>
        <w:rPr>
          <w:color w:val="231F20"/>
        </w:rPr>
        <w:t>flexible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approach</w:t>
      </w:r>
      <w:r>
        <w:rPr>
          <w:color w:val="231F20"/>
          <w:spacing w:val="-5"/>
        </w:rPr>
        <w:t> </w:t>
      </w:r>
      <w:r>
        <w:rPr>
          <w:color w:val="231F20"/>
          <w:spacing w:val="-5"/>
        </w:rPr>
      </w:r>
      <w:r>
        <w:rPr>
          <w:color w:val="231F20"/>
        </w:rPr>
        <w:t>to</w:t>
      </w:r>
      <w:r>
        <w:rPr>
          <w:color w:val="231F20"/>
          <w:spacing w:val="76"/>
        </w:rPr>
        <w:t> </w:t>
      </w:r>
      <w:r>
        <w:rPr>
          <w:color w:val="231F20"/>
        </w:rPr>
        <w:t>earning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graduate</w:t>
      </w:r>
      <w:r>
        <w:rPr>
          <w:color w:val="231F20"/>
          <w:spacing w:val="-5"/>
        </w:rPr>
        <w:t> </w:t>
      </w:r>
      <w:r>
        <w:rPr>
          <w:color w:val="231F20"/>
        </w:rPr>
        <w:t>degree</w:t>
      </w:r>
      <w:r>
        <w:rPr>
          <w:color w:val="231F20"/>
          <w:spacing w:val="-4"/>
        </w:rPr>
        <w:t> </w:t>
      </w:r>
      <w:r>
        <w:rPr>
          <w:color w:val="231F20"/>
        </w:rPr>
        <w:t>online,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includes</w:t>
      </w:r>
      <w:r>
        <w:rPr>
          <w:color w:val="231F20"/>
          <w:spacing w:val="-6"/>
        </w:rPr>
        <w:t> </w:t>
      </w:r>
      <w:r>
        <w:rPr>
          <w:color w:val="231F20"/>
        </w:rPr>
        <w:t>weekly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course</w:t>
      </w:r>
      <w:r>
        <w:rPr>
          <w:color w:val="231F20"/>
          <w:spacing w:val="81"/>
          <w:w w:val="99"/>
        </w:rPr>
        <w:t> </w:t>
      </w:r>
      <w:r>
        <w:rPr>
          <w:color w:val="231F20"/>
        </w:rPr>
        <w:t>starts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fit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schedule.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100%</w:t>
      </w:r>
      <w:r>
        <w:rPr>
          <w:color w:val="231F20"/>
          <w:spacing w:val="-2"/>
        </w:rPr>
        <w:t> </w:t>
      </w:r>
      <w:r>
        <w:rPr>
          <w:color w:val="231F20"/>
        </w:rPr>
        <w:t>online</w:t>
      </w:r>
      <w:r>
        <w:rPr>
          <w:color w:val="231F20"/>
          <w:position w:val="7"/>
          <w:sz w:val="13"/>
          <w:szCs w:val="13"/>
        </w:rPr>
        <w:t>*</w:t>
      </w:r>
      <w:r>
        <w:rPr>
          <w:color w:val="231F20"/>
          <w:spacing w:val="20"/>
          <w:position w:val="7"/>
          <w:sz w:val="13"/>
          <w:szCs w:val="13"/>
        </w:rPr>
        <w:t> </w:t>
      </w:r>
      <w:r>
        <w:rPr>
          <w:color w:val="231F20"/>
        </w:rPr>
        <w:t>programs</w:t>
      </w:r>
      <w:r>
        <w:rPr>
          <w:color w:val="231F20"/>
          <w:spacing w:val="-1"/>
        </w:rPr>
        <w:t> </w:t>
      </w:r>
      <w:r>
        <w:rPr>
          <w:color w:val="231F20"/>
        </w:rPr>
        <w:t>allow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87"/>
          <w:w w:val="99"/>
        </w:rPr>
        <w:t> </w:t>
      </w:r>
      <w:r>
        <w:rPr>
          <w:color w:val="231F20"/>
        </w:rPr>
        <w:t>pursue</w:t>
      </w:r>
      <w:r>
        <w:rPr>
          <w:color w:val="231F20"/>
          <w:spacing w:val="-1"/>
        </w:rPr>
        <w:t> </w:t>
      </w:r>
      <w:r>
        <w:rPr>
          <w:color w:val="231F20"/>
        </w:rPr>
        <w:t>your degree on your time.</w:t>
      </w:r>
      <w:r>
        <w:rPr>
          <w:color w:val="231F20"/>
          <w:spacing w:val="4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NCU, there are no </w:t>
      </w:r>
      <w:r>
        <w:rPr>
          <w:color w:val="231F20"/>
          <w:spacing w:val="1"/>
        </w:rPr>
        <w:t>residency</w:t>
      </w:r>
      <w:r>
        <w:rPr>
          <w:color w:val="231F20"/>
          <w:spacing w:val="65"/>
          <w:w w:val="99"/>
        </w:rPr>
        <w:t> </w:t>
      </w:r>
      <w:r>
        <w:rPr>
          <w:color w:val="231F20"/>
        </w:rPr>
        <w:t>requirements,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travel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physical</w:t>
      </w:r>
      <w:r>
        <w:rPr>
          <w:color w:val="231F20"/>
          <w:spacing w:val="-3"/>
        </w:rPr>
        <w:t> </w:t>
      </w:r>
      <w:r>
        <w:rPr>
          <w:color w:val="231F20"/>
        </w:rPr>
        <w:t>campus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75"/>
        </w:rPr>
        <w:t> </w:t>
      </w:r>
      <w:r>
        <w:rPr>
          <w:color w:val="231F20"/>
        </w:rPr>
        <w:t>entrance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exams.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z w:val="22"/>
        </w:rPr>
        <w:t>PREMIER </w:t>
      </w:r>
      <w:r>
        <w:rPr>
          <w:rFonts w:ascii="Calibri"/>
          <w:b/>
          <w:color w:val="811C28"/>
          <w:spacing w:val="10"/>
          <w:sz w:val="22"/>
        </w:rPr>
        <w:t> </w:t>
      </w:r>
      <w:r>
        <w:rPr>
          <w:rFonts w:ascii="Calibri"/>
          <w:b/>
          <w:color w:val="811C28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4604"/>
        <w:jc w:val="left"/>
      </w:pPr>
      <w:r>
        <w:rPr>
          <w:color w:val="231F20"/>
          <w:spacing w:val="-1"/>
        </w:rPr>
        <w:t>NCU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committed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providing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premier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education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students,</w:t>
      </w:r>
      <w:r>
        <w:rPr>
          <w:color w:val="231F20"/>
          <w:spacing w:val="29"/>
          <w:w w:val="98"/>
        </w:rPr>
        <w:t> </w:t>
      </w:r>
      <w:r>
        <w:rPr>
          <w:color w:val="231F20"/>
          <w:spacing w:val="-1"/>
        </w:rPr>
        <w:t>an</w:t>
      </w:r>
      <w:r>
        <w:rPr>
          <w:color w:val="231F20"/>
        </w:rPr>
        <w:t>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hold</w:t>
      </w:r>
      <w:r>
        <w:rPr>
          <w:color w:val="231F20"/>
        </w:rPr>
        <w:t>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sam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regiona</w:t>
      </w:r>
      <w:r>
        <w:rPr>
          <w:color w:val="231F20"/>
        </w:rPr>
        <w:t>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accreditatio</w:t>
      </w:r>
      <w:r>
        <w:rPr>
          <w:color w:val="231F20"/>
        </w:rPr>
        <w:t>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</w:t>
      </w:r>
      <w:r>
        <w:rPr>
          <w:color w:val="231F20"/>
          <w:spacing w:val="-26"/>
        </w:rPr>
        <w:t>W</w:t>
      </w:r>
      <w:r>
        <w:rPr>
          <w:color w:val="231F20"/>
          <w:spacing w:val="-1"/>
        </w:rPr>
        <w:t>ASC</w:t>
      </w:r>
      <w:r>
        <w:rPr>
          <w:color w:val="231F20"/>
        </w:rPr>
        <w:t>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other</w:t>
      </w:r>
      <w:r>
        <w:rPr>
          <w:color w:val="231F20"/>
          <w:spacing w:val="-1"/>
          <w:w w:val="98"/>
        </w:rPr>
        <w:t> </w:t>
      </w:r>
      <w:r>
        <w:rPr>
          <w:color w:val="231F20"/>
          <w:spacing w:val="-1"/>
        </w:rPr>
        <w:t>prestigious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American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universities.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You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learn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professors,</w:t>
      </w:r>
      <w:r>
        <w:rPr>
          <w:color w:val="231F20"/>
          <w:spacing w:val="27"/>
          <w:w w:val="99"/>
        </w:rPr>
        <w:t> </w:t>
      </w:r>
      <w:r>
        <w:rPr>
          <w:color w:val="231F20"/>
          <w:spacing w:val="-1"/>
        </w:rPr>
        <w:t>all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whom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hold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doctoral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degrees,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experienced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professionals</w:t>
      </w:r>
      <w:r>
        <w:rPr>
          <w:color w:val="231F20"/>
          <w:spacing w:val="29"/>
          <w:w w:val="98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field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study.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Our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one-to-one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mentoring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approach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learning</w:t>
      </w:r>
      <w:r>
        <w:rPr>
          <w:color w:val="231F20"/>
          <w:spacing w:val="28"/>
          <w:w w:val="98"/>
        </w:rPr>
        <w:t> </w:t>
      </w:r>
      <w:r>
        <w:rPr>
          <w:color w:val="231F20"/>
          <w:spacing w:val="-1"/>
        </w:rPr>
        <w:t>allows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experience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individualized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interaction.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NCU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offers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1"/>
        </w:rPr>
        <w:t>excellent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university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resources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support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success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now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20"/>
          <w:w w:val="98"/>
        </w:rPr>
        <w:t> </w:t>
      </w:r>
      <w:r>
        <w:rPr>
          <w:color w:val="231F20"/>
          <w:spacing w:val="-1"/>
        </w:rPr>
        <w:t>future,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including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outstanding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online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library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available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24/7,</w:t>
      </w:r>
      <w:r>
        <w:rPr>
          <w:color w:val="231F20"/>
          <w:spacing w:val="27"/>
          <w:w w:val="98"/>
        </w:rPr>
        <w:t> </w:t>
      </w:r>
      <w:r>
        <w:rPr>
          <w:color w:val="231F20"/>
          <w:spacing w:val="-1"/>
        </w:rPr>
        <w:t>managed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by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trained,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full-time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librarians.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978" w:footer="0" w:top="2940" w:bottom="280" w:left="880" w:right="64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pacing w:val="-4"/>
          <w:w w:val="105"/>
          <w:sz w:val="22"/>
        </w:rPr>
        <w:t>T</w:t>
      </w:r>
      <w:r>
        <w:rPr>
          <w:rFonts w:ascii="Calibri"/>
          <w:b/>
          <w:color w:val="811C28"/>
          <w:spacing w:val="-3"/>
          <w:w w:val="105"/>
          <w:sz w:val="22"/>
        </w:rPr>
        <w:t>AILORED</w:t>
      </w:r>
      <w:r>
        <w:rPr>
          <w:rFonts w:ascii="Calibri"/>
          <w:b/>
          <w:color w:val="811C28"/>
          <w:spacing w:val="7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TO</w:t>
      </w:r>
      <w:r>
        <w:rPr>
          <w:rFonts w:ascii="Calibri"/>
          <w:b/>
          <w:color w:val="811C28"/>
          <w:spacing w:val="8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right="0"/>
        <w:jc w:val="left"/>
      </w:pP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NCU</w:t>
      </w:r>
      <w:r>
        <w:rPr>
          <w:color w:val="231F20"/>
          <w:spacing w:val="-7"/>
        </w:rPr>
        <w:t> </w:t>
      </w:r>
      <w:r>
        <w:rPr>
          <w:color w:val="231F20"/>
        </w:rPr>
        <w:t>you’ll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learning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class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size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one,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there’</w:t>
      </w:r>
      <w:r>
        <w:rPr>
          <w:color w:val="231F20"/>
          <w:spacing w:val="-2"/>
        </w:rPr>
        <w:t>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need</w:t>
      </w:r>
      <w:r>
        <w:rPr>
          <w:color w:val="231F20"/>
          <w:spacing w:val="26"/>
          <w:w w:val="98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worry</w:t>
      </w:r>
      <w:r>
        <w:rPr>
          <w:color w:val="231F20"/>
          <w:spacing w:val="-9"/>
        </w:rPr>
        <w:t> </w:t>
      </w:r>
      <w:r>
        <w:rPr>
          <w:color w:val="231F20"/>
        </w:rPr>
        <w:t>about</w:t>
      </w:r>
      <w:r>
        <w:rPr>
          <w:color w:val="231F20"/>
          <w:spacing w:val="-10"/>
        </w:rPr>
        <w:t> </w:t>
      </w:r>
      <w:r>
        <w:rPr>
          <w:color w:val="231F20"/>
        </w:rPr>
        <w:t>dropped</w:t>
      </w:r>
      <w:r>
        <w:rPr>
          <w:color w:val="231F20"/>
          <w:spacing w:val="-9"/>
        </w:rPr>
        <w:t> </w:t>
      </w:r>
      <w:r>
        <w:rPr>
          <w:color w:val="231F20"/>
        </w:rPr>
        <w:t>classes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waiting</w:t>
      </w:r>
      <w:r>
        <w:rPr>
          <w:color w:val="231F20"/>
          <w:spacing w:val="-8"/>
        </w:rPr>
        <w:t> </w:t>
      </w:r>
      <w:r>
        <w:rPr>
          <w:color w:val="231F20"/>
        </w:rPr>
        <w:t>lists.</w:t>
      </w:r>
      <w:r>
        <w:rPr>
          <w:color w:val="231F20"/>
          <w:spacing w:val="-13"/>
        </w:rPr>
        <w:t> </w:t>
      </w:r>
      <w:r>
        <w:rPr>
          <w:color w:val="231F20"/>
        </w:rPr>
        <w:t>There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group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classes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projects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interfere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calendar</w:t>
      </w:r>
      <w:r>
        <w:rPr>
          <w:color w:val="231F20"/>
          <w:spacing w:val="-2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You</w:t>
      </w:r>
      <w:r>
        <w:rPr>
          <w:color w:val="231F20"/>
          <w:spacing w:val="-10"/>
        </w:rPr>
        <w:t> </w:t>
      </w:r>
      <w:r>
        <w:rPr>
          <w:color w:val="231F20"/>
        </w:rPr>
        <w:t>determine</w:t>
      </w:r>
      <w:r>
        <w:rPr>
          <w:color w:val="231F20"/>
          <w:spacing w:val="29"/>
          <w:w w:val="98"/>
        </w:rPr>
        <w:t> </w:t>
      </w:r>
      <w:r>
        <w:rPr>
          <w:color w:val="231F20"/>
        </w:rPr>
        <w:t>your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schedule,</w:t>
      </w:r>
      <w:r>
        <w:rPr>
          <w:color w:val="231F20"/>
          <w:spacing w:val="-11"/>
        </w:rPr>
        <w:t> </w:t>
      </w:r>
      <w:r>
        <w:rPr>
          <w:color w:val="231F20"/>
        </w:rPr>
        <w:t>just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determine</w:t>
      </w:r>
      <w:r>
        <w:rPr>
          <w:color w:val="231F20"/>
          <w:spacing w:val="-12"/>
        </w:rPr>
        <w:t> </w:t>
      </w:r>
      <w:r>
        <w:rPr>
          <w:color w:val="231F20"/>
        </w:rPr>
        <w:t>your</w:t>
      </w:r>
      <w:r>
        <w:rPr>
          <w:color w:val="231F20"/>
          <w:spacing w:val="-12"/>
        </w:rPr>
        <w:t> </w:t>
      </w:r>
      <w:r>
        <w:rPr>
          <w:color w:val="231F20"/>
        </w:rPr>
        <w:t>educational</w:t>
      </w:r>
      <w:r>
        <w:rPr>
          <w:color w:val="231F20"/>
          <w:spacing w:val="-13"/>
        </w:rPr>
        <w:t> </w:t>
      </w:r>
      <w:r>
        <w:rPr>
          <w:color w:val="231F20"/>
        </w:rPr>
        <w:t>outcome.</w:t>
      </w:r>
      <w:r>
        <w:rPr/>
      </w:r>
    </w:p>
    <w:p>
      <w:pPr>
        <w:pStyle w:val="BodyText"/>
        <w:spacing w:line="265" w:lineRule="auto"/>
        <w:ind w:right="0"/>
        <w:jc w:val="left"/>
      </w:pPr>
      <w:r>
        <w:rPr>
          <w:color w:val="231F20"/>
          <w:spacing w:val="-4"/>
        </w:rPr>
        <w:t>That’</w:t>
      </w:r>
      <w:r>
        <w:rPr>
          <w:color w:val="231F20"/>
          <w:spacing w:val="-3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why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NCU’s</w:t>
      </w:r>
      <w:r>
        <w:rPr>
          <w:color w:val="231F20"/>
          <w:spacing w:val="-11"/>
        </w:rPr>
        <w:t> </w:t>
      </w:r>
      <w:r>
        <w:rPr>
          <w:color w:val="231F20"/>
        </w:rPr>
        <w:t>independent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study</w:t>
      </w:r>
      <w:r>
        <w:rPr>
          <w:color w:val="231F20"/>
          <w:spacing w:val="-11"/>
        </w:rPr>
        <w:t> </w:t>
      </w:r>
      <w:r>
        <w:rPr>
          <w:color w:val="231F20"/>
        </w:rPr>
        <w:t>approach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designed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you,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self-motivated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student,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who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seeks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higher</w:t>
      </w:r>
      <w:r>
        <w:rPr>
          <w:color w:val="231F20"/>
          <w:spacing w:val="-11"/>
        </w:rPr>
        <w:t> </w:t>
      </w:r>
      <w:r>
        <w:rPr>
          <w:color w:val="231F20"/>
        </w:rPr>
        <w:t>degree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their</w:t>
      </w:r>
      <w:r>
        <w:rPr>
          <w:color w:val="231F20"/>
          <w:spacing w:val="25"/>
          <w:w w:val="98"/>
        </w:rPr>
        <w:t> </w:t>
      </w:r>
      <w:r>
        <w:rPr>
          <w:color w:val="231F20"/>
        </w:rPr>
        <w:t>educational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journey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z w:val="14"/>
        </w:rPr>
        <w:t>*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Marriage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z w:val="14"/>
        </w:rPr>
        <w:t>&amp;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Family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Sciences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courses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are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primarily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online,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however,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practicum/internships/clinical</w:t>
      </w:r>
      <w:r>
        <w:rPr>
          <w:rFonts w:ascii="Times New Roman"/>
          <w:color w:val="414042"/>
          <w:spacing w:val="26"/>
          <w:w w:val="9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supervision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activities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include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traditional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engagement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the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communities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which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our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students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live.</w:t>
      </w:r>
      <w:r>
        <w:rPr>
          <w:rFonts w:ascii="Times New Roman"/>
          <w:sz w:val="1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18" w:right="173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7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7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57"/>
          <w:w w:val="97"/>
          <w:sz w:val="14"/>
        </w:rPr>
        <w:t> </w:t>
      </w:r>
      <w:r>
        <w:rPr>
          <w:rFonts w:ascii="Times New Roman"/>
          <w:color w:val="414042"/>
          <w:spacing w:val="-1"/>
          <w:w w:val="95"/>
          <w:sz w:val="14"/>
        </w:rPr>
        <w:t>For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8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9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pStyle w:val="Heading8"/>
        <w:spacing w:line="347" w:lineRule="exact"/>
        <w:ind w:right="28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28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28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811C28"/>
          <w:sz w:val="51"/>
        </w:rPr>
        <w:t>APP</w:t>
      </w:r>
      <w:r>
        <w:rPr>
          <w:rFonts w:ascii="Tahoma"/>
          <w:color w:val="811C28"/>
          <w:spacing w:val="-28"/>
          <w:sz w:val="51"/>
        </w:rPr>
        <w:t>L</w:t>
      </w:r>
      <w:r>
        <w:rPr>
          <w:rFonts w:ascii="Tahoma"/>
          <w:color w:val="811C28"/>
          <w:spacing w:val="-52"/>
          <w:sz w:val="51"/>
        </w:rPr>
        <w:t>Y</w:t>
      </w:r>
      <w:r>
        <w:rPr>
          <w:rFonts w:ascii="Tahoma"/>
          <w:color w:val="811C28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28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811C28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811C28"/>
          <w:sz w:val="19"/>
        </w:rPr>
        <w:t>8667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pacing w:val="-1"/>
          <w:sz w:val="19"/>
        </w:rPr>
        <w:t>HAR</w:t>
      </w:r>
      <w:r>
        <w:rPr>
          <w:rFonts w:ascii="Tahoma"/>
          <w:color w:val="811C28"/>
          <w:spacing w:val="-2"/>
          <w:sz w:val="19"/>
        </w:rPr>
        <w:t>TFORD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DR.,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STE.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285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74.257813pt;margin-top:20.934938pt;width:199.05pt;height:.1pt;mso-position-horizontal-relative:page;mso-position-vertical-relative:paragraph;z-index:3760" coordorigin="7485,419" coordsize="3981,2">
            <v:shape style="position:absolute;left:7485;top:419;width:3981;height:2" coordorigin="7485,419" coordsize="3981,0" path="m7485,419l11466,419e" filled="false" stroked="true" strokeweight=".5pt" strokecolor="#231f20">
              <v:path arrowok="t"/>
            </v:shape>
            <w10:wrap type="none"/>
          </v:group>
        </w:pict>
      </w:r>
      <w:r>
        <w:rPr>
          <w:rFonts w:ascii="Tahoma"/>
          <w:color w:val="811C28"/>
          <w:sz w:val="19"/>
        </w:rPr>
        <w:t>SCOTTSDALE,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AZ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40"/>
          <w:cols w:num="2" w:equalWidth="0">
            <w:col w:w="6023" w:space="646"/>
            <w:col w:w="4051"/>
          </w:cols>
        </w:sectPr>
      </w:pPr>
    </w:p>
    <w:p>
      <w:pPr>
        <w:pStyle w:val="Heading8"/>
        <w:spacing w:line="240" w:lineRule="auto" w:before="18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4"/>
          <w:w w:val="105"/>
        </w:rPr>
        <w:t>DOCTOR</w:t>
      </w:r>
      <w:r>
        <w:rPr>
          <w:rFonts w:ascii="Calibri"/>
          <w:color w:val="811C28"/>
          <w:spacing w:val="34"/>
          <w:w w:val="105"/>
        </w:rPr>
        <w:t> </w:t>
      </w:r>
      <w:r>
        <w:rPr>
          <w:rFonts w:ascii="Calibri"/>
          <w:color w:val="811C28"/>
          <w:spacing w:val="2"/>
          <w:w w:val="105"/>
        </w:rPr>
        <w:t>OF</w:t>
      </w:r>
      <w:r>
        <w:rPr>
          <w:rFonts w:ascii="Calibri"/>
          <w:color w:val="811C28"/>
          <w:spacing w:val="35"/>
          <w:w w:val="105"/>
        </w:rPr>
        <w:t> </w:t>
      </w:r>
      <w:r>
        <w:rPr>
          <w:rFonts w:ascii="Calibri"/>
          <w:color w:val="811C28"/>
          <w:spacing w:val="4"/>
          <w:w w:val="105"/>
        </w:rPr>
        <w:t>PHILOSOPHY</w:t>
      </w:r>
      <w:r>
        <w:rPr>
          <w:rFonts w:ascii="Calibri"/>
          <w:color w:val="811C28"/>
          <w:spacing w:val="35"/>
          <w:w w:val="105"/>
        </w:rPr>
        <w:t> </w:t>
      </w:r>
      <w:r>
        <w:rPr>
          <w:rFonts w:ascii="Calibri"/>
          <w:color w:val="811C28"/>
          <w:spacing w:val="2"/>
          <w:w w:val="105"/>
        </w:rPr>
        <w:t>IN</w:t>
      </w:r>
      <w:r>
        <w:rPr>
          <w:rFonts w:ascii="Calibri"/>
          <w:color w:val="811C28"/>
          <w:spacing w:val="34"/>
          <w:w w:val="105"/>
        </w:rPr>
        <w:t> </w:t>
      </w:r>
      <w:r>
        <w:rPr>
          <w:rFonts w:ascii="Calibri"/>
          <w:color w:val="811C28"/>
          <w:spacing w:val="5"/>
          <w:w w:val="105"/>
        </w:rPr>
        <w:t>MARRIAGE</w:t>
      </w:r>
      <w:r>
        <w:rPr>
          <w:rFonts w:ascii="Calibri"/>
          <w:color w:val="811C28"/>
          <w:spacing w:val="35"/>
          <w:w w:val="105"/>
        </w:rPr>
        <w:t> </w:t>
      </w:r>
      <w:r>
        <w:rPr>
          <w:rFonts w:ascii="Calibri"/>
          <w:color w:val="811C28"/>
          <w:spacing w:val="3"/>
          <w:w w:val="105"/>
        </w:rPr>
        <w:t>AND</w:t>
      </w:r>
      <w:r>
        <w:rPr>
          <w:rFonts w:ascii="Calibri"/>
          <w:color w:val="811C28"/>
          <w:spacing w:val="35"/>
          <w:w w:val="105"/>
        </w:rPr>
        <w:t> </w:t>
      </w:r>
      <w:r>
        <w:rPr>
          <w:rFonts w:ascii="Calibri"/>
          <w:color w:val="811C28"/>
          <w:spacing w:val="-2"/>
          <w:w w:val="105"/>
        </w:rPr>
        <w:t>FAMIL</w:t>
      </w:r>
      <w:r>
        <w:rPr>
          <w:rFonts w:ascii="Calibri"/>
          <w:color w:val="811C28"/>
          <w:spacing w:val="-1"/>
          <w:w w:val="105"/>
        </w:rPr>
        <w:t>Y</w:t>
      </w:r>
      <w:r>
        <w:rPr>
          <w:rFonts w:ascii="Calibri"/>
          <w:color w:val="811C28"/>
          <w:spacing w:val="35"/>
          <w:w w:val="105"/>
        </w:rPr>
        <w:t> </w:t>
      </w:r>
      <w:r>
        <w:rPr>
          <w:rFonts w:ascii="Calibri"/>
          <w:color w:val="811C28"/>
          <w:spacing w:val="6"/>
          <w:w w:val="105"/>
        </w:rPr>
        <w:t>THERAPY</w:t>
      </w:r>
      <w:r>
        <w:rPr>
          <w:rFonts w:ascii="Calibri"/>
          <w:b w:val="0"/>
        </w:rPr>
      </w:r>
    </w:p>
    <w:p>
      <w:pPr>
        <w:pStyle w:val="BodyText"/>
        <w:spacing w:line="265" w:lineRule="auto" w:before="130"/>
        <w:ind w:left="100" w:right="10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811C28"/>
          <w:spacing w:val="-1"/>
        </w:rPr>
        <w:t>Marriage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  <w:spacing w:val="-1"/>
        </w:rPr>
        <w:t>Family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</w:rPr>
        <w:t>Therapy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(MFT)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is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a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unique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in-demand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  <w:spacing w:val="-1"/>
        </w:rPr>
        <w:t>specialization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  <w:spacing w:val="-1"/>
        </w:rPr>
        <w:t>within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the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mental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health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field.</w:t>
      </w:r>
      <w:r>
        <w:rPr>
          <w:rFonts w:ascii="Times New Roman"/>
          <w:color w:val="811C28"/>
          <w:spacing w:val="-16"/>
        </w:rPr>
        <w:t> </w:t>
      </w:r>
      <w:r>
        <w:rPr>
          <w:rFonts w:ascii="Times New Roman"/>
          <w:color w:val="811C28"/>
        </w:rPr>
        <w:t>The</w:t>
      </w:r>
      <w:r>
        <w:rPr>
          <w:rFonts w:ascii="Times New Roman"/>
          <w:color w:val="811C28"/>
          <w:spacing w:val="25"/>
          <w:w w:val="98"/>
        </w:rPr>
        <w:t> </w:t>
      </w:r>
      <w:r>
        <w:rPr>
          <w:rFonts w:ascii="Times New Roman"/>
          <w:color w:val="811C28"/>
        </w:rPr>
        <w:t>completion</w:t>
      </w:r>
      <w:r>
        <w:rPr>
          <w:rFonts w:ascii="Times New Roman"/>
          <w:color w:val="811C28"/>
          <w:spacing w:val="-14"/>
        </w:rPr>
        <w:t> </w:t>
      </w:r>
      <w:r>
        <w:rPr>
          <w:rFonts w:ascii="Times New Roman"/>
          <w:color w:val="811C28"/>
        </w:rPr>
        <w:t>of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Northcentral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University's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Doctor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of</w:t>
      </w:r>
      <w:r>
        <w:rPr>
          <w:rFonts w:ascii="Times New Roman"/>
          <w:color w:val="811C28"/>
          <w:spacing w:val="-14"/>
        </w:rPr>
        <w:t> </w:t>
      </w:r>
      <w:r>
        <w:rPr>
          <w:rFonts w:ascii="Times New Roman"/>
          <w:color w:val="811C28"/>
          <w:spacing w:val="-1"/>
        </w:rPr>
        <w:t>Philosophy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(PhD)</w:t>
      </w:r>
      <w:r>
        <w:rPr>
          <w:rFonts w:ascii="Times New Roman"/>
          <w:color w:val="811C28"/>
          <w:spacing w:val="-14"/>
        </w:rPr>
        <w:t> </w:t>
      </w:r>
      <w:r>
        <w:rPr>
          <w:rFonts w:ascii="Times New Roman"/>
          <w:color w:val="811C28"/>
        </w:rPr>
        <w:t>in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Marriage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Family</w:t>
      </w:r>
      <w:r>
        <w:rPr>
          <w:rFonts w:ascii="Times New Roman"/>
          <w:color w:val="811C28"/>
          <w:spacing w:val="-17"/>
        </w:rPr>
        <w:t> </w:t>
      </w:r>
      <w:r>
        <w:rPr>
          <w:rFonts w:ascii="Times New Roman"/>
          <w:color w:val="811C28"/>
        </w:rPr>
        <w:t>Therapy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provides</w:t>
      </w:r>
      <w:r>
        <w:rPr>
          <w:rFonts w:ascii="Times New Roman"/>
          <w:color w:val="811C28"/>
          <w:w w:val="98"/>
        </w:rPr>
        <w:t> </w:t>
      </w:r>
      <w:r>
        <w:rPr>
          <w:rFonts w:ascii="Times New Roman"/>
          <w:color w:val="811C28"/>
          <w:spacing w:val="27"/>
          <w:w w:val="98"/>
        </w:rPr>
        <w:t> </w:t>
      </w:r>
      <w:r>
        <w:rPr>
          <w:rFonts w:ascii="Times New Roman"/>
          <w:color w:val="811C28"/>
          <w:spacing w:val="-1"/>
        </w:rPr>
        <w:t>students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with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the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opportunity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to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develop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critical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thinking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research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skills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while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applying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these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skills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to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professional</w:t>
      </w:r>
      <w:r>
        <w:rPr>
          <w:rFonts w:ascii="Times New Roman"/>
          <w:color w:val="811C28"/>
          <w:spacing w:val="26"/>
          <w:w w:val="98"/>
        </w:rPr>
        <w:t> </w:t>
      </w:r>
      <w:r>
        <w:rPr>
          <w:rFonts w:ascii="Times New Roman"/>
          <w:color w:val="811C28"/>
        </w:rPr>
        <w:t>practice.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-5"/>
          <w:w w:val="105"/>
        </w:rPr>
        <w:t>WHA</w:t>
      </w:r>
      <w:r>
        <w:rPr>
          <w:rFonts w:ascii="Calibri"/>
          <w:color w:val="811C28"/>
          <w:spacing w:val="-6"/>
          <w:w w:val="105"/>
        </w:rPr>
        <w:t>T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w w:val="105"/>
        </w:rPr>
        <w:t>YOU'LL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5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PhD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Marriage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Family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prepares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effective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application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research-based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30"/>
          <w:w w:val="99"/>
        </w:rPr>
        <w:t> </w:t>
      </w:r>
      <w:r>
        <w:rPr>
          <w:rFonts w:ascii="Times New Roman"/>
          <w:color w:val="414042"/>
        </w:rPr>
        <w:t>professional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practice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valuable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online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coursework,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face-to-face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practicum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internship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completed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</w:rPr>
        <w:t> local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community.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4"/>
        </w:rPr>
        <w:t>Y</w:t>
      </w:r>
      <w:r>
        <w:rPr>
          <w:rFonts w:ascii="Times New Roman"/>
          <w:color w:val="414042"/>
          <w:spacing w:val="-5"/>
        </w:rPr>
        <w:t>ou'll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conduct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level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research,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work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diverse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populations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30"/>
          <w:w w:val="99"/>
        </w:rPr>
        <w:t> </w:t>
      </w:r>
      <w:r>
        <w:rPr>
          <w:rFonts w:ascii="Times New Roman"/>
          <w:color w:val="414042"/>
        </w:rPr>
        <w:t>multiple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settings,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professional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chosen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specialization.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3"/>
        </w:rPr>
        <w:t>Ultimately,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graduates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7"/>
        </w:rPr>
      </w:r>
      <w:r>
        <w:rPr>
          <w:rFonts w:ascii="Times New Roman"/>
          <w:color w:val="414042"/>
        </w:rPr>
        <w:t>prepared</w:t>
      </w:r>
      <w:r>
        <w:rPr>
          <w:rFonts w:ascii="Times New Roman"/>
          <w:color w:val="414042"/>
          <w:spacing w:val="2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become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competent,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ethical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culturally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sensitive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clinicians,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administrators,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academic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</w:rPr>
        <w:t> </w:t>
      </w:r>
      <w:r>
        <w:rPr>
          <w:rFonts w:ascii="Times New Roman"/>
          <w:color w:val="414042"/>
          <w:spacing w:val="2"/>
        </w:rPr>
        <w:t>            </w:t>
      </w:r>
      <w:r>
        <w:rPr>
          <w:rFonts w:ascii="Times New Roman"/>
          <w:color w:val="414042"/>
        </w:rPr>
        <w:t>researchers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within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6" w:lineRule="auto"/>
        <w:ind w:left="100" w:right="5114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69.276001pt;margin-top:1.704239pt;width:194.95pt;height:296.25pt;mso-position-horizontal-relative:page;mso-position-vertical-relative:paragraph;z-index:3808" coordorigin="7386,34" coordsize="3899,5925">
            <v:group style="position:absolute;left:7389;top:34;width:3896;height:5851" coordorigin="7389,34" coordsize="3896,5851">
              <v:shape style="position:absolute;left:7389;top:34;width:3896;height:5851" coordorigin="7389,34" coordsize="3896,5851" path="m11284,34l7415,34,7389,5885,11258,5885,11284,34xe" filled="true" fillcolor="#e6e7e8" stroked="false">
                <v:path arrowok="t"/>
                <v:fill type="solid"/>
              </v:shape>
            </v:group>
            <v:group style="position:absolute;left:7386;top:5690;width:3869;height:269" coordorigin="7386,5690" coordsize="3869,269">
              <v:shape style="position:absolute;left:7386;top:5690;width:3869;height:269" coordorigin="7386,5690" coordsize="3869,269" path="m11255,5959l7386,5959,7386,5690,11255,5690,11255,5959xe" filled="true" fillcolor="#811c28" stroked="false">
                <v:path arrowok="t"/>
                <v:fill type="solid"/>
              </v:shape>
              <v:shape style="position:absolute;left:7386;top:34;width:3899;height:592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71" w:lineRule="auto" w:before="155"/>
                        <w:ind w:left="280" w:right="37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0"/>
                          <w:szCs w:val="20"/>
                        </w:rPr>
                        <w:t>Northcentral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9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w w:val="90"/>
                          <w:sz w:val="20"/>
                          <w:szCs w:val="20"/>
                        </w:rPr>
                        <w:t>University’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w w:val="9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0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0"/>
                          <w:szCs w:val="20"/>
                        </w:rPr>
                        <w:t>PhD-MFT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0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8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8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first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7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distance-based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7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PhD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7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8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MFT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7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receive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5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4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coveted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4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Commission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4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Accreditation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Marriage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Family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0"/>
                          <w:szCs w:val="20"/>
                        </w:rPr>
                        <w:t>Therapy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35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0"/>
                          <w:szCs w:val="20"/>
                        </w:rPr>
                        <w:t>Education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36"/>
                          <w:w w:val="9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0"/>
                          <w:sz w:val="20"/>
                          <w:szCs w:val="20"/>
                        </w:rPr>
                        <w:t>(COAMFTE)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programmatic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7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accreditation,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7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ensuring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>University’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w w:val="9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program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aligns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9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national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9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accreditation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9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standards.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COAMFTE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5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accreditation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5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5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doctoral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degree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level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recognizes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clinical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marriage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family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therapy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 programs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5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4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"prepare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4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students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4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academic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careers,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research,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advanced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clinical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practice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supervision.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doctoral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0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curriculum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includes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6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advanced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5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instruction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5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marriage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family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therapy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 research,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5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"/>
                          <w:w w:val="95"/>
                          <w:sz w:val="20"/>
                          <w:szCs w:val="20"/>
                        </w:rPr>
                        <w:t>theory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4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construction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4"/>
                          <w:w w:val="9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1"/>
                          <w:w w:val="9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0"/>
                          <w:szCs w:val="20"/>
                        </w:rPr>
                        <w:t>supervision."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414042"/>
          <w:spacing w:val="-1"/>
        </w:rPr>
        <w:t>Students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PhD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Marriage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Family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5"/>
          <w:w w:val="99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choose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5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specializations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further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focus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clinical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expertise,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research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contribution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87" w:val="left" w:leader="none"/>
        </w:tabs>
        <w:spacing w:line="240" w:lineRule="auto" w:before="40" w:after="0"/>
        <w:ind w:left="287" w:right="0" w:hanging="1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Child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1"/>
        </w:rPr>
        <w:t>Adolescent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87" w:val="left" w:leader="none"/>
        </w:tabs>
        <w:spacing w:line="240" w:lineRule="auto" w:before="47" w:after="0"/>
        <w:ind w:left="287" w:right="0" w:hanging="1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Couple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87" w:val="left" w:leader="none"/>
        </w:tabs>
        <w:spacing w:line="240" w:lineRule="auto" w:before="47" w:after="0"/>
        <w:ind w:left="287" w:right="0" w:hanging="1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General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Family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87" w:val="left" w:leader="none"/>
        </w:tabs>
        <w:spacing w:line="240" w:lineRule="auto" w:before="47" w:after="0"/>
        <w:ind w:left="287" w:right="0" w:hanging="1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Medical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Family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83" w:val="left" w:leader="none"/>
        </w:tabs>
        <w:spacing w:line="240" w:lineRule="auto" w:before="47" w:after="0"/>
        <w:ind w:left="283" w:right="0" w:hanging="1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Military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Families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w w:val="105"/>
        </w:rPr>
        <w:t>WHO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WILL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TEACH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PhD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student,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work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with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  <w:spacing w:val="1"/>
        </w:rPr>
        <w:t>NCU</w:t>
      </w:r>
      <w:r>
        <w:rPr>
          <w:rFonts w:ascii="Times New Roman"/>
          <w:color w:val="414042"/>
          <w:spacing w:val="75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around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world.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You'll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benefit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1"/>
        </w:rPr>
        <w:t>of</w:t>
      </w:r>
      <w:r>
        <w:rPr>
          <w:rFonts w:ascii="Times New Roman"/>
          <w:color w:val="414042"/>
          <w:spacing w:val="89"/>
        </w:rPr>
        <w:t> </w:t>
      </w:r>
      <w:r>
        <w:rPr>
          <w:rFonts w:ascii="Times New Roman"/>
          <w:color w:val="414042"/>
        </w:rPr>
        <w:t>thought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bring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classroom,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the</w:t>
      </w:r>
      <w:r>
        <w:rPr>
          <w:rFonts w:ascii="Times New Roman"/>
          <w:color w:val="414042"/>
          <w:spacing w:val="83"/>
          <w:w w:val="99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learn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best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practices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skills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experienced</w:t>
      </w:r>
      <w:r>
        <w:rPr>
          <w:rFonts w:ascii="Times New Roman"/>
          <w:color w:val="414042"/>
          <w:spacing w:val="73"/>
          <w:w w:val="99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professionals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who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worked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the</w:t>
      </w:r>
      <w:r>
        <w:rPr>
          <w:rFonts w:ascii="Times New Roman"/>
          <w:color w:val="414042"/>
          <w:spacing w:val="87"/>
          <w:w w:val="99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Ultimately,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professional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practice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reap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benefits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of</w:t>
      </w:r>
      <w:r>
        <w:rPr>
          <w:rFonts w:ascii="Times New Roman"/>
          <w:color w:val="414042"/>
          <w:spacing w:val="97"/>
        </w:rPr>
        <w:t> </w:t>
      </w:r>
      <w:r>
        <w:rPr>
          <w:rFonts w:ascii="Times New Roman"/>
          <w:color w:val="414042"/>
        </w:rPr>
        <w:t>attending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University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values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teaching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learning</w:t>
      </w:r>
      <w:r>
        <w:rPr>
          <w:rFonts w:ascii="Times New Roman"/>
          <w:color w:val="414042"/>
          <w:spacing w:val="87"/>
          <w:w w:val="99"/>
        </w:rPr>
        <w:t> </w:t>
      </w:r>
      <w:r>
        <w:rPr>
          <w:rFonts w:ascii="Times New Roman"/>
          <w:color w:val="414042"/>
          <w:spacing w:val="1"/>
        </w:rPr>
        <w:t>concepts.</w:t>
      </w:r>
      <w:r>
        <w:rPr>
          <w:rFonts w:ascii="Times New Roman"/>
        </w:rPr>
      </w:r>
    </w:p>
    <w:p>
      <w:pPr>
        <w:spacing w:after="0" w:line="246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35"/>
          <w:headerReference w:type="default" r:id="rId36"/>
          <w:pgSz w:w="12240" w:h="15840"/>
          <w:pgMar w:header="0" w:footer="0" w:top="406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65" w:lineRule="auto"/>
        <w:ind w:right="1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11C28"/>
        </w:rPr>
        <w:t>Being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therapist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more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than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just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job—it’</w:t>
      </w:r>
      <w:r>
        <w:rPr>
          <w:rFonts w:ascii="Times New Roman" w:hAnsi="Times New Roman" w:cs="Times New Roman" w:eastAsia="Times New Roman"/>
          <w:color w:val="811C28"/>
          <w:spacing w:val="-2"/>
        </w:rPr>
        <w:t>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about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helping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individuals,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couples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families</w:t>
      </w:r>
      <w:r>
        <w:rPr>
          <w:rFonts w:ascii="Times New Roman" w:hAnsi="Times New Roman" w:cs="Times New Roman" w:eastAsia="Times New Roman"/>
          <w:color w:val="811C28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navigate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natural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stressors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unexpected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challenges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life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come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out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better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stronger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than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before.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 w:before="1"/>
        <w:ind w:right="1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11C28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811C28"/>
          <w:spacing w:val="-2"/>
        </w:rPr>
        <w:t>s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Department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Sciences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provides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online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master's,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doctoral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28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certificate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programs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therapy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for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students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who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are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interested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advancing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joining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this</w:t>
      </w:r>
      <w:r>
        <w:rPr>
          <w:rFonts w:ascii="Times New Roman" w:hAnsi="Times New Roman" w:cs="Times New Roman" w:eastAsia="Times New Roman"/>
          <w:color w:val="811C28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rewarding</w:t>
      </w:r>
      <w:r>
        <w:rPr>
          <w:rFonts w:ascii="Times New Roman" w:hAnsi="Times New Roman" w:cs="Times New Roman" w:eastAsia="Times New Roman"/>
          <w:color w:val="811C28"/>
          <w:spacing w:val="-18"/>
        </w:rPr>
        <w:t> </w:t>
      </w:r>
      <w:r>
        <w:rPr>
          <w:rFonts w:ascii="Times New Roman" w:hAnsi="Times New Roman" w:cs="Times New Roman" w:eastAsia="Times New Roman"/>
          <w:color w:val="811C28"/>
        </w:rPr>
        <w:t>mental</w:t>
      </w:r>
      <w:r>
        <w:rPr>
          <w:rFonts w:ascii="Times New Roman" w:hAnsi="Times New Roman" w:cs="Times New Roman" w:eastAsia="Times New Roman"/>
          <w:color w:val="811C28"/>
          <w:spacing w:val="-18"/>
        </w:rPr>
        <w:t> </w:t>
      </w:r>
      <w:r>
        <w:rPr>
          <w:rFonts w:ascii="Times New Roman" w:hAnsi="Times New Roman" w:cs="Times New Roman" w:eastAsia="Times New Roman"/>
          <w:color w:val="811C28"/>
        </w:rPr>
        <w:t>health</w:t>
      </w:r>
      <w:r>
        <w:rPr>
          <w:rFonts w:ascii="Times New Roman" w:hAnsi="Times New Roman" w:cs="Times New Roman" w:eastAsia="Times New Roman"/>
          <w:color w:val="811C28"/>
          <w:spacing w:val="-17"/>
        </w:rPr>
        <w:t> </w:t>
      </w:r>
      <w:r>
        <w:rPr>
          <w:rFonts w:ascii="Times New Roman" w:hAnsi="Times New Roman" w:cs="Times New Roman" w:eastAsia="Times New Roman"/>
          <w:color w:val="811C28"/>
        </w:rPr>
        <w:t>field.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1.256989pt;margin-top:5.118504pt;width:200.2pt;height:192.25pt;mso-position-horizontal-relative:page;mso-position-vertical-relative:paragraph;z-index:3880" coordorigin="7225,102" coordsize="4004,3845">
            <v:group style="position:absolute;left:7225;top:102;width:4004;height:3600" coordorigin="7225,102" coordsize="4004,3600">
              <v:shape style="position:absolute;left:7225;top:102;width:4004;height:3600" coordorigin="7225,102" coordsize="4004,3600" path="m7225,102l11229,102,11229,3702,7225,3702,7225,102xe" filled="true" fillcolor="#e6e7e8" stroked="false">
                <v:path arrowok="t"/>
                <v:fill type="solid"/>
              </v:shape>
            </v:group>
            <v:group style="position:absolute;left:7225;top:3678;width:4004;height:269" coordorigin="7225,3678" coordsize="4004,269">
              <v:shape style="position:absolute;left:7225;top:3678;width:4004;height:269" coordorigin="7225,3678" coordsize="4004,269" path="m11229,3947l7225,3947,7225,3678,11229,3678,11229,3947xe" filled="true" fillcolor="#811c28" stroked="false">
                <v:path arrowok="t"/>
                <v:fill type="solid"/>
              </v:shape>
              <v:shape style="position:absolute;left:7225;top:102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ONE-TO-ONE</w:t>
      </w:r>
      <w:r>
        <w:rPr>
          <w:rFonts w:ascii="Calibri"/>
          <w:b/>
          <w:color w:val="811C28"/>
          <w:spacing w:val="19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TEACHING</w:t>
      </w:r>
      <w:r>
        <w:rPr>
          <w:rFonts w:ascii="Calibri"/>
          <w:b/>
          <w:color w:val="811C28"/>
          <w:spacing w:val="20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  <w:spacing w:val="-1"/>
        </w:rPr>
        <w:t>course.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build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direct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relationships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multiple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28"/>
          <w:w w:val="99"/>
        </w:rPr>
        <w:t> </w:t>
      </w:r>
      <w:r>
        <w:rPr>
          <w:rFonts w:ascii="Times New Roman"/>
          <w:color w:val="231F20"/>
          <w:spacing w:val="-1"/>
        </w:rPr>
        <w:t>their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fields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help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facilitate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personal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2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100%</w:t>
      </w:r>
      <w:r>
        <w:rPr>
          <w:rFonts w:ascii="Calibri"/>
          <w:b/>
          <w:color w:val="811C28"/>
          <w:spacing w:val="2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DOCTORAL</w:t>
      </w:r>
      <w:r>
        <w:rPr>
          <w:rFonts w:ascii="Calibri"/>
          <w:b/>
          <w:color w:val="811C28"/>
          <w:spacing w:val="26"/>
          <w:w w:val="105"/>
          <w:sz w:val="22"/>
        </w:rPr>
        <w:t> </w:t>
      </w:r>
      <w:r>
        <w:rPr>
          <w:rFonts w:ascii="Calibri"/>
          <w:b/>
          <w:color w:val="811C28"/>
          <w:spacing w:val="-4"/>
          <w:w w:val="105"/>
          <w:sz w:val="22"/>
        </w:rPr>
        <w:t>F</w:t>
      </w:r>
      <w:r>
        <w:rPr>
          <w:rFonts w:ascii="Calibri"/>
          <w:b/>
          <w:color w:val="811C28"/>
          <w:spacing w:val="-3"/>
          <w:w w:val="105"/>
          <w:sz w:val="22"/>
        </w:rPr>
        <w:t>ACUL</w:t>
      </w:r>
      <w:r>
        <w:rPr>
          <w:rFonts w:ascii="Calibri"/>
          <w:b/>
          <w:color w:val="811C28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professors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</w:rPr>
      </w:r>
    </w:p>
    <w:p>
      <w:pPr>
        <w:pStyle w:val="BodyText"/>
        <w:spacing w:line="246" w:lineRule="auto"/>
        <w:ind w:right="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2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pacing w:val="-2"/>
          <w:w w:val="105"/>
          <w:sz w:val="22"/>
        </w:rPr>
        <w:t>WEEKLY</w:t>
      </w:r>
      <w:r>
        <w:rPr>
          <w:rFonts w:ascii="Calibri"/>
          <w:b/>
          <w:color w:val="811C28"/>
          <w:spacing w:val="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COURSE</w:t>
      </w:r>
      <w:r>
        <w:rPr>
          <w:rFonts w:ascii="Calibri"/>
          <w:b/>
          <w:color w:val="811C28"/>
          <w:spacing w:val="6"/>
          <w:w w:val="105"/>
          <w:sz w:val="22"/>
        </w:rPr>
        <w:t> </w:t>
      </w:r>
      <w:r>
        <w:rPr>
          <w:rFonts w:ascii="Calibri"/>
          <w:b/>
          <w:color w:val="811C28"/>
          <w:spacing w:val="-5"/>
          <w:w w:val="105"/>
          <w:sz w:val="22"/>
        </w:rPr>
        <w:t>ST</w:t>
      </w:r>
      <w:r>
        <w:rPr>
          <w:rFonts w:ascii="Calibri"/>
          <w:b/>
          <w:color w:val="811C28"/>
          <w:spacing w:val="-4"/>
          <w:w w:val="105"/>
          <w:sz w:val="22"/>
        </w:rPr>
        <w:t>AR</w:t>
      </w:r>
      <w:r>
        <w:rPr>
          <w:rFonts w:ascii="Calibri"/>
          <w:b/>
          <w:color w:val="811C28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2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our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students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do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not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have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worry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about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wait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2"/>
        </w:rPr>
        <w:t>lists,</w:t>
      </w:r>
      <w:r>
        <w:rPr>
          <w:rFonts w:ascii="Times New Roman"/>
          <w:color w:val="231F20"/>
          <w:spacing w:val="42"/>
          <w:w w:val="98"/>
        </w:rPr>
        <w:t> </w:t>
      </w:r>
      <w:r>
        <w:rPr>
          <w:rFonts w:ascii="Times New Roman"/>
          <w:color w:val="231F20"/>
          <w:spacing w:val="1"/>
        </w:rPr>
        <w:t>cancelled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courses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due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1"/>
        </w:rPr>
        <w:t>under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enrollment,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or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delays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1"/>
        </w:rPr>
        <w:t>in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2"/>
        </w:rPr>
        <w:t>their</w:t>
      </w:r>
      <w:r>
        <w:rPr>
          <w:rFonts w:ascii="Times New Roman"/>
          <w:color w:val="231F20"/>
          <w:spacing w:val="60"/>
          <w:w w:val="98"/>
        </w:rPr>
        <w:t> </w:t>
      </w:r>
      <w:r>
        <w:rPr>
          <w:rFonts w:ascii="Times New Roman"/>
          <w:color w:val="231F20"/>
          <w:spacing w:val="1"/>
        </w:rPr>
        <w:t>schedule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because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they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isn't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available.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2"/>
        </w:rPr>
        <w:t>Instead,</w:t>
      </w:r>
      <w:r>
        <w:rPr>
          <w:rFonts w:ascii="Times New Roman"/>
          <w:color w:val="231F20"/>
          <w:spacing w:val="64"/>
          <w:w w:val="98"/>
        </w:rPr>
        <w:t> </w:t>
      </w:r>
      <w:r>
        <w:rPr>
          <w:rFonts w:ascii="Times New Roman"/>
          <w:color w:val="231F20"/>
          <w:spacing w:val="1"/>
        </w:rPr>
        <w:t>our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class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size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one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means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every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course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can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be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started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2"/>
        </w:rPr>
        <w:t>any</w:t>
      </w:r>
      <w:r>
        <w:rPr>
          <w:rFonts w:ascii="Times New Roman"/>
          <w:color w:val="231F20"/>
          <w:spacing w:val="48"/>
          <w:w w:val="98"/>
        </w:rPr>
        <w:t> </w:t>
      </w:r>
      <w:r>
        <w:rPr>
          <w:rFonts w:ascii="Times New Roman"/>
          <w:color w:val="231F20"/>
          <w:spacing w:val="1"/>
        </w:rPr>
        <w:t>week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year.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0" w:lineRule="exact" w:before="0"/>
        <w:ind w:left="118" w:right="771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CLINICAL</w:t>
      </w:r>
      <w:r>
        <w:rPr>
          <w:rFonts w:ascii="Calibri"/>
          <w:b/>
          <w:color w:val="811C28"/>
          <w:spacing w:val="-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REQUIREMENTS</w:t>
      </w:r>
      <w:r>
        <w:rPr>
          <w:rFonts w:ascii="Calibri"/>
          <w:b/>
          <w:color w:val="811C28"/>
          <w:spacing w:val="-5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COMPLETED</w:t>
      </w:r>
      <w:r>
        <w:rPr>
          <w:rFonts w:ascii="Calibri"/>
          <w:b/>
          <w:color w:val="811C28"/>
          <w:spacing w:val="-5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IN</w:t>
      </w:r>
      <w:r>
        <w:rPr>
          <w:rFonts w:ascii="Calibri"/>
          <w:b/>
          <w:color w:val="811C28"/>
          <w:spacing w:val="-5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YOUR</w:t>
      </w:r>
      <w:r>
        <w:rPr>
          <w:rFonts w:ascii="Calibri"/>
          <w:b/>
          <w:color w:val="811C28"/>
          <w:w w:val="107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LOCAL</w:t>
      </w:r>
      <w:r>
        <w:rPr>
          <w:rFonts w:ascii="Calibri"/>
          <w:b/>
          <w:color w:val="811C28"/>
          <w:spacing w:val="22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AREA</w:t>
      </w:r>
      <w:r>
        <w:rPr>
          <w:rFonts w:ascii="Calibri"/>
          <w:sz w:val="22"/>
        </w:rPr>
      </w:r>
    </w:p>
    <w:p>
      <w:pPr>
        <w:pStyle w:val="BodyText"/>
        <w:spacing w:line="246" w:lineRule="auto" w:before="42"/>
        <w:ind w:right="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order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ensure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we're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providing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geographically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relevant</w:t>
      </w:r>
      <w:r>
        <w:rPr>
          <w:rFonts w:ascii="Times New Roman"/>
          <w:color w:val="231F20"/>
          <w:spacing w:val="21"/>
          <w:w w:val="98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possible,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complete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coursework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22"/>
          <w:w w:val="98"/>
        </w:rPr>
        <w:t> </w:t>
      </w:r>
      <w:r>
        <w:rPr>
          <w:rFonts w:ascii="Times New Roman"/>
          <w:color w:val="231F20"/>
        </w:rPr>
        <w:t>but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gain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valuable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face-to-face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client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interaction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through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practicums</w:t>
      </w:r>
      <w:r>
        <w:rPr>
          <w:rFonts w:ascii="Times New Roman"/>
          <w:color w:val="231F20"/>
          <w:w w:val="98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internships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local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communities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direction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</w:rPr>
      </w:r>
    </w:p>
    <w:p>
      <w:pPr>
        <w:pStyle w:val="BodyText"/>
        <w:spacing w:line="240" w:lineRule="auto"/>
        <w:ind w:right="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approved,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local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clinical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2"/>
        </w:rPr>
        <w:t>supervisor.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8"/>
        <w:spacing w:line="347" w:lineRule="exact"/>
        <w:ind w:right="38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A7A9AC"/>
          <w:w w:val="110"/>
        </w:rPr>
        <w:t>CON</w:t>
      </w:r>
      <w:r>
        <w:rPr>
          <w:rFonts w:ascii="Calibri"/>
          <w:color w:val="A7A9AC"/>
          <w:spacing w:val="-32"/>
          <w:w w:val="110"/>
        </w:rPr>
        <w:t>T</w:t>
      </w:r>
      <w:r>
        <w:rPr>
          <w:rFonts w:ascii="Calibri"/>
          <w:color w:val="A7A9AC"/>
          <w:w w:val="110"/>
        </w:rPr>
        <w:t>ACT</w:t>
      </w:r>
      <w:r>
        <w:rPr>
          <w:rFonts w:ascii="Calibri"/>
          <w:color w:val="A7A9AC"/>
          <w:spacing w:val="-7"/>
          <w:w w:val="110"/>
        </w:rPr>
        <w:t> </w:t>
      </w:r>
      <w:r>
        <w:rPr>
          <w:rFonts w:ascii="Calibri"/>
          <w:color w:val="A7A9AC"/>
          <w:w w:val="110"/>
        </w:rPr>
        <w:t>NCU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TO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8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A7A9AC"/>
          <w:w w:val="105"/>
          <w:sz w:val="36"/>
        </w:rPr>
        <w:t>MORE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OR</w:t>
      </w:r>
      <w:r>
        <w:rPr>
          <w:rFonts w:ascii="Calibri"/>
          <w:b/>
          <w:color w:val="A7A9AC"/>
          <w:spacing w:val="31"/>
          <w:w w:val="105"/>
          <w:sz w:val="36"/>
        </w:rPr>
        <w:t> </w:t>
      </w:r>
      <w:r>
        <w:rPr>
          <w:rFonts w:ascii="Calibri"/>
          <w:b/>
          <w:color w:val="A7A9AC"/>
          <w:spacing w:val="-4"/>
          <w:w w:val="105"/>
          <w:sz w:val="36"/>
        </w:rPr>
        <w:t>APPL</w:t>
      </w:r>
      <w:r>
        <w:rPr>
          <w:rFonts w:ascii="Calibri"/>
          <w:b/>
          <w:color w:val="A7A9AC"/>
          <w:spacing w:val="-3"/>
          <w:w w:val="105"/>
          <w:sz w:val="36"/>
        </w:rPr>
        <w:t>Y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811c28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38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811C28"/>
          <w:sz w:val="51"/>
        </w:rPr>
        <w:t>APP</w:t>
      </w:r>
      <w:r>
        <w:rPr>
          <w:rFonts w:ascii="Tahoma"/>
          <w:color w:val="811C28"/>
          <w:spacing w:val="-28"/>
          <w:sz w:val="51"/>
        </w:rPr>
        <w:t>L</w:t>
      </w:r>
      <w:r>
        <w:rPr>
          <w:rFonts w:ascii="Tahoma"/>
          <w:color w:val="811C28"/>
          <w:spacing w:val="-52"/>
          <w:sz w:val="51"/>
        </w:rPr>
        <w:t>Y</w:t>
      </w:r>
      <w:r>
        <w:rPr>
          <w:rFonts w:ascii="Tahoma"/>
          <w:color w:val="811C28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8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811C28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811C28"/>
          <w:sz w:val="19"/>
        </w:rPr>
        <w:t>8667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pacing w:val="-1"/>
          <w:sz w:val="19"/>
        </w:rPr>
        <w:t>HAR</w:t>
      </w:r>
      <w:r>
        <w:rPr>
          <w:rFonts w:ascii="Tahoma"/>
          <w:color w:val="811C28"/>
          <w:spacing w:val="-2"/>
          <w:sz w:val="19"/>
        </w:rPr>
        <w:t>TFORD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DR.,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STE.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85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61.257813pt;margin-top:20.934336pt;width:199.05pt;height:.1pt;mso-position-horizontal-relative:page;mso-position-vertical-relative:paragraph;z-index:3904" coordorigin="7225,419" coordsize="3981,2">
            <v:shape style="position:absolute;left:7225;top:419;width:3981;height:2" coordorigin="7225,419" coordsize="3981,0" path="m7225,419l11206,419e" filled="false" stroked="true" strokeweight=".5pt" strokecolor="#811c28">
              <v:path arrowok="t"/>
            </v:shape>
            <w10:wrap type="none"/>
          </v:group>
        </w:pict>
      </w:r>
      <w:r>
        <w:rPr>
          <w:rFonts w:ascii="Tahoma"/>
          <w:color w:val="811C28"/>
          <w:sz w:val="19"/>
        </w:rPr>
        <w:t>SCOTTSDALE,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AZ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6034" w:space="375"/>
            <w:col w:w="4151"/>
          </w:cols>
        </w:sectPr>
      </w:pPr>
    </w:p>
    <w:p>
      <w:pPr>
        <w:spacing w:line="240" w:lineRule="auto" w:before="4"/>
        <w:rPr>
          <w:rFonts w:ascii="Tahoma" w:hAnsi="Tahoma" w:cs="Tahoma" w:eastAsia="Tahoma"/>
          <w:sz w:val="16"/>
          <w:szCs w:val="16"/>
        </w:r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NO</w:t>
      </w:r>
      <w:r>
        <w:rPr>
          <w:rFonts w:ascii="Calibri"/>
          <w:b/>
          <w:color w:val="811C28"/>
          <w:spacing w:val="23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PHYSICAL</w:t>
      </w:r>
      <w:r>
        <w:rPr>
          <w:rFonts w:ascii="Calibri"/>
          <w:b/>
          <w:color w:val="811C28"/>
          <w:spacing w:val="24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RESIDENCIES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4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T</w:t>
      </w:r>
      <w:r>
        <w:rPr>
          <w:rFonts w:ascii="Times New Roman"/>
          <w:color w:val="231F20"/>
          <w:spacing w:val="-3"/>
        </w:rPr>
        <w:t>oday's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professionals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simply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time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money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take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2"/>
        </w:rPr>
        <w:t>off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from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work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fly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across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30"/>
          <w:w w:val="98"/>
        </w:rPr>
        <w:t> </w:t>
      </w:r>
      <w:r>
        <w:rPr>
          <w:rFonts w:ascii="Times New Roman"/>
          <w:color w:val="231F20"/>
        </w:rPr>
        <w:t>country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sit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residency</w:t>
      </w:r>
      <w:r>
        <w:rPr>
          <w:rFonts w:ascii="Times New Roman"/>
          <w:color w:val="231F20"/>
          <w:spacing w:val="-2"/>
        </w:rPr>
        <w:t>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expense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30"/>
          <w:w w:val="98"/>
        </w:rPr>
        <w:t> </w:t>
      </w:r>
      <w:r>
        <w:rPr>
          <w:rFonts w:ascii="Times New Roman"/>
          <w:color w:val="231F20"/>
        </w:rPr>
        <w:t>conflicting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</w:rPr>
        <w:t>professional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</w:rPr>
        <w:t>responsibilities.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82"/>
        <w:ind w:left="118" w:right="1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6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6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3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1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1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Heading8"/>
        <w:spacing w:line="349" w:lineRule="exact"/>
        <w:ind w:left="100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5"/>
          <w:w w:val="105"/>
        </w:rPr>
        <w:t>MASTER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spacing w:val="2"/>
          <w:w w:val="105"/>
        </w:rPr>
        <w:t>OF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spacing w:val="2"/>
          <w:w w:val="105"/>
        </w:rPr>
        <w:t>ARTS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spacing w:val="2"/>
          <w:w w:val="105"/>
        </w:rPr>
        <w:t>IN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spacing w:val="5"/>
          <w:w w:val="105"/>
        </w:rPr>
        <w:t>MARRIAGE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spacing w:val="3"/>
          <w:w w:val="105"/>
        </w:rPr>
        <w:t>AND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spacing w:val="-2"/>
          <w:w w:val="105"/>
        </w:rPr>
        <w:t>FAMIL</w:t>
      </w:r>
      <w:r>
        <w:rPr>
          <w:rFonts w:ascii="Calibri"/>
          <w:color w:val="811C28"/>
          <w:spacing w:val="-1"/>
          <w:w w:val="105"/>
        </w:rPr>
        <w:t>Y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spacing w:val="6"/>
          <w:w w:val="105"/>
        </w:rPr>
        <w:t>THERAPY</w:t>
      </w:r>
      <w:r>
        <w:rPr>
          <w:rFonts w:ascii="Calibri"/>
          <w:b w:val="0"/>
        </w:rPr>
      </w:r>
    </w:p>
    <w:p>
      <w:pPr>
        <w:pStyle w:val="BodyText"/>
        <w:spacing w:line="265" w:lineRule="auto" w:before="38"/>
        <w:ind w:left="100" w:right="1017"/>
        <w:jc w:val="left"/>
        <w:rPr>
          <w:rFonts w:ascii="Arial" w:hAnsi="Arial" w:cs="Arial" w:eastAsia="Arial"/>
        </w:rPr>
      </w:pPr>
      <w:r>
        <w:rPr>
          <w:rFonts w:ascii="Arial"/>
          <w:color w:val="811C28"/>
        </w:rPr>
        <w:t>Marriage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and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Family</w:t>
      </w:r>
      <w:r>
        <w:rPr>
          <w:rFonts w:ascii="Arial"/>
          <w:color w:val="811C28"/>
          <w:spacing w:val="-18"/>
        </w:rPr>
        <w:t> </w:t>
      </w:r>
      <w:r>
        <w:rPr>
          <w:rFonts w:ascii="Arial"/>
          <w:color w:val="811C28"/>
        </w:rPr>
        <w:t>Therapy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(MFT)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is</w:t>
      </w:r>
      <w:r>
        <w:rPr>
          <w:rFonts w:ascii="Arial"/>
          <w:color w:val="811C28"/>
          <w:spacing w:val="-18"/>
        </w:rPr>
        <w:t> </w:t>
      </w:r>
      <w:r>
        <w:rPr>
          <w:rFonts w:ascii="Arial"/>
          <w:color w:val="811C28"/>
        </w:rPr>
        <w:t>a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unique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and</w:t>
      </w:r>
      <w:r>
        <w:rPr>
          <w:rFonts w:ascii="Arial"/>
          <w:color w:val="811C28"/>
          <w:spacing w:val="-18"/>
        </w:rPr>
        <w:t> </w:t>
      </w:r>
      <w:r>
        <w:rPr>
          <w:rFonts w:ascii="Arial"/>
          <w:color w:val="811C28"/>
        </w:rPr>
        <w:t>in-demand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specialization</w:t>
      </w:r>
      <w:r>
        <w:rPr>
          <w:rFonts w:ascii="Arial"/>
          <w:color w:val="811C28"/>
          <w:spacing w:val="-18"/>
        </w:rPr>
        <w:t> </w:t>
      </w:r>
      <w:r>
        <w:rPr>
          <w:rFonts w:ascii="Arial"/>
          <w:color w:val="811C28"/>
        </w:rPr>
        <w:t>within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the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field</w:t>
      </w:r>
      <w:r>
        <w:rPr>
          <w:rFonts w:ascii="Arial"/>
          <w:color w:val="811C28"/>
          <w:spacing w:val="-18"/>
        </w:rPr>
        <w:t> </w:t>
      </w:r>
      <w:r>
        <w:rPr>
          <w:rFonts w:ascii="Arial"/>
          <w:color w:val="811C28"/>
        </w:rPr>
        <w:t>of</w:t>
      </w:r>
      <w:r>
        <w:rPr>
          <w:rFonts w:ascii="Arial"/>
          <w:color w:val="811C28"/>
          <w:spacing w:val="-19"/>
        </w:rPr>
        <w:t> </w:t>
      </w:r>
      <w:r>
        <w:rPr>
          <w:rFonts w:ascii="Arial"/>
          <w:color w:val="811C28"/>
        </w:rPr>
        <w:t>mental</w:t>
      </w:r>
      <w:r>
        <w:rPr>
          <w:rFonts w:ascii="Arial"/>
          <w:color w:val="811C28"/>
          <w:w w:val="94"/>
        </w:rPr>
        <w:t> </w:t>
      </w:r>
      <w:r>
        <w:rPr>
          <w:rFonts w:ascii="Arial"/>
          <w:color w:val="811C28"/>
        </w:rPr>
        <w:t>health.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The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completion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of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Northcentral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University's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Master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of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Ar</w:t>
      </w:r>
      <w:r>
        <w:rPr>
          <w:rFonts w:ascii="Arial"/>
          <w:color w:val="811C28"/>
          <w:spacing w:val="1"/>
        </w:rPr>
        <w:t>ts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in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Marriage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and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Family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Therapy</w:t>
      </w:r>
      <w:r>
        <w:rPr>
          <w:rFonts w:ascii="Arial"/>
          <w:color w:val="811C28"/>
          <w:spacing w:val="-23"/>
        </w:rPr>
        <w:t> </w:t>
      </w:r>
      <w:r>
        <w:rPr>
          <w:rFonts w:ascii="Arial"/>
          <w:color w:val="811C28"/>
        </w:rPr>
        <w:t>(MAMFT)</w:t>
      </w:r>
      <w:r>
        <w:rPr>
          <w:rFonts w:ascii="Arial"/>
          <w:color w:val="811C28"/>
          <w:spacing w:val="24"/>
          <w:w w:val="94"/>
        </w:rPr>
        <w:t> </w:t>
      </w:r>
      <w:r>
        <w:rPr>
          <w:rFonts w:ascii="Arial"/>
          <w:color w:val="811C28"/>
        </w:rPr>
        <w:t>program</w:t>
      </w:r>
      <w:r>
        <w:rPr>
          <w:rFonts w:ascii="Arial"/>
          <w:color w:val="811C28"/>
          <w:spacing w:val="-21"/>
        </w:rPr>
        <w:t> </w:t>
      </w:r>
      <w:r>
        <w:rPr>
          <w:rFonts w:ascii="Arial"/>
          <w:color w:val="811C28"/>
        </w:rPr>
        <w:t>is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the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first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step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toward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a</w:t>
      </w:r>
      <w:r>
        <w:rPr>
          <w:rFonts w:ascii="Arial"/>
          <w:color w:val="811C28"/>
          <w:spacing w:val="-21"/>
        </w:rPr>
        <w:t> </w:t>
      </w:r>
      <w:r>
        <w:rPr>
          <w:rFonts w:ascii="Arial"/>
          <w:color w:val="811C28"/>
        </w:rPr>
        <w:t>successful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career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in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this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unique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field.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  <w:spacing w:val="-5"/>
        </w:rPr>
        <w:t>We're</w:t>
      </w:r>
      <w:r>
        <w:rPr>
          <w:rFonts w:ascii="Arial"/>
          <w:color w:val="811C28"/>
          <w:spacing w:val="-21"/>
        </w:rPr>
        <w:t> </w:t>
      </w:r>
      <w:r>
        <w:rPr>
          <w:rFonts w:ascii="Arial"/>
          <w:color w:val="811C28"/>
        </w:rPr>
        <w:t>here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to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help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you</w:t>
      </w:r>
      <w:r>
        <w:rPr>
          <w:rFonts w:ascii="Arial"/>
          <w:color w:val="811C28"/>
          <w:spacing w:val="-20"/>
        </w:rPr>
        <w:t> </w:t>
      </w:r>
      <w:r>
        <w:rPr>
          <w:rFonts w:ascii="Arial"/>
          <w:color w:val="811C28"/>
        </w:rPr>
        <w:t>demonstrate</w:t>
      </w:r>
      <w:r>
        <w:rPr>
          <w:rFonts w:ascii="Arial"/>
          <w:color w:val="811C28"/>
          <w:spacing w:val="23"/>
          <w:w w:val="93"/>
        </w:rPr>
        <w:t> </w:t>
      </w:r>
      <w:r>
        <w:rPr>
          <w:rFonts w:ascii="Arial"/>
          <w:color w:val="811C28"/>
        </w:rPr>
        <w:t>proficiency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in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the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concepts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and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skills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needed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to</w:t>
      </w:r>
      <w:r>
        <w:rPr>
          <w:rFonts w:ascii="Arial"/>
          <w:color w:val="811C28"/>
          <w:spacing w:val="-21"/>
        </w:rPr>
        <w:t> </w:t>
      </w:r>
      <w:r>
        <w:rPr>
          <w:rFonts w:ascii="Arial"/>
          <w:color w:val="811C28"/>
        </w:rPr>
        <w:t>treat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individuals,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couples,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families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and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groups</w:t>
      </w:r>
      <w:r>
        <w:rPr>
          <w:rFonts w:ascii="Arial"/>
          <w:color w:val="811C28"/>
          <w:spacing w:val="-22"/>
        </w:rPr>
        <w:t> </w:t>
      </w:r>
      <w:r>
        <w:rPr>
          <w:rFonts w:ascii="Arial"/>
          <w:color w:val="811C28"/>
        </w:rPr>
        <w:t>experiencing</w:t>
      </w:r>
      <w:r>
        <w:rPr>
          <w:rFonts w:ascii="Arial"/>
          <w:color w:val="811C28"/>
          <w:w w:val="97"/>
        </w:rPr>
        <w:t> </w:t>
      </w:r>
      <w:r>
        <w:rPr>
          <w:rFonts w:ascii="Arial"/>
          <w:color w:val="811C28"/>
        </w:rPr>
        <w:t>the</w:t>
      </w:r>
      <w:r>
        <w:rPr>
          <w:rFonts w:ascii="Arial"/>
          <w:color w:val="811C28"/>
          <w:spacing w:val="-24"/>
        </w:rPr>
        <w:t> </w:t>
      </w:r>
      <w:r>
        <w:rPr>
          <w:rFonts w:ascii="Arial"/>
          <w:color w:val="811C28"/>
        </w:rPr>
        <w:t>challenges</w:t>
      </w:r>
      <w:r>
        <w:rPr>
          <w:rFonts w:ascii="Arial"/>
          <w:color w:val="811C28"/>
          <w:spacing w:val="-24"/>
        </w:rPr>
        <w:t> </w:t>
      </w:r>
      <w:r>
        <w:rPr>
          <w:rFonts w:ascii="Arial"/>
          <w:color w:val="811C28"/>
        </w:rPr>
        <w:t>experienced</w:t>
      </w:r>
      <w:r>
        <w:rPr>
          <w:rFonts w:ascii="Arial"/>
          <w:color w:val="811C28"/>
          <w:spacing w:val="-24"/>
        </w:rPr>
        <w:t> </w:t>
      </w:r>
      <w:r>
        <w:rPr>
          <w:rFonts w:ascii="Arial"/>
          <w:color w:val="811C28"/>
        </w:rPr>
        <w:t>by</w:t>
      </w:r>
      <w:r>
        <w:rPr>
          <w:rFonts w:ascii="Arial"/>
          <w:color w:val="811C28"/>
          <w:spacing w:val="-24"/>
        </w:rPr>
        <w:t> </w:t>
      </w:r>
      <w:r>
        <w:rPr>
          <w:rFonts w:ascii="Arial"/>
          <w:color w:val="811C28"/>
        </w:rPr>
        <w:t>all</w:t>
      </w:r>
      <w:r>
        <w:rPr>
          <w:rFonts w:ascii="Arial"/>
          <w:color w:val="811C28"/>
          <w:spacing w:val="-24"/>
        </w:rPr>
        <w:t> </w:t>
      </w:r>
      <w:r>
        <w:rPr>
          <w:rFonts w:ascii="Arial"/>
          <w:color w:val="811C28"/>
        </w:rPr>
        <w:t>relational</w:t>
      </w:r>
      <w:r>
        <w:rPr>
          <w:rFonts w:ascii="Arial"/>
          <w:color w:val="811C28"/>
          <w:spacing w:val="-24"/>
        </w:rPr>
        <w:t> </w:t>
      </w:r>
      <w:r>
        <w:rPr>
          <w:rFonts w:ascii="Arial"/>
          <w:color w:val="811C28"/>
        </w:rPr>
        <w:t>groups.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-5"/>
          <w:w w:val="105"/>
        </w:rPr>
        <w:t>WHA</w:t>
      </w:r>
      <w:r>
        <w:rPr>
          <w:rFonts w:ascii="Calibri"/>
          <w:color w:val="811C28"/>
          <w:spacing w:val="-6"/>
          <w:w w:val="105"/>
        </w:rPr>
        <w:t>T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w w:val="105"/>
        </w:rPr>
        <w:t>YOU'LL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1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MAMFT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prepares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effective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practice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28"/>
          <w:w w:val="99"/>
        </w:rPr>
        <w:t> </w:t>
      </w:r>
      <w:r>
        <w:rPr>
          <w:rFonts w:ascii="Times New Roman"/>
          <w:color w:val="414042"/>
        </w:rPr>
        <w:t>valuable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online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coursework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face-to-face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practicums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internships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completed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local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2"/>
        </w:rPr>
        <w:t>community.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4"/>
        </w:rPr>
        <w:t>Y</w:t>
      </w:r>
      <w:r>
        <w:rPr>
          <w:rFonts w:ascii="Times New Roman"/>
          <w:color w:val="414042"/>
          <w:spacing w:val="-5"/>
        </w:rPr>
        <w:t>ou'll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systems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oriented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models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2"/>
        </w:rPr>
        <w:t>therapy,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apply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clinical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across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variety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contexts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full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understanding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"/>
        </w:rPr>
        <w:t>AAMFT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Code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Ethics.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3"/>
        </w:rPr>
        <w:t>Ultimately,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graduates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prepared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become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competent,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ethical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culturally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sensitive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therapists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enhanced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critical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thinking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evidence-based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clinical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practice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skills,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lifelong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commitment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service.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0.665985pt;margin-top:3.873977pt;width:193.6pt;height:285.650pt;mso-position-horizontal-relative:page;mso-position-vertical-relative:paragraph;z-index:3952" coordorigin="7413,77" coordsize="3872,5713">
            <v:group style="position:absolute;left:7415;top:77;width:3870;height:5445" coordorigin="7415,77" coordsize="3870,5445">
              <v:shape style="position:absolute;left:7415;top:77;width:3870;height:5445" coordorigin="7415,77" coordsize="3870,5445" path="m7415,5522l11284,5522,11284,77,7415,77,7415,5522xe" filled="true" fillcolor="#e6e7e8" stroked="false">
                <v:path arrowok="t"/>
                <v:fill type="solid"/>
              </v:shape>
            </v:group>
            <v:group style="position:absolute;left:7413;top:5522;width:3869;height:269" coordorigin="7413,5522" coordsize="3869,269">
              <v:shape style="position:absolute;left:7413;top:5522;width:3869;height:269" coordorigin="7413,5522" coordsize="3869,269" path="m11282,5790l7413,5790,7413,5522,11282,5522,11282,5790xe" filled="true" fillcolor="#811c28" stroked="false">
                <v:path arrowok="t"/>
                <v:fill type="solid"/>
              </v:shape>
              <v:shape style="position:absolute;left:7413;top:77;width:3872;height:5713" type="#_x0000_t202" filled="false" stroked="false">
                <v:textbox inset="0,0,0,0">
                  <w:txbxContent>
                    <w:p>
                      <w:pPr>
                        <w:spacing w:before="232"/>
                        <w:ind w:left="25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4"/>
                          <w:w w:val="105"/>
                          <w:sz w:val="26"/>
                        </w:rPr>
                        <w:t>COAMFTE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9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"/>
                          <w:w w:val="105"/>
                          <w:sz w:val="26"/>
                        </w:rPr>
                        <w:t>ACCREDIT</w:t>
                      </w:r>
                      <w:r>
                        <w:rPr>
                          <w:rFonts w:ascii="Calibri"/>
                          <w:b/>
                          <w:color w:val="811C28"/>
                          <w:w w:val="105"/>
                          <w:sz w:val="26"/>
                        </w:rPr>
                        <w:t>ATION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265" w:lineRule="auto" w:before="97"/>
                        <w:ind w:left="252" w:right="20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Northcentral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w w:val="95"/>
                          <w:sz w:val="22"/>
                          <w:szCs w:val="22"/>
                        </w:rPr>
                        <w:t>University’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w w:val="95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9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MAMFT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9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first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program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distance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education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receive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coveted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Commission 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Accreditation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1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Marriage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Family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Therapy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Education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4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(COAMFTE)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w w:val="95"/>
                          <w:sz w:val="22"/>
                          <w:szCs w:val="22"/>
                        </w:rPr>
                        <w:t>programmatic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accreditation,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ensuring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that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w w:val="95"/>
                          <w:sz w:val="22"/>
                          <w:szCs w:val="22"/>
                        </w:rPr>
                        <w:t>University’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w w:val="95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5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program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5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aligns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6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1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national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6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accreditation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standards.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5" w:lineRule="auto" w:before="0"/>
                        <w:ind w:left="252" w:right="287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COAMFTE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accreditation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at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w w:val="8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master's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degree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level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recognizes</w:t>
                      </w:r>
                      <w:r>
                        <w:rPr>
                          <w:rFonts w:ascii="Arial"/>
                          <w:color w:val="231F20"/>
                          <w:w w:val="9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clinical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marriage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color w:val="231F20"/>
                          <w:spacing w:val="2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programs</w:t>
                      </w:r>
                      <w:r>
                        <w:rPr>
                          <w:rFonts w:ascii="Arial"/>
                          <w:color w:val="231F20"/>
                          <w:spacing w:val="-3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pacing w:val="-3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"provide</w:t>
                      </w:r>
                      <w:r>
                        <w:rPr>
                          <w:rFonts w:ascii="Arial"/>
                          <w:color w:val="231F20"/>
                          <w:spacing w:val="-3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sz w:val="22"/>
                        </w:rPr>
                        <w:t>entry</w:t>
                      </w:r>
                      <w:r>
                        <w:rPr>
                          <w:rFonts w:ascii="Arial"/>
                          <w:color w:val="231F20"/>
                          <w:spacing w:val="-3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level</w:t>
                      </w:r>
                      <w:r>
                        <w:rPr>
                          <w:rFonts w:ascii="Arial"/>
                          <w:color w:val="231F20"/>
                          <w:spacing w:val="23"/>
                          <w:w w:val="9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educational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requirements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independent</w:t>
                      </w:r>
                      <w:r>
                        <w:rPr>
                          <w:rFonts w:ascii="Arial"/>
                          <w:color w:val="231F20"/>
                          <w:spacing w:val="-3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clinical</w:t>
                      </w:r>
                      <w:r>
                        <w:rPr>
                          <w:rFonts w:ascii="Arial"/>
                          <w:color w:val="231F20"/>
                          <w:spacing w:val="-3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practice</w:t>
                      </w:r>
                      <w:r>
                        <w:rPr>
                          <w:rFonts w:ascii="Arial"/>
                          <w:color w:val="231F20"/>
                          <w:spacing w:val="-3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in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252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profession."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811C28"/>
          <w:w w:val="105"/>
        </w:rPr>
        <w:t>WHO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WILL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TEACH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0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an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MAMFT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student,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work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with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  <w:spacing w:val="1"/>
        </w:rPr>
        <w:t>NCU</w:t>
      </w:r>
      <w:r>
        <w:rPr>
          <w:rFonts w:ascii="Times New Roman"/>
          <w:color w:val="414042"/>
          <w:spacing w:val="81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around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world.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You'll </w:t>
      </w:r>
      <w:r>
        <w:rPr>
          <w:rFonts w:ascii="Times New Roman"/>
          <w:color w:val="414042"/>
        </w:rPr>
        <w:t>benefit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the</w:t>
      </w:r>
      <w:r>
        <w:rPr>
          <w:rFonts w:ascii="Times New Roman"/>
          <w:color w:val="414042"/>
          <w:spacing w:val="75"/>
          <w:w w:val="99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thought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bring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classroom,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and</w:t>
      </w:r>
      <w:r>
        <w:rPr>
          <w:rFonts w:ascii="Times New Roman"/>
          <w:color w:val="414042"/>
          <w:spacing w:val="91"/>
          <w:w w:val="99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learn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best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practices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skills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from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5"/>
        </w:rPr>
      </w:r>
      <w:r>
        <w:rPr>
          <w:rFonts w:ascii="Times New Roman"/>
          <w:color w:val="414042"/>
        </w:rPr>
        <w:t>experienced</w:t>
      </w:r>
      <w:r>
        <w:rPr>
          <w:rFonts w:ascii="Times New Roman"/>
          <w:color w:val="414042"/>
          <w:spacing w:val="97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professionals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who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1"/>
        </w:rPr>
        <w:t>have</w:t>
      </w:r>
      <w:r>
        <w:rPr>
          <w:rFonts w:ascii="Times New Roman"/>
          <w:color w:val="414042"/>
          <w:spacing w:val="1"/>
          <w:w w:val="99"/>
        </w:rPr>
        <w:t> </w:t>
      </w:r>
      <w:r>
        <w:rPr>
          <w:rFonts w:ascii="Times New Roman"/>
          <w:color w:val="414042"/>
          <w:spacing w:val="4"/>
          <w:w w:val="99"/>
        </w:rPr>
        <w:t>                  </w:t>
      </w:r>
      <w:r>
        <w:rPr>
          <w:rFonts w:ascii="Times New Roman"/>
          <w:color w:val="414042"/>
        </w:rPr>
        <w:t>worked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Ultimately,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professional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practice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will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reap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1"/>
        </w:rPr>
        <w:t>the</w:t>
      </w:r>
      <w:r>
        <w:rPr>
          <w:rFonts w:ascii="Times New Roman"/>
          <w:color w:val="414042"/>
          <w:spacing w:val="95"/>
          <w:w w:val="99"/>
        </w:rPr>
        <w:t> </w:t>
      </w:r>
      <w:r>
        <w:rPr>
          <w:rFonts w:ascii="Times New Roman"/>
          <w:color w:val="414042"/>
        </w:rPr>
        <w:t>benefits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attending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University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values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teaching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and</w:t>
      </w:r>
      <w:r>
        <w:rPr>
          <w:rFonts w:ascii="Times New Roman"/>
          <w:color w:val="414042"/>
          <w:spacing w:val="99"/>
          <w:w w:val="99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1"/>
        </w:rPr>
        <w:t>concepts.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w w:val="105"/>
        </w:rPr>
        <w:t>LICENSURE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Northcentral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University's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MAMFT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designed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help</w:t>
      </w:r>
      <w:r>
        <w:rPr>
          <w:rFonts w:ascii="Times New Roman"/>
          <w:color w:val="414042"/>
          <w:spacing w:val="83"/>
          <w:w w:val="99"/>
        </w:rPr>
        <w:t> </w:t>
      </w:r>
      <w:r>
        <w:rPr>
          <w:rFonts w:ascii="Times New Roman"/>
          <w:color w:val="414042"/>
        </w:rPr>
        <w:t>prepare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students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seek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licensure,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however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cannot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guarantee</w:t>
      </w:r>
      <w:r>
        <w:rPr>
          <w:rFonts w:ascii="Times New Roman"/>
          <w:color w:val="414042"/>
          <w:spacing w:val="81"/>
          <w:w w:val="99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graduates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will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eligible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licensure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states.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1"/>
        </w:rPr>
        <w:t>MAMFT</w:t>
      </w:r>
      <w:r>
        <w:rPr>
          <w:rFonts w:ascii="Times New Roman"/>
          <w:color w:val="414042"/>
          <w:spacing w:val="87"/>
        </w:rPr>
        <w:t> </w:t>
      </w:r>
      <w:r>
        <w:rPr>
          <w:rFonts w:ascii="Times New Roman"/>
          <w:color w:val="414042"/>
        </w:rPr>
        <w:t>students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responsible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ensuring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complete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correct</w:t>
      </w:r>
      <w:r>
        <w:rPr>
          <w:rFonts w:ascii="Times New Roman"/>
          <w:color w:val="414042"/>
          <w:spacing w:val="81"/>
          <w:w w:val="99"/>
        </w:rPr>
        <w:t> </w:t>
      </w:r>
      <w:r>
        <w:rPr>
          <w:rFonts w:ascii="Times New Roman"/>
          <w:color w:val="414042"/>
        </w:rPr>
        <w:t>coursework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apply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licensure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desired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state.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If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  <w:spacing w:val="1"/>
        </w:rPr>
        <w:t>are</w:t>
      </w:r>
      <w:r>
        <w:rPr>
          <w:rFonts w:ascii="Times New Roman"/>
          <w:color w:val="414042"/>
          <w:spacing w:val="87"/>
          <w:w w:val="99"/>
        </w:rPr>
        <w:t> </w:t>
      </w:r>
      <w:r>
        <w:rPr>
          <w:rFonts w:ascii="Times New Roman"/>
          <w:color w:val="414042"/>
        </w:rPr>
        <w:t>preparing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seek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licensure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state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California,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choose</w:t>
      </w:r>
      <w:r>
        <w:rPr>
          <w:rFonts w:ascii="Times New Roman"/>
          <w:color w:val="414042"/>
          <w:spacing w:val="85"/>
          <w:w w:val="99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California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Licensure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Track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option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within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MAMFT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program.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In</w:t>
      </w:r>
      <w:r>
        <w:rPr>
          <w:rFonts w:ascii="Times New Roman"/>
          <w:color w:val="414042"/>
          <w:spacing w:val="87"/>
        </w:rPr>
        <w:t> </w:t>
      </w:r>
      <w:r>
        <w:rPr>
          <w:rFonts w:ascii="Times New Roman"/>
          <w:color w:val="414042"/>
        </w:rPr>
        <w:t>addition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accredited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curriculum,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MFT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partnered</w:t>
      </w:r>
      <w:r>
        <w:rPr>
          <w:rFonts w:ascii="Times New Roman"/>
          <w:color w:val="414042"/>
          <w:spacing w:val="83"/>
          <w:w w:val="99"/>
        </w:rPr>
        <w:t> </w:t>
      </w:r>
      <w:r>
        <w:rPr>
          <w:rFonts w:ascii="Times New Roman"/>
          <w:color w:val="414042"/>
        </w:rPr>
        <w:t>with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5"/>
        </w:rPr>
        <w:t>AA</w:t>
      </w:r>
      <w:r>
        <w:rPr>
          <w:rFonts w:ascii="Times New Roman"/>
          <w:color w:val="414042"/>
          <w:spacing w:val="-6"/>
        </w:rPr>
        <w:t>TBS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provide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test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preparation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materials,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students</w:t>
      </w:r>
      <w:r>
        <w:rPr>
          <w:rFonts w:ascii="Times New Roman"/>
          <w:color w:val="414042"/>
          <w:spacing w:val="81"/>
          <w:w w:val="99"/>
        </w:rPr>
        <w:t> </w:t>
      </w:r>
      <w:r>
        <w:rPr>
          <w:rFonts w:ascii="Times New Roman"/>
          <w:color w:val="414042"/>
        </w:rPr>
        <w:t>prepare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pass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California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national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licensing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exam.</w:t>
      </w:r>
      <w:r>
        <w:rPr>
          <w:rFonts w:ascii="Times New Roman"/>
        </w:rPr>
      </w:r>
    </w:p>
    <w:p>
      <w:pPr>
        <w:spacing w:after="0" w:line="246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4060" w:bottom="280" w:left="78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65" w:lineRule="auto" w:before="64"/>
        <w:ind w:right="4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1C28"/>
        </w:rPr>
        <w:t>Being</w:t>
      </w:r>
      <w:r>
        <w:rPr>
          <w:rFonts w:ascii="Arial" w:hAnsi="Arial" w:cs="Arial" w:eastAsia="Arial"/>
          <w:color w:val="811C28"/>
          <w:spacing w:val="-14"/>
        </w:rPr>
        <w:t> </w:t>
      </w:r>
      <w:r>
        <w:rPr>
          <w:rFonts w:ascii="Arial" w:hAnsi="Arial" w:cs="Arial" w:eastAsia="Arial"/>
          <w:color w:val="811C28"/>
        </w:rPr>
        <w:t>a</w:t>
      </w:r>
      <w:r>
        <w:rPr>
          <w:rFonts w:ascii="Arial" w:hAnsi="Arial" w:cs="Arial" w:eastAsia="Arial"/>
          <w:color w:val="811C28"/>
          <w:spacing w:val="-13"/>
        </w:rPr>
        <w:t> </w:t>
      </w:r>
      <w:r>
        <w:rPr>
          <w:rFonts w:ascii="Arial" w:hAnsi="Arial" w:cs="Arial" w:eastAsia="Arial"/>
          <w:color w:val="811C28"/>
        </w:rPr>
        <w:t>marriage</w:t>
      </w:r>
      <w:r>
        <w:rPr>
          <w:rFonts w:ascii="Arial" w:hAnsi="Arial" w:cs="Arial" w:eastAsia="Arial"/>
          <w:color w:val="811C28"/>
          <w:spacing w:val="-14"/>
        </w:rPr>
        <w:t> </w:t>
      </w:r>
      <w:r>
        <w:rPr>
          <w:rFonts w:ascii="Arial" w:hAnsi="Arial" w:cs="Arial" w:eastAsia="Arial"/>
          <w:color w:val="811C28"/>
        </w:rPr>
        <w:t>and</w:t>
      </w:r>
      <w:r>
        <w:rPr>
          <w:rFonts w:ascii="Arial" w:hAnsi="Arial" w:cs="Arial" w:eastAsia="Arial"/>
          <w:color w:val="811C28"/>
          <w:spacing w:val="-13"/>
        </w:rPr>
        <w:t> </w:t>
      </w:r>
      <w:r>
        <w:rPr>
          <w:rFonts w:ascii="Arial" w:hAnsi="Arial" w:cs="Arial" w:eastAsia="Arial"/>
          <w:color w:val="811C28"/>
        </w:rPr>
        <w:t>family</w:t>
      </w:r>
      <w:r>
        <w:rPr>
          <w:rFonts w:ascii="Arial" w:hAnsi="Arial" w:cs="Arial" w:eastAsia="Arial"/>
          <w:color w:val="811C28"/>
          <w:spacing w:val="-14"/>
        </w:rPr>
        <w:t> </w:t>
      </w:r>
      <w:r>
        <w:rPr>
          <w:rFonts w:ascii="Arial" w:hAnsi="Arial" w:cs="Arial" w:eastAsia="Arial"/>
          <w:color w:val="811C28"/>
        </w:rPr>
        <w:t>therapist</w:t>
      </w:r>
      <w:r>
        <w:rPr>
          <w:rFonts w:ascii="Arial" w:hAnsi="Arial" w:cs="Arial" w:eastAsia="Arial"/>
          <w:color w:val="811C28"/>
          <w:spacing w:val="-13"/>
        </w:rPr>
        <w:t> </w:t>
      </w:r>
      <w:r>
        <w:rPr>
          <w:rFonts w:ascii="Arial" w:hAnsi="Arial" w:cs="Arial" w:eastAsia="Arial"/>
          <w:color w:val="811C28"/>
        </w:rPr>
        <w:t>is</w:t>
      </w:r>
      <w:r>
        <w:rPr>
          <w:rFonts w:ascii="Arial" w:hAnsi="Arial" w:cs="Arial" w:eastAsia="Arial"/>
          <w:color w:val="811C28"/>
          <w:spacing w:val="-14"/>
        </w:rPr>
        <w:t> </w:t>
      </w:r>
      <w:r>
        <w:rPr>
          <w:rFonts w:ascii="Arial" w:hAnsi="Arial" w:cs="Arial" w:eastAsia="Arial"/>
          <w:color w:val="811C28"/>
        </w:rPr>
        <w:t>more</w:t>
      </w:r>
      <w:r>
        <w:rPr>
          <w:rFonts w:ascii="Arial" w:hAnsi="Arial" w:cs="Arial" w:eastAsia="Arial"/>
          <w:color w:val="811C28"/>
          <w:spacing w:val="-13"/>
        </w:rPr>
        <w:t> </w:t>
      </w:r>
      <w:r>
        <w:rPr>
          <w:rFonts w:ascii="Arial" w:hAnsi="Arial" w:cs="Arial" w:eastAsia="Arial"/>
          <w:color w:val="811C28"/>
        </w:rPr>
        <w:t>than</w:t>
      </w:r>
      <w:r>
        <w:rPr>
          <w:rFonts w:ascii="Arial" w:hAnsi="Arial" w:cs="Arial" w:eastAsia="Arial"/>
          <w:color w:val="811C28"/>
          <w:spacing w:val="-14"/>
        </w:rPr>
        <w:t> </w:t>
      </w:r>
      <w:r>
        <w:rPr>
          <w:rFonts w:ascii="Arial" w:hAnsi="Arial" w:cs="Arial" w:eastAsia="Arial"/>
          <w:color w:val="811C28"/>
        </w:rPr>
        <w:t>just</w:t>
      </w:r>
      <w:r>
        <w:rPr>
          <w:rFonts w:ascii="Arial" w:hAnsi="Arial" w:cs="Arial" w:eastAsia="Arial"/>
          <w:color w:val="811C28"/>
          <w:spacing w:val="-13"/>
        </w:rPr>
        <w:t> </w:t>
      </w:r>
      <w:r>
        <w:rPr>
          <w:rFonts w:ascii="Arial" w:hAnsi="Arial" w:cs="Arial" w:eastAsia="Arial"/>
          <w:color w:val="811C28"/>
        </w:rPr>
        <w:t>a</w:t>
      </w:r>
      <w:r>
        <w:rPr>
          <w:rFonts w:ascii="Arial" w:hAnsi="Arial" w:cs="Arial" w:eastAsia="Arial"/>
          <w:color w:val="811C28"/>
          <w:spacing w:val="-14"/>
        </w:rPr>
        <w:t> </w:t>
      </w:r>
      <w:r>
        <w:rPr>
          <w:rFonts w:ascii="Arial" w:hAnsi="Arial" w:cs="Arial" w:eastAsia="Arial"/>
          <w:color w:val="811C28"/>
          <w:spacing w:val="-2"/>
        </w:rPr>
        <w:t>job—it’</w:t>
      </w:r>
      <w:r>
        <w:rPr>
          <w:rFonts w:ascii="Arial" w:hAnsi="Arial" w:cs="Arial" w:eastAsia="Arial"/>
          <w:color w:val="811C28"/>
          <w:spacing w:val="-3"/>
        </w:rPr>
        <w:t>s</w:t>
      </w:r>
      <w:r>
        <w:rPr>
          <w:rFonts w:ascii="Arial" w:hAnsi="Arial" w:cs="Arial" w:eastAsia="Arial"/>
          <w:color w:val="811C28"/>
          <w:spacing w:val="-13"/>
        </w:rPr>
        <w:t> </w:t>
      </w:r>
      <w:r>
        <w:rPr>
          <w:rFonts w:ascii="Arial" w:hAnsi="Arial" w:cs="Arial" w:eastAsia="Arial"/>
          <w:color w:val="811C28"/>
        </w:rPr>
        <w:t>about</w:t>
      </w:r>
      <w:r>
        <w:rPr>
          <w:rFonts w:ascii="Arial" w:hAnsi="Arial" w:cs="Arial" w:eastAsia="Arial"/>
          <w:color w:val="811C28"/>
          <w:spacing w:val="-13"/>
        </w:rPr>
        <w:t> </w:t>
      </w:r>
      <w:r>
        <w:rPr>
          <w:rFonts w:ascii="Arial" w:hAnsi="Arial" w:cs="Arial" w:eastAsia="Arial"/>
          <w:color w:val="811C28"/>
        </w:rPr>
        <w:t>helping</w:t>
      </w:r>
      <w:r>
        <w:rPr>
          <w:rFonts w:ascii="Arial" w:hAnsi="Arial" w:cs="Arial" w:eastAsia="Arial"/>
          <w:color w:val="811C28"/>
          <w:spacing w:val="-14"/>
        </w:rPr>
        <w:t> </w:t>
      </w:r>
      <w:r>
        <w:rPr>
          <w:rFonts w:ascii="Arial" w:hAnsi="Arial" w:cs="Arial" w:eastAsia="Arial"/>
          <w:color w:val="811C28"/>
        </w:rPr>
        <w:t>individuals,</w:t>
      </w:r>
      <w:r>
        <w:rPr>
          <w:rFonts w:ascii="Arial" w:hAnsi="Arial" w:cs="Arial" w:eastAsia="Arial"/>
          <w:color w:val="811C28"/>
          <w:spacing w:val="-13"/>
        </w:rPr>
        <w:t> </w:t>
      </w:r>
      <w:r>
        <w:rPr>
          <w:rFonts w:ascii="Arial" w:hAnsi="Arial" w:cs="Arial" w:eastAsia="Arial"/>
          <w:color w:val="811C28"/>
        </w:rPr>
        <w:t>couples</w:t>
      </w:r>
      <w:r>
        <w:rPr>
          <w:rFonts w:ascii="Arial" w:hAnsi="Arial" w:cs="Arial" w:eastAsia="Arial"/>
          <w:color w:val="811C28"/>
          <w:spacing w:val="-14"/>
        </w:rPr>
        <w:t> </w:t>
      </w:r>
      <w:r>
        <w:rPr>
          <w:rFonts w:ascii="Arial" w:hAnsi="Arial" w:cs="Arial" w:eastAsia="Arial"/>
          <w:color w:val="811C28"/>
        </w:rPr>
        <w:t>and</w:t>
      </w:r>
      <w:r>
        <w:rPr>
          <w:rFonts w:ascii="Arial" w:hAnsi="Arial" w:cs="Arial" w:eastAsia="Arial"/>
          <w:color w:val="811C28"/>
          <w:spacing w:val="25"/>
          <w:w w:val="99"/>
        </w:rPr>
        <w:t> </w:t>
      </w:r>
      <w:r>
        <w:rPr>
          <w:rFonts w:ascii="Arial" w:hAnsi="Arial" w:cs="Arial" w:eastAsia="Arial"/>
          <w:color w:val="811C28"/>
        </w:rPr>
        <w:t>families</w:t>
      </w:r>
      <w:r>
        <w:rPr>
          <w:rFonts w:ascii="Arial" w:hAnsi="Arial" w:cs="Arial" w:eastAsia="Arial"/>
          <w:color w:val="811C28"/>
          <w:spacing w:val="-28"/>
        </w:rPr>
        <w:t> </w:t>
      </w:r>
      <w:r>
        <w:rPr>
          <w:rFonts w:ascii="Arial" w:hAnsi="Arial" w:cs="Arial" w:eastAsia="Arial"/>
          <w:color w:val="811C28"/>
        </w:rPr>
        <w:t>navigate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the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natural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stressors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and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unexpected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challenges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of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life</w:t>
      </w:r>
      <w:r>
        <w:rPr>
          <w:rFonts w:ascii="Arial" w:hAnsi="Arial" w:cs="Arial" w:eastAsia="Arial"/>
          <w:color w:val="811C28"/>
          <w:spacing w:val="-28"/>
        </w:rPr>
        <w:t> </w:t>
      </w:r>
      <w:r>
        <w:rPr>
          <w:rFonts w:ascii="Arial" w:hAnsi="Arial" w:cs="Arial" w:eastAsia="Arial"/>
          <w:color w:val="811C28"/>
        </w:rPr>
        <w:t>and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come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out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better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and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stronger</w:t>
      </w:r>
      <w:r>
        <w:rPr>
          <w:rFonts w:ascii="Arial" w:hAnsi="Arial" w:cs="Arial" w:eastAsia="Arial"/>
          <w:color w:val="811C28"/>
          <w:w w:val="94"/>
        </w:rPr>
        <w:t> </w:t>
      </w:r>
      <w:r>
        <w:rPr>
          <w:rFonts w:ascii="Arial" w:hAnsi="Arial" w:cs="Arial" w:eastAsia="Arial"/>
          <w:color w:val="811C28"/>
        </w:rPr>
        <w:t>than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before.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Northcentral</w:t>
      </w:r>
      <w:r>
        <w:rPr>
          <w:rFonts w:ascii="Arial" w:hAnsi="Arial" w:cs="Arial" w:eastAsia="Arial"/>
          <w:color w:val="811C28"/>
          <w:spacing w:val="-26"/>
        </w:rPr>
        <w:t> </w:t>
      </w:r>
      <w:r>
        <w:rPr>
          <w:rFonts w:ascii="Arial" w:hAnsi="Arial" w:cs="Arial" w:eastAsia="Arial"/>
          <w:color w:val="811C28"/>
          <w:spacing w:val="-2"/>
        </w:rPr>
        <w:t>University’s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Department</w:t>
      </w:r>
      <w:r>
        <w:rPr>
          <w:rFonts w:ascii="Arial" w:hAnsi="Arial" w:cs="Arial" w:eastAsia="Arial"/>
          <w:color w:val="811C28"/>
          <w:spacing w:val="-26"/>
        </w:rPr>
        <w:t> </w:t>
      </w:r>
      <w:r>
        <w:rPr>
          <w:rFonts w:ascii="Arial" w:hAnsi="Arial" w:cs="Arial" w:eastAsia="Arial"/>
          <w:color w:val="811C28"/>
        </w:rPr>
        <w:t>of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Marriage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and</w:t>
      </w:r>
      <w:r>
        <w:rPr>
          <w:rFonts w:ascii="Arial" w:hAnsi="Arial" w:cs="Arial" w:eastAsia="Arial"/>
          <w:color w:val="811C28"/>
          <w:spacing w:val="-26"/>
        </w:rPr>
        <w:t> </w:t>
      </w:r>
      <w:r>
        <w:rPr>
          <w:rFonts w:ascii="Arial" w:hAnsi="Arial" w:cs="Arial" w:eastAsia="Arial"/>
          <w:color w:val="811C28"/>
        </w:rPr>
        <w:t>Family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Sciences</w:t>
      </w:r>
      <w:r>
        <w:rPr>
          <w:rFonts w:ascii="Arial" w:hAnsi="Arial" w:cs="Arial" w:eastAsia="Arial"/>
          <w:color w:val="811C28"/>
          <w:spacing w:val="-26"/>
        </w:rPr>
        <w:t> </w:t>
      </w:r>
      <w:r>
        <w:rPr>
          <w:rFonts w:ascii="Arial" w:hAnsi="Arial" w:cs="Arial" w:eastAsia="Arial"/>
          <w:color w:val="811C28"/>
        </w:rPr>
        <w:t>provides</w:t>
      </w:r>
      <w:r>
        <w:rPr>
          <w:rFonts w:ascii="Arial" w:hAnsi="Arial" w:cs="Arial" w:eastAsia="Arial"/>
          <w:color w:val="811C28"/>
          <w:spacing w:val="-27"/>
        </w:rPr>
        <w:t> </w:t>
      </w:r>
      <w:r>
        <w:rPr>
          <w:rFonts w:ascii="Arial" w:hAnsi="Arial" w:cs="Arial" w:eastAsia="Arial"/>
          <w:color w:val="811C28"/>
        </w:rPr>
        <w:t>online</w:t>
      </w:r>
      <w:r>
        <w:rPr>
          <w:rFonts w:ascii="Arial" w:hAnsi="Arial" w:cs="Arial" w:eastAsia="Arial"/>
          <w:color w:val="811C28"/>
          <w:spacing w:val="29"/>
          <w:w w:val="97"/>
        </w:rPr>
        <w:t> </w:t>
      </w:r>
      <w:r>
        <w:rPr>
          <w:rFonts w:ascii="Arial" w:hAnsi="Arial" w:cs="Arial" w:eastAsia="Arial"/>
          <w:color w:val="811C28"/>
        </w:rPr>
        <w:t>master's,</w:t>
      </w:r>
      <w:r>
        <w:rPr>
          <w:rFonts w:ascii="Arial" w:hAnsi="Arial" w:cs="Arial" w:eastAsia="Arial"/>
          <w:color w:val="811C28"/>
          <w:spacing w:val="-22"/>
        </w:rPr>
        <w:t> </w:t>
      </w:r>
      <w:r>
        <w:rPr>
          <w:rFonts w:ascii="Arial" w:hAnsi="Arial" w:cs="Arial" w:eastAsia="Arial"/>
          <w:color w:val="811C28"/>
        </w:rPr>
        <w:t>doctoral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and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certificate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programs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in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marriage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and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family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therapy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for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students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who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are</w:t>
      </w:r>
      <w:r>
        <w:rPr>
          <w:rFonts w:ascii="Arial" w:hAnsi="Arial" w:cs="Arial" w:eastAsia="Arial"/>
          <w:color w:val="811C28"/>
          <w:spacing w:val="-21"/>
        </w:rPr>
        <w:t> </w:t>
      </w:r>
      <w:r>
        <w:rPr>
          <w:rFonts w:ascii="Arial" w:hAnsi="Arial" w:cs="Arial" w:eastAsia="Arial"/>
          <w:color w:val="811C28"/>
        </w:rPr>
        <w:t>interested</w:t>
      </w:r>
      <w:r>
        <w:rPr>
          <w:rFonts w:ascii="Arial" w:hAnsi="Arial" w:cs="Arial" w:eastAsia="Arial"/>
          <w:color w:val="811C28"/>
          <w:spacing w:val="24"/>
          <w:w w:val="93"/>
        </w:rPr>
        <w:t> </w:t>
      </w:r>
      <w:r>
        <w:rPr>
          <w:rFonts w:ascii="Arial" w:hAnsi="Arial" w:cs="Arial" w:eastAsia="Arial"/>
          <w:color w:val="811C28"/>
        </w:rPr>
        <w:t>in</w:t>
      </w:r>
      <w:r>
        <w:rPr>
          <w:rFonts w:ascii="Arial" w:hAnsi="Arial" w:cs="Arial" w:eastAsia="Arial"/>
          <w:color w:val="811C28"/>
          <w:spacing w:val="-6"/>
        </w:rPr>
        <w:t> </w:t>
      </w:r>
      <w:r>
        <w:rPr>
          <w:rFonts w:ascii="Arial" w:hAnsi="Arial" w:cs="Arial" w:eastAsia="Arial"/>
          <w:color w:val="811C28"/>
        </w:rPr>
        <w:t>advancing</w:t>
      </w:r>
      <w:r>
        <w:rPr>
          <w:rFonts w:ascii="Arial" w:hAnsi="Arial" w:cs="Arial" w:eastAsia="Arial"/>
          <w:color w:val="811C28"/>
          <w:spacing w:val="-6"/>
        </w:rPr>
        <w:t> </w:t>
      </w:r>
      <w:r>
        <w:rPr>
          <w:rFonts w:ascii="Arial" w:hAnsi="Arial" w:cs="Arial" w:eastAsia="Arial"/>
          <w:color w:val="811C28"/>
        </w:rPr>
        <w:t>in</w:t>
      </w:r>
      <w:r>
        <w:rPr>
          <w:rFonts w:ascii="Arial" w:hAnsi="Arial" w:cs="Arial" w:eastAsia="Arial"/>
          <w:color w:val="811C28"/>
          <w:spacing w:val="-6"/>
        </w:rPr>
        <w:t> </w:t>
      </w:r>
      <w:r>
        <w:rPr>
          <w:rFonts w:ascii="Arial" w:hAnsi="Arial" w:cs="Arial" w:eastAsia="Arial"/>
          <w:color w:val="811C28"/>
        </w:rPr>
        <w:t>or</w:t>
      </w:r>
      <w:r>
        <w:rPr>
          <w:rFonts w:ascii="Arial" w:hAnsi="Arial" w:cs="Arial" w:eastAsia="Arial"/>
          <w:color w:val="811C28"/>
          <w:spacing w:val="-6"/>
        </w:rPr>
        <w:t> </w:t>
      </w:r>
      <w:r>
        <w:rPr>
          <w:rFonts w:ascii="Arial" w:hAnsi="Arial" w:cs="Arial" w:eastAsia="Arial"/>
          <w:color w:val="811C28"/>
        </w:rPr>
        <w:t>joining</w:t>
      </w:r>
      <w:r>
        <w:rPr>
          <w:rFonts w:ascii="Arial" w:hAnsi="Arial" w:cs="Arial" w:eastAsia="Arial"/>
          <w:color w:val="811C28"/>
          <w:spacing w:val="-6"/>
        </w:rPr>
        <w:t> </w:t>
      </w:r>
      <w:r>
        <w:rPr>
          <w:rFonts w:ascii="Arial" w:hAnsi="Arial" w:cs="Arial" w:eastAsia="Arial"/>
          <w:color w:val="811C28"/>
        </w:rPr>
        <w:t>this</w:t>
      </w:r>
      <w:r>
        <w:rPr>
          <w:rFonts w:ascii="Arial" w:hAnsi="Arial" w:cs="Arial" w:eastAsia="Arial"/>
          <w:color w:val="811C28"/>
          <w:spacing w:val="-6"/>
        </w:rPr>
        <w:t> </w:t>
      </w:r>
      <w:r>
        <w:rPr>
          <w:rFonts w:ascii="Arial" w:hAnsi="Arial" w:cs="Arial" w:eastAsia="Arial"/>
          <w:color w:val="811C28"/>
        </w:rPr>
        <w:t>rewarding</w:t>
      </w:r>
      <w:r>
        <w:rPr>
          <w:rFonts w:ascii="Arial" w:hAnsi="Arial" w:cs="Arial" w:eastAsia="Arial"/>
          <w:color w:val="811C28"/>
          <w:spacing w:val="-6"/>
        </w:rPr>
        <w:t> </w:t>
      </w:r>
      <w:r>
        <w:rPr>
          <w:rFonts w:ascii="Arial" w:hAnsi="Arial" w:cs="Arial" w:eastAsia="Arial"/>
          <w:color w:val="811C28"/>
        </w:rPr>
        <w:t>mental</w:t>
      </w:r>
      <w:r>
        <w:rPr>
          <w:rFonts w:ascii="Arial" w:hAnsi="Arial" w:cs="Arial" w:eastAsia="Arial"/>
          <w:color w:val="811C28"/>
          <w:spacing w:val="-6"/>
        </w:rPr>
        <w:t> </w:t>
      </w:r>
      <w:r>
        <w:rPr>
          <w:rFonts w:ascii="Arial" w:hAnsi="Arial" w:cs="Arial" w:eastAsia="Arial"/>
          <w:color w:val="811C28"/>
        </w:rPr>
        <w:t>health</w:t>
      </w:r>
      <w:r>
        <w:rPr>
          <w:rFonts w:ascii="Arial" w:hAnsi="Arial" w:cs="Arial" w:eastAsia="Arial"/>
          <w:color w:val="811C28"/>
          <w:spacing w:val="-6"/>
        </w:rPr>
        <w:t> </w:t>
      </w:r>
      <w:r>
        <w:rPr>
          <w:rFonts w:ascii="Arial" w:hAnsi="Arial" w:cs="Arial" w:eastAsia="Arial"/>
          <w:color w:val="811C28"/>
        </w:rPr>
        <w:t>field.</w:t>
      </w:r>
      <w:r>
        <w:rPr>
          <w:rFonts w:ascii="Arial" w:hAnsi="Arial" w:cs="Arial" w:eastAsia="Arial"/>
        </w:rPr>
      </w:r>
    </w:p>
    <w:p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pStyle w:val="Heading8"/>
        <w:spacing w:line="240" w:lineRule="auto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1.256989pt;margin-top:5.118504pt;width:200.2pt;height:192.25pt;mso-position-horizontal-relative:page;mso-position-vertical-relative:paragraph;z-index:4024" coordorigin="7225,102" coordsize="4004,3845">
            <v:group style="position:absolute;left:7225;top:102;width:4004;height:3600" coordorigin="7225,102" coordsize="4004,3600">
              <v:shape style="position:absolute;left:7225;top:102;width:4004;height:3600" coordorigin="7225,102" coordsize="4004,3600" path="m7225,102l11229,102,11229,3702,7225,3702,7225,102xe" filled="true" fillcolor="#e6e7e8" stroked="false">
                <v:path arrowok="t"/>
                <v:fill type="solid"/>
              </v:shape>
            </v:group>
            <v:group style="position:absolute;left:7225;top:3678;width:4004;height:269" coordorigin="7225,3678" coordsize="4004,269">
              <v:shape style="position:absolute;left:7225;top:3678;width:4004;height:269" coordorigin="7225,3678" coordsize="4004,269" path="m11229,3947l7225,3947,7225,3678,11229,3678,11229,3947xe" filled="true" fillcolor="#811c28" stroked="false">
                <v:path arrowok="t"/>
                <v:fill type="solid"/>
              </v:shape>
              <v:shape style="position:absolute;left:7225;top:102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9,500+ current</w:t>
                      </w:r>
                      <w:r>
                        <w:rPr>
                          <w:rFonts w:ascii="Arial"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ONE-TO-ONE</w:t>
      </w:r>
      <w:r>
        <w:rPr>
          <w:rFonts w:ascii="Calibri"/>
          <w:b/>
          <w:color w:val="811C28"/>
          <w:spacing w:val="19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TEACHING</w:t>
      </w:r>
      <w:r>
        <w:rPr>
          <w:rFonts w:ascii="Calibri"/>
          <w:b/>
          <w:color w:val="811C28"/>
          <w:spacing w:val="20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  <w:spacing w:val="-1"/>
        </w:rPr>
        <w:t>course.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build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direct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relationships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multiple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28"/>
          <w:w w:val="99"/>
        </w:rPr>
        <w:t> </w:t>
      </w:r>
      <w:r>
        <w:rPr>
          <w:rFonts w:ascii="Times New Roman"/>
          <w:color w:val="231F20"/>
          <w:spacing w:val="-1"/>
        </w:rPr>
        <w:t>their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fields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help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facilitate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personal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2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100%</w:t>
      </w:r>
      <w:r>
        <w:rPr>
          <w:rFonts w:ascii="Calibri"/>
          <w:b/>
          <w:color w:val="811C28"/>
          <w:spacing w:val="2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DOCTORAL</w:t>
      </w:r>
      <w:r>
        <w:rPr>
          <w:rFonts w:ascii="Calibri"/>
          <w:b/>
          <w:color w:val="811C28"/>
          <w:spacing w:val="26"/>
          <w:w w:val="105"/>
          <w:sz w:val="22"/>
        </w:rPr>
        <w:t> </w:t>
      </w:r>
      <w:r>
        <w:rPr>
          <w:rFonts w:ascii="Calibri"/>
          <w:b/>
          <w:color w:val="811C28"/>
          <w:spacing w:val="-4"/>
          <w:w w:val="105"/>
          <w:sz w:val="22"/>
        </w:rPr>
        <w:t>F</w:t>
      </w:r>
      <w:r>
        <w:rPr>
          <w:rFonts w:ascii="Calibri"/>
          <w:b/>
          <w:color w:val="811C28"/>
          <w:spacing w:val="-3"/>
          <w:w w:val="105"/>
          <w:sz w:val="22"/>
        </w:rPr>
        <w:t>ACUL</w:t>
      </w:r>
      <w:r>
        <w:rPr>
          <w:rFonts w:ascii="Calibri"/>
          <w:b/>
          <w:color w:val="811C28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members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2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pacing w:val="-2"/>
          <w:w w:val="105"/>
          <w:sz w:val="22"/>
        </w:rPr>
        <w:t>WEEKLY</w:t>
      </w:r>
      <w:r>
        <w:rPr>
          <w:rFonts w:ascii="Calibri"/>
          <w:b/>
          <w:color w:val="811C28"/>
          <w:spacing w:val="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COURSE</w:t>
      </w:r>
      <w:r>
        <w:rPr>
          <w:rFonts w:ascii="Calibri"/>
          <w:b/>
          <w:color w:val="811C28"/>
          <w:spacing w:val="6"/>
          <w:w w:val="105"/>
          <w:sz w:val="22"/>
        </w:rPr>
        <w:t> </w:t>
      </w:r>
      <w:r>
        <w:rPr>
          <w:rFonts w:ascii="Calibri"/>
          <w:b/>
          <w:color w:val="811C28"/>
          <w:spacing w:val="-5"/>
          <w:w w:val="105"/>
          <w:sz w:val="22"/>
        </w:rPr>
        <w:t>ST</w:t>
      </w:r>
      <w:r>
        <w:rPr>
          <w:rFonts w:ascii="Calibri"/>
          <w:b/>
          <w:color w:val="811C28"/>
          <w:spacing w:val="-4"/>
          <w:w w:val="105"/>
          <w:sz w:val="22"/>
        </w:rPr>
        <w:t>AR</w:t>
      </w:r>
      <w:r>
        <w:rPr>
          <w:rFonts w:ascii="Calibri"/>
          <w:b/>
          <w:color w:val="811C28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2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our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students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do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not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have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worry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about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wait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2"/>
        </w:rPr>
        <w:t>lists,</w:t>
      </w:r>
      <w:r>
        <w:rPr>
          <w:rFonts w:ascii="Times New Roman"/>
          <w:color w:val="231F20"/>
          <w:spacing w:val="42"/>
          <w:w w:val="98"/>
        </w:rPr>
        <w:t> </w:t>
      </w:r>
      <w:r>
        <w:rPr>
          <w:rFonts w:ascii="Times New Roman"/>
          <w:color w:val="231F20"/>
          <w:spacing w:val="1"/>
        </w:rPr>
        <w:t>cancelled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courses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due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1"/>
        </w:rPr>
        <w:t>under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enrollment,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or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delays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1"/>
        </w:rPr>
        <w:t>in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2"/>
        </w:rPr>
        <w:t>their</w:t>
      </w:r>
      <w:r>
        <w:rPr>
          <w:rFonts w:ascii="Times New Roman"/>
          <w:color w:val="231F20"/>
          <w:spacing w:val="60"/>
          <w:w w:val="98"/>
        </w:rPr>
        <w:t> </w:t>
      </w:r>
      <w:r>
        <w:rPr>
          <w:rFonts w:ascii="Times New Roman"/>
          <w:color w:val="231F20"/>
          <w:spacing w:val="1"/>
        </w:rPr>
        <w:t>schedule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because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they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isn't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available.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2"/>
        </w:rPr>
        <w:t>Instead,</w:t>
      </w:r>
      <w:r>
        <w:rPr>
          <w:rFonts w:ascii="Times New Roman"/>
          <w:color w:val="231F20"/>
          <w:spacing w:val="64"/>
          <w:w w:val="98"/>
        </w:rPr>
        <w:t> </w:t>
      </w:r>
      <w:r>
        <w:rPr>
          <w:rFonts w:ascii="Times New Roman"/>
          <w:color w:val="231F20"/>
          <w:spacing w:val="1"/>
        </w:rPr>
        <w:t>our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class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size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one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means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every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course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can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be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started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2"/>
        </w:rPr>
        <w:t>any</w:t>
      </w:r>
      <w:r>
        <w:rPr>
          <w:rFonts w:ascii="Times New Roman"/>
          <w:color w:val="231F20"/>
          <w:spacing w:val="48"/>
          <w:w w:val="98"/>
        </w:rPr>
        <w:t> </w:t>
      </w:r>
      <w:r>
        <w:rPr>
          <w:rFonts w:ascii="Times New Roman"/>
          <w:color w:val="231F20"/>
          <w:spacing w:val="1"/>
        </w:rPr>
        <w:t>week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year.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0" w:lineRule="exact" w:before="0"/>
        <w:ind w:left="118" w:right="771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CLINICAL</w:t>
      </w:r>
      <w:r>
        <w:rPr>
          <w:rFonts w:ascii="Calibri"/>
          <w:b/>
          <w:color w:val="811C28"/>
          <w:spacing w:val="-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REQUIREMENTS</w:t>
      </w:r>
      <w:r>
        <w:rPr>
          <w:rFonts w:ascii="Calibri"/>
          <w:b/>
          <w:color w:val="811C28"/>
          <w:spacing w:val="-5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COMPLETED</w:t>
      </w:r>
      <w:r>
        <w:rPr>
          <w:rFonts w:ascii="Calibri"/>
          <w:b/>
          <w:color w:val="811C28"/>
          <w:spacing w:val="-5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IN</w:t>
      </w:r>
      <w:r>
        <w:rPr>
          <w:rFonts w:ascii="Calibri"/>
          <w:b/>
          <w:color w:val="811C28"/>
          <w:spacing w:val="-5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YOUR</w:t>
      </w:r>
      <w:r>
        <w:rPr>
          <w:rFonts w:ascii="Calibri"/>
          <w:b/>
          <w:color w:val="811C28"/>
          <w:w w:val="107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LOCAL</w:t>
      </w:r>
      <w:r>
        <w:rPr>
          <w:rFonts w:ascii="Calibri"/>
          <w:b/>
          <w:color w:val="811C28"/>
          <w:spacing w:val="22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AREA</w:t>
      </w:r>
      <w:r>
        <w:rPr>
          <w:rFonts w:ascii="Calibri"/>
          <w:sz w:val="22"/>
        </w:rPr>
      </w:r>
    </w:p>
    <w:p>
      <w:pPr>
        <w:pStyle w:val="BodyText"/>
        <w:spacing w:line="246" w:lineRule="auto" w:before="42"/>
        <w:ind w:right="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order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ensure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we're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providing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most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geographically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relevant</w:t>
      </w:r>
      <w:r>
        <w:rPr>
          <w:rFonts w:ascii="Times New Roman"/>
          <w:color w:val="231F20"/>
          <w:spacing w:val="21"/>
          <w:w w:val="98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possible,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complete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coursework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online</w:t>
      </w:r>
      <w:r>
        <w:rPr>
          <w:rFonts w:ascii="Times New Roman"/>
          <w:color w:val="231F20"/>
          <w:spacing w:val="22"/>
          <w:w w:val="98"/>
        </w:rPr>
        <w:t> </w:t>
      </w:r>
      <w:r>
        <w:rPr>
          <w:rFonts w:ascii="Times New Roman"/>
          <w:color w:val="231F20"/>
        </w:rPr>
        <w:t>but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gain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valuable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face-to-face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client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interaction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through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</w:rPr>
        <w:t>practicums</w:t>
      </w:r>
      <w:r>
        <w:rPr>
          <w:rFonts w:ascii="Times New Roman"/>
          <w:color w:val="231F20"/>
          <w:w w:val="98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internships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local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communities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under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direction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</w:rPr>
      </w:r>
    </w:p>
    <w:p>
      <w:pPr>
        <w:pStyle w:val="BodyText"/>
        <w:spacing w:line="240" w:lineRule="auto"/>
        <w:ind w:right="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approved,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local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clinical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2"/>
        </w:rPr>
        <w:t>supervisor.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8"/>
        <w:spacing w:line="347" w:lineRule="exact"/>
        <w:ind w:right="38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A7A9AC"/>
          <w:w w:val="110"/>
        </w:rPr>
        <w:t>CON</w:t>
      </w:r>
      <w:r>
        <w:rPr>
          <w:rFonts w:ascii="Calibri"/>
          <w:color w:val="A7A9AC"/>
          <w:spacing w:val="-32"/>
          <w:w w:val="110"/>
        </w:rPr>
        <w:t>T</w:t>
      </w:r>
      <w:r>
        <w:rPr>
          <w:rFonts w:ascii="Calibri"/>
          <w:color w:val="A7A9AC"/>
          <w:w w:val="110"/>
        </w:rPr>
        <w:t>ACT</w:t>
      </w:r>
      <w:r>
        <w:rPr>
          <w:rFonts w:ascii="Calibri"/>
          <w:color w:val="A7A9AC"/>
          <w:spacing w:val="-7"/>
          <w:w w:val="110"/>
        </w:rPr>
        <w:t> </w:t>
      </w:r>
      <w:r>
        <w:rPr>
          <w:rFonts w:ascii="Calibri"/>
          <w:color w:val="A7A9AC"/>
          <w:w w:val="110"/>
        </w:rPr>
        <w:t>NCU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TO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8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A7A9AC"/>
          <w:w w:val="105"/>
          <w:sz w:val="36"/>
        </w:rPr>
        <w:t>MORE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OR</w:t>
      </w:r>
      <w:r>
        <w:rPr>
          <w:rFonts w:ascii="Calibri"/>
          <w:b/>
          <w:color w:val="A7A9AC"/>
          <w:spacing w:val="31"/>
          <w:w w:val="105"/>
          <w:sz w:val="36"/>
        </w:rPr>
        <w:t> </w:t>
      </w:r>
      <w:r>
        <w:rPr>
          <w:rFonts w:ascii="Calibri"/>
          <w:b/>
          <w:color w:val="A7A9AC"/>
          <w:spacing w:val="-4"/>
          <w:w w:val="105"/>
          <w:sz w:val="36"/>
        </w:rPr>
        <w:t>APPL</w:t>
      </w:r>
      <w:r>
        <w:rPr>
          <w:rFonts w:ascii="Calibri"/>
          <w:b/>
          <w:color w:val="A7A9AC"/>
          <w:spacing w:val="-3"/>
          <w:w w:val="105"/>
          <w:sz w:val="36"/>
        </w:rPr>
        <w:t>Y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811c28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38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811C28"/>
          <w:sz w:val="51"/>
        </w:rPr>
        <w:t>APP</w:t>
      </w:r>
      <w:r>
        <w:rPr>
          <w:rFonts w:ascii="Tahoma"/>
          <w:color w:val="811C28"/>
          <w:spacing w:val="-28"/>
          <w:sz w:val="51"/>
        </w:rPr>
        <w:t>L</w:t>
      </w:r>
      <w:r>
        <w:rPr>
          <w:rFonts w:ascii="Tahoma"/>
          <w:color w:val="811C28"/>
          <w:spacing w:val="-52"/>
          <w:sz w:val="51"/>
        </w:rPr>
        <w:t>Y</w:t>
      </w:r>
      <w:r>
        <w:rPr>
          <w:rFonts w:ascii="Tahoma"/>
          <w:color w:val="811C28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8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811C28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811C28"/>
          <w:sz w:val="19"/>
        </w:rPr>
        <w:t>8667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pacing w:val="-1"/>
          <w:sz w:val="19"/>
        </w:rPr>
        <w:t>HAR</w:t>
      </w:r>
      <w:r>
        <w:rPr>
          <w:rFonts w:ascii="Tahoma"/>
          <w:color w:val="811C28"/>
          <w:spacing w:val="-2"/>
          <w:sz w:val="19"/>
        </w:rPr>
        <w:t>TFORD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DR.,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STE.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85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61.257813pt;margin-top:20.934336pt;width:199.05pt;height:.1pt;mso-position-horizontal-relative:page;mso-position-vertical-relative:paragraph;z-index:4048" coordorigin="7225,419" coordsize="3981,2">
            <v:shape style="position:absolute;left:7225;top:419;width:3981;height:2" coordorigin="7225,419" coordsize="3981,0" path="m7225,419l11206,419e" filled="false" stroked="true" strokeweight=".5pt" strokecolor="#811c28">
              <v:path arrowok="t"/>
            </v:shape>
            <w10:wrap type="none"/>
          </v:group>
        </w:pict>
      </w:r>
      <w:r>
        <w:rPr>
          <w:rFonts w:ascii="Tahoma"/>
          <w:color w:val="811C28"/>
          <w:sz w:val="19"/>
        </w:rPr>
        <w:t>SCOTTSDALE,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AZ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6034" w:space="375"/>
            <w:col w:w="4151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2"/>
        <w:rPr>
          <w:rFonts w:ascii="Tahoma" w:hAnsi="Tahoma" w:cs="Tahoma" w:eastAsia="Tahoma"/>
          <w:sz w:val="18"/>
          <w:szCs w:val="18"/>
        </w:rPr>
      </w:pPr>
    </w:p>
    <w:p>
      <w:pPr>
        <w:spacing w:before="82"/>
        <w:ind w:left="118" w:right="2759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47.763702pt;margin-top:-1.373344pt;width:108.315298pt;height:33.757903pt;mso-position-horizontal-relative:page;mso-position-vertical-relative:paragraph;z-index:4072" type="#_x0000_t75" stroked="false">
            <v:imagedata r:id="rId37" o:title=""/>
          </v:shape>
        </w:pict>
      </w: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46"/>
          <w:w w:val="97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9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0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19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9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57.108398pt;margin-top:-.78947pt;width:255.7pt;height:199.45pt;mso-position-horizontal-relative:page;mso-position-vertical-relative:page;z-index:4096" coordorigin="7142,-16" coordsize="5114,3989">
            <v:group style="position:absolute;left:7425;top:0;width:4815;height:3974" coordorigin="7425,0" coordsize="4815,3974">
              <v:shape style="position:absolute;left:7425;top:0;width:4815;height:3974" coordorigin="7425,0" coordsize="4815,3974" path="m7590,0l7511,265,7463,499,7435,739,7425,985,7436,1231,7466,1471,7515,1705,7581,1932,7664,2151,7764,2361,7879,2562,8009,2753,8152,2933,8309,3101,8478,3257,8659,3400,8851,3529,9052,3642,9263,3741,9483,3823,9710,3888,9944,3935,10184,3964,10430,3973,10676,3962,10916,3932,11150,3884,11377,3818,11596,3734,11713,3679,10429,3679,10208,3670,9991,3645,9780,3602,9575,3543,9377,3469,9187,3381,9005,3278,8832,3162,8669,3033,8517,2893,8375,2741,8246,2579,8129,2406,8025,2225,7935,2035,7860,1838,7800,1633,7757,1423,7730,1206,7720,984,7728,763,7754,546,7797,335,7855,130,7904,0,7590,0e" filled="true" fillcolor="#414042" stroked="false">
                <v:path arrowok="t"/>
                <v:fill type="solid"/>
              </v:shape>
              <v:shape style="position:absolute;left:7425;top:0;width:4815;height:3974" coordorigin="7425,0" coordsize="4815,3974" path="m12240,2973l12186,3023,12023,3153,11851,3270,11670,3374,11480,3463,11283,3539,11078,3598,10867,3642,10651,3669,10429,3679,11713,3679,11806,3635,12007,3520,12198,3390,12240,3357,12240,2973e" filled="true" fillcolor="#414042" stroked="false">
                <v:path arrowok="t"/>
                <v:fill type="solid"/>
              </v:shape>
            </v:group>
            <v:group style="position:absolute;left:8280;top:1569;width:516;height:530" coordorigin="8280,1569" coordsize="516,530">
              <v:shape style="position:absolute;left:8280;top:1569;width:516;height:530" coordorigin="8280,1569" coordsize="516,530" path="m8579,1569l8575,1591,8580,1610,8577,1624,8567,1636,8547,1648,8367,1733,8352,1741,8305,1786,8282,1848,8280,1866,8280,1885,8293,1949,8327,2019,8373,2068,8441,2097,8458,2099,8476,2099,8541,2081,8568,2068,8464,2068,8446,2067,8387,2038,8344,1982,8322,1924,8320,1905,8320,1885,8344,1823,8405,1776,8582,1693,8601,1689,8636,1689,8579,1569xe" filled="true" fillcolor="#414042" stroked="false">
                <v:path arrowok="t"/>
                <v:fill type="solid"/>
              </v:shape>
              <v:shape style="position:absolute;left:8280;top:1569;width:516;height:530" coordorigin="8280,1569" coordsize="516,530" path="m8729,1886l8720,1898,8727,1919,8729,1935,8675,1984,8524,2055,8464,2068,8568,2068,8708,2002,8728,1996,8745,1995,8781,1995,8729,1886xe" filled="true" fillcolor="#414042" stroked="false">
                <v:path arrowok="t"/>
                <v:fill type="solid"/>
              </v:shape>
              <v:shape style="position:absolute;left:8280;top:1569;width:516;height:530" coordorigin="8280,1569" coordsize="516,530" path="m8781,1995l8745,1995,8760,2001,8773,2014,8785,2033,8796,2028,8781,1995xe" filled="true" fillcolor="#414042" stroked="false">
                <v:path arrowok="t"/>
                <v:fill type="solid"/>
              </v:shape>
              <v:shape style="position:absolute;left:8280;top:1569;width:516;height:530" coordorigin="8280,1569" coordsize="516,530" path="m8636,1689l8601,1689,8616,1693,8628,1705,8638,1724,8641,1729,8652,1724,8636,1689xe" filled="true" fillcolor="#414042" stroked="false">
                <v:path arrowok="t"/>
                <v:fill type="solid"/>
              </v:shape>
            </v:group>
            <v:group style="position:absolute;left:8563;top:2122;width:652;height:613" coordorigin="8563,2122" coordsize="652,613">
              <v:shape style="position:absolute;left:8563;top:2122;width:652;height:613" coordorigin="8563,2122" coordsize="652,613" path="m8934,2224l8880,2224,8858,2723,8870,2735,8959,2650,8915,2650,8934,2224xe" filled="true" fillcolor="#414042" stroked="false">
                <v:path arrowok="t"/>
                <v:fill type="solid"/>
              </v:shape>
              <v:shape style="position:absolute;left:8563;top:2122;width:652;height:613" coordorigin="8563,2122" coordsize="652,613" path="m9106,2377l9103,2392,9118,2411,9125,2426,9126,2439,9120,2452,9107,2467,8915,2650,8959,2650,9142,2475,9155,2468,9193,2468,9106,2377xe" filled="true" fillcolor="#414042" stroked="false">
                <v:path arrowok="t"/>
                <v:fill type="solid"/>
              </v:shape>
              <v:shape style="position:absolute;left:8563;top:2122;width:652;height:613" coordorigin="8563,2122" coordsize="652,613" path="m8572,2399l8563,2407,8669,2519,8665,2495,8653,2479,8648,2465,8650,2451,8659,2437,8672,2424,8608,2424,8592,2416,8573,2400,8572,2399xe" filled="true" fillcolor="#414042" stroked="false">
                <v:path arrowok="t"/>
                <v:fill type="solid"/>
              </v:shape>
              <v:shape style="position:absolute;left:8563;top:2122;width:652;height:613" coordorigin="8563,2122" coordsize="652,613" path="m9193,2468l9155,2468,9168,2469,9184,2479,9205,2498,9214,2490,9193,2468xe" filled="true" fillcolor="#414042" stroked="false">
                <v:path arrowok="t"/>
                <v:fill type="solid"/>
              </v:shape>
              <v:shape style="position:absolute;left:8563;top:2122;width:652;height:613" coordorigin="8563,2122" coordsize="652,613" path="m8863,2122l8866,2147,8875,2164,8880,2183,8638,2414,8623,2422,8608,2424,8672,2424,8674,2422,8880,2224,8934,2224,8935,2198,8863,2122xe" filled="true" fillcolor="#414042" stroked="false">
                <v:path arrowok="t"/>
                <v:fill type="solid"/>
              </v:shape>
            </v:group>
            <v:group style="position:absolute;left:9100;top:2552;width:360;height:437" coordorigin="9100,2552" coordsize="360,437">
              <v:shape style="position:absolute;left:9100;top:2552;width:360;height:437" coordorigin="9100,2552" coordsize="360,437" path="m9107,2890l9100,2901,9237,2988,9227,2965,9215,2951,9211,2937,9214,2921,9224,2902,9143,2902,9127,2900,9107,2890xe" filled="true" fillcolor="#414042" stroked="false">
                <v:path arrowok="t"/>
                <v:fill type="solid"/>
              </v:shape>
              <v:shape style="position:absolute;left:9100;top:2552;width:360;height:437" coordorigin="9100,2552" coordsize="360,437" path="m9323,2552l9323,2567,9337,2581,9344,2595,9169,2885,9143,2902,9224,2902,9389,2648,9402,2637,9417,2634,9452,2634,9323,2552xe" filled="true" fillcolor="#414042" stroked="false">
                <v:path arrowok="t"/>
                <v:fill type="solid"/>
              </v:shape>
              <v:shape style="position:absolute;left:9100;top:2552;width:360;height:437" coordorigin="9100,2552" coordsize="360,437" path="m9452,2634l9417,2634,9433,2638,9453,2649,9460,2639,9452,2634xe" filled="true" fillcolor="#414042" stroked="false">
                <v:path arrowok="t"/>
                <v:fill type="solid"/>
              </v:shape>
            </v:group>
            <v:group style="position:absolute;left:9556;top:2704;width:423;height:483" coordorigin="9556,2704" coordsize="423,483">
              <v:shape style="position:absolute;left:9556;top:2704;width:423;height:483" coordorigin="9556,2704" coordsize="423,483" path="m9556,2704l9556,2718,9577,2728,9588,2741,9593,2760,9595,2787,9609,3175,9640,3186,9697,3121,9660,3121,9650,2784,9657,2773,9671,2768,9728,2768,9728,2766,9556,2704xe" filled="true" fillcolor="#414042" stroked="false">
                <v:path arrowok="t"/>
                <v:fill type="solid"/>
              </v:shape>
              <v:shape style="position:absolute;left:9556;top:2704;width:423;height:483" coordorigin="9556,2704" coordsize="423,483" path="m9833,2804l9855,2827,9871,2839,9878,2851,9876,2865,9868,2880,9852,2898,9660,3121,9697,3121,9906,2882,9922,2871,9938,2865,9955,2864,9975,2864,9978,2857,9833,2804xe" filled="true" fillcolor="#414042" stroked="false">
                <v:path arrowok="t"/>
                <v:fill type="solid"/>
              </v:shape>
              <v:shape style="position:absolute;left:9556;top:2704;width:423;height:483" coordorigin="9556,2704" coordsize="423,483" path="m9975,2864l9955,2864,9974,2869,9975,2864xe" filled="true" fillcolor="#414042" stroked="false">
                <v:path arrowok="t"/>
                <v:fill type="solid"/>
              </v:shape>
              <v:shape style="position:absolute;left:9556;top:2704;width:423;height:483" coordorigin="9556,2704" coordsize="423,483" path="m9728,2768l9671,2768,9693,2770,9724,2778,9728,2768xe" filled="true" fillcolor="#414042" stroked="false">
                <v:path arrowok="t"/>
                <v:fill type="solid"/>
              </v:shape>
            </v:group>
            <v:group style="position:absolute;left:10035;top:2874;width:372;height:441" coordorigin="10035,2874" coordsize="372,441">
              <v:shape style="position:absolute;left:10035;top:2874;width:372;height:441" coordorigin="10035,2874" coordsize="372,441" path="m10036,3273l10035,3286,10387,3315,10393,3284,10311,3284,10211,3275,10084,3275,10055,3275,10036,3273xe" filled="true" fillcolor="#414042" stroked="false">
                <v:path arrowok="t"/>
                <v:fill type="solid"/>
              </v:shape>
              <v:shape style="position:absolute;left:10035;top:2874;width:372;height:441" coordorigin="10035,2874" coordsize="372,441" path="m10406,3217l10387,3233,10376,3255,10364,3270,10350,3280,10333,3284,10393,3284,10406,3217xe" filled="true" fillcolor="#414042" stroked="false">
                <v:path arrowok="t"/>
                <v:fill type="solid"/>
              </v:shape>
              <v:shape style="position:absolute;left:10035;top:2874;width:372;height:441" coordorigin="10035,2874" coordsize="372,441" path="m10082,2874l10081,2887,10122,2893,10137,2904,10144,2921,10144,2945,10120,3236,10115,3256,10104,3269,10084,3275,10211,3275,10192,3273,10179,3261,10176,3237,10188,3095,10359,3095,10360,3081,10308,3081,10190,3071,10203,2908,10400,2908,10401,2900,10082,2874xe" filled="true" fillcolor="#414042" stroked="false">
                <v:path arrowok="t"/>
                <v:fill type="solid"/>
              </v:shape>
              <v:shape style="position:absolute;left:10035;top:2874;width:372;height:441" coordorigin="10035,2874" coordsize="372,441" path="m10359,3095l10188,3095,10310,3106,10326,3112,10336,3129,10341,3160,10353,3161,10359,3095xe" filled="true" fillcolor="#414042" stroked="false">
                <v:path arrowok="t"/>
                <v:fill type="solid"/>
              </v:shape>
              <v:shape style="position:absolute;left:10035;top:2874;width:372;height:441" coordorigin="10035,2874" coordsize="372,441" path="m10363,3035l10349,3044,10340,3068,10327,3079,10308,3081,10360,3081,10363,3035xe" filled="true" fillcolor="#414042" stroked="false">
                <v:path arrowok="t"/>
                <v:fill type="solid"/>
              </v:shape>
              <v:shape style="position:absolute;left:10035;top:2874;width:372;height:441" coordorigin="10035,2874" coordsize="372,441" path="m10400,2908l10203,2908,10347,2920,10361,2925,10373,2937,10382,2958,10386,2992,10398,2993,10400,2908xe" filled="true" fillcolor="#414042" stroked="false">
                <v:path arrowok="t"/>
                <v:fill type="solid"/>
              </v:shape>
            </v:group>
            <v:group style="position:absolute;left:10568;top:2860;width:593;height:453" coordorigin="10568,2860" coordsize="593,453">
              <v:shape style="position:absolute;left:10568;top:2860;width:593;height:453" coordorigin="10568,2860" coordsize="593,453" path="m10692,2914l10611,2914,10627,2920,10637,2934,10644,2958,10704,3243,10704,3266,10697,3281,10683,3291,10661,3297,10650,3300,10653,3312,10837,3273,10836,3267,10794,3267,10777,3262,10765,3249,10757,3226,10757,3226,10738,3115,10753,3113,10796,3105,10807,3104,10732,3104,10692,2914xe" filled="true" fillcolor="#414042" stroked="false">
                <v:path arrowok="t"/>
                <v:fill type="solid"/>
              </v:shape>
              <v:shape style="position:absolute;left:10568;top:2860;width:593;height:453" coordorigin="10568,2860" coordsize="593,453" path="m10835,3261l10817,3265,10794,3267,10836,3267,10835,3261xe" filled="true" fillcolor="#414042" stroked="false">
                <v:path arrowok="t"/>
                <v:fill type="solid"/>
              </v:shape>
              <v:shape style="position:absolute;left:10568;top:2860;width:593;height:453" coordorigin="10568,2860" coordsize="593,453" path="m10925,3103l10818,3103,10833,3109,10850,3119,10869,3130,10891,3144,10958,3187,10974,3197,11035,3223,11069,3227,11088,3226,11110,3224,11134,3219,11161,3213,11147,3203,11127,3203,11108,3201,11034,3174,10937,3111,10925,3103xe" filled="true" fillcolor="#414042" stroked="false">
                <v:path arrowok="t"/>
                <v:fill type="solid"/>
              </v:shape>
              <v:shape style="position:absolute;left:10568;top:2860;width:593;height:453" coordorigin="10568,2860" coordsize="593,453" path="m11146,3203l11127,3203,11147,3203,11146,3203xe" filled="true" fillcolor="#414042" stroked="false">
                <v:path arrowok="t"/>
                <v:fill type="solid"/>
              </v:shape>
              <v:shape style="position:absolute;left:10568;top:2860;width:593;height:453" coordorigin="10568,2860" coordsize="593,453" path="m10878,2876l10773,2876,10794,2879,10812,2885,10859,2934,10873,2995,10871,3015,10831,3074,10771,3097,10732,3104,10807,3104,10818,3103,10925,3103,10918,3098,10902,3086,10890,3074,10880,3061,10896,3048,10909,3033,10919,3017,10926,2999,10930,2980,10931,2960,10928,2939,10895,2887,10882,2878,10878,2876xe" filled="true" fillcolor="#414042" stroked="false">
                <v:path arrowok="t"/>
                <v:fill type="solid"/>
              </v:shape>
              <v:shape style="position:absolute;left:10568;top:2860;width:593;height:453" coordorigin="10568,2860" coordsize="593,453" path="m10804,2860l10720,2869,10582,2903,10568,2907,10570,2919,10589,2915,10611,2914,10692,2914,10687,2890,10698,2886,10707,2884,10721,2881,10749,2877,10773,2876,10878,2876,10866,2871,10847,2865,10827,2861,10804,2860xe" filled="true" fillcolor="#414042" stroked="false">
                <v:path arrowok="t"/>
                <v:fill type="solid"/>
              </v:shape>
            </v:group>
            <v:group style="position:absolute;left:11165;top:2663;width:354;height:469" coordorigin="11165,2663" coordsize="354,469">
              <v:shape style="position:absolute;left:11165;top:2663;width:354;height:469" coordorigin="11165,2663" coordsize="354,469" path="m11280,3041l11268,3046,11325,3132,11335,3127,11336,3122,11339,3117,11345,3114,11355,3111,11372,3108,11394,3103,11418,3096,11440,3088,11364,3088,11346,3085,11328,3078,11311,3069,11295,3057,11280,3041xe" filled="true" fillcolor="#414042" stroked="false">
                <v:path arrowok="t"/>
                <v:fill type="solid"/>
              </v:shape>
              <v:shape style="position:absolute;left:11165;top:2663;width:354;height:469" coordorigin="11165,2663" coordsize="354,469" path="m11344,2663l11335,2667,11333,2674,11332,2676,11327,2678,11316,2682,11305,2684,11291,2687,11273,2691,11203,2726,11166,2789,11165,2807,11167,2824,11206,2878,11270,2903,11345,2914,11363,2917,11430,2934,11478,2993,11477,3011,11436,3068,11364,3088,11440,3088,11490,3048,11518,2981,11518,2964,11488,2901,11428,2869,11335,2852,11316,2849,11249,2830,11205,2787,11205,2770,11210,2753,11255,2712,11291,2704,11372,2704,11344,2663xe" filled="true" fillcolor="#414042" stroked="false">
                <v:path arrowok="t"/>
                <v:fill type="solid"/>
              </v:shape>
              <v:shape style="position:absolute;left:11165;top:2663;width:354;height:469" coordorigin="11165,2663" coordsize="354,469" path="m11372,2704l11291,2704,11310,2705,11329,2709,11347,2716,11365,2726,11381,2739,11391,2734,11372,2704xe" filled="true" fillcolor="#414042" stroked="false">
                <v:path arrowok="t"/>
                <v:fill type="solid"/>
              </v:shape>
            </v:group>
            <v:group style="position:absolute;left:11492;top:2476;width:376;height:430" coordorigin="11492,2476" coordsize="376,430">
              <v:shape style="position:absolute;left:11492;top:2476;width:376;height:430" coordorigin="11492,2476" coordsize="376,430" path="m11620,2568l11539,2568,11553,2575,11568,2591,11747,2836,11754,2853,11753,2867,11745,2880,11729,2895,11737,2906,11857,2817,11824,2817,11809,2815,11796,2806,11783,2791,11620,2568xe" filled="true" fillcolor="#414042" stroked="false">
                <v:path arrowok="t"/>
                <v:fill type="solid"/>
              </v:shape>
              <v:shape style="position:absolute;left:11492;top:2476;width:376;height:430" coordorigin="11492,2476" coordsize="376,430" path="m11867,2810l11840,2812,11824,2817,11857,2817,11867,2810xe" filled="true" fillcolor="#414042" stroked="false">
                <v:path arrowok="t"/>
                <v:fill type="solid"/>
              </v:shape>
              <v:shape style="position:absolute;left:11492;top:2476;width:376;height:430" coordorigin="11492,2476" coordsize="376,430" path="m11622,2476l11492,2572,11504,2579,11523,2570,11539,2568,11620,2568,11615,2562,11603,2543,11600,2527,11603,2514,11613,2500,11629,2487,11622,2476xe" filled="true" fillcolor="#414042" stroked="false">
                <v:path arrowok="t"/>
                <v:fill type="solid"/>
              </v:shape>
            </v:group>
            <v:group style="position:absolute;left:11729;top:2091;width:512;height:504" coordorigin="11729,2091" coordsize="512,504">
              <v:shape style="position:absolute;left:11729;top:2091;width:512;height:504" coordorigin="11729,2091" coordsize="512,504" path="m11947,2279l11864,2279,12119,2504,12129,2519,12132,2533,12126,2549,12112,2568,12096,2586,12106,2595,12214,2471,12179,2471,12164,2467,12147,2455,11947,2279e" filled="true" fillcolor="#414042" stroked="false">
                <v:path arrowok="t"/>
                <v:fill type="solid"/>
              </v:shape>
              <v:shape style="position:absolute;left:11729;top:2091;width:512;height:504" coordorigin="11729,2091" coordsize="512,504" path="m12235,2429l12210,2456,12194,2468,12179,2471,12214,2471,12240,2442,12240,2433,12235,2429e" filled="true" fillcolor="#414042" stroked="false">
                <v:path arrowok="t"/>
                <v:fill type="solid"/>
              </v:shape>
              <v:shape style="position:absolute;left:11729;top:2091;width:512;height:504" coordorigin="11729,2091" coordsize="512,504" path="m11737,2372l11729,2381,11803,2461,11807,2447,11790,2424,11780,2406,11777,2391,11780,2378,11782,2374,11741,2374,11737,2372e" filled="true" fillcolor="#414042" stroked="false">
                <v:path arrowok="t"/>
                <v:fill type="solid"/>
              </v:shape>
              <v:shape style="position:absolute;left:11729;top:2091;width:512;height:504" coordorigin="11729,2091" coordsize="512,504" path="m11984,2091l11976,2100,11981,2107,11976,2115,11758,2363,11755,2366,11752,2370,11748,2372,11744,2374,11741,2374,11782,2374,11787,2366,11864,2279,11947,2279,11900,2238,11977,2150,11988,2141,12001,2137,12049,2137,11984,2091e" filled="true" fillcolor="#414042" stroked="false">
                <v:path arrowok="t"/>
                <v:fill type="solid"/>
              </v:shape>
              <v:shape style="position:absolute;left:11729;top:2091;width:512;height:504" coordorigin="11729,2091" coordsize="512,504" path="m12049,2137l12001,2137,12017,2140,12038,2148,12064,2163,12072,2154,12049,2137e" filled="true" fillcolor="#414042" stroked="false">
                <v:path arrowok="t"/>
                <v:fill type="solid"/>
              </v:shape>
            </v:group>
            <v:group style="position:absolute;left:12060;top:1619;width:181;height:385" coordorigin="12060,1619" coordsize="181,385">
              <v:shape style="position:absolute;left:12060;top:1619;width:181;height:385" coordorigin="12060,1619" coordsize="181,385" path="m12240,1619l12191,1725,12212,1712,12223,1700,12234,1697,12240,1697,12240,1619xe" filled="true" fillcolor="#414042" stroked="false">
                <v:path arrowok="t"/>
                <v:fill type="solid"/>
              </v:shape>
              <v:shape style="position:absolute;left:12060;top:1619;width:181;height:385" coordorigin="12060,1619" coordsize="181,385" path="m12240,1697l12234,1697,12240,1701,12240,1697xe" filled="true" fillcolor="#414042" stroked="false">
                <v:path arrowok="t"/>
                <v:fill type="solid"/>
              </v:shape>
              <v:shape style="position:absolute;left:12060;top:1619;width:181;height:385" coordorigin="12060,1619" coordsize="181,385" path="m12135,1844l12060,2004,12077,1999,12087,1984,12100,1972,12116,1964,12137,1958,12166,1953,12240,1943,12240,1901,12159,1901,12143,1899,12135,1891,12136,1875,12146,1849,12135,1844xe" filled="true" fillcolor="#414042" stroked="false">
                <v:path arrowok="t"/>
                <v:fill type="solid"/>
              </v:shape>
              <v:shape style="position:absolute;left:12060;top:1619;width:181;height:385" coordorigin="12060,1619" coordsize="181,385" path="m12240,1890l12159,1901,12240,1901,12240,1890xe" filled="true" fillcolor="#414042" stroked="false">
                <v:path arrowok="t"/>
                <v:fill type="solid"/>
              </v:shape>
            </v:group>
            <v:group style="position:absolute;left:8246;top:1286;width:129;height:126" coordorigin="8246,1286" coordsize="129,126">
              <v:shape style="position:absolute;left:8246;top:1286;width:129;height:126" coordorigin="8246,1286" coordsize="129,126" path="m8296,1286l8276,1294,8260,1308,8249,1327,8246,1350,8249,1370,8259,1387,8275,1401,8296,1409,8323,1412,8343,1404,8359,1389,8370,1371,8374,1348,8374,1346,8323,1288,8296,1286xe" filled="true" fillcolor="#414042" stroked="false">
                <v:path arrowok="t"/>
                <v:fill type="solid"/>
              </v:shape>
            </v:group>
            <v:group style="position:absolute;left:8083;top:526;width:454;height:542" coordorigin="8083,526" coordsize="454,542">
              <v:shape style="position:absolute;left:8083;top:526;width:454;height:542" coordorigin="8083,526" coordsize="454,542" path="m8503,980l8117,980,8459,1010,8475,1019,8483,1037,8483,1065,8483,1067,8496,1068,8503,980xe" filled="true" fillcolor="#414042" stroked="false">
                <v:path arrowok="t"/>
                <v:fill type="solid"/>
              </v:shape>
              <v:shape style="position:absolute;left:8083;top:526;width:454;height:542" coordorigin="8083,526" coordsize="454,542" path="m8537,622l8179,622,8443,643,8092,929,8083,1033,8100,1014,8107,996,8117,980,8503,980,8503,976,8458,976,8433,976,8148,952,8536,638,8537,622xe" filled="true" fillcolor="#414042" stroked="false">
                <v:path arrowok="t"/>
                <v:fill type="solid"/>
              </v:shape>
              <v:shape style="position:absolute;left:8083;top:526;width:454;height:542" coordorigin="8083,526" coordsize="454,542" path="m8509,914l8493,936,8487,958,8476,971,8458,976,8503,976,8509,914xe" filled="true" fillcolor="#414042" stroked="false">
                <v:path arrowok="t"/>
                <v:fill type="solid"/>
              </v:shape>
              <v:shape style="position:absolute;left:8083;top:526;width:454;height:542" coordorigin="8083,526" coordsize="454,542" path="m8125,526l8112,681,8126,671,8132,644,8141,629,8156,622,8179,622,8537,622,8537,621,8154,588,8142,579,8137,560,8137,527,8125,526xe" filled="true" fillcolor="#414042" stroked="false">
                <v:path arrowok="t"/>
                <v:fill type="solid"/>
              </v:shape>
            </v:group>
            <v:group style="position:absolute;left:8238;top:0;width:442;height:419" coordorigin="8238,0" coordsize="442,419">
              <v:shape style="position:absolute;left:8238;top:0;width:442;height:419" coordorigin="8238,0" coordsize="442,419" path="m8606,0l8326,0,8323,2,8285,48,8254,106,8240,165,8238,204,8239,223,8259,293,8302,354,8367,399,8442,419,8461,419,8531,401,8593,360,8464,357,8443,355,8381,339,8322,304,8276,249,8256,178,8257,158,8281,89,8330,35,8397,7,8435,2,8608,2,8606,0xe" filled="true" fillcolor="#414042" stroked="false">
                <v:path arrowok="t"/>
                <v:fill type="solid"/>
              </v:shape>
              <v:shape style="position:absolute;left:8238;top:0;width:442;height:419" coordorigin="8238,0" coordsize="442,419" path="m8608,2l8435,2,8455,3,8475,5,8539,23,8601,62,8645,118,8660,189,8658,209,8637,267,8588,321,8521,352,8464,357,8595,357,8642,298,8669,236,8679,165,8679,158,8665,87,8627,22,8614,8,8608,2xe" filled="true" fillcolor="#414042" stroked="false">
                <v:path arrowok="t"/>
                <v:fill type="solid"/>
              </v:shape>
            </v:group>
            <v:group style="position:absolute;left:12119;top:0;width:60;height:183" coordorigin="12119,0" coordsize="60,183">
              <v:shape style="position:absolute;left:12119;top:0;width:60;height:183" coordorigin="12119,0" coordsize="60,183" path="m12177,0l12124,0,12121,17,12119,34,12119,51,12120,67,12146,138,12174,183,12179,166,12172,148,12167,129,12164,110,12163,91,12164,71,12166,50,12170,29,12177,0xe" filled="true" fillcolor="#414042" stroked="false">
                <v:path arrowok="t"/>
                <v:fill type="solid"/>
              </v:shape>
            </v:group>
            <v:group style="position:absolute;left:12193;top:217;width:48;height:152" coordorigin="12193,217" coordsize="48,152">
              <v:shape style="position:absolute;left:12193;top:217;width:48;height:152" coordorigin="12193,217" coordsize="48,152" path="m12205,217l12193,221,12236,368,12240,367,12240,326,12239,319,12240,316,12240,261,12238,260,12223,252,12213,238,12205,217xe" filled="true" fillcolor="#414042" stroked="false">
                <v:path arrowok="t"/>
                <v:fill type="solid"/>
              </v:shape>
            </v:group>
            <v:group style="position:absolute;left:8741;top:0;width:3364;height:2659" coordorigin="8741,0" coordsize="3364,2659">
              <v:shape style="position:absolute;left:8741;top:0;width:3364;height:2659" coordorigin="8741,0" coordsize="3364,2659" path="m9658,0l9054,0,8990,95,8927,209,8871,327,8825,450,8789,578,8762,709,8746,844,8741,982,8747,1120,8764,1255,8791,1386,8828,1513,8875,1636,8931,1754,8995,1867,9068,1974,9149,2075,9237,2170,9332,2257,9433,2337,9541,2410,9654,2473,9772,2529,9895,2575,10023,2611,10154,2638,10289,2654,10427,2659,10565,2653,10700,2636,10831,2609,10959,2572,11081,2525,11200,2469,11312,2405,11420,2332,11521,2251,11555,2219,10426,2219,10324,2215,10225,2203,10128,2184,10033,2157,9942,2123,9855,2082,9771,2035,9692,1982,9617,1922,9547,1858,9482,1788,9422,1713,9369,1634,9321,1551,9280,1464,9245,1373,9218,1279,9198,1182,9185,1083,9181,981,9185,879,9197,779,9216,682,9243,588,9277,497,9318,410,9365,326,9418,247,9477,172,9542,102,9612,37,9658,0xe" filled="true" fillcolor="#414042" stroked="false">
                <v:path arrowok="t"/>
                <v:fill type="solid"/>
              </v:shape>
              <v:shape style="position:absolute;left:8741;top:0;width:3364;height:2659" coordorigin="8741,0" coordsize="3364,2659" path="m11790,0l11188,0,11228,32,11298,97,11363,166,11423,241,11476,320,11524,403,11565,491,11600,581,11627,675,11647,772,11660,872,11664,974,11660,1076,11649,1175,11629,1272,11602,1366,11568,1457,11527,1545,11480,1628,11427,1708,11368,1783,11303,1853,11233,1918,11159,1977,11080,2031,10996,2079,10909,2120,10818,2155,10724,2182,10627,2202,10528,2215,10426,2219,11555,2219,11615,2163,11703,2068,11783,1967,11855,1859,11919,1746,11974,1628,12020,1504,12057,1377,12083,1245,12099,1111,12104,973,12098,835,12082,700,12054,569,12017,441,11970,318,11914,200,11850,87,11790,0xe" filled="true" fillcolor="#414042" stroked="false">
                <v:path arrowok="t"/>
                <v:fill type="solid"/>
              </v:shape>
            </v:group>
            <v:group style="position:absolute;left:9444;top:2052;width:329;height:311" coordorigin="9444,2052" coordsize="329,311">
              <v:shape style="position:absolute;left:9444;top:2052;width:329;height:311" coordorigin="9444,2052" coordsize="329,311" path="m9609,2306l9604,2313,9679,2363,9684,2356,9668,2345,9664,2341,9672,2327,9679,2314,9626,2314,9609,2306xe" filled="true" fillcolor="#ffffff" stroked="false">
                <v:path arrowok="t"/>
                <v:fill type="solid"/>
              </v:shape>
              <v:shape style="position:absolute;left:9444;top:2052;width:329;height:311" coordorigin="9444,2052" coordsize="329,311" path="m9768,2186l9710,2186,9711,2186,9650,2295,9638,2311,9626,2314,9679,2314,9741,2201,9748,2188,9753,2187,9769,2187,9768,2186xe" filled="true" fillcolor="#ffffff" stroked="false">
                <v:path arrowok="t"/>
                <v:fill type="solid"/>
              </v:shape>
              <v:shape style="position:absolute;left:9444;top:2052;width:329;height:311" coordorigin="9444,2052" coordsize="329,311" path="m9611,2102l9576,2102,9576,2103,9550,2278,9559,2284,9621,2244,9590,2244,9611,2102xe" filled="true" fillcolor="#ffffff" stroked="false">
                <v:path arrowok="t"/>
                <v:fill type="solid"/>
              </v:shape>
              <v:shape style="position:absolute;left:9444;top:2052;width:329;height:311" coordorigin="9444,2052" coordsize="329,311" path="m9449,2201l9444,2208,9503,2247,9507,2239,9495,2228,9493,2216,9498,2208,9465,2208,9449,2201xe" filled="true" fillcolor="#ffffff" stroked="false">
                <v:path arrowok="t"/>
                <v:fill type="solid"/>
              </v:shape>
              <v:shape style="position:absolute;left:9444;top:2052;width:329;height:311" coordorigin="9444,2052" coordsize="329,311" path="m9724,2157l9590,2244,9621,2244,9710,2186,9768,2186,9724,2157xe" filled="true" fillcolor="#ffffff" stroked="false">
                <v:path arrowok="t"/>
                <v:fill type="solid"/>
              </v:shape>
              <v:shape style="position:absolute;left:9444;top:2052;width:329;height:311" coordorigin="9444,2052" coordsize="329,311" path="m9565,2052l9567,2065,9571,2077,9559,2097,9479,2202,9465,2208,9498,2208,9505,2196,9576,2102,9611,2102,9613,2084,9565,2052xe" filled="true" fillcolor="#ffffff" stroked="false">
                <v:path arrowok="t"/>
                <v:fill type="solid"/>
              </v:shape>
              <v:shape style="position:absolute;left:9444;top:2052;width:329;height:311" coordorigin="9444,2052" coordsize="329,311" path="m9769,2187l9753,2187,9768,2196,9773,2189,9769,2187xe" filled="true" fillcolor="#ffffff" stroked="false">
                <v:path arrowok="t"/>
                <v:fill type="solid"/>
              </v:shape>
            </v:group>
            <v:group style="position:absolute;left:9805;top:2251;width:226;height:223" coordorigin="9805,2251" coordsize="226,223">
              <v:shape style="position:absolute;left:9805;top:2251;width:226;height:223" coordorigin="9805,2251" coordsize="226,223" path="m9916,2251l9849,2272,9807,2335,9805,2353,9806,2370,9845,2432,9909,2460,9929,2464,9944,2468,9949,2470,9951,2471,9954,2474,9976,2449,9926,2449,9906,2447,9850,2401,9844,2363,9847,2341,9875,2287,9924,2267,9968,2267,9968,2266,9937,2254,9916,2251xe" filled="true" fillcolor="#ffffff" stroked="false">
                <v:path arrowok="t"/>
                <v:fill type="solid"/>
              </v:shape>
              <v:shape style="position:absolute;left:9805;top:2251;width:226;height:223" coordorigin="9805,2251" coordsize="226,223" path="m9992,2432l9977,2433,9961,2442,9944,2448,9926,2449,9976,2449,9992,2432xe" filled="true" fillcolor="#ffffff" stroked="false">
                <v:path arrowok="t"/>
                <v:fill type="solid"/>
              </v:shape>
              <v:shape style="position:absolute;left:9805;top:2251;width:226;height:223" coordorigin="9805,2251" coordsize="226,223" path="m9968,2267l9924,2267,9943,2268,9964,2274,9982,2286,9995,2302,10003,2321,10005,2343,10014,2346,10031,2296,10026,2295,10020,2295,10014,2292,10004,2286,9990,2277,9968,2267xe" filled="true" fillcolor="#ffffff" stroked="false">
                <v:path arrowok="t"/>
                <v:fill type="solid"/>
              </v:shape>
              <v:shape style="position:absolute;left:9805;top:2251;width:226;height:223" coordorigin="9805,2251" coordsize="226,223" path="m10024,2294l10021,2295,10026,2295,10024,2294xe" filled="true" fillcolor="#ffffff" stroked="false">
                <v:path arrowok="t"/>
                <v:fill type="solid"/>
              </v:shape>
            </v:group>
            <v:group style="position:absolute;left:10072;top:2318;width:288;height:230" coordorigin="10072,2318" coordsize="288,230">
              <v:shape style="position:absolute;left:10072;top:2318;width:288;height:230" coordorigin="10072,2318" coordsize="288,230" path="m10336,2375l10302,2375,10293,2512,10284,2526,10263,2527,10261,2535,10350,2547,10351,2539,10333,2536,10327,2534,10330,2479,10336,2375xe" filled="true" fillcolor="#ffffff" stroked="false">
                <v:path arrowok="t"/>
                <v:fill type="solid"/>
              </v:shape>
              <v:shape style="position:absolute;left:10072;top:2318;width:288;height:230" coordorigin="10072,2318" coordsize="288,230" path="m10181,2358l10145,2358,10197,2527,10208,2528,10238,2479,10218,2479,10181,2358xe" filled="true" fillcolor="#ffffff" stroked="false">
                <v:path arrowok="t"/>
                <v:fill type="solid"/>
              </v:shape>
              <v:shape style="position:absolute;left:10072;top:2318;width:288;height:230" coordorigin="10072,2318" coordsize="288,230" path="m10113,2318l10115,2327,10128,2335,10127,2360,10102,2482,10092,2500,10073,2501,10072,2510,10141,2519,10131,2508,10120,2498,10121,2472,10144,2358,10181,2358,10170,2325,10113,2318xe" filled="true" fillcolor="#ffffff" stroked="false">
                <v:path arrowok="t"/>
                <v:fill type="solid"/>
              </v:shape>
              <v:shape style="position:absolute;left:10072;top:2318;width:288;height:230" coordorigin="10072,2318" coordsize="288,230" path="m10302,2343l10218,2479,10238,2479,10302,2375,10336,2375,10337,2360,10341,2357,10359,2357,10359,2351,10302,2343xe" filled="true" fillcolor="#ffffff" stroked="false">
                <v:path arrowok="t"/>
                <v:fill type="solid"/>
              </v:shape>
              <v:shape style="position:absolute;left:10072;top:2318;width:288;height:230" coordorigin="10072,2318" coordsize="288,230" path="m10359,2357l10341,2357,10358,2359,10359,2357xe" filled="true" fillcolor="#ffffff" stroked="false">
                <v:path arrowok="t"/>
                <v:fill type="solid"/>
              </v:shape>
            </v:group>
            <v:group style="position:absolute;left:10433;top:2331;width:257;height:217" coordorigin="10433,2331" coordsize="257,217">
              <v:shape style="position:absolute;left:10433;top:2331;width:257;height:217" coordorigin="10433,2331" coordsize="257,217" path="m10541,2342l10433,2352,10452,2360,10468,2366,10485,2382,10543,2441,10486,2519,10470,2533,10451,2538,10452,2547,10531,2539,10531,2534,10513,2534,10506,2531,10506,2524,10505,2520,10508,2515,10516,2504,10554,2452,10601,2452,10574,2424,10582,2413,10563,2413,10527,2376,10520,2369,10518,2366,10517,2362,10516,2354,10525,2352,10542,2350,10541,2342xe" filled="true" fillcolor="#ffffff" stroked="false">
                <v:path arrowok="t"/>
                <v:fill type="solid"/>
              </v:shape>
              <v:shape style="position:absolute;left:10433;top:2331;width:257;height:217" coordorigin="10433,2331" coordsize="257,217" path="m10601,2452l10554,2452,10602,2501,10607,2507,10610,2512,10611,2516,10611,2522,10605,2524,10591,2525,10592,2534,10690,2525,10681,2516,10664,2512,10646,2499,10601,2452xe" filled="true" fillcolor="#ffffff" stroked="false">
                <v:path arrowok="t"/>
                <v:fill type="solid"/>
              </v:shape>
              <v:shape style="position:absolute;left:10433;top:2331;width:257;height:217" coordorigin="10433,2331" coordsize="257,217" path="m10530,2531l10513,2534,10531,2534,10530,2531xe" filled="true" fillcolor="#ffffff" stroked="false">
                <v:path arrowok="t"/>
                <v:fill type="solid"/>
              </v:shape>
              <v:shape style="position:absolute;left:10433;top:2331;width:257;height:217" coordorigin="10433,2331" coordsize="257,217" path="m10638,2345l10596,2345,10601,2347,10602,2354,10602,2358,10599,2365,10563,2413,10582,2413,10611,2372,10627,2353,10638,2345xe" filled="true" fillcolor="#ffffff" stroked="false">
                <v:path arrowok="t"/>
                <v:fill type="solid"/>
              </v:shape>
              <v:shape style="position:absolute;left:10433;top:2331;width:257;height:217" coordorigin="10433,2331" coordsize="257,217" path="m10660,2331l10578,2338,10579,2347,10596,2345,10638,2345,10641,2343,10661,2339,10660,2331xe" filled="true" fillcolor="#ffffff" stroked="false">
                <v:path arrowok="t"/>
                <v:fill type="solid"/>
              </v:shape>
            </v:group>
            <v:group style="position:absolute;left:10761;top:2260;width:214;height:221" coordorigin="10761,2260" coordsize="214,221">
              <v:shape style="position:absolute;left:10761;top:2260;width:214;height:221" coordorigin="10761,2260" coordsize="214,221" path="m10922,2260l10915,2262,10913,2264,10912,2265,10909,2266,10899,2267,10882,2269,10859,2272,10793,2302,10761,2367,10761,2386,10763,2406,10803,2466,10858,2480,10880,2478,10904,2472,10926,2463,10877,2463,10860,2460,10803,2407,10792,2365,10793,2347,10840,2290,10863,2282,10930,2282,10922,2260xe" filled="true" fillcolor="#ffffff" stroked="false">
                <v:path arrowok="t"/>
                <v:fill type="solid"/>
              </v:shape>
              <v:shape style="position:absolute;left:10761;top:2260;width:214;height:221" coordorigin="10761,2260" coordsize="214,221" path="m10974,2390l10959,2411,10949,2428,10935,2442,10918,2454,10895,2463,10877,2463,10926,2463,10944,2454,10958,2448,10963,2447,10969,2447,10974,2390xe" filled="true" fillcolor="#ffffff" stroked="false">
                <v:path arrowok="t"/>
                <v:fill type="solid"/>
              </v:shape>
              <v:shape style="position:absolute;left:10761;top:2260;width:214;height:221" coordorigin="10761,2260" coordsize="214,221" path="m10969,2447l10965,2447,10969,2447,10969,2447xe" filled="true" fillcolor="#ffffff" stroked="false">
                <v:path arrowok="t"/>
                <v:fill type="solid"/>
              </v:shape>
              <v:shape style="position:absolute;left:10761;top:2260;width:214;height:221" coordorigin="10761,2260" coordsize="214,221" path="m10930,2282l10863,2282,10882,2282,10900,2287,10916,2297,10930,2312,10939,2309,10930,2282xe" filled="true" fillcolor="#ffffff" stroked="false">
                <v:path arrowok="t"/>
                <v:fill type="solid"/>
              </v:shape>
            </v:group>
            <v:group style="position:absolute;left:10984;top:2124;width:202;height:235" coordorigin="10984,2124" coordsize="202,235">
              <v:shape style="position:absolute;left:10984;top:2124;width:202;height:235" coordorigin="10984,2124" coordsize="202,235" path="m11067,2233l11010,2233,11028,2244,11169,2359,11186,2350,11182,2312,11165,2312,11067,2233xe" filled="true" fillcolor="#ffffff" stroked="false">
                <v:path arrowok="t"/>
                <v:fill type="solid"/>
              </v:shape>
              <v:shape style="position:absolute;left:10984;top:2124;width:202;height:235" coordorigin="10984,2124" coordsize="202,235" path="m11166,2158l11141,2158,11146,2167,11148,2171,11150,2177,11151,2192,11165,2312,11182,2312,11165,2163,11166,2158xe" filled="true" fillcolor="#ffffff" stroked="false">
                <v:path arrowok="t"/>
                <v:fill type="solid"/>
              </v:shape>
              <v:shape style="position:absolute;left:10984;top:2124;width:202;height:235" coordorigin="10984,2124" coordsize="202,235" path="m11069,2184l10984,2231,10995,2235,11010,2233,11067,2233,11059,2227,11055,2222,11050,2212,11050,2205,11073,2192,11069,2184xe" filled="true" fillcolor="#ffffff" stroked="false">
                <v:path arrowok="t"/>
                <v:fill type="solid"/>
              </v:shape>
              <v:shape style="position:absolute;left:10984;top:2124;width:202;height:235" coordorigin="10984,2124" coordsize="202,235" path="m11178,2124l11111,2161,11115,2169,11132,2159,11141,2158,11166,2158,11168,2145,11182,2132,11178,2124xe" filled="true" fillcolor="#ffffff" stroked="false">
                <v:path arrowok="t"/>
                <v:fill type="solid"/>
              </v:shape>
            </v:group>
            <v:group style="position:absolute;left:11222;top:2036;width:190;height:209" coordorigin="11222,2036" coordsize="190,209">
              <v:shape style="position:absolute;left:11222;top:2036;width:190;height:209" coordorigin="11222,2036" coordsize="190,209" path="m11298,2088l11249,2088,11262,2100,11347,2210,11349,2223,11336,2238,11342,2245,11410,2192,11381,2192,11367,2178,11298,2088xe" filled="true" fillcolor="#ffffff" stroked="false">
                <v:path arrowok="t"/>
                <v:fill type="solid"/>
              </v:shape>
              <v:shape style="position:absolute;left:11222;top:2036;width:190;height:209" coordorigin="11222,2036" coordsize="190,209" path="m11411,2191l11395,2192,11410,2192,11411,2191xe" filled="true" fillcolor="#ffffff" stroked="false">
                <v:path arrowok="t"/>
                <v:fill type="solid"/>
              </v:shape>
              <v:shape style="position:absolute;left:11222;top:2036;width:190;height:209" coordorigin="11222,2036" coordsize="190,209" path="m11291,2036l11222,2090,11233,2092,11249,2088,11298,2088,11285,2071,11284,2057,11297,2043,11291,2036xe" filled="true" fillcolor="#ffffff" stroked="false">
                <v:path arrowok="t"/>
                <v:fill type="solid"/>
              </v:shape>
            </v:group>
            <v:group style="position:absolute;left:9890;top:56;width:527;height:921" coordorigin="9890,56" coordsize="527,921">
              <v:shape style="position:absolute;left:9890;top:56;width:527;height:921" coordorigin="9890,56" coordsize="527,921" path="m10116,56l10053,127,10000,203,9956,284,9923,370,9901,461,9891,556,9890,605,9893,656,9907,759,9934,866,9974,977,9987,948,10001,918,10031,859,10065,798,10102,737,10144,675,10190,613,10240,549,10295,485,10354,420,10417,355,10116,56xe" filled="true" fillcolor="#4c4d4f" stroked="false">
                <v:path arrowok="t"/>
                <v:fill type="solid"/>
              </v:shape>
            </v:group>
            <v:group style="position:absolute;left:9892;top:977;width:528;height:921" coordorigin="9892,977" coordsize="528,921">
              <v:shape style="position:absolute;left:9892;top:977;width:528;height:921" coordorigin="9892,977" coordsize="528,921" path="m9974,977l9934,1088,9908,1195,9894,1298,9892,1349,9893,1398,9904,1493,9927,1584,9960,1669,10004,1750,10058,1826,10121,1897,10420,1596,10388,1564,10357,1531,10298,1467,10243,1403,10192,1340,10146,1277,10104,1216,10066,1155,10031,1095,10001,1035,9987,1006,9974,977xe" filled="true" fillcolor="#454547" stroked="false">
                <v:path arrowok="t"/>
                <v:fill type="solid"/>
              </v:shape>
            </v:group>
            <v:group style="position:absolute;left:9687;top:20;width:435;height:1909" coordorigin="9687,20" coordsize="435,1909">
              <v:shape style="position:absolute;left:9687;top:20;width:435;height:1909" coordorigin="9687,20" coordsize="435,1909" path="m10080,20l10002,106,9932,196,9872,290,9819,389,9776,490,9741,594,9715,699,9697,807,9688,915,9687,969,9688,1023,9693,1101,9702,1178,9716,1255,9735,1331,9758,1406,9785,1480,9817,1553,9853,1624,9894,1693,9939,1761,9987,1824,10026,1870,10067,1914,10081,1929,10119,1899,10121,1897,10088,1862,10058,1826,10004,1750,9960,1669,9927,1584,9904,1493,9893,1398,9892,1349,9894,1298,9908,1195,9934,1088,9974,977,9952,921,9919,812,9898,707,9890,605,9891,556,9901,461,9923,370,9956,284,10000,203,10053,127,10116,56,10080,20xe" filled="true" fillcolor="#414042" stroked="false">
                <v:path arrowok="t"/>
                <v:fill type="solid"/>
              </v:shape>
            </v:group>
            <v:group style="position:absolute;left:10419;top:54;width:528;height:920" coordorigin="10419,54" coordsize="528,920">
              <v:shape style="position:absolute;left:10419;top:54;width:528;height:920" coordorigin="10419,54" coordsize="528,920" path="m10718,54l10419,355,10451,387,10482,420,10541,484,10596,548,10646,611,10693,674,10735,735,10773,796,10807,856,10838,916,10864,974,10886,918,10919,809,10939,704,10946,603,10945,553,10934,458,10912,368,10879,282,10835,201,10781,125,10750,89,10718,54xe" filled="true" fillcolor="#454547" stroked="false">
                <v:path arrowok="t"/>
                <v:fill type="solid"/>
              </v:shape>
            </v:group>
            <v:group style="position:absolute;left:10422;top:974;width:527;height:921" coordorigin="10422,974" coordsize="527,921">
              <v:shape style="position:absolute;left:10422;top:974;width:527;height:921" coordorigin="10422,974" coordsize="527,921" path="m10864,974l10838,1033,10808,1092,10774,1153,10736,1214,10694,1276,10648,1339,10598,1402,10544,1466,10485,1531,10422,1596,10723,1895,10785,1824,10839,1748,10882,1667,10915,1581,10937,1490,10948,1395,10948,1346,10946,1295,10932,1192,10905,1085,10886,1030,10864,974xe" filled="true" fillcolor="#4c4d4f" stroked="false">
                <v:path arrowok="t"/>
                <v:fill type="solid"/>
              </v:shape>
            </v:group>
            <v:group style="position:absolute;left:10718;top:18;width:435;height:1909" coordorigin="10718,18" coordsize="435,1909">
              <v:shape style="position:absolute;left:10718;top:18;width:435;height:1909" coordorigin="10718,18" coordsize="435,1909" path="m10753,18l10718,54,10750,89,10781,125,10835,201,10879,282,10912,368,10934,458,10945,553,10946,603,10944,653,10931,756,10904,863,10864,974,10886,1030,10920,1139,10941,1244,10948,1346,10948,1395,10937,1490,10915,1581,10882,1667,10839,1748,10785,1824,10723,1895,10724,1897,10763,1927,10777,1912,10791,1897,10831,1852,10880,1790,10927,1724,10969,1656,11007,1586,11041,1513,11070,1440,11095,1365,11115,1289,11131,1213,11142,1135,11149,1058,11152,965,11150,911,11140,803,11122,695,11095,590,11060,486,11016,385,10963,287,10902,193,10832,103,10794,60,10753,18xe" filled="true" fillcolor="#414042" stroked="false">
                <v:path arrowok="t"/>
                <v:fill type="solid"/>
              </v:shape>
            </v:group>
            <v:group style="position:absolute;left:7842;top:0;width:4399;height:3559" coordorigin="7842,0" coordsize="4399,3559">
              <v:shape style="position:absolute;left:7842;top:0;width:4399;height:3559" coordorigin="7842,0" coordsize="4399,3559" path="m12240,2809l12108,2932,11953,3056,11788,3168,11615,3267,11434,3352,11245,3424,11050,3481,10848,3523,10641,3549,10430,3558,10218,3550,10011,3525,9809,3485,9613,3429,9424,3358,9243,3273,9069,3175,8904,3064,8748,2941,8603,2807,8467,2662,8344,2507,8232,2343,8133,2170,8047,1988,7975,1800,7918,1604,7877,1403,7851,1196,7842,984,7850,773,7874,565,7915,364,7971,168,8034,0e" filled="false" stroked="true" strokeweight="1.249pt" strokecolor="#414042">
                <v:path arrowok="t"/>
              </v:shape>
            </v:group>
            <v:group style="position:absolute;left:7932;top:0;width:4308;height:3467" coordorigin="7932,0" coordsize="4308,3467">
              <v:shape style="position:absolute;left:7932;top:0;width:4308;height:3467" coordorigin="7932,0" coordsize="4308,3467" path="m12240,2675l12187,2733,12048,2863,11898,2982,11739,3090,11572,3186,11398,3268,11216,3338,11027,3393,10833,3433,10633,3458,10429,3467,10225,3459,10025,3435,9830,3396,9642,3342,9459,3274,9284,3192,9116,3097,8957,2990,8807,2872,8666,2742,8536,2603,8417,2453,8309,2294,8213,2127,8131,1952,8061,1771,8006,1582,7966,1388,7941,1188,7932,984,7940,780,7964,580,8003,385,8057,197,8125,14,8132,0e" filled="false" stroked="true" strokeweight="1.579pt" strokecolor="#414042">
                <v:path arrowok="t"/>
              </v:shape>
            </v:group>
            <v:group style="position:absolute;left:8661;top:0;width:3522;height:2738" coordorigin="8661,0" coordsize="3522,2738">
              <v:shape style="position:absolute;left:8661;top:0;width:3522;height:2738" coordorigin="8661,0" coordsize="3522,2738" path="m12183,972l12177,1116,12160,1258,12133,1395,12094,1529,12046,1658,11988,1782,11921,1900,11846,2013,11762,2119,11670,2218,11571,2311,11466,2395,11354,2471,11235,2539,11112,2597,10983,2646,10850,2685,10712,2714,10571,2731,10427,2738,10283,2732,10141,2715,10004,2688,9870,2649,9741,2601,9617,2543,9499,2476,9386,2401,9280,2317,9180,2225,9088,2126,9004,2021,8928,1909,8860,1790,8802,1667,8753,1538,8714,1405,8685,1267,8668,1126,8661,982,8667,838,8684,696,8711,559,8749,425,8798,296,8856,172,8923,54,8959,0e" filled="false" stroked="true" strokeweight="1.249pt" strokecolor="#414042">
                <v:path arrowok="t"/>
              </v:shape>
              <v:shape style="position:absolute;left:11370;top:-12;width:825;height:1306" type="#_x0000_t75" stroked="false">
                <v:imagedata r:id="rId40" o:title=""/>
              </v:shape>
              <v:shape style="position:absolute;left:8916;top:0;width:553;height:1323" type="#_x0000_t75" stroked="false">
                <v:imagedata r:id="rId41" o:title=""/>
              </v:shape>
              <v:shape style="position:absolute;left:7142;top:1101;width:4229;height:1315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8"/>
        <w:spacing w:line="380" w:lineRule="exact" w:before="51"/>
        <w:ind w:left="100" w:right="5114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6"/>
          <w:w w:val="105"/>
        </w:rPr>
        <w:t>POST-BACCALAURE</w:t>
      </w:r>
      <w:r>
        <w:rPr>
          <w:rFonts w:ascii="Calibri"/>
          <w:color w:val="811C28"/>
          <w:spacing w:val="-19"/>
          <w:w w:val="105"/>
        </w:rPr>
        <w:t>A</w:t>
      </w:r>
      <w:r>
        <w:rPr>
          <w:rFonts w:ascii="Calibri"/>
          <w:color w:val="811C28"/>
          <w:spacing w:val="6"/>
          <w:w w:val="105"/>
        </w:rPr>
        <w:t>TT</w:t>
      </w:r>
      <w:r>
        <w:rPr>
          <w:rFonts w:ascii="Calibri"/>
          <w:color w:val="811C28"/>
          <w:w w:val="105"/>
        </w:rPr>
        <w:t>E</w:t>
      </w:r>
      <w:r>
        <w:rPr>
          <w:rFonts w:ascii="Calibri"/>
          <w:color w:val="811C28"/>
          <w:spacing w:val="-15"/>
          <w:w w:val="105"/>
        </w:rPr>
        <w:t> </w:t>
      </w:r>
      <w:r>
        <w:rPr>
          <w:rFonts w:ascii="Calibri"/>
          <w:color w:val="811C28"/>
          <w:spacing w:val="6"/>
          <w:w w:val="105"/>
        </w:rPr>
        <w:t>CE</w:t>
      </w:r>
      <w:r>
        <w:rPr>
          <w:rFonts w:ascii="Calibri"/>
          <w:color w:val="811C28"/>
          <w:spacing w:val="-1"/>
          <w:w w:val="105"/>
        </w:rPr>
        <w:t>R</w:t>
      </w:r>
      <w:r>
        <w:rPr>
          <w:rFonts w:ascii="Calibri"/>
          <w:color w:val="811C28"/>
          <w:spacing w:val="6"/>
          <w:w w:val="105"/>
        </w:rPr>
        <w:t>TIFIC</w:t>
      </w:r>
      <w:r>
        <w:rPr>
          <w:rFonts w:ascii="Calibri"/>
          <w:color w:val="811C28"/>
          <w:spacing w:val="-19"/>
          <w:w w:val="105"/>
        </w:rPr>
        <w:t>A</w:t>
      </w:r>
      <w:r>
        <w:rPr>
          <w:rFonts w:ascii="Calibri"/>
          <w:color w:val="811C28"/>
          <w:spacing w:val="6"/>
          <w:w w:val="105"/>
        </w:rPr>
        <w:t>T</w:t>
      </w:r>
      <w:r>
        <w:rPr>
          <w:rFonts w:ascii="Calibri"/>
          <w:color w:val="811C28"/>
          <w:w w:val="105"/>
        </w:rPr>
        <w:t>E</w:t>
      </w:r>
      <w:r>
        <w:rPr>
          <w:rFonts w:ascii="Calibri"/>
          <w:color w:val="811C28"/>
          <w:spacing w:val="-14"/>
          <w:w w:val="105"/>
        </w:rPr>
        <w:t> </w:t>
      </w:r>
      <w:r>
        <w:rPr>
          <w:rFonts w:ascii="Calibri"/>
          <w:color w:val="811C28"/>
          <w:spacing w:val="5"/>
          <w:w w:val="105"/>
        </w:rPr>
        <w:t>IN</w:t>
      </w:r>
      <w:r>
        <w:rPr>
          <w:rFonts w:ascii="Calibri"/>
          <w:color w:val="811C28"/>
          <w:spacing w:val="224"/>
          <w:w w:val="109"/>
        </w:rPr>
        <w:t> </w:t>
      </w:r>
      <w:r>
        <w:rPr>
          <w:rFonts w:ascii="Calibri"/>
          <w:color w:val="811C28"/>
          <w:spacing w:val="5"/>
          <w:w w:val="105"/>
        </w:rPr>
        <w:t>MARRIAGE</w:t>
      </w:r>
      <w:r>
        <w:rPr>
          <w:rFonts w:ascii="Calibri"/>
          <w:color w:val="811C28"/>
          <w:spacing w:val="8"/>
          <w:w w:val="105"/>
        </w:rPr>
        <w:t> </w:t>
      </w:r>
      <w:r>
        <w:rPr>
          <w:rFonts w:ascii="Calibri"/>
          <w:color w:val="811C28"/>
          <w:spacing w:val="3"/>
          <w:w w:val="105"/>
        </w:rPr>
        <w:t>AND</w:t>
      </w:r>
      <w:r>
        <w:rPr>
          <w:rFonts w:ascii="Calibri"/>
          <w:color w:val="811C28"/>
          <w:spacing w:val="9"/>
          <w:w w:val="105"/>
        </w:rPr>
        <w:t> </w:t>
      </w:r>
      <w:r>
        <w:rPr>
          <w:rFonts w:ascii="Calibri"/>
          <w:color w:val="811C28"/>
          <w:spacing w:val="-2"/>
          <w:w w:val="105"/>
        </w:rPr>
        <w:t>FAMIL</w:t>
      </w:r>
      <w:r>
        <w:rPr>
          <w:rFonts w:ascii="Calibri"/>
          <w:color w:val="811C28"/>
          <w:spacing w:val="-1"/>
          <w:w w:val="105"/>
        </w:rPr>
        <w:t>Y</w:t>
      </w:r>
      <w:r>
        <w:rPr>
          <w:rFonts w:ascii="Calibri"/>
          <w:color w:val="811C28"/>
          <w:spacing w:val="9"/>
          <w:w w:val="105"/>
        </w:rPr>
        <w:t> </w:t>
      </w:r>
      <w:r>
        <w:rPr>
          <w:rFonts w:ascii="Calibri"/>
          <w:color w:val="811C28"/>
          <w:spacing w:val="6"/>
          <w:w w:val="105"/>
        </w:rPr>
        <w:t>THERAPY</w:t>
      </w:r>
      <w:r>
        <w:rPr>
          <w:rFonts w:ascii="Calibri"/>
          <w:b w:val="0"/>
        </w:rPr>
      </w:r>
    </w:p>
    <w:p>
      <w:pPr>
        <w:pStyle w:val="BodyText"/>
        <w:spacing w:line="265" w:lineRule="auto" w:before="140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811C28"/>
          <w:spacing w:val="-1"/>
        </w:rPr>
        <w:t>Marriage</w:t>
      </w:r>
      <w:r>
        <w:rPr>
          <w:rFonts w:ascii="Times New Roman"/>
          <w:color w:val="811C28"/>
          <w:spacing w:val="-11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  <w:spacing w:val="-1"/>
        </w:rPr>
        <w:t>Family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</w:rPr>
        <w:t>Therapy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(MFT)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is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a</w:t>
      </w:r>
      <w:r>
        <w:rPr>
          <w:rFonts w:ascii="Times New Roman"/>
          <w:color w:val="811C28"/>
          <w:spacing w:val="-11"/>
        </w:rPr>
        <w:t> </w:t>
      </w:r>
      <w:r>
        <w:rPr>
          <w:rFonts w:ascii="Times New Roman"/>
          <w:color w:val="811C28"/>
        </w:rPr>
        <w:t>unique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in-demand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  <w:spacing w:val="-1"/>
        </w:rPr>
        <w:t>specialization</w:t>
      </w:r>
      <w:r>
        <w:rPr>
          <w:rFonts w:ascii="Times New Roman"/>
          <w:color w:val="811C28"/>
          <w:spacing w:val="-11"/>
        </w:rPr>
        <w:t> </w:t>
      </w:r>
      <w:r>
        <w:rPr>
          <w:rFonts w:ascii="Times New Roman"/>
          <w:color w:val="811C28"/>
          <w:spacing w:val="-1"/>
        </w:rPr>
        <w:t>within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the</w:t>
      </w:r>
      <w:r>
        <w:rPr>
          <w:rFonts w:ascii="Times New Roman"/>
          <w:color w:val="811C28"/>
          <w:spacing w:val="-11"/>
        </w:rPr>
        <w:t> </w:t>
      </w:r>
      <w:r>
        <w:rPr>
          <w:rFonts w:ascii="Times New Roman"/>
          <w:color w:val="811C28"/>
        </w:rPr>
        <w:t>field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of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mental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health.</w:t>
      </w:r>
      <w:r>
        <w:rPr>
          <w:rFonts w:ascii="Times New Roman"/>
          <w:color w:val="811C28"/>
          <w:spacing w:val="25"/>
          <w:w w:val="98"/>
        </w:rPr>
        <w:t> </w:t>
      </w:r>
      <w:r>
        <w:rPr>
          <w:rFonts w:ascii="Times New Roman"/>
          <w:color w:val="811C28"/>
          <w:spacing w:val="-1"/>
        </w:rPr>
        <w:t>Northcentral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  <w:spacing w:val="-1"/>
        </w:rPr>
        <w:t>University's</w:t>
      </w:r>
      <w:r>
        <w:rPr>
          <w:rFonts w:ascii="Times New Roman"/>
          <w:color w:val="811C28"/>
          <w:spacing w:val="-14"/>
        </w:rPr>
        <w:t> </w:t>
      </w:r>
      <w:r>
        <w:rPr>
          <w:rFonts w:ascii="Times New Roman"/>
          <w:color w:val="811C28"/>
          <w:spacing w:val="-1"/>
        </w:rPr>
        <w:t>Post-Baccalaureate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</w:rPr>
        <w:t>Certificate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</w:rPr>
        <w:t>in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  <w:spacing w:val="-1"/>
        </w:rPr>
        <w:t>Marriage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  <w:spacing w:val="-1"/>
        </w:rPr>
        <w:t>Family</w:t>
      </w:r>
      <w:r>
        <w:rPr>
          <w:rFonts w:ascii="Times New Roman"/>
          <w:color w:val="811C28"/>
          <w:spacing w:val="-18"/>
        </w:rPr>
        <w:t> </w:t>
      </w:r>
      <w:r>
        <w:rPr>
          <w:rFonts w:ascii="Times New Roman"/>
          <w:color w:val="811C28"/>
        </w:rPr>
        <w:t>Therapy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</w:rPr>
        <w:t>provides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  <w:spacing w:val="-1"/>
        </w:rPr>
        <w:t>students</w:t>
      </w:r>
      <w:r>
        <w:rPr>
          <w:rFonts w:ascii="Times New Roman"/>
          <w:color w:val="811C28"/>
          <w:spacing w:val="-16"/>
        </w:rPr>
        <w:t> </w:t>
      </w:r>
      <w:r>
        <w:rPr>
          <w:rFonts w:ascii="Times New Roman"/>
          <w:color w:val="811C28"/>
          <w:spacing w:val="-1"/>
        </w:rPr>
        <w:t>with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</w:rPr>
        <w:t>a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</w:rPr>
        <w:t>first</w:t>
      </w:r>
      <w:r>
        <w:rPr>
          <w:rFonts w:ascii="Times New Roman"/>
          <w:color w:val="811C28"/>
          <w:spacing w:val="28"/>
          <w:w w:val="98"/>
        </w:rPr>
        <w:t> </w:t>
      </w:r>
      <w:r>
        <w:rPr>
          <w:rFonts w:ascii="Times New Roman"/>
          <w:color w:val="811C28"/>
        </w:rPr>
        <w:t>look</w:t>
      </w:r>
      <w:r>
        <w:rPr>
          <w:rFonts w:ascii="Times New Roman"/>
          <w:color w:val="811C28"/>
          <w:spacing w:val="-10"/>
        </w:rPr>
        <w:t> </w:t>
      </w:r>
      <w:r>
        <w:rPr>
          <w:rFonts w:ascii="Times New Roman"/>
          <w:color w:val="811C28"/>
        </w:rPr>
        <w:t>into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the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field</w:t>
      </w:r>
      <w:r>
        <w:rPr>
          <w:rFonts w:ascii="Times New Roman"/>
          <w:color w:val="811C28"/>
          <w:spacing w:val="-10"/>
        </w:rPr>
        <w:t> </w:t>
      </w:r>
      <w:r>
        <w:rPr>
          <w:rFonts w:ascii="Times New Roman"/>
          <w:color w:val="811C28"/>
        </w:rPr>
        <w:t>of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marriage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0"/>
        </w:rPr>
        <w:t> </w:t>
      </w:r>
      <w:r>
        <w:rPr>
          <w:rFonts w:ascii="Times New Roman"/>
          <w:color w:val="811C28"/>
        </w:rPr>
        <w:t>family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therapy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as</w:t>
      </w:r>
      <w:r>
        <w:rPr>
          <w:rFonts w:ascii="Times New Roman"/>
          <w:color w:val="811C28"/>
          <w:spacing w:val="-10"/>
        </w:rPr>
        <w:t> </w:t>
      </w:r>
      <w:r>
        <w:rPr>
          <w:rFonts w:ascii="Times New Roman"/>
          <w:color w:val="811C28"/>
        </w:rPr>
        <w:t>a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career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path.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-5"/>
          <w:w w:val="105"/>
        </w:rPr>
        <w:t>WHA</w:t>
      </w:r>
      <w:r>
        <w:rPr>
          <w:rFonts w:ascii="Calibri"/>
          <w:color w:val="811C28"/>
          <w:spacing w:val="-6"/>
          <w:w w:val="105"/>
        </w:rPr>
        <w:t>T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w w:val="105"/>
        </w:rPr>
        <w:t>YOU'LL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10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Post-Baccalaureate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Marriage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Family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introductory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25"/>
          <w:w w:val="99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2"/>
        </w:rPr>
        <w:t>therapy.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understand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mental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health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right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path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Plus,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earn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master's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level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credit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may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transferrable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Master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"/>
        </w:rPr>
        <w:t>Arts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Marriage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Family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giving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utilize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toward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taking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next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level,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when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you're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3"/>
        </w:rPr>
        <w:t>ready.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1.665985pt;margin-top:5.873977pt;width:193.6pt;height:160.35pt;mso-position-horizontal-relative:page;mso-position-vertical-relative:paragraph;z-index:4144" coordorigin="7433,117" coordsize="3872,3207">
            <v:group style="position:absolute;left:7435;top:117;width:3870;height:2939" coordorigin="7435,117" coordsize="3870,2939">
              <v:shape style="position:absolute;left:7435;top:117;width:3870;height:2939" coordorigin="7435,117" coordsize="3870,2939" path="m7435,3056l11304,3056,11304,117,7435,117,7435,3056xe" filled="true" fillcolor="#e6e7e8" stroked="false">
                <v:path arrowok="t"/>
                <v:fill type="solid"/>
              </v:shape>
            </v:group>
            <v:group style="position:absolute;left:7433;top:3056;width:3869;height:269" coordorigin="7433,3056" coordsize="3869,269">
              <v:shape style="position:absolute;left:7433;top:3056;width:3869;height:269" coordorigin="7433,3056" coordsize="3869,269" path="m11302,3324l7433,3324,7433,3056,11302,3056,11302,3324xe" filled="true" fillcolor="#811c28" stroked="false">
                <v:path arrowok="t"/>
                <v:fill type="solid"/>
              </v:shape>
              <v:shape style="position:absolute;left:7433;top:117;width:3872;height:3207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80" w:lineRule="exact" w:before="0"/>
                        <w:ind w:left="255" w:right="768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3"/>
                          <w:w w:val="105"/>
                          <w:sz w:val="26"/>
                        </w:rPr>
                        <w:t>POST-BACC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CERTIFIC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TE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7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4"/>
                          <w:w w:val="105"/>
                          <w:sz w:val="26"/>
                        </w:rPr>
                        <w:t>REQUIRED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4"/>
                          <w:w w:val="105"/>
                          <w:sz w:val="26"/>
                        </w:rPr>
                        <w:t>COURSES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9"/>
                        </w:numPr>
                        <w:tabs>
                          <w:tab w:pos="511" w:val="left" w:leader="none"/>
                        </w:tabs>
                        <w:spacing w:line="265" w:lineRule="auto" w:before="51"/>
                        <w:ind w:left="515" w:right="898" w:hanging="263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Treatment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Planning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5"/>
                          <w:sz w:val="22"/>
                        </w:rPr>
                        <w:t>raditional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9"/>
                        </w:numPr>
                        <w:tabs>
                          <w:tab w:pos="511" w:val="left" w:leader="none"/>
                        </w:tabs>
                        <w:spacing w:line="265" w:lineRule="auto" w:before="21"/>
                        <w:ind w:left="515" w:right="702" w:hanging="263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Recovery-Oriented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Care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28"/>
                          <w:w w:val="9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Postmodern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9"/>
                        </w:numPr>
                        <w:tabs>
                          <w:tab w:pos="511" w:val="left" w:leader="none"/>
                        </w:tabs>
                        <w:spacing w:before="21"/>
                        <w:ind w:left="510" w:right="0" w:hanging="258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with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Children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9"/>
                        </w:numPr>
                        <w:tabs>
                          <w:tab w:pos="511" w:val="left" w:leader="none"/>
                        </w:tabs>
                        <w:spacing w:before="47"/>
                        <w:ind w:left="510" w:right="0" w:hanging="258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Couples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Sex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811C28"/>
          <w:w w:val="105"/>
        </w:rPr>
        <w:t>WHO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WILL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TEACH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05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student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Department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Sciences,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4"/>
        </w:rPr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80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work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with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NCU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1"/>
        </w:rPr>
        <w:t>around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3"/>
        </w:rPr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78"/>
        </w:rPr>
        <w:t> </w:t>
      </w:r>
      <w:r>
        <w:rPr>
          <w:rFonts w:ascii="Times New Roman"/>
          <w:color w:val="414042"/>
        </w:rPr>
        <w:t>world.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You'll </w:t>
      </w:r>
      <w:r>
        <w:rPr>
          <w:rFonts w:ascii="Times New Roman"/>
          <w:color w:val="414042"/>
        </w:rPr>
        <w:t>benefit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thought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1"/>
        </w:rPr>
        <w:t>faculty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5"/>
        </w:rPr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81"/>
        </w:rPr>
        <w:t> </w:t>
      </w:r>
      <w:r>
        <w:rPr>
          <w:rFonts w:ascii="Times New Roman"/>
          <w:color w:val="414042"/>
        </w:rPr>
        <w:t>bring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classroom,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learn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best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4"/>
        </w:rPr>
      </w:r>
      <w:r>
        <w:rPr>
          <w:rFonts w:ascii="Times New Roman"/>
          <w:color w:val="414042"/>
        </w:rPr>
        <w:t>practices</w:t>
      </w:r>
      <w:r>
        <w:rPr>
          <w:rFonts w:ascii="Times New Roman"/>
          <w:color w:val="414042"/>
          <w:spacing w:val="9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skills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experienced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1"/>
        </w:rPr>
        <w:t>therapy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7"/>
        </w:rPr>
      </w:r>
      <w:r>
        <w:rPr>
          <w:rFonts w:ascii="Times New Roman"/>
          <w:color w:val="414042"/>
        </w:rPr>
        <w:t>professionals</w:t>
      </w:r>
      <w:r>
        <w:rPr>
          <w:rFonts w:ascii="Times New Roman"/>
          <w:color w:val="414042"/>
          <w:spacing w:val="94"/>
        </w:rPr>
        <w:t> </w:t>
      </w:r>
      <w:r>
        <w:rPr>
          <w:rFonts w:ascii="Times New Roman"/>
          <w:color w:val="414042"/>
        </w:rPr>
        <w:t>who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worked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1"/>
        </w:rPr>
        <w:t> Ultimately, </w:t>
      </w:r>
      <w:r>
        <w:rPr>
          <w:rFonts w:ascii="Times New Roman"/>
          <w:color w:val="414042"/>
          <w:spacing w:val="1"/>
        </w:rPr>
        <w:t>your</w:t>
      </w:r>
      <w:r>
        <w:rPr>
          <w:rFonts w:ascii="Times New Roman"/>
          <w:color w:val="414042"/>
          <w:spacing w:val="1"/>
        </w:rPr>
        <w:t> </w:t>
      </w:r>
      <w:r>
        <w:rPr>
          <w:rFonts w:ascii="Times New Roman"/>
          <w:color w:val="414042"/>
          <w:spacing w:val="3"/>
        </w:rPr>
        <w:t>                   </w:t>
      </w:r>
      <w:r>
        <w:rPr>
          <w:rFonts w:ascii="Times New Roman"/>
          <w:color w:val="414042"/>
        </w:rPr>
        <w:t>professional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practice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reap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benefits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attending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University</w:t>
      </w:r>
      <w:r>
        <w:rPr>
          <w:rFonts w:ascii="Times New Roman"/>
          <w:color w:val="414042"/>
          <w:spacing w:val="85"/>
          <w:w w:val="99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values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teaching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1"/>
        </w:rPr>
        <w:t>concepts.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w w:val="105"/>
        </w:rPr>
        <w:t>LICENSURE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00" w:right="5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Should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choose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apply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toward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master's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Northcentral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University's,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</w:rPr>
      </w:r>
    </w:p>
    <w:p>
      <w:pPr>
        <w:pStyle w:val="BodyText"/>
        <w:spacing w:line="246" w:lineRule="auto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become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prepared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seek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MFT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licensure.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However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cannot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guarantee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graduates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5"/>
          <w:w w:val="99"/>
        </w:rPr>
        <w:t> </w:t>
      </w:r>
      <w:r>
        <w:rPr>
          <w:rFonts w:ascii="Times New Roman"/>
          <w:color w:val="414042"/>
        </w:rPr>
        <w:t>COAMFTE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accredited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MAMFT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eligible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licensure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states.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MAMFT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students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responsible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ensuring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complete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correct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coursework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apply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licensure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desired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state.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preparing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seek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licensure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state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California,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choose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California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Licensure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Track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option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within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  <w:spacing w:val="-1"/>
        </w:rPr>
        <w:t>MAMFT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program.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addition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accredited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curriculum,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MFT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has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partnered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  <w:spacing w:val="-6"/>
        </w:rPr>
        <w:t>AA</w:t>
      </w:r>
      <w:r>
        <w:rPr>
          <w:rFonts w:ascii="Times New Roman"/>
          <w:color w:val="414042"/>
          <w:spacing w:val="-7"/>
        </w:rPr>
        <w:t>TBS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provide</w:t>
      </w:r>
      <w:r>
        <w:rPr>
          <w:rFonts w:ascii="Times New Roman"/>
          <w:color w:val="414042"/>
          <w:spacing w:val="28"/>
          <w:w w:val="99"/>
        </w:rPr>
        <w:t> </w:t>
      </w:r>
      <w:r>
        <w:rPr>
          <w:rFonts w:ascii="Times New Roman"/>
          <w:color w:val="414042"/>
        </w:rPr>
        <w:t>test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preparation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materials,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students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prepare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pass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California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national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licensing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exam.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88" w:lineRule="exact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w w:val="105"/>
        </w:rPr>
        <w:t>WHY</w:t>
      </w:r>
      <w:r>
        <w:rPr>
          <w:rFonts w:ascii="Calibri"/>
          <w:color w:val="811C28"/>
          <w:spacing w:val="7"/>
          <w:w w:val="105"/>
        </w:rPr>
        <w:t> </w:t>
      </w:r>
      <w:r>
        <w:rPr>
          <w:rFonts w:ascii="Calibri"/>
          <w:color w:val="811C28"/>
          <w:w w:val="105"/>
        </w:rPr>
        <w:t>A</w:t>
      </w:r>
      <w:r>
        <w:rPr>
          <w:rFonts w:ascii="Calibri"/>
          <w:color w:val="811C28"/>
          <w:spacing w:val="7"/>
          <w:w w:val="105"/>
        </w:rPr>
        <w:t> </w:t>
      </w:r>
      <w:r>
        <w:rPr>
          <w:rFonts w:ascii="Calibri"/>
          <w:color w:val="811C28"/>
          <w:spacing w:val="-2"/>
          <w:w w:val="105"/>
        </w:rPr>
        <w:t>POST-BACCALAUREA</w:t>
      </w:r>
      <w:r>
        <w:rPr>
          <w:rFonts w:ascii="Calibri"/>
          <w:color w:val="811C28"/>
          <w:spacing w:val="-3"/>
          <w:w w:val="105"/>
        </w:rPr>
        <w:t>TE</w:t>
      </w:r>
      <w:r>
        <w:rPr>
          <w:rFonts w:ascii="Calibri"/>
          <w:color w:val="811C28"/>
          <w:spacing w:val="7"/>
          <w:w w:val="105"/>
        </w:rPr>
        <w:t> </w:t>
      </w:r>
      <w:r>
        <w:rPr>
          <w:rFonts w:ascii="Calibri"/>
          <w:color w:val="811C28"/>
          <w:spacing w:val="-3"/>
          <w:w w:val="105"/>
        </w:rPr>
        <w:t>CER</w:t>
      </w:r>
      <w:r>
        <w:rPr>
          <w:rFonts w:ascii="Calibri"/>
          <w:color w:val="811C28"/>
          <w:spacing w:val="-4"/>
          <w:w w:val="105"/>
        </w:rPr>
        <w:t>TIFICATE?</w:t>
      </w:r>
      <w:r>
        <w:rPr>
          <w:rFonts w:ascii="Calibri"/>
          <w:b w:val="0"/>
        </w:rPr>
      </w:r>
    </w:p>
    <w:p>
      <w:pPr>
        <w:pStyle w:val="BodyText"/>
        <w:spacing w:line="246" w:lineRule="auto"/>
        <w:ind w:left="100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searching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ways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sharpen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concerns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commitment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start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master's</w:t>
      </w:r>
      <w:r>
        <w:rPr>
          <w:rFonts w:ascii="Times New Roman"/>
          <w:color w:val="414042"/>
          <w:spacing w:val="27"/>
          <w:w w:val="99"/>
        </w:rPr>
        <w:t> </w:t>
      </w:r>
      <w:r>
        <w:rPr>
          <w:rFonts w:ascii="Times New Roman"/>
          <w:color w:val="414042"/>
        </w:rPr>
        <w:t>degree?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Earning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could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answer.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Here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few</w:t>
      </w:r>
      <w:r>
        <w:rPr>
          <w:rFonts w:ascii="Times New Roman"/>
          <w:color w:val="414042"/>
          <w:spacing w:val="23"/>
        </w:rPr>
        <w:t> </w:t>
      </w:r>
      <w:r>
        <w:rPr>
          <w:rFonts w:ascii="Times New Roman"/>
          <w:color w:val="414042"/>
        </w:rPr>
        <w:t>advantages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pursuing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Northcentral: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87" w:val="left" w:leader="none"/>
        </w:tabs>
        <w:spacing w:line="240" w:lineRule="auto" w:before="40" w:after="0"/>
        <w:ind w:left="287" w:right="0" w:hanging="1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Faster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2"/>
        </w:rPr>
        <w:t>Time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75" w:val="left" w:leader="none"/>
        </w:tabs>
        <w:spacing w:line="240" w:lineRule="auto" w:before="47" w:after="0"/>
        <w:ind w:left="274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Affordable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Pricing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75" w:val="left" w:leader="none"/>
        </w:tabs>
        <w:spacing w:line="240" w:lineRule="auto" w:before="47" w:after="0"/>
        <w:ind w:left="274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Apply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Master's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Degree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38"/>
          <w:headerReference w:type="default" r:id="rId39"/>
          <w:pgSz w:w="12240" w:h="15840"/>
          <w:pgMar w:header="1276" w:footer="0" w:top="2920" w:bottom="280" w:left="7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65" w:lineRule="auto" w:before="71"/>
        <w:ind w:right="1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11C28"/>
        </w:rPr>
        <w:t>Being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therapist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more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than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just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job—it’</w:t>
      </w:r>
      <w:r>
        <w:rPr>
          <w:rFonts w:ascii="Times New Roman" w:hAnsi="Times New Roman" w:cs="Times New Roman" w:eastAsia="Times New Roman"/>
          <w:color w:val="811C28"/>
          <w:spacing w:val="-2"/>
        </w:rPr>
        <w:t>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about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helping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individuals,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couples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families</w:t>
      </w:r>
      <w:r>
        <w:rPr>
          <w:rFonts w:ascii="Times New Roman" w:hAnsi="Times New Roman" w:cs="Times New Roman" w:eastAsia="Times New Roman"/>
          <w:color w:val="811C28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navigate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natural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stressors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unexpected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challenges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life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come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out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better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stronger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than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before.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 w:before="1"/>
        <w:ind w:right="1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11C28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811C28"/>
          <w:spacing w:val="-2"/>
        </w:rPr>
        <w:t>s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Department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Sciences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provides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online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master's,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doctoral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28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certificate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programs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therapy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for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students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who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are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interested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advancing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joining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this</w:t>
      </w:r>
      <w:r>
        <w:rPr>
          <w:rFonts w:ascii="Times New Roman" w:hAnsi="Times New Roman" w:cs="Times New Roman" w:eastAsia="Times New Roman"/>
          <w:color w:val="811C28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rewarding</w:t>
      </w:r>
      <w:r>
        <w:rPr>
          <w:rFonts w:ascii="Times New Roman" w:hAnsi="Times New Roman" w:cs="Times New Roman" w:eastAsia="Times New Roman"/>
          <w:color w:val="811C28"/>
          <w:spacing w:val="-18"/>
        </w:rPr>
        <w:t> </w:t>
      </w:r>
      <w:r>
        <w:rPr>
          <w:rFonts w:ascii="Times New Roman" w:hAnsi="Times New Roman" w:cs="Times New Roman" w:eastAsia="Times New Roman"/>
          <w:color w:val="811C28"/>
        </w:rPr>
        <w:t>mental</w:t>
      </w:r>
      <w:r>
        <w:rPr>
          <w:rFonts w:ascii="Times New Roman" w:hAnsi="Times New Roman" w:cs="Times New Roman" w:eastAsia="Times New Roman"/>
          <w:color w:val="811C28"/>
          <w:spacing w:val="-18"/>
        </w:rPr>
        <w:t> </w:t>
      </w:r>
      <w:r>
        <w:rPr>
          <w:rFonts w:ascii="Times New Roman" w:hAnsi="Times New Roman" w:cs="Times New Roman" w:eastAsia="Times New Roman"/>
          <w:color w:val="811C28"/>
        </w:rPr>
        <w:t>health</w:t>
      </w:r>
      <w:r>
        <w:rPr>
          <w:rFonts w:ascii="Times New Roman" w:hAnsi="Times New Roman" w:cs="Times New Roman" w:eastAsia="Times New Roman"/>
          <w:color w:val="811C28"/>
          <w:spacing w:val="-17"/>
        </w:rPr>
        <w:t> </w:t>
      </w:r>
      <w:r>
        <w:rPr>
          <w:rFonts w:ascii="Times New Roman" w:hAnsi="Times New Roman" w:cs="Times New Roman" w:eastAsia="Times New Roman"/>
          <w:color w:val="811C28"/>
        </w:rPr>
        <w:t>field.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8"/>
        <w:spacing w:line="240" w:lineRule="auto" w:before="157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1.256989pt;margin-top:12.96819pt;width:200.2pt;height:182.25pt;mso-position-horizontal-relative:page;mso-position-vertical-relative:paragraph;z-index:4240" coordorigin="7225,259" coordsize="4004,3645">
            <v:group style="position:absolute;left:7225;top:259;width:4004;height:3376" coordorigin="7225,259" coordsize="4004,3376">
              <v:shape style="position:absolute;left:7225;top:259;width:4004;height:3376" coordorigin="7225,259" coordsize="4004,3376" path="m7225,3635l11229,3635,11229,259,7225,259,7225,3635xe" filled="true" fillcolor="#e6e7e8" stroked="false">
                <v:path arrowok="t"/>
                <v:fill type="solid"/>
              </v:shape>
            </v:group>
            <v:group style="position:absolute;left:7225;top:3635;width:4004;height:269" coordorigin="7225,3635" coordsize="4004,269">
              <v:shape style="position:absolute;left:7225;top:3635;width:4004;height:269" coordorigin="7225,3635" coordsize="4004,269" path="m11229,3904l7225,3904,7225,3635,11229,3635,11229,3904xe" filled="true" fillcolor="#811c28" stroked="false">
                <v:path arrowok="t"/>
                <v:fill type="solid"/>
              </v:shape>
              <v:shape style="position:absolute;left:7225;top:259;width:4004;height:36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ONE-TO-ONE</w:t>
      </w:r>
      <w:r>
        <w:rPr>
          <w:rFonts w:ascii="Calibri"/>
          <w:b/>
          <w:color w:val="811C28"/>
          <w:spacing w:val="19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TEACHING</w:t>
      </w:r>
      <w:r>
        <w:rPr>
          <w:rFonts w:ascii="Calibri"/>
          <w:b/>
          <w:color w:val="811C28"/>
          <w:spacing w:val="20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0" w:lineRule="auto" w:before="5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</w:rPr>
      </w:r>
    </w:p>
    <w:p>
      <w:pPr>
        <w:pStyle w:val="BodyText"/>
        <w:spacing w:line="246" w:lineRule="auto" w:before="67"/>
        <w:ind w:right="4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course.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build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direct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relationships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multiple</w:t>
      </w:r>
      <w:r>
        <w:rPr>
          <w:rFonts w:ascii="Times New Roman"/>
          <w:color w:val="231F20"/>
          <w:spacing w:val="26"/>
          <w:w w:val="99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fields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help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facilitate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personal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4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100%</w:t>
      </w:r>
      <w:r>
        <w:rPr>
          <w:rFonts w:ascii="Calibri"/>
          <w:b/>
          <w:color w:val="811C28"/>
          <w:spacing w:val="2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DOCTORAL</w:t>
      </w:r>
      <w:r>
        <w:rPr>
          <w:rFonts w:ascii="Calibri"/>
          <w:b/>
          <w:color w:val="811C28"/>
          <w:spacing w:val="26"/>
          <w:w w:val="105"/>
          <w:sz w:val="22"/>
        </w:rPr>
        <w:t> </w:t>
      </w:r>
      <w:r>
        <w:rPr>
          <w:rFonts w:ascii="Calibri"/>
          <w:b/>
          <w:color w:val="811C28"/>
          <w:spacing w:val="-4"/>
          <w:w w:val="105"/>
          <w:sz w:val="22"/>
        </w:rPr>
        <w:t>F</w:t>
      </w:r>
      <w:r>
        <w:rPr>
          <w:rFonts w:ascii="Calibri"/>
          <w:b/>
          <w:color w:val="811C28"/>
          <w:spacing w:val="-3"/>
          <w:w w:val="105"/>
          <w:sz w:val="22"/>
        </w:rPr>
        <w:t>ACUL</w:t>
      </w:r>
      <w:r>
        <w:rPr>
          <w:rFonts w:ascii="Calibri"/>
          <w:b/>
          <w:color w:val="811C28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professors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26"/>
          <w:w w:val="98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</w:rPr>
      </w:r>
    </w:p>
    <w:p>
      <w:pPr>
        <w:pStyle w:val="BodyText"/>
        <w:spacing w:line="234" w:lineRule="exact"/>
        <w:ind w:right="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</w:rPr>
      </w:r>
    </w:p>
    <w:p>
      <w:pPr>
        <w:pStyle w:val="BodyText"/>
        <w:spacing w:line="246" w:lineRule="auto" w:before="7"/>
        <w:ind w:right="8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4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pacing w:val="-2"/>
          <w:w w:val="105"/>
          <w:sz w:val="22"/>
        </w:rPr>
        <w:t>WEEKLY</w:t>
      </w:r>
      <w:r>
        <w:rPr>
          <w:rFonts w:ascii="Calibri"/>
          <w:b/>
          <w:color w:val="811C28"/>
          <w:spacing w:val="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COURSE</w:t>
      </w:r>
      <w:r>
        <w:rPr>
          <w:rFonts w:ascii="Calibri"/>
          <w:b/>
          <w:color w:val="811C28"/>
          <w:spacing w:val="6"/>
          <w:w w:val="105"/>
          <w:sz w:val="22"/>
        </w:rPr>
        <w:t> </w:t>
      </w:r>
      <w:r>
        <w:rPr>
          <w:rFonts w:ascii="Calibri"/>
          <w:b/>
          <w:color w:val="811C28"/>
          <w:spacing w:val="-5"/>
          <w:w w:val="105"/>
          <w:sz w:val="22"/>
        </w:rPr>
        <w:t>ST</w:t>
      </w:r>
      <w:r>
        <w:rPr>
          <w:rFonts w:ascii="Calibri"/>
          <w:b/>
          <w:color w:val="811C28"/>
          <w:spacing w:val="-4"/>
          <w:w w:val="105"/>
          <w:sz w:val="22"/>
        </w:rPr>
        <w:t>AR</w:t>
      </w:r>
      <w:r>
        <w:rPr>
          <w:rFonts w:ascii="Calibri"/>
          <w:b/>
          <w:color w:val="811C28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pStyle w:val="BodyText"/>
        <w:spacing w:line="246" w:lineRule="auto" w:before="35"/>
        <w:ind w:right="8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our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students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do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not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have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worry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about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wait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2"/>
        </w:rPr>
        <w:t>lists,</w:t>
      </w:r>
      <w:r>
        <w:rPr>
          <w:rFonts w:ascii="Times New Roman"/>
          <w:color w:val="231F20"/>
          <w:spacing w:val="42"/>
          <w:w w:val="98"/>
        </w:rPr>
        <w:t> </w:t>
      </w:r>
      <w:r>
        <w:rPr>
          <w:rFonts w:ascii="Times New Roman"/>
          <w:color w:val="231F20"/>
          <w:spacing w:val="1"/>
        </w:rPr>
        <w:t>cancelled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courses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due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1"/>
        </w:rPr>
        <w:t>under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enrollment,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or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delays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1"/>
        </w:rPr>
        <w:t>in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2"/>
        </w:rPr>
        <w:t>their</w:t>
      </w:r>
      <w:r>
        <w:rPr>
          <w:rFonts w:ascii="Times New Roman"/>
          <w:color w:val="231F20"/>
          <w:spacing w:val="60"/>
          <w:w w:val="98"/>
        </w:rPr>
        <w:t> </w:t>
      </w:r>
      <w:r>
        <w:rPr>
          <w:rFonts w:ascii="Times New Roman"/>
          <w:color w:val="231F20"/>
          <w:spacing w:val="1"/>
        </w:rPr>
        <w:t>schedule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because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they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isn't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available.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2"/>
        </w:rPr>
        <w:t>Instead,</w:t>
      </w:r>
      <w:r>
        <w:rPr>
          <w:rFonts w:ascii="Times New Roman"/>
          <w:color w:val="231F20"/>
          <w:spacing w:val="64"/>
          <w:w w:val="98"/>
        </w:rPr>
        <w:t> </w:t>
      </w:r>
      <w:r>
        <w:rPr>
          <w:rFonts w:ascii="Times New Roman"/>
          <w:color w:val="231F20"/>
          <w:spacing w:val="1"/>
        </w:rPr>
        <w:t>our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class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size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one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means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every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course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can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be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started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2"/>
        </w:rPr>
        <w:t>any</w:t>
      </w:r>
      <w:r>
        <w:rPr>
          <w:rFonts w:ascii="Times New Roman"/>
          <w:color w:val="231F20"/>
          <w:spacing w:val="48"/>
          <w:w w:val="98"/>
        </w:rPr>
        <w:t> </w:t>
      </w:r>
      <w:r>
        <w:rPr>
          <w:rFonts w:ascii="Times New Roman"/>
          <w:color w:val="231F20"/>
          <w:spacing w:val="1"/>
        </w:rPr>
        <w:t>week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year.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8"/>
        <w:spacing w:line="347" w:lineRule="exact" w:before="236"/>
        <w:ind w:right="38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A7A9AC"/>
          <w:w w:val="110"/>
        </w:rPr>
        <w:t>CON</w:t>
      </w:r>
      <w:r>
        <w:rPr>
          <w:rFonts w:ascii="Calibri"/>
          <w:color w:val="A7A9AC"/>
          <w:spacing w:val="-32"/>
          <w:w w:val="110"/>
        </w:rPr>
        <w:t>T</w:t>
      </w:r>
      <w:r>
        <w:rPr>
          <w:rFonts w:ascii="Calibri"/>
          <w:color w:val="A7A9AC"/>
          <w:w w:val="110"/>
        </w:rPr>
        <w:t>ACT</w:t>
      </w:r>
      <w:r>
        <w:rPr>
          <w:rFonts w:ascii="Calibri"/>
          <w:color w:val="A7A9AC"/>
          <w:spacing w:val="-7"/>
          <w:w w:val="110"/>
        </w:rPr>
        <w:t> </w:t>
      </w:r>
      <w:r>
        <w:rPr>
          <w:rFonts w:ascii="Calibri"/>
          <w:color w:val="A7A9AC"/>
          <w:w w:val="110"/>
        </w:rPr>
        <w:t>NCU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TO</w:t>
      </w:r>
      <w:r>
        <w:rPr>
          <w:rFonts w:ascii="Calibri"/>
          <w:color w:val="A7A9AC"/>
          <w:spacing w:val="-6"/>
          <w:w w:val="110"/>
        </w:rPr>
        <w:t> </w:t>
      </w:r>
      <w:r>
        <w:rPr>
          <w:rFonts w:ascii="Calibri"/>
          <w:color w:val="A7A9AC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107" w:right="38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A7A9AC"/>
          <w:w w:val="105"/>
          <w:sz w:val="36"/>
        </w:rPr>
        <w:t>MORE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OR</w:t>
      </w:r>
      <w:r>
        <w:rPr>
          <w:rFonts w:ascii="Calibri"/>
          <w:b/>
          <w:color w:val="A7A9AC"/>
          <w:spacing w:val="31"/>
          <w:w w:val="105"/>
          <w:sz w:val="36"/>
        </w:rPr>
        <w:t> </w:t>
      </w:r>
      <w:r>
        <w:rPr>
          <w:rFonts w:ascii="Calibri"/>
          <w:b/>
          <w:color w:val="A7A9AC"/>
          <w:spacing w:val="-4"/>
          <w:w w:val="105"/>
          <w:sz w:val="36"/>
        </w:rPr>
        <w:t>APPL</w:t>
      </w:r>
      <w:r>
        <w:rPr>
          <w:rFonts w:ascii="Calibri"/>
          <w:b/>
          <w:color w:val="A7A9AC"/>
          <w:spacing w:val="-3"/>
          <w:w w:val="105"/>
          <w:sz w:val="36"/>
        </w:rPr>
        <w:t>Y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6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811c28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107" w:right="38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811C28"/>
          <w:sz w:val="51"/>
        </w:rPr>
        <w:t>APP</w:t>
      </w:r>
      <w:r>
        <w:rPr>
          <w:rFonts w:ascii="Tahoma"/>
          <w:color w:val="811C28"/>
          <w:spacing w:val="-28"/>
          <w:sz w:val="51"/>
        </w:rPr>
        <w:t>L</w:t>
      </w:r>
      <w:r>
        <w:rPr>
          <w:rFonts w:ascii="Tahoma"/>
          <w:color w:val="811C28"/>
          <w:spacing w:val="-52"/>
          <w:sz w:val="51"/>
        </w:rPr>
        <w:t>Y</w:t>
      </w:r>
      <w:r>
        <w:rPr>
          <w:rFonts w:ascii="Tahoma"/>
          <w:color w:val="811C28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107" w:right="38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811C28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107" w:right="3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811C28"/>
          <w:sz w:val="19"/>
        </w:rPr>
        <w:t>8667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pacing w:val="-1"/>
          <w:sz w:val="19"/>
        </w:rPr>
        <w:t>HAR</w:t>
      </w:r>
      <w:r>
        <w:rPr>
          <w:rFonts w:ascii="Tahoma"/>
          <w:color w:val="811C28"/>
          <w:spacing w:val="-2"/>
          <w:sz w:val="19"/>
        </w:rPr>
        <w:t>TFORD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DR.,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STE.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07" w:right="38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811C28"/>
          <w:sz w:val="19"/>
        </w:rPr>
        <w:t>SCOTTSDALE,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AZ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5680" w:space="729"/>
            <w:col w:w="415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340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811c28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19"/>
          <w:szCs w:val="19"/>
        </w:rPr>
      </w:pPr>
    </w:p>
    <w:p>
      <w:pPr>
        <w:spacing w:before="0"/>
        <w:ind w:left="118" w:right="1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6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6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3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1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1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57.108398pt;margin-top:-.78947pt;width:255.7pt;height:204.45pt;mso-position-horizontal-relative:page;mso-position-vertical-relative:page;z-index:4264" coordorigin="7142,-16" coordsize="5114,4089">
            <v:group style="position:absolute;left:7425;top:0;width:4815;height:4074" coordorigin="7425,0" coordsize="4815,4074">
              <v:shape style="position:absolute;left:7425;top:0;width:4815;height:4074" coordorigin="7425,0" coordsize="4815,4074" path="m7627,0l7576,138,7511,365,7463,599,7435,839,7425,1085,7436,1331,7466,1571,7515,1805,7581,2032,7664,2251,7764,2461,7879,2662,8009,2853,8152,3033,8309,3201,8478,3357,8659,3500,8851,3629,9052,3742,9263,3841,9483,3923,9710,3988,9944,4035,10184,4064,10430,4073,10676,4062,10916,4032,11150,3984,11377,3918,11596,3834,11713,3779,10429,3779,10208,3770,9991,3745,9780,3702,9575,3643,9377,3569,9187,3481,9005,3378,8832,3262,8669,3133,8517,2993,8375,2841,8246,2679,8129,2506,8025,2325,7935,2135,7860,1938,7800,1733,7757,1523,7730,1306,7720,1084,7728,863,7754,646,7797,435,7855,230,7929,32,7944,0,7627,0e" filled="true" fillcolor="#414042" stroked="false">
                <v:path arrowok="t"/>
                <v:fill type="solid"/>
              </v:shape>
              <v:shape style="position:absolute;left:7425;top:0;width:4815;height:4074" coordorigin="7425,0" coordsize="4815,4074" path="m12240,3073l12186,3123,12023,3253,11851,3370,11670,3474,11480,3563,11283,3639,11078,3698,10867,3742,10651,3769,10429,3779,11713,3779,11806,3735,12007,3620,12198,3490,12240,3457,12240,3073e" filled="true" fillcolor="#414042" stroked="false">
                <v:path arrowok="t"/>
                <v:fill type="solid"/>
              </v:shape>
            </v:group>
            <v:group style="position:absolute;left:8280;top:1669;width:516;height:530" coordorigin="8280,1669" coordsize="516,530">
              <v:shape style="position:absolute;left:8280;top:1669;width:516;height:530" coordorigin="8280,1669" coordsize="516,530" path="m8579,1669l8575,1691,8580,1710,8577,1724,8567,1736,8547,1748,8367,1833,8352,1841,8305,1886,8282,1948,8280,1966,8280,1985,8293,2049,8327,2119,8373,2168,8441,2197,8458,2199,8476,2199,8541,2181,8568,2168,8464,2168,8446,2167,8387,2138,8344,2082,8322,2024,8320,2005,8320,1985,8344,1923,8405,1876,8582,1793,8601,1789,8636,1789,8579,1669xe" filled="true" fillcolor="#414042" stroked="false">
                <v:path arrowok="t"/>
                <v:fill type="solid"/>
              </v:shape>
              <v:shape style="position:absolute;left:8280;top:1669;width:516;height:530" coordorigin="8280,1669" coordsize="516,530" path="m8729,1986l8720,1998,8727,2019,8729,2035,8675,2084,8524,2155,8464,2168,8568,2168,8708,2102,8728,2096,8745,2095,8781,2095,8729,1986xe" filled="true" fillcolor="#414042" stroked="false">
                <v:path arrowok="t"/>
                <v:fill type="solid"/>
              </v:shape>
              <v:shape style="position:absolute;left:8280;top:1669;width:516;height:530" coordorigin="8280,1669" coordsize="516,530" path="m8781,2095l8745,2095,8760,2101,8773,2114,8785,2133,8796,2128,8781,2095xe" filled="true" fillcolor="#414042" stroked="false">
                <v:path arrowok="t"/>
                <v:fill type="solid"/>
              </v:shape>
              <v:shape style="position:absolute;left:8280;top:1669;width:516;height:530" coordorigin="8280,1669" coordsize="516,530" path="m8636,1789l8601,1789,8616,1793,8628,1805,8638,1824,8641,1829,8652,1824,8636,1789xe" filled="true" fillcolor="#414042" stroked="false">
                <v:path arrowok="t"/>
                <v:fill type="solid"/>
              </v:shape>
            </v:group>
            <v:group style="position:absolute;left:8563;top:2222;width:652;height:613" coordorigin="8563,2222" coordsize="652,613">
              <v:shape style="position:absolute;left:8563;top:2222;width:652;height:613" coordorigin="8563,2222" coordsize="652,613" path="m8934,2324l8880,2324,8858,2823,8870,2835,8959,2750,8915,2750,8934,2324xe" filled="true" fillcolor="#414042" stroked="false">
                <v:path arrowok="t"/>
                <v:fill type="solid"/>
              </v:shape>
              <v:shape style="position:absolute;left:8563;top:2222;width:652;height:613" coordorigin="8563,2222" coordsize="652,613" path="m9106,2477l9103,2492,9118,2511,9125,2526,9126,2539,9120,2552,9107,2567,8915,2750,8959,2750,9142,2575,9155,2568,9193,2568,9106,2477xe" filled="true" fillcolor="#414042" stroked="false">
                <v:path arrowok="t"/>
                <v:fill type="solid"/>
              </v:shape>
              <v:shape style="position:absolute;left:8563;top:2222;width:652;height:613" coordorigin="8563,2222" coordsize="652,613" path="m8572,2499l8563,2507,8669,2619,8665,2595,8653,2579,8648,2565,8650,2551,8659,2537,8672,2524,8608,2524,8592,2516,8573,2500,8572,2499xe" filled="true" fillcolor="#414042" stroked="false">
                <v:path arrowok="t"/>
                <v:fill type="solid"/>
              </v:shape>
              <v:shape style="position:absolute;left:8563;top:2222;width:652;height:613" coordorigin="8563,2222" coordsize="652,613" path="m9193,2568l9155,2568,9168,2569,9184,2579,9205,2598,9214,2590,9193,2568xe" filled="true" fillcolor="#414042" stroked="false">
                <v:path arrowok="t"/>
                <v:fill type="solid"/>
              </v:shape>
              <v:shape style="position:absolute;left:8563;top:2222;width:652;height:613" coordorigin="8563,2222" coordsize="652,613" path="m8863,2222l8866,2247,8875,2264,8880,2283,8638,2514,8623,2522,8608,2524,8672,2524,8674,2522,8880,2324,8934,2324,8935,2298,8863,2222xe" filled="true" fillcolor="#414042" stroked="false">
                <v:path arrowok="t"/>
                <v:fill type="solid"/>
              </v:shape>
            </v:group>
            <v:group style="position:absolute;left:9100;top:2652;width:360;height:437" coordorigin="9100,2652" coordsize="360,437">
              <v:shape style="position:absolute;left:9100;top:2652;width:360;height:437" coordorigin="9100,2652" coordsize="360,437" path="m9107,2990l9100,3001,9237,3088,9227,3065,9215,3051,9211,3037,9214,3021,9224,3002,9143,3002,9127,3000,9107,2990xe" filled="true" fillcolor="#414042" stroked="false">
                <v:path arrowok="t"/>
                <v:fill type="solid"/>
              </v:shape>
              <v:shape style="position:absolute;left:9100;top:2652;width:360;height:437" coordorigin="9100,2652" coordsize="360,437" path="m9323,2652l9323,2667,9337,2681,9344,2695,9169,2985,9143,3002,9224,3002,9389,2748,9402,2737,9417,2734,9452,2734,9323,2652xe" filled="true" fillcolor="#414042" stroked="false">
                <v:path arrowok="t"/>
                <v:fill type="solid"/>
              </v:shape>
              <v:shape style="position:absolute;left:9100;top:2652;width:360;height:437" coordorigin="9100,2652" coordsize="360,437" path="m9452,2734l9417,2734,9433,2738,9453,2749,9460,2739,9452,2734xe" filled="true" fillcolor="#414042" stroked="false">
                <v:path arrowok="t"/>
                <v:fill type="solid"/>
              </v:shape>
            </v:group>
            <v:group style="position:absolute;left:9556;top:2804;width:423;height:483" coordorigin="9556,2804" coordsize="423,483">
              <v:shape style="position:absolute;left:9556;top:2804;width:423;height:483" coordorigin="9556,2804" coordsize="423,483" path="m9556,2804l9556,2818,9577,2828,9588,2841,9593,2860,9595,2887,9609,3275,9640,3286,9697,3221,9660,3221,9650,2884,9657,2873,9671,2868,9728,2868,9728,2866,9556,2804xe" filled="true" fillcolor="#414042" stroked="false">
                <v:path arrowok="t"/>
                <v:fill type="solid"/>
              </v:shape>
              <v:shape style="position:absolute;left:9556;top:2804;width:423;height:483" coordorigin="9556,2804" coordsize="423,483" path="m9833,2904l9855,2927,9871,2939,9878,2951,9876,2965,9868,2980,9852,2998,9660,3221,9697,3221,9906,2982,9922,2971,9938,2965,9955,2964,9975,2964,9978,2957,9833,2904xe" filled="true" fillcolor="#414042" stroked="false">
                <v:path arrowok="t"/>
                <v:fill type="solid"/>
              </v:shape>
              <v:shape style="position:absolute;left:9556;top:2804;width:423;height:483" coordorigin="9556,2804" coordsize="423,483" path="m9975,2964l9955,2964,9974,2969,9975,2964xe" filled="true" fillcolor="#414042" stroked="false">
                <v:path arrowok="t"/>
                <v:fill type="solid"/>
              </v:shape>
              <v:shape style="position:absolute;left:9556;top:2804;width:423;height:483" coordorigin="9556,2804" coordsize="423,483" path="m9728,2868l9671,2868,9693,2870,9724,2878,9728,2868xe" filled="true" fillcolor="#414042" stroked="false">
                <v:path arrowok="t"/>
                <v:fill type="solid"/>
              </v:shape>
            </v:group>
            <v:group style="position:absolute;left:10035;top:2974;width:372;height:441" coordorigin="10035,2974" coordsize="372,441">
              <v:shape style="position:absolute;left:10035;top:2974;width:372;height:441" coordorigin="10035,2974" coordsize="372,441" path="m10036,3373l10035,3386,10387,3415,10393,3384,10311,3384,10211,3375,10084,3375,10055,3375,10036,3373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406,3317l10387,3333,10376,3355,10364,3370,10350,3380,10333,3384,10393,3384,10406,3317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082,2974l10081,2987,10122,2993,10137,3004,10144,3021,10144,3045,10120,3336,10115,3356,10104,3369,10084,3375,10211,3375,10192,3373,10179,3361,10176,3337,10188,3195,10359,3195,10360,3181,10308,3181,10190,3171,10203,3008,10400,3008,10401,3000,10082,2974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359,3195l10188,3195,10310,3206,10326,3212,10336,3229,10341,3260,10353,3261,10359,3195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363,3135l10349,3144,10340,3168,10327,3179,10308,3181,10360,3181,10363,3135xe" filled="true" fillcolor="#414042" stroked="false">
                <v:path arrowok="t"/>
                <v:fill type="solid"/>
              </v:shape>
              <v:shape style="position:absolute;left:10035;top:2974;width:372;height:441" coordorigin="10035,2974" coordsize="372,441" path="m10400,3008l10203,3008,10347,3020,10361,3025,10373,3037,10382,3058,10386,3092,10398,3093,10400,3008xe" filled="true" fillcolor="#414042" stroked="false">
                <v:path arrowok="t"/>
                <v:fill type="solid"/>
              </v:shape>
            </v:group>
            <v:group style="position:absolute;left:10568;top:2960;width:593;height:453" coordorigin="10568,2960" coordsize="593,453">
              <v:shape style="position:absolute;left:10568;top:2960;width:593;height:453" coordorigin="10568,2960" coordsize="593,453" path="m10692,3014l10611,3014,10627,3020,10637,3034,10644,3058,10704,3343,10704,3366,10697,3381,10683,3391,10661,3397,10650,3400,10653,3412,10837,3373,10836,3367,10794,3367,10777,3362,10765,3349,10757,3326,10757,3326,10738,3215,10753,3213,10796,3205,10807,3204,10732,3204,10692,3014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0835,3361l10817,3365,10794,3367,10836,3367,10835,3361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0925,3203l10818,3203,10833,3209,10850,3219,10869,3230,10891,3244,10958,3287,10974,3297,11035,3323,11069,3327,11088,3326,11110,3324,11134,3319,11161,3313,11147,3303,11127,3303,11108,3301,11034,3274,10937,3211,10925,3203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1146,3303l11127,3303,11147,3303,11146,3303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0878,2976l10773,2976,10794,2979,10812,2985,10859,3034,10873,3095,10871,3115,10831,3174,10771,3197,10732,3204,10807,3204,10818,3203,10925,3203,10918,3198,10902,3186,10890,3174,10880,3161,10896,3148,10909,3133,10919,3117,10926,3099,10930,3080,10931,3060,10928,3039,10895,2987,10882,2978,10878,2976xe" filled="true" fillcolor="#414042" stroked="false">
                <v:path arrowok="t"/>
                <v:fill type="solid"/>
              </v:shape>
              <v:shape style="position:absolute;left:10568;top:2960;width:593;height:453" coordorigin="10568,2960" coordsize="593,453" path="m10804,2960l10720,2969,10582,3003,10568,3007,10570,3019,10589,3015,10611,3014,10692,3014,10687,2990,10698,2986,10707,2984,10721,2981,10749,2977,10773,2976,10878,2976,10866,2971,10847,2965,10827,2961,10804,2960xe" filled="true" fillcolor="#414042" stroked="false">
                <v:path arrowok="t"/>
                <v:fill type="solid"/>
              </v:shape>
            </v:group>
            <v:group style="position:absolute;left:11165;top:2763;width:354;height:469" coordorigin="11165,2763" coordsize="354,469">
              <v:shape style="position:absolute;left:11165;top:2763;width:354;height:469" coordorigin="11165,2763" coordsize="354,469" path="m11280,3141l11268,3146,11325,3232,11335,3227,11336,3222,11339,3217,11345,3214,11355,3211,11372,3208,11394,3203,11418,3196,11440,3188,11364,3188,11346,3185,11328,3178,11311,3169,11295,3157,11280,3141xe" filled="true" fillcolor="#414042" stroked="false">
                <v:path arrowok="t"/>
                <v:fill type="solid"/>
              </v:shape>
              <v:shape style="position:absolute;left:11165;top:2763;width:354;height:469" coordorigin="11165,2763" coordsize="354,469" path="m11344,2763l11335,2767,11333,2774,11332,2776,11327,2778,11316,2782,11305,2784,11291,2787,11273,2791,11203,2826,11166,2889,11165,2907,11167,2924,11206,2978,11270,3003,11345,3014,11363,3017,11430,3034,11478,3093,11477,3111,11436,3168,11364,3188,11440,3188,11490,3148,11518,3081,11518,3064,11488,3001,11428,2969,11335,2952,11316,2949,11249,2930,11205,2887,11205,2870,11210,2853,11255,2812,11291,2804,11372,2804,11344,2763xe" filled="true" fillcolor="#414042" stroked="false">
                <v:path arrowok="t"/>
                <v:fill type="solid"/>
              </v:shape>
              <v:shape style="position:absolute;left:11165;top:2763;width:354;height:469" coordorigin="11165,2763" coordsize="354,469" path="m11372,2804l11291,2804,11310,2805,11329,2809,11347,2816,11365,2826,11381,2839,11391,2834,11372,2804xe" filled="true" fillcolor="#414042" stroked="false">
                <v:path arrowok="t"/>
                <v:fill type="solid"/>
              </v:shape>
            </v:group>
            <v:group style="position:absolute;left:11492;top:2576;width:376;height:430" coordorigin="11492,2576" coordsize="376,430">
              <v:shape style="position:absolute;left:11492;top:2576;width:376;height:430" coordorigin="11492,2576" coordsize="376,430" path="m11620,2668l11539,2668,11553,2675,11568,2691,11747,2936,11754,2953,11753,2967,11745,2980,11729,2995,11737,3006,11857,2917,11824,2917,11809,2915,11796,2906,11783,2891,11620,2668xe" filled="true" fillcolor="#414042" stroked="false">
                <v:path arrowok="t"/>
                <v:fill type="solid"/>
              </v:shape>
              <v:shape style="position:absolute;left:11492;top:2576;width:376;height:430" coordorigin="11492,2576" coordsize="376,430" path="m11867,2910l11840,2912,11824,2917,11857,2917,11867,2910xe" filled="true" fillcolor="#414042" stroked="false">
                <v:path arrowok="t"/>
                <v:fill type="solid"/>
              </v:shape>
              <v:shape style="position:absolute;left:11492;top:2576;width:376;height:430" coordorigin="11492,2576" coordsize="376,430" path="m11622,2576l11492,2672,11504,2679,11523,2670,11539,2668,11620,2668,11615,2662,11603,2643,11600,2627,11603,2614,11613,2600,11629,2587,11622,2576xe" filled="true" fillcolor="#414042" stroked="false">
                <v:path arrowok="t"/>
                <v:fill type="solid"/>
              </v:shape>
            </v:group>
            <v:group style="position:absolute;left:11729;top:2191;width:512;height:504" coordorigin="11729,2191" coordsize="512,504">
              <v:shape style="position:absolute;left:11729;top:2191;width:512;height:504" coordorigin="11729,2191" coordsize="512,504" path="m11947,2379l11864,2379,12119,2604,12129,2619,12132,2633,12126,2649,12112,2668,12096,2686,12106,2695,12214,2571,12179,2571,12164,2567,12147,2555,11947,2379e" filled="true" fillcolor="#414042" stroked="false">
                <v:path arrowok="t"/>
                <v:fill type="solid"/>
              </v:shape>
              <v:shape style="position:absolute;left:11729;top:2191;width:512;height:504" coordorigin="11729,2191" coordsize="512,504" path="m12235,2529l12210,2556,12194,2568,12179,2571,12214,2571,12240,2542,12240,2533,12235,2529e" filled="true" fillcolor="#414042" stroked="false">
                <v:path arrowok="t"/>
                <v:fill type="solid"/>
              </v:shape>
              <v:shape style="position:absolute;left:11729;top:2191;width:512;height:504" coordorigin="11729,2191" coordsize="512,504" path="m11737,2472l11729,2481,11803,2561,11807,2547,11790,2524,11780,2506,11777,2491,11780,2478,11782,2474,11741,2474,11737,2472e" filled="true" fillcolor="#414042" stroked="false">
                <v:path arrowok="t"/>
                <v:fill type="solid"/>
              </v:shape>
              <v:shape style="position:absolute;left:11729;top:2191;width:512;height:504" coordorigin="11729,2191" coordsize="512,504" path="m11984,2191l11976,2200,11981,2207,11976,2215,11758,2463,11755,2466,11752,2470,11748,2472,11744,2474,11741,2474,11782,2474,11787,2466,11864,2379,11947,2379,11900,2338,11977,2250,11988,2241,12001,2237,12049,2237,11984,2191e" filled="true" fillcolor="#414042" stroked="false">
                <v:path arrowok="t"/>
                <v:fill type="solid"/>
              </v:shape>
              <v:shape style="position:absolute;left:11729;top:2191;width:512;height:504" coordorigin="11729,2191" coordsize="512,504" path="m12049,2237l12001,2237,12017,2240,12038,2248,12064,2263,12072,2254,12049,2237e" filled="true" fillcolor="#414042" stroked="false">
                <v:path arrowok="t"/>
                <v:fill type="solid"/>
              </v:shape>
            </v:group>
            <v:group style="position:absolute;left:12060;top:1719;width:181;height:385" coordorigin="12060,1719" coordsize="181,385">
              <v:shape style="position:absolute;left:12060;top:1719;width:181;height:385" coordorigin="12060,1719" coordsize="181,385" path="m12240,1719l12191,1825,12212,1812,12223,1800,12234,1797,12240,1797,12240,1719xe" filled="true" fillcolor="#414042" stroked="false">
                <v:path arrowok="t"/>
                <v:fill type="solid"/>
              </v:shape>
              <v:shape style="position:absolute;left:12060;top:1719;width:181;height:385" coordorigin="12060,1719" coordsize="181,385" path="m12240,1797l12234,1797,12240,1801,12240,1797xe" filled="true" fillcolor="#414042" stroked="false">
                <v:path arrowok="t"/>
                <v:fill type="solid"/>
              </v:shape>
              <v:shape style="position:absolute;left:12060;top:1719;width:181;height:385" coordorigin="12060,1719" coordsize="181,385" path="m12135,1944l12060,2104,12077,2099,12087,2084,12100,2072,12116,2064,12137,2058,12166,2053,12240,2043,12240,2001,12159,2001,12143,1999,12135,1991,12136,1975,12146,1949,12135,1944xe" filled="true" fillcolor="#414042" stroked="false">
                <v:path arrowok="t"/>
                <v:fill type="solid"/>
              </v:shape>
              <v:shape style="position:absolute;left:12060;top:1719;width:181;height:385" coordorigin="12060,1719" coordsize="181,385" path="m12240,1990l12159,2001,12240,2001,12240,1990xe" filled="true" fillcolor="#414042" stroked="false">
                <v:path arrowok="t"/>
                <v:fill type="solid"/>
              </v:shape>
            </v:group>
            <v:group style="position:absolute;left:8246;top:1386;width:129;height:126" coordorigin="8246,1386" coordsize="129,126">
              <v:shape style="position:absolute;left:8246;top:1386;width:129;height:126" coordorigin="8246,1386" coordsize="129,126" path="m8296,1386l8276,1394,8260,1408,8249,1427,8246,1450,8249,1470,8259,1487,8275,1501,8296,1509,8323,1512,8343,1504,8359,1489,8370,1471,8374,1448,8374,1446,8323,1388,8296,1386xe" filled="true" fillcolor="#414042" stroked="false">
                <v:path arrowok="t"/>
                <v:fill type="solid"/>
              </v:shape>
            </v:group>
            <v:group style="position:absolute;left:8083;top:626;width:454;height:542" coordorigin="8083,626" coordsize="454,542">
              <v:shape style="position:absolute;left:8083;top:626;width:454;height:542" coordorigin="8083,626" coordsize="454,542" path="m8503,1080l8117,1080,8459,1110,8475,1119,8483,1137,8483,1165,8483,1167,8496,1168,8503,1080xe" filled="true" fillcolor="#414042" stroked="false">
                <v:path arrowok="t"/>
                <v:fill type="solid"/>
              </v:shape>
              <v:shape style="position:absolute;left:8083;top:626;width:454;height:542" coordorigin="8083,626" coordsize="454,542" path="m8537,722l8179,722,8443,743,8092,1029,8083,1133,8100,1114,8107,1096,8117,1080,8503,1080,8503,1076,8458,1076,8433,1076,8148,1052,8536,738,8537,722xe" filled="true" fillcolor="#414042" stroked="false">
                <v:path arrowok="t"/>
                <v:fill type="solid"/>
              </v:shape>
              <v:shape style="position:absolute;left:8083;top:626;width:454;height:542" coordorigin="8083,626" coordsize="454,542" path="m8509,1014l8493,1036,8487,1058,8476,1071,8458,1076,8503,1076,8509,1014xe" filled="true" fillcolor="#414042" stroked="false">
                <v:path arrowok="t"/>
                <v:fill type="solid"/>
              </v:shape>
              <v:shape style="position:absolute;left:8083;top:626;width:454;height:542" coordorigin="8083,626" coordsize="454,542" path="m8125,626l8112,781,8126,771,8132,744,8141,729,8156,722,8179,722,8537,722,8537,721,8154,688,8142,679,8137,660,8137,627,8125,626xe" filled="true" fillcolor="#414042" stroked="false">
                <v:path arrowok="t"/>
                <v:fill type="solid"/>
              </v:shape>
            </v:group>
            <v:group style="position:absolute;left:8238;top:41;width:442;height:479" coordorigin="8238,41" coordsize="442,479">
              <v:shape style="position:absolute;left:8238;top:41;width:442;height:479" coordorigin="8238,41" coordsize="442,479" path="m8473,41l8402,52,8338,89,8285,148,8254,206,8240,265,8238,304,8239,323,8259,393,8302,454,8367,499,8442,519,8461,519,8531,501,8593,460,8595,457,8464,457,8443,455,8381,439,8322,404,8276,349,8256,278,8257,258,8281,189,8330,135,8397,107,8435,102,8608,102,8599,94,8547,60,8491,42,8473,41xe" filled="true" fillcolor="#414042" stroked="false">
                <v:path arrowok="t"/>
                <v:fill type="solid"/>
              </v:shape>
              <v:shape style="position:absolute;left:8238;top:41;width:442;height:479" coordorigin="8238,41" coordsize="442,479" path="m8608,102l8435,102,8455,103,8475,105,8539,123,8601,162,8645,218,8660,289,8658,309,8637,367,8588,421,8521,452,8464,457,8595,457,8642,398,8669,336,8679,265,8679,258,8665,187,8627,122,8614,108,8608,102xe" filled="true" fillcolor="#414042" stroked="false">
                <v:path arrowok="t"/>
                <v:fill type="solid"/>
              </v:shape>
            </v:group>
            <v:group style="position:absolute;left:8771;top:0;width:62;height:64" coordorigin="8771,0" coordsize="62,64">
              <v:shape style="position:absolute;left:8771;top:0;width:62;height:64" coordorigin="8771,0" coordsize="62,64" path="m8833,0l8794,0,8796,14,8790,29,8778,47,8771,55,8781,63,8833,0xe" filled="true" fillcolor="#414042" stroked="false">
                <v:path arrowok="t"/>
                <v:fill type="solid"/>
              </v:shape>
            </v:group>
            <v:group style="position:absolute;left:12004;top:0;width:198;height:283" coordorigin="12004,0" coordsize="198,283">
              <v:shape style="position:absolute;left:12004;top:0;width:198;height:283" coordorigin="12004,0" coordsize="198,283" path="m12005,0l12004,0,12004,1,12005,0xe" filled="true" fillcolor="#414042" stroked="false">
                <v:path arrowok="t"/>
                <v:fill type="solid"/>
              </v:shape>
              <v:shape style="position:absolute;left:12004;top:0;width:198;height:283" coordorigin="12004,0" coordsize="198,283" path="m12202,0l12146,0,12144,6,12127,81,12124,100,12121,117,12119,134,12119,151,12120,167,12146,238,12174,283,12179,266,12172,248,12167,229,12164,210,12163,191,12164,171,12166,150,12170,129,12191,37,12197,15,12202,0xe" filled="true" fillcolor="#414042" stroked="false">
                <v:path arrowok="t"/>
                <v:fill type="solid"/>
              </v:shape>
            </v:group>
            <v:group style="position:absolute;left:12193;top:317;width:48;height:152" coordorigin="12193,317" coordsize="48,152">
              <v:shape style="position:absolute;left:12193;top:317;width:48;height:152" coordorigin="12193,317" coordsize="48,152" path="m12205,317l12193,321,12236,468,12240,467,12240,426,12239,419,12240,416,12240,361,12238,360,12223,352,12213,338,12205,317xe" filled="true" fillcolor="#414042" stroked="false">
                <v:path arrowok="t"/>
                <v:fill type="solid"/>
              </v:shape>
            </v:group>
            <v:group style="position:absolute;left:8741;top:0;width:3364;height:2759" coordorigin="8741,0" coordsize="3364,2759">
              <v:shape style="position:absolute;left:8741;top:0;width:3364;height:2759" coordorigin="8741,0" coordsize="3364,2759" path="m9806,0l9132,0,9063,88,8990,195,8927,309,8871,427,8825,550,8789,678,8762,809,8746,944,8741,1082,8747,1220,8764,1355,8791,1486,8828,1613,8875,1736,8931,1854,8995,1967,9068,2074,9149,2175,9237,2270,9332,2357,9433,2437,9541,2510,9654,2573,9772,2629,9895,2675,10023,2711,10154,2738,10289,2754,10427,2759,10565,2753,10700,2736,10831,2709,10959,2672,11081,2625,11200,2569,11312,2505,11420,2432,11521,2351,11555,2319,10426,2319,10324,2315,10225,2303,10128,2284,10033,2257,9942,2223,9855,2182,9771,2135,9692,2082,9617,2022,9547,1958,9482,1888,9422,1813,9369,1734,9321,1651,9280,1564,9245,1473,9218,1379,9198,1282,9185,1183,9181,1081,9185,979,9197,879,9216,782,9243,688,9277,597,9318,510,9365,426,9418,347,9477,272,9542,202,9612,137,9686,77,9766,23,9806,0xe" filled="true" fillcolor="#414042" stroked="false">
                <v:path arrowok="t"/>
                <v:fill type="solid"/>
              </v:shape>
              <v:shape style="position:absolute;left:8741;top:0;width:3364;height:2759" coordorigin="8741,0" coordsize="3364,2759" path="m11713,0l11039,0,11074,20,11153,73,11228,132,11298,197,11363,266,11423,341,11476,420,11524,503,11565,591,11600,681,11627,775,11647,872,11660,972,11664,1074,11660,1176,11649,1275,11629,1372,11602,1466,11568,1557,11527,1645,11480,1728,11427,1808,11368,1883,11303,1953,11233,2018,11159,2077,11080,2131,10996,2179,10909,2220,10818,2255,10724,2282,10627,2302,10528,2315,10426,2319,11555,2319,11615,2263,11703,2168,11783,2067,11855,1959,11919,1846,11974,1728,12020,1604,12057,1477,12083,1345,12099,1211,12104,1073,12098,935,12082,800,12054,669,12017,541,11970,418,11914,300,11850,187,11777,80,11713,0xe" filled="true" fillcolor="#414042" stroked="false">
                <v:path arrowok="t"/>
                <v:fill type="solid"/>
              </v:shape>
            </v:group>
            <v:group style="position:absolute;left:9444;top:2152;width:329;height:311" coordorigin="9444,2152" coordsize="329,311">
              <v:shape style="position:absolute;left:9444;top:2152;width:329;height:311" coordorigin="9444,2152" coordsize="329,311" path="m9609,2406l9604,2413,9679,2463,9684,2456,9668,2445,9664,2441,9672,2427,9679,2414,9626,2414,9609,2406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768,2286l9710,2286,9711,2286,9650,2395,9638,2411,9626,2414,9679,2414,9741,2301,9748,2288,9753,2287,9769,2287,9768,2286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611,2202l9576,2202,9576,2203,9550,2378,9559,2384,9621,2344,9590,2344,9611,2202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449,2301l9444,2308,9503,2347,9507,2339,9495,2328,9493,2316,9498,2308,9465,2308,9449,2301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724,2257l9590,2344,9621,2344,9710,2286,9768,2286,9724,2257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565,2152l9567,2165,9571,2177,9559,2197,9479,2302,9465,2308,9498,2308,9505,2296,9576,2202,9611,2202,9613,2184,9565,2152xe" filled="true" fillcolor="#ffffff" stroked="false">
                <v:path arrowok="t"/>
                <v:fill type="solid"/>
              </v:shape>
              <v:shape style="position:absolute;left:9444;top:2152;width:329;height:311" coordorigin="9444,2152" coordsize="329,311" path="m9769,2287l9753,2287,9768,2296,9773,2289,9769,2287xe" filled="true" fillcolor="#ffffff" stroked="false">
                <v:path arrowok="t"/>
                <v:fill type="solid"/>
              </v:shape>
            </v:group>
            <v:group style="position:absolute;left:9805;top:2351;width:226;height:223" coordorigin="9805,2351" coordsize="226,223">
              <v:shape style="position:absolute;left:9805;top:2351;width:226;height:223" coordorigin="9805,2351" coordsize="226,223" path="m9916,2351l9849,2372,9807,2435,9805,2453,9806,2470,9845,2532,9909,2560,9929,2564,9944,2568,9949,2570,9951,2571,9954,2574,9976,2549,9926,2549,9906,2547,9850,2501,9844,2463,9847,2441,9875,2387,9924,2367,9968,2367,9968,2366,9937,2354,9916,2351xe" filled="true" fillcolor="#ffffff" stroked="false">
                <v:path arrowok="t"/>
                <v:fill type="solid"/>
              </v:shape>
              <v:shape style="position:absolute;left:9805;top:2351;width:226;height:223" coordorigin="9805,2351" coordsize="226,223" path="m9992,2532l9977,2533,9961,2542,9944,2548,9926,2549,9976,2549,9992,2532xe" filled="true" fillcolor="#ffffff" stroked="false">
                <v:path arrowok="t"/>
                <v:fill type="solid"/>
              </v:shape>
              <v:shape style="position:absolute;left:9805;top:2351;width:226;height:223" coordorigin="9805,2351" coordsize="226,223" path="m9968,2367l9924,2367,9943,2368,9964,2374,9982,2386,9995,2402,10003,2421,10005,2443,10014,2446,10031,2396,10026,2395,10020,2395,10014,2392,10004,2386,9990,2377,9968,2367xe" filled="true" fillcolor="#ffffff" stroked="false">
                <v:path arrowok="t"/>
                <v:fill type="solid"/>
              </v:shape>
              <v:shape style="position:absolute;left:9805;top:2351;width:226;height:223" coordorigin="9805,2351" coordsize="226,223" path="m10024,2394l10021,2395,10026,2395,10024,2394xe" filled="true" fillcolor="#ffffff" stroked="false">
                <v:path arrowok="t"/>
                <v:fill type="solid"/>
              </v:shape>
            </v:group>
            <v:group style="position:absolute;left:10072;top:2418;width:288;height:230" coordorigin="10072,2418" coordsize="288,230">
              <v:shape style="position:absolute;left:10072;top:2418;width:288;height:230" coordorigin="10072,2418" coordsize="288,230" path="m10336,2475l10302,2475,10293,2612,10284,2626,10263,2627,10261,2635,10350,2647,10351,2639,10333,2636,10327,2634,10330,2579,10336,2475xe" filled="true" fillcolor="#ffffff" stroked="false">
                <v:path arrowok="t"/>
                <v:fill type="solid"/>
              </v:shape>
              <v:shape style="position:absolute;left:10072;top:2418;width:288;height:230" coordorigin="10072,2418" coordsize="288,230" path="m10181,2458l10145,2458,10197,2627,10208,2628,10238,2579,10218,2579,10181,2458xe" filled="true" fillcolor="#ffffff" stroked="false">
                <v:path arrowok="t"/>
                <v:fill type="solid"/>
              </v:shape>
              <v:shape style="position:absolute;left:10072;top:2418;width:288;height:230" coordorigin="10072,2418" coordsize="288,230" path="m10113,2418l10115,2427,10128,2435,10127,2460,10102,2582,10092,2600,10073,2601,10072,2610,10141,2619,10131,2608,10120,2598,10121,2572,10144,2458,10181,2458,10170,2425,10113,2418xe" filled="true" fillcolor="#ffffff" stroked="false">
                <v:path arrowok="t"/>
                <v:fill type="solid"/>
              </v:shape>
              <v:shape style="position:absolute;left:10072;top:2418;width:288;height:230" coordorigin="10072,2418" coordsize="288,230" path="m10302,2443l10218,2579,10238,2579,10302,2475,10336,2475,10337,2460,10341,2457,10359,2457,10359,2451,10302,2443xe" filled="true" fillcolor="#ffffff" stroked="false">
                <v:path arrowok="t"/>
                <v:fill type="solid"/>
              </v:shape>
              <v:shape style="position:absolute;left:10072;top:2418;width:288;height:230" coordorigin="10072,2418" coordsize="288,230" path="m10359,2457l10341,2457,10358,2459,10359,2457xe" filled="true" fillcolor="#ffffff" stroked="false">
                <v:path arrowok="t"/>
                <v:fill type="solid"/>
              </v:shape>
            </v:group>
            <v:group style="position:absolute;left:10433;top:2431;width:257;height:217" coordorigin="10433,2431" coordsize="257,217">
              <v:shape style="position:absolute;left:10433;top:2431;width:257;height:217" coordorigin="10433,2431" coordsize="257,217" path="m10541,2442l10433,2452,10452,2460,10468,2466,10485,2482,10543,2541,10486,2619,10470,2633,10451,2638,10452,2647,10531,2639,10531,2634,10513,2634,10506,2631,10506,2624,10505,2620,10508,2615,10516,2604,10554,2552,10601,2552,10574,2524,10582,2513,10563,2513,10527,2476,10520,2469,10518,2466,10517,2462,10516,2454,10525,2452,10542,2450,10541,2442xe" filled="true" fillcolor="#ffffff" stroked="false">
                <v:path arrowok="t"/>
                <v:fill type="solid"/>
              </v:shape>
              <v:shape style="position:absolute;left:10433;top:2431;width:257;height:217" coordorigin="10433,2431" coordsize="257,217" path="m10601,2552l10554,2552,10602,2601,10607,2607,10610,2612,10611,2616,10611,2622,10605,2624,10591,2625,10592,2634,10690,2625,10681,2616,10664,2612,10646,2599,10601,2552xe" filled="true" fillcolor="#ffffff" stroked="false">
                <v:path arrowok="t"/>
                <v:fill type="solid"/>
              </v:shape>
              <v:shape style="position:absolute;left:10433;top:2431;width:257;height:217" coordorigin="10433,2431" coordsize="257,217" path="m10530,2631l10513,2634,10531,2634,10530,2631xe" filled="true" fillcolor="#ffffff" stroked="false">
                <v:path arrowok="t"/>
                <v:fill type="solid"/>
              </v:shape>
              <v:shape style="position:absolute;left:10433;top:2431;width:257;height:217" coordorigin="10433,2431" coordsize="257,217" path="m10638,2445l10596,2445,10601,2447,10602,2454,10602,2458,10599,2465,10563,2513,10582,2513,10611,2472,10627,2453,10638,2445xe" filled="true" fillcolor="#ffffff" stroked="false">
                <v:path arrowok="t"/>
                <v:fill type="solid"/>
              </v:shape>
              <v:shape style="position:absolute;left:10433;top:2431;width:257;height:217" coordorigin="10433,2431" coordsize="257,217" path="m10660,2431l10578,2438,10579,2447,10596,2445,10638,2445,10641,2443,10661,2439,10660,2431xe" filled="true" fillcolor="#ffffff" stroked="false">
                <v:path arrowok="t"/>
                <v:fill type="solid"/>
              </v:shape>
            </v:group>
            <v:group style="position:absolute;left:10761;top:2360;width:214;height:221" coordorigin="10761,2360" coordsize="214,221">
              <v:shape style="position:absolute;left:10761;top:2360;width:214;height:221" coordorigin="10761,2360" coordsize="214,221" path="m10922,2360l10915,2362,10913,2364,10912,2365,10909,2366,10899,2367,10882,2369,10859,2372,10793,2402,10761,2467,10761,2486,10763,2506,10803,2566,10858,2580,10880,2578,10904,2572,10926,2563,10877,2563,10860,2560,10803,2507,10792,2465,10793,2447,10840,2390,10863,2382,10930,2382,10922,2360xe" filled="true" fillcolor="#ffffff" stroked="false">
                <v:path arrowok="t"/>
                <v:fill type="solid"/>
              </v:shape>
              <v:shape style="position:absolute;left:10761;top:2360;width:214;height:221" coordorigin="10761,2360" coordsize="214,221" path="m10974,2490l10959,2511,10949,2528,10935,2542,10918,2554,10895,2563,10877,2563,10926,2563,10944,2554,10958,2548,10963,2547,10969,2547,10974,2490xe" filled="true" fillcolor="#ffffff" stroked="false">
                <v:path arrowok="t"/>
                <v:fill type="solid"/>
              </v:shape>
              <v:shape style="position:absolute;left:10761;top:2360;width:214;height:221" coordorigin="10761,2360" coordsize="214,221" path="m10969,2547l10965,2547,10969,2547,10969,2547xe" filled="true" fillcolor="#ffffff" stroked="false">
                <v:path arrowok="t"/>
                <v:fill type="solid"/>
              </v:shape>
              <v:shape style="position:absolute;left:10761;top:2360;width:214;height:221" coordorigin="10761,2360" coordsize="214,221" path="m10930,2382l10863,2382,10882,2382,10900,2387,10916,2397,10930,2412,10939,2409,10930,2382xe" filled="true" fillcolor="#ffffff" stroked="false">
                <v:path arrowok="t"/>
                <v:fill type="solid"/>
              </v:shape>
            </v:group>
            <v:group style="position:absolute;left:10984;top:2224;width:202;height:235" coordorigin="10984,2224" coordsize="202,235">
              <v:shape style="position:absolute;left:10984;top:2224;width:202;height:235" coordorigin="10984,2224" coordsize="202,235" path="m11067,2333l11010,2333,11028,2344,11169,2459,11186,2450,11182,2412,11165,2412,11067,2333xe" filled="true" fillcolor="#ffffff" stroked="false">
                <v:path arrowok="t"/>
                <v:fill type="solid"/>
              </v:shape>
              <v:shape style="position:absolute;left:10984;top:2224;width:202;height:235" coordorigin="10984,2224" coordsize="202,235" path="m11166,2258l11141,2258,11146,2267,11148,2271,11150,2277,11151,2292,11165,2412,11182,2412,11165,2263,11166,2258xe" filled="true" fillcolor="#ffffff" stroked="false">
                <v:path arrowok="t"/>
                <v:fill type="solid"/>
              </v:shape>
              <v:shape style="position:absolute;left:10984;top:2224;width:202;height:235" coordorigin="10984,2224" coordsize="202,235" path="m11069,2284l10984,2331,10995,2335,11010,2333,11067,2333,11059,2327,11055,2322,11050,2312,11050,2305,11073,2292,11069,2284xe" filled="true" fillcolor="#ffffff" stroked="false">
                <v:path arrowok="t"/>
                <v:fill type="solid"/>
              </v:shape>
              <v:shape style="position:absolute;left:10984;top:2224;width:202;height:235" coordorigin="10984,2224" coordsize="202,235" path="m11178,2224l11111,2261,11115,2269,11132,2259,11141,2258,11166,2258,11168,2245,11182,2232,11178,2224xe" filled="true" fillcolor="#ffffff" stroked="false">
                <v:path arrowok="t"/>
                <v:fill type="solid"/>
              </v:shape>
            </v:group>
            <v:group style="position:absolute;left:11222;top:2136;width:190;height:209" coordorigin="11222,2136" coordsize="190,209">
              <v:shape style="position:absolute;left:11222;top:2136;width:190;height:209" coordorigin="11222,2136" coordsize="190,209" path="m11298,2188l11249,2188,11262,2200,11347,2310,11349,2323,11336,2338,11342,2345,11410,2292,11381,2292,11367,2278,11298,2188xe" filled="true" fillcolor="#ffffff" stroked="false">
                <v:path arrowok="t"/>
                <v:fill type="solid"/>
              </v:shape>
              <v:shape style="position:absolute;left:11222;top:2136;width:190;height:209" coordorigin="11222,2136" coordsize="190,209" path="m11411,2291l11395,2292,11410,2292,11411,2291xe" filled="true" fillcolor="#ffffff" stroked="false">
                <v:path arrowok="t"/>
                <v:fill type="solid"/>
              </v:shape>
              <v:shape style="position:absolute;left:11222;top:2136;width:190;height:209" coordorigin="11222,2136" coordsize="190,209" path="m11291,2136l11222,2190,11233,2192,11249,2188,11298,2188,11285,2171,11284,2157,11297,2143,11291,2136xe" filled="true" fillcolor="#ffffff" stroked="false">
                <v:path arrowok="t"/>
                <v:fill type="solid"/>
              </v:shape>
            </v:group>
            <v:group style="position:absolute;left:9890;top:156;width:527;height:921" coordorigin="9890,156" coordsize="527,921">
              <v:shape style="position:absolute;left:9890;top:156;width:527;height:921" coordorigin="9890,156" coordsize="527,921" path="m10116,156l10053,227,10000,303,9956,384,9923,470,9901,561,9891,656,9890,705,9893,756,9907,859,9934,966,9974,1077,9987,1048,10001,1018,10031,959,10065,898,10102,837,10144,775,10190,713,10240,649,10295,585,10354,520,10417,455,10116,156xe" filled="true" fillcolor="#4c4d4f" stroked="false">
                <v:path arrowok="t"/>
                <v:fill type="solid"/>
              </v:shape>
            </v:group>
            <v:group style="position:absolute;left:9892;top:1077;width:528;height:921" coordorigin="9892,1077" coordsize="528,921">
              <v:shape style="position:absolute;left:9892;top:1077;width:528;height:921" coordorigin="9892,1077" coordsize="528,921" path="m9974,1077l9934,1188,9908,1295,9894,1398,9892,1449,9893,1498,9904,1593,9927,1684,9960,1769,10004,1850,10058,1926,10121,1997,10420,1696,10388,1664,10357,1631,10298,1567,10243,1503,10192,1440,10146,1377,10104,1316,10066,1255,10031,1195,10001,1135,9987,1106,9974,1077xe" filled="true" fillcolor="#454547" stroked="false">
                <v:path arrowok="t"/>
                <v:fill type="solid"/>
              </v:shape>
            </v:group>
            <v:group style="position:absolute;left:9687;top:120;width:435;height:1909" coordorigin="9687,120" coordsize="435,1909">
              <v:shape style="position:absolute;left:9687;top:120;width:435;height:1909" coordorigin="9687,120" coordsize="435,1909" path="m10080,120l10002,206,9932,296,9872,390,9819,489,9776,590,9741,694,9715,799,9697,907,9688,1015,9687,1069,9688,1123,9693,1201,9702,1278,9716,1355,9735,1431,9758,1506,9785,1580,9817,1653,9853,1724,9894,1793,9939,1861,9987,1924,10026,1970,10067,2014,10081,2029,10119,1999,10121,1997,10088,1962,10058,1926,10004,1850,9960,1769,9927,1684,9904,1593,9893,1498,9892,1449,9894,1398,9908,1295,9934,1188,9974,1077,9952,1021,9919,912,9898,807,9890,705,9891,656,9901,561,9923,470,9956,384,10000,303,10053,227,10116,156,10080,120xe" filled="true" fillcolor="#414042" stroked="false">
                <v:path arrowok="t"/>
                <v:fill type="solid"/>
              </v:shape>
            </v:group>
            <v:group style="position:absolute;left:10419;top:154;width:528;height:920" coordorigin="10419,154" coordsize="528,920">
              <v:shape style="position:absolute;left:10419;top:154;width:528;height:920" coordorigin="10419,154" coordsize="528,920" path="m10718,154l10419,455,10451,487,10482,520,10541,584,10596,648,10646,711,10693,774,10735,835,10773,896,10807,956,10838,1016,10864,1074,10886,1018,10919,909,10939,804,10946,703,10945,653,10934,558,10912,468,10879,382,10835,301,10781,225,10750,189,10718,154xe" filled="true" fillcolor="#454547" stroked="false">
                <v:path arrowok="t"/>
                <v:fill type="solid"/>
              </v:shape>
            </v:group>
            <v:group style="position:absolute;left:10422;top:1074;width:527;height:921" coordorigin="10422,1074" coordsize="527,921">
              <v:shape style="position:absolute;left:10422;top:1074;width:527;height:921" coordorigin="10422,1074" coordsize="527,921" path="m10864,1074l10838,1133,10808,1192,10774,1253,10736,1314,10694,1376,10648,1439,10598,1502,10544,1566,10485,1631,10422,1696,10723,1995,10785,1924,10839,1848,10882,1767,10915,1681,10937,1590,10948,1495,10948,1446,10946,1395,10932,1292,10905,1185,10886,1130,10864,1074xe" filled="true" fillcolor="#4c4d4f" stroked="false">
                <v:path arrowok="t"/>
                <v:fill type="solid"/>
              </v:shape>
            </v:group>
            <v:group style="position:absolute;left:10718;top:118;width:435;height:1909" coordorigin="10718,118" coordsize="435,1909">
              <v:shape style="position:absolute;left:10718;top:118;width:435;height:1909" coordorigin="10718,118" coordsize="435,1909" path="m10753,118l10718,154,10750,189,10781,225,10835,301,10879,382,10912,468,10934,558,10945,653,10946,703,10944,753,10931,856,10904,963,10864,1074,10886,1130,10920,1239,10941,1344,10948,1446,10948,1495,10937,1590,10915,1681,10882,1767,10839,1848,10785,1924,10723,1995,10724,1997,10763,2027,10777,2012,10791,1997,10831,1952,10880,1890,10927,1824,10969,1756,11007,1686,11041,1613,11070,1540,11095,1465,11115,1389,11131,1313,11142,1235,11149,1158,11152,1065,11150,1011,11140,903,11122,795,11095,690,11060,586,11016,485,10963,387,10902,293,10832,203,10794,160,10753,118xe" filled="true" fillcolor="#414042" stroked="false">
                <v:path arrowok="t"/>
                <v:fill type="solid"/>
              </v:shape>
            </v:group>
            <v:group style="position:absolute;left:7842;top:0;width:4399;height:3659" coordorigin="7842,0" coordsize="4399,3659">
              <v:shape style="position:absolute;left:7842;top:0;width:4399;height:3659" coordorigin="7842,0" coordsize="4399,3659" path="m12240,2909l12108,3032,11953,3156,11788,3268,11615,3367,11434,3452,11245,3524,11050,3581,10848,3623,10641,3649,10430,3658,10218,3650,10011,3625,9809,3585,9613,3529,9424,3458,9243,3373,9069,3275,8904,3164,8748,3041,8603,2907,8467,2762,8344,2607,8232,2443,8133,2270,8047,2088,7975,1900,7918,1704,7877,1503,7851,1296,7842,1084,7850,873,7874,665,7915,464,7971,268,8042,79,8078,0e" filled="false" stroked="true" strokeweight="1.249pt" strokecolor="#414042">
                <v:path arrowok="t"/>
              </v:shape>
            </v:group>
            <v:group style="position:absolute;left:7932;top:0;width:4308;height:3567" coordorigin="7932,0" coordsize="4308,3567">
              <v:shape style="position:absolute;left:7932;top:0;width:4308;height:3567" coordorigin="7932,0" coordsize="4308,3567" path="m12240,2775l12187,2833,12048,2963,11898,3082,11739,3190,11572,3286,11398,3368,11216,3438,11027,3493,10833,3533,10633,3558,10429,3567,10225,3559,10025,3535,9830,3496,9642,3442,9459,3374,9284,3292,9116,3197,8957,3090,8807,2972,8666,2842,8536,2703,8417,2553,8309,2394,8213,2227,8131,2052,8061,1871,8006,1682,7966,1488,7941,1288,7932,1084,7940,880,7964,680,8003,485,8057,297,8125,114,8179,0e" filled="false" stroked="true" strokeweight="1.579pt" strokecolor="#414042">
                <v:path arrowok="t"/>
              </v:shape>
            </v:group>
            <v:group style="position:absolute;left:8661;top:0;width:3522;height:2838" coordorigin="8661,0" coordsize="3522,2838">
              <v:shape style="position:absolute;left:8661;top:0;width:3522;height:2838" coordorigin="8661,0" coordsize="3522,2838" path="m12183,1072l12177,1216,12160,1358,12133,1495,12094,1629,12046,1758,11988,1882,11921,2000,11846,2113,11762,2219,11670,2318,11571,2411,11466,2495,11354,2571,11235,2639,11112,2697,10983,2746,10850,2785,10712,2814,10571,2831,10427,2838,10283,2832,10141,2815,10004,2788,9870,2749,9741,2701,9617,2643,9499,2576,9386,2501,9280,2417,9180,2325,9088,2226,9004,2121,8928,2009,8860,1890,8802,1767,8753,1638,8714,1505,8685,1367,8668,1226,8661,1082,8667,938,8684,796,8711,659,8749,525,8798,396,8856,272,8923,154,8998,41,9031,0e" filled="false" stroked="true" strokeweight="1.249pt" strokecolor="#414042">
                <v:path arrowok="t"/>
              </v:shape>
              <v:shape style="position:absolute;left:11280;top:-12;width:915;height:1406" type="#_x0000_t75" stroked="false">
                <v:imagedata r:id="rId25" o:title=""/>
              </v:shape>
              <v:shape style="position:absolute;left:8916;top:0;width:642;height:1423" type="#_x0000_t75" stroked="false">
                <v:imagedata r:id="rId26" o:title=""/>
              </v:shape>
              <v:shape style="position:absolute;left:7142;top:1101;width:4229;height:1315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8"/>
        <w:spacing w:line="380" w:lineRule="exact" w:before="51"/>
        <w:ind w:left="120" w:right="5243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5"/>
          <w:w w:val="105"/>
        </w:rPr>
        <w:t>POST-MASTER'S</w:t>
      </w:r>
      <w:r>
        <w:rPr>
          <w:rFonts w:ascii="Calibri"/>
          <w:color w:val="811C28"/>
          <w:spacing w:val="-5"/>
          <w:w w:val="105"/>
        </w:rPr>
        <w:t> </w:t>
      </w:r>
      <w:r>
        <w:rPr>
          <w:rFonts w:ascii="Calibri"/>
          <w:color w:val="811C28"/>
          <w:spacing w:val="6"/>
          <w:w w:val="105"/>
        </w:rPr>
        <w:t>CE</w:t>
      </w:r>
      <w:r>
        <w:rPr>
          <w:rFonts w:ascii="Calibri"/>
          <w:color w:val="811C28"/>
          <w:w w:val="105"/>
        </w:rPr>
        <w:t>R</w:t>
      </w:r>
      <w:r>
        <w:rPr>
          <w:rFonts w:ascii="Calibri"/>
          <w:color w:val="811C28"/>
          <w:spacing w:val="6"/>
          <w:w w:val="105"/>
        </w:rPr>
        <w:t>TIFIC</w:t>
      </w:r>
      <w:r>
        <w:rPr>
          <w:rFonts w:ascii="Calibri"/>
          <w:color w:val="811C28"/>
          <w:spacing w:val="-19"/>
          <w:w w:val="105"/>
        </w:rPr>
        <w:t>A</w:t>
      </w:r>
      <w:r>
        <w:rPr>
          <w:rFonts w:ascii="Calibri"/>
          <w:color w:val="811C28"/>
          <w:spacing w:val="6"/>
          <w:w w:val="105"/>
        </w:rPr>
        <w:t>T</w:t>
      </w:r>
      <w:r>
        <w:rPr>
          <w:rFonts w:ascii="Calibri"/>
          <w:color w:val="811C28"/>
          <w:w w:val="105"/>
        </w:rPr>
        <w:t>E</w:t>
      </w:r>
      <w:r>
        <w:rPr>
          <w:rFonts w:ascii="Calibri"/>
          <w:color w:val="811C28"/>
          <w:spacing w:val="-4"/>
          <w:w w:val="105"/>
        </w:rPr>
        <w:t> </w:t>
      </w:r>
      <w:r>
        <w:rPr>
          <w:rFonts w:ascii="Calibri"/>
          <w:color w:val="811C28"/>
          <w:spacing w:val="5"/>
          <w:w w:val="105"/>
        </w:rPr>
        <w:t>IN</w:t>
      </w:r>
      <w:r>
        <w:rPr>
          <w:rFonts w:ascii="Calibri"/>
          <w:color w:val="811C28"/>
          <w:spacing w:val="76"/>
          <w:w w:val="109"/>
        </w:rPr>
        <w:t> </w:t>
      </w:r>
      <w:r>
        <w:rPr>
          <w:rFonts w:ascii="Calibri"/>
          <w:color w:val="811C28"/>
          <w:spacing w:val="5"/>
          <w:w w:val="105"/>
        </w:rPr>
        <w:t>MARRIAGE</w:t>
      </w:r>
      <w:r>
        <w:rPr>
          <w:rFonts w:ascii="Calibri"/>
          <w:color w:val="811C28"/>
          <w:spacing w:val="8"/>
          <w:w w:val="105"/>
        </w:rPr>
        <w:t> </w:t>
      </w:r>
      <w:r>
        <w:rPr>
          <w:rFonts w:ascii="Calibri"/>
          <w:color w:val="811C28"/>
          <w:spacing w:val="3"/>
          <w:w w:val="105"/>
        </w:rPr>
        <w:t>AND</w:t>
      </w:r>
      <w:r>
        <w:rPr>
          <w:rFonts w:ascii="Calibri"/>
          <w:color w:val="811C28"/>
          <w:spacing w:val="9"/>
          <w:w w:val="105"/>
        </w:rPr>
        <w:t> </w:t>
      </w:r>
      <w:r>
        <w:rPr>
          <w:rFonts w:ascii="Calibri"/>
          <w:color w:val="811C28"/>
          <w:spacing w:val="-2"/>
          <w:w w:val="105"/>
        </w:rPr>
        <w:t>FAMIL</w:t>
      </w:r>
      <w:r>
        <w:rPr>
          <w:rFonts w:ascii="Calibri"/>
          <w:color w:val="811C28"/>
          <w:spacing w:val="-1"/>
          <w:w w:val="105"/>
        </w:rPr>
        <w:t>Y</w:t>
      </w:r>
      <w:r>
        <w:rPr>
          <w:rFonts w:ascii="Calibri"/>
          <w:color w:val="811C28"/>
          <w:spacing w:val="9"/>
          <w:w w:val="105"/>
        </w:rPr>
        <w:t> </w:t>
      </w:r>
      <w:r>
        <w:rPr>
          <w:rFonts w:ascii="Calibri"/>
          <w:color w:val="811C28"/>
          <w:spacing w:val="6"/>
          <w:w w:val="105"/>
        </w:rPr>
        <w:t>THERAPY</w:t>
      </w:r>
      <w:r>
        <w:rPr>
          <w:rFonts w:ascii="Calibri"/>
          <w:b w:val="0"/>
        </w:rPr>
      </w:r>
    </w:p>
    <w:p>
      <w:pPr>
        <w:pStyle w:val="BodyText"/>
        <w:spacing w:line="265" w:lineRule="auto" w:before="90"/>
        <w:ind w:left="117" w:right="10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811C28"/>
          <w:spacing w:val="-1"/>
        </w:rPr>
        <w:t>Marriage</w:t>
      </w:r>
      <w:r>
        <w:rPr>
          <w:rFonts w:ascii="Times New Roman"/>
          <w:color w:val="811C28"/>
          <w:spacing w:val="-11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  <w:spacing w:val="-1"/>
        </w:rPr>
        <w:t>Family</w:t>
      </w:r>
      <w:r>
        <w:rPr>
          <w:rFonts w:ascii="Times New Roman"/>
          <w:color w:val="811C28"/>
          <w:spacing w:val="-15"/>
        </w:rPr>
        <w:t> </w:t>
      </w:r>
      <w:r>
        <w:rPr>
          <w:rFonts w:ascii="Times New Roman"/>
          <w:color w:val="811C28"/>
        </w:rPr>
        <w:t>Therapy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(MFT)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is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a</w:t>
      </w:r>
      <w:r>
        <w:rPr>
          <w:rFonts w:ascii="Times New Roman"/>
          <w:color w:val="811C28"/>
          <w:spacing w:val="-11"/>
        </w:rPr>
        <w:t> </w:t>
      </w:r>
      <w:r>
        <w:rPr>
          <w:rFonts w:ascii="Times New Roman"/>
          <w:color w:val="811C28"/>
        </w:rPr>
        <w:t>unique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in-demand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  <w:spacing w:val="-1"/>
        </w:rPr>
        <w:t>specialization</w:t>
      </w:r>
      <w:r>
        <w:rPr>
          <w:rFonts w:ascii="Times New Roman"/>
          <w:color w:val="811C28"/>
          <w:spacing w:val="-11"/>
        </w:rPr>
        <w:t> </w:t>
      </w:r>
      <w:r>
        <w:rPr>
          <w:rFonts w:ascii="Times New Roman"/>
          <w:color w:val="811C28"/>
          <w:spacing w:val="-1"/>
        </w:rPr>
        <w:t>within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the</w:t>
      </w:r>
      <w:r>
        <w:rPr>
          <w:rFonts w:ascii="Times New Roman"/>
          <w:color w:val="811C28"/>
          <w:spacing w:val="-11"/>
        </w:rPr>
        <w:t> </w:t>
      </w:r>
      <w:r>
        <w:rPr>
          <w:rFonts w:ascii="Times New Roman"/>
          <w:color w:val="811C28"/>
        </w:rPr>
        <w:t>field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of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mental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health.</w:t>
      </w:r>
      <w:r>
        <w:rPr>
          <w:rFonts w:ascii="Times New Roman"/>
          <w:color w:val="811C28"/>
          <w:spacing w:val="25"/>
          <w:w w:val="98"/>
        </w:rPr>
        <w:t> </w:t>
      </w:r>
      <w:r>
        <w:rPr>
          <w:rFonts w:ascii="Times New Roman"/>
          <w:color w:val="811C28"/>
          <w:spacing w:val="-1"/>
        </w:rPr>
        <w:t>Northcentral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University's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  <w:spacing w:val="-1"/>
        </w:rPr>
        <w:t>Post-Master's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Certificate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in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Marriage</w:t>
      </w:r>
      <w:r>
        <w:rPr>
          <w:rFonts w:ascii="Times New Roman"/>
          <w:color w:val="811C28"/>
          <w:spacing w:val="-12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14"/>
        </w:rPr>
        <w:t> </w:t>
      </w:r>
      <w:r>
        <w:rPr>
          <w:rFonts w:ascii="Times New Roman"/>
          <w:color w:val="811C28"/>
          <w:spacing w:val="-1"/>
        </w:rPr>
        <w:t>Family</w:t>
      </w:r>
      <w:r>
        <w:rPr>
          <w:rFonts w:ascii="Times New Roman"/>
          <w:color w:val="811C28"/>
          <w:spacing w:val="-16"/>
        </w:rPr>
        <w:t> </w:t>
      </w:r>
      <w:r>
        <w:rPr>
          <w:rFonts w:ascii="Times New Roman"/>
          <w:color w:val="811C28"/>
        </w:rPr>
        <w:t>Therapy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provides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students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  <w:spacing w:val="-1"/>
        </w:rPr>
        <w:t>with</w:t>
      </w:r>
      <w:r>
        <w:rPr>
          <w:rFonts w:ascii="Times New Roman"/>
          <w:color w:val="811C28"/>
          <w:spacing w:val="-14"/>
        </w:rPr>
        <w:t> </w:t>
      </w:r>
      <w:r>
        <w:rPr>
          <w:rFonts w:ascii="Times New Roman"/>
          <w:color w:val="811C28"/>
        </w:rPr>
        <w:t>a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first</w:t>
      </w:r>
      <w:r>
        <w:rPr>
          <w:rFonts w:ascii="Times New Roman"/>
          <w:color w:val="811C28"/>
          <w:spacing w:val="-13"/>
        </w:rPr>
        <w:t> </w:t>
      </w:r>
      <w:r>
        <w:rPr>
          <w:rFonts w:ascii="Times New Roman"/>
          <w:color w:val="811C28"/>
        </w:rPr>
        <w:t>look</w:t>
      </w:r>
      <w:r>
        <w:rPr>
          <w:rFonts w:ascii="Times New Roman"/>
          <w:color w:val="811C28"/>
          <w:spacing w:val="28"/>
          <w:w w:val="98"/>
        </w:rPr>
        <w:t> </w:t>
      </w:r>
      <w:r>
        <w:rPr>
          <w:rFonts w:ascii="Times New Roman"/>
          <w:color w:val="811C28"/>
        </w:rPr>
        <w:t>in</w:t>
      </w:r>
      <w:r>
        <w:rPr>
          <w:rFonts w:ascii="Times New Roman"/>
          <w:color w:val="811C28"/>
          <w:spacing w:val="-10"/>
        </w:rPr>
        <w:t> </w:t>
      </w:r>
      <w:r>
        <w:rPr>
          <w:rFonts w:ascii="Times New Roman"/>
          <w:color w:val="811C28"/>
        </w:rPr>
        <w:t>to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the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field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of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mental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health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marriage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and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family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therapy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as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a</w:t>
      </w:r>
      <w:r>
        <w:rPr>
          <w:rFonts w:ascii="Times New Roman"/>
          <w:color w:val="811C28"/>
          <w:spacing w:val="-9"/>
        </w:rPr>
        <w:t> </w:t>
      </w:r>
      <w:r>
        <w:rPr>
          <w:rFonts w:ascii="Times New Roman"/>
          <w:color w:val="811C28"/>
        </w:rPr>
        <w:t>career</w:t>
      </w:r>
      <w:r>
        <w:rPr>
          <w:rFonts w:ascii="Times New Roman"/>
          <w:color w:val="811C28"/>
          <w:spacing w:val="-10"/>
        </w:rPr>
        <w:t> </w:t>
      </w:r>
      <w:r>
        <w:rPr>
          <w:rFonts w:ascii="Times New Roman"/>
          <w:color w:val="811C28"/>
        </w:rPr>
        <w:t>path.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left="117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spacing w:val="-5"/>
          <w:w w:val="105"/>
        </w:rPr>
        <w:t>WHA</w:t>
      </w:r>
      <w:r>
        <w:rPr>
          <w:rFonts w:ascii="Calibri"/>
          <w:color w:val="811C28"/>
          <w:spacing w:val="-6"/>
          <w:w w:val="105"/>
        </w:rPr>
        <w:t>T</w:t>
      </w:r>
      <w:r>
        <w:rPr>
          <w:rFonts w:ascii="Calibri"/>
          <w:color w:val="811C28"/>
          <w:spacing w:val="15"/>
          <w:w w:val="105"/>
        </w:rPr>
        <w:t> </w:t>
      </w:r>
      <w:r>
        <w:rPr>
          <w:rFonts w:ascii="Calibri"/>
          <w:color w:val="811C28"/>
          <w:w w:val="105"/>
        </w:rPr>
        <w:t>YOU'LL</w:t>
      </w:r>
      <w:r>
        <w:rPr>
          <w:rFonts w:ascii="Calibri"/>
          <w:color w:val="811C28"/>
          <w:spacing w:val="16"/>
          <w:w w:val="105"/>
        </w:rPr>
        <w:t> </w:t>
      </w:r>
      <w:r>
        <w:rPr>
          <w:rFonts w:ascii="Calibri"/>
          <w:color w:val="811C28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17" w:right="10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Post-Master's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Marriage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Family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gain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level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2"/>
        </w:rPr>
        <w:t>therapy.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addition,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this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refine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mental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health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Plus,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earn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level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credit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may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transferrable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NCU's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Doctor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Philosophy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Marriage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Family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program,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giving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utilize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toward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taking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next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level,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when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you're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3"/>
        </w:rPr>
        <w:t>ready.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6" w:lineRule="auto"/>
        <w:ind w:left="117" w:right="10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Students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Post-Master's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Marriage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Family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choose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3</w:t>
      </w:r>
      <w:r>
        <w:rPr>
          <w:rFonts w:ascii="Times New Roman"/>
          <w:color w:val="414042"/>
          <w:spacing w:val="25"/>
        </w:rPr>
        <w:t> </w:t>
      </w:r>
      <w:r>
        <w:rPr>
          <w:rFonts w:ascii="Times New Roman"/>
          <w:color w:val="414042"/>
          <w:spacing w:val="-1"/>
        </w:rPr>
        <w:t>specializations,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helping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further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focus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professional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practice.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left="117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811C28"/>
          <w:w w:val="105"/>
        </w:rPr>
        <w:t>WHO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WILL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TEACH</w:t>
      </w:r>
      <w:r>
        <w:rPr>
          <w:rFonts w:ascii="Calibri"/>
          <w:color w:val="811C28"/>
          <w:spacing w:val="17"/>
          <w:w w:val="105"/>
        </w:rPr>
        <w:t> </w:t>
      </w:r>
      <w:r>
        <w:rPr>
          <w:rFonts w:ascii="Calibri"/>
          <w:color w:val="811C28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46" w:lineRule="auto" w:before="70"/>
        <w:ind w:left="117" w:right="10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student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Department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Sciences,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you'll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work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with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1"/>
        </w:rPr>
        <w:t>NCU</w:t>
      </w:r>
      <w:r>
        <w:rPr>
          <w:rFonts w:ascii="Times New Roman"/>
          <w:color w:val="414042"/>
          <w:spacing w:val="139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around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world.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You'll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benefit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  <w:spacing w:val="1"/>
        </w:rPr>
        <w:t>of</w:t>
      </w:r>
      <w:r>
        <w:rPr>
          <w:rFonts w:ascii="Times New Roman"/>
        </w:rPr>
      </w:r>
    </w:p>
    <w:p>
      <w:pPr>
        <w:pStyle w:val="BodyText"/>
        <w:spacing w:line="246" w:lineRule="auto"/>
        <w:ind w:left="117" w:right="5135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70.56601pt;margin-top:.845222pt;width:193.6pt;height:120.85pt;mso-position-horizontal-relative:page;mso-position-vertical-relative:paragraph;z-index:4312" coordorigin="7411,17" coordsize="3872,2417">
            <v:group style="position:absolute;left:7413;top:17;width:3870;height:2149" coordorigin="7413,17" coordsize="3870,2149">
              <v:shape style="position:absolute;left:7413;top:17;width:3870;height:2149" coordorigin="7413,17" coordsize="3870,2149" path="m7413,2165l11282,2165,11282,17,7413,17,7413,2165xe" filled="true" fillcolor="#e6e7e8" stroked="false">
                <v:path arrowok="t"/>
                <v:fill type="solid"/>
              </v:shape>
            </v:group>
            <v:group style="position:absolute;left:7411;top:2165;width:3869;height:269" coordorigin="7411,2165" coordsize="3869,269">
              <v:shape style="position:absolute;left:7411;top:2165;width:3869;height:269" coordorigin="7411,2165" coordsize="3869,269" path="m11280,2434l7411,2434,7411,2165,11280,2165,11280,2434xe" filled="true" fillcolor="#811c28" stroked="false">
                <v:path arrowok="t"/>
                <v:fill type="solid"/>
              </v:shape>
              <v:shape style="position:absolute;left:7411;top:17;width:3872;height:2417" type="#_x0000_t202" filled="false" stroked="false">
                <v:textbox inset="0,0,0,0">
                  <w:txbxContent>
                    <w:p>
                      <w:pPr>
                        <w:spacing w:before="202"/>
                        <w:ind w:left="25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445" w:val="left" w:leader="none"/>
                        </w:tabs>
                        <w:spacing w:before="61"/>
                        <w:ind w:left="455" w:right="0" w:hanging="203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414042"/>
                          <w:sz w:val="22"/>
                        </w:rPr>
                        <w:t>Child</w:t>
                      </w:r>
                      <w:r>
                        <w:rPr>
                          <w:rFonts w:ascii="Arial"/>
                          <w:color w:val="414042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414042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Adolescent</w:t>
                      </w:r>
                      <w:r>
                        <w:rPr>
                          <w:rFonts w:ascii="Arial"/>
                          <w:color w:val="414042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445" w:val="left" w:leader="none"/>
                        </w:tabs>
                        <w:spacing w:before="47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414042"/>
                          <w:w w:val="95"/>
                          <w:sz w:val="22"/>
                        </w:rPr>
                        <w:t>Couple</w:t>
                      </w:r>
                      <w:r>
                        <w:rPr>
                          <w:rFonts w:ascii="Arial"/>
                          <w:color w:val="414042"/>
                          <w:spacing w:val="2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w w:val="95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451" w:val="left" w:leader="none"/>
                        </w:tabs>
                        <w:spacing w:line="284" w:lineRule="auto" w:before="47"/>
                        <w:ind w:left="455" w:right="554" w:hanging="203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414042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414042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Marriage</w:t>
                      </w:r>
                      <w:r>
                        <w:rPr>
                          <w:rFonts w:ascii="Arial"/>
                          <w:color w:val="414042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414042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Family</w:t>
                      </w:r>
                      <w:r>
                        <w:rPr>
                          <w:rFonts w:ascii="Arial"/>
                          <w:color w:val="414042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445" w:val="left" w:leader="none"/>
                        </w:tabs>
                        <w:spacing w:before="1"/>
                        <w:ind w:left="44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414042"/>
                          <w:sz w:val="22"/>
                        </w:rPr>
                        <w:t>Therapy</w:t>
                      </w:r>
                      <w:r>
                        <w:rPr>
                          <w:rFonts w:ascii="Arial"/>
                          <w:color w:val="41404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with</w:t>
                      </w:r>
                      <w:r>
                        <w:rPr>
                          <w:rFonts w:ascii="Arial"/>
                          <w:color w:val="41404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Milita</w:t>
                      </w:r>
                      <w:r>
                        <w:rPr>
                          <w:rFonts w:ascii="Arial"/>
                          <w:color w:val="414042"/>
                          <w:spacing w:val="7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y</w:t>
                      </w:r>
                      <w:r>
                        <w:rPr>
                          <w:rFonts w:ascii="Arial"/>
                          <w:color w:val="41404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414042"/>
                          <w:sz w:val="22"/>
                        </w:rPr>
                        <w:t>Families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414042"/>
        </w:rPr>
        <w:t>thought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faculty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members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bring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classroom,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the</w:t>
      </w:r>
      <w:r>
        <w:rPr>
          <w:rFonts w:ascii="Times New Roman"/>
          <w:color w:val="414042"/>
          <w:spacing w:val="83"/>
          <w:w w:val="99"/>
        </w:rPr>
        <w:t> </w:t>
      </w:r>
      <w:r>
        <w:rPr>
          <w:rFonts w:ascii="Times New Roman"/>
          <w:color w:val="414042"/>
        </w:rPr>
        <w:t>opportunity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learn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best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practices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skills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experienced</w:t>
      </w:r>
      <w:r>
        <w:rPr>
          <w:rFonts w:ascii="Times New Roman"/>
          <w:color w:val="414042"/>
          <w:spacing w:val="73"/>
          <w:w w:val="99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professionals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who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worked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the</w:t>
      </w:r>
      <w:r>
        <w:rPr>
          <w:rFonts w:ascii="Times New Roman"/>
          <w:color w:val="414042"/>
          <w:spacing w:val="87"/>
          <w:w w:val="99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Ultimately,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professional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practice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will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reap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benefits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1"/>
        </w:rPr>
        <w:t>of</w:t>
      </w:r>
      <w:r>
        <w:rPr>
          <w:rFonts w:ascii="Times New Roman"/>
          <w:color w:val="414042"/>
          <w:spacing w:val="97"/>
        </w:rPr>
        <w:t> </w:t>
      </w:r>
      <w:r>
        <w:rPr>
          <w:rFonts w:ascii="Times New Roman"/>
          <w:color w:val="414042"/>
        </w:rPr>
        <w:t>attending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University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values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diversity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1"/>
        </w:rPr>
        <w:t>teaching</w:t>
      </w:r>
      <w:r>
        <w:rPr>
          <w:rFonts w:ascii="Times New Roman"/>
        </w:rPr>
      </w:r>
    </w:p>
    <w:p>
      <w:pPr>
        <w:pStyle w:val="BodyText"/>
        <w:spacing w:line="240" w:lineRule="auto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1"/>
        </w:rPr>
        <w:t>concepts.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9"/>
        <w:spacing w:line="240" w:lineRule="auto"/>
        <w:ind w:left="117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811C28"/>
          <w:w w:val="105"/>
        </w:rPr>
        <w:t>WHY</w:t>
      </w:r>
      <w:r>
        <w:rPr>
          <w:rFonts w:ascii="Calibri" w:hAnsi="Calibri" w:cs="Calibri" w:eastAsia="Calibri"/>
          <w:color w:val="811C28"/>
          <w:spacing w:val="-4"/>
          <w:w w:val="105"/>
        </w:rPr>
        <w:t> </w:t>
      </w:r>
      <w:r>
        <w:rPr>
          <w:rFonts w:ascii="Calibri" w:hAnsi="Calibri" w:cs="Calibri" w:eastAsia="Calibri"/>
          <w:color w:val="811C28"/>
          <w:w w:val="105"/>
        </w:rPr>
        <w:t>A</w:t>
      </w:r>
      <w:r>
        <w:rPr>
          <w:rFonts w:ascii="Calibri" w:hAnsi="Calibri" w:cs="Calibri" w:eastAsia="Calibri"/>
          <w:color w:val="811C28"/>
          <w:spacing w:val="-3"/>
          <w:w w:val="105"/>
        </w:rPr>
        <w:t> </w:t>
      </w:r>
      <w:r>
        <w:rPr>
          <w:rFonts w:ascii="Calibri" w:hAnsi="Calibri" w:cs="Calibri" w:eastAsia="Calibri"/>
          <w:color w:val="811C28"/>
          <w:w w:val="105"/>
        </w:rPr>
        <w:t>POST-MASTER’S</w:t>
      </w:r>
      <w:r>
        <w:rPr>
          <w:rFonts w:ascii="Calibri" w:hAnsi="Calibri" w:cs="Calibri" w:eastAsia="Calibri"/>
          <w:color w:val="811C28"/>
          <w:spacing w:val="-3"/>
          <w:w w:val="105"/>
        </w:rPr>
        <w:t> CER</w:t>
      </w:r>
      <w:r>
        <w:rPr>
          <w:rFonts w:ascii="Calibri" w:hAnsi="Calibri" w:cs="Calibri" w:eastAsia="Calibri"/>
          <w:color w:val="811C28"/>
          <w:spacing w:val="-4"/>
          <w:w w:val="105"/>
        </w:rPr>
        <w:t>TIFICATE?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46" w:lineRule="auto" w:before="70"/>
        <w:ind w:left="117" w:right="5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searching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ways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sharpen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concerns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commitment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start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degree?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Earning</w:t>
      </w:r>
      <w:r>
        <w:rPr>
          <w:rFonts w:ascii="Times New Roman"/>
        </w:rPr>
      </w:r>
    </w:p>
    <w:p>
      <w:pPr>
        <w:pStyle w:val="BodyText"/>
        <w:spacing w:line="246" w:lineRule="auto"/>
        <w:ind w:left="117" w:right="10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marriage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family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therapy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specialization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focuses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aspirations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could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2"/>
        </w:rPr>
        <w:t>answer.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Here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few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pursuing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Northcentral: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309" w:val="left" w:leader="none"/>
        </w:tabs>
        <w:spacing w:line="240" w:lineRule="auto" w:before="40" w:after="0"/>
        <w:ind w:left="308" w:right="0" w:hanging="19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Faster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Time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1"/>
        </w:rPr>
        <w:t>Completion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97" w:val="left" w:leader="none"/>
        </w:tabs>
        <w:spacing w:line="240" w:lineRule="auto" w:before="47" w:after="0"/>
        <w:ind w:left="296" w:right="0" w:hanging="1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Affordable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1"/>
        </w:rPr>
        <w:t>Pricing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97" w:val="left" w:leader="none"/>
        </w:tabs>
        <w:spacing w:line="240" w:lineRule="auto" w:before="47" w:after="0"/>
        <w:ind w:left="296" w:right="0" w:hanging="1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Apply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Degree</w:t>
      </w:r>
      <w:r>
        <w:rPr>
          <w:rFonts w:ascii="Times New Roman"/>
          <w:color w:val="414042"/>
          <w:spacing w:val="-2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1"/>
        </w:rPr>
        <w:t> </w:t>
      </w:r>
      <w:r>
        <w:rPr>
          <w:rFonts w:ascii="Times New Roman"/>
          <w:color w:val="414042"/>
          <w:spacing w:val="1"/>
        </w:rPr>
        <w:t>NCU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1276" w:footer="0" w:top="2920" w:bottom="280" w:left="7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65" w:lineRule="auto" w:before="71"/>
        <w:ind w:right="1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11C28"/>
        </w:rPr>
        <w:t>Being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therapist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more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than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just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job—it’</w:t>
      </w:r>
      <w:r>
        <w:rPr>
          <w:rFonts w:ascii="Times New Roman" w:hAnsi="Times New Roman" w:cs="Times New Roman" w:eastAsia="Times New Roman"/>
          <w:color w:val="811C28"/>
          <w:spacing w:val="-2"/>
        </w:rPr>
        <w:t>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about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helping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individuals,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couples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families</w:t>
      </w:r>
      <w:r>
        <w:rPr>
          <w:rFonts w:ascii="Times New Roman" w:hAnsi="Times New Roman" w:cs="Times New Roman" w:eastAsia="Times New Roman"/>
          <w:color w:val="811C28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navigate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natural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stressors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unexpected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challenges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life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come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out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better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stronger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than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before.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 w:before="1"/>
        <w:ind w:right="1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811C28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811C28"/>
          <w:spacing w:val="-2"/>
        </w:rPr>
        <w:t>s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Department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of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Sciences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provides</w:t>
      </w:r>
      <w:r>
        <w:rPr>
          <w:rFonts w:ascii="Times New Roman" w:hAnsi="Times New Roman" w:cs="Times New Roman" w:eastAsia="Times New Roman"/>
          <w:color w:val="811C28"/>
          <w:spacing w:val="-14"/>
        </w:rPr>
        <w:t> </w:t>
      </w:r>
      <w:r>
        <w:rPr>
          <w:rFonts w:ascii="Times New Roman" w:hAnsi="Times New Roman" w:cs="Times New Roman" w:eastAsia="Times New Roman"/>
          <w:color w:val="811C28"/>
        </w:rPr>
        <w:t>online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master's,</w:t>
      </w:r>
      <w:r>
        <w:rPr>
          <w:rFonts w:ascii="Times New Roman" w:hAnsi="Times New Roman" w:cs="Times New Roman" w:eastAsia="Times New Roman"/>
          <w:color w:val="811C28"/>
          <w:spacing w:val="-16"/>
        </w:rPr>
        <w:t> </w:t>
      </w:r>
      <w:r>
        <w:rPr>
          <w:rFonts w:ascii="Times New Roman" w:hAnsi="Times New Roman" w:cs="Times New Roman" w:eastAsia="Times New Roman"/>
          <w:color w:val="811C28"/>
        </w:rPr>
        <w:t>doctoral</w:t>
      </w:r>
      <w:r>
        <w:rPr>
          <w:rFonts w:ascii="Times New Roman" w:hAnsi="Times New Roman" w:cs="Times New Roman" w:eastAsia="Times New Roman"/>
          <w:color w:val="811C28"/>
          <w:spacing w:val="-15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28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certificate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programs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marriage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and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family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therapy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for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students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  <w:spacing w:val="-1"/>
        </w:rPr>
        <w:t>who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are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interested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advancing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in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or</w:t>
      </w:r>
      <w:r>
        <w:rPr>
          <w:rFonts w:ascii="Times New Roman" w:hAnsi="Times New Roman" w:cs="Times New Roman" w:eastAsia="Times New Roman"/>
          <w:color w:val="811C28"/>
          <w:spacing w:val="-11"/>
        </w:rPr>
        <w:t> </w:t>
      </w:r>
      <w:r>
        <w:rPr>
          <w:rFonts w:ascii="Times New Roman" w:hAnsi="Times New Roman" w:cs="Times New Roman" w:eastAsia="Times New Roman"/>
          <w:color w:val="811C28"/>
        </w:rPr>
        <w:t>joining</w:t>
      </w:r>
      <w:r>
        <w:rPr>
          <w:rFonts w:ascii="Times New Roman" w:hAnsi="Times New Roman" w:cs="Times New Roman" w:eastAsia="Times New Roman"/>
          <w:color w:val="811C28"/>
          <w:spacing w:val="-12"/>
        </w:rPr>
        <w:t> </w:t>
      </w:r>
      <w:r>
        <w:rPr>
          <w:rFonts w:ascii="Times New Roman" w:hAnsi="Times New Roman" w:cs="Times New Roman" w:eastAsia="Times New Roman"/>
          <w:color w:val="811C28"/>
        </w:rPr>
        <w:t>this</w:t>
      </w:r>
      <w:r>
        <w:rPr>
          <w:rFonts w:ascii="Times New Roman" w:hAnsi="Times New Roman" w:cs="Times New Roman" w:eastAsia="Times New Roman"/>
          <w:color w:val="811C28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811C28"/>
        </w:rPr>
        <w:t>rewarding</w:t>
      </w:r>
      <w:r>
        <w:rPr>
          <w:rFonts w:ascii="Times New Roman" w:hAnsi="Times New Roman" w:cs="Times New Roman" w:eastAsia="Times New Roman"/>
          <w:color w:val="811C28"/>
          <w:spacing w:val="-18"/>
        </w:rPr>
        <w:t> </w:t>
      </w:r>
      <w:r>
        <w:rPr>
          <w:rFonts w:ascii="Times New Roman" w:hAnsi="Times New Roman" w:cs="Times New Roman" w:eastAsia="Times New Roman"/>
          <w:color w:val="811C28"/>
        </w:rPr>
        <w:t>mental</w:t>
      </w:r>
      <w:r>
        <w:rPr>
          <w:rFonts w:ascii="Times New Roman" w:hAnsi="Times New Roman" w:cs="Times New Roman" w:eastAsia="Times New Roman"/>
          <w:color w:val="811C28"/>
          <w:spacing w:val="-18"/>
        </w:rPr>
        <w:t> </w:t>
      </w:r>
      <w:r>
        <w:rPr>
          <w:rFonts w:ascii="Times New Roman" w:hAnsi="Times New Roman" w:cs="Times New Roman" w:eastAsia="Times New Roman"/>
          <w:color w:val="811C28"/>
        </w:rPr>
        <w:t>health</w:t>
      </w:r>
      <w:r>
        <w:rPr>
          <w:rFonts w:ascii="Times New Roman" w:hAnsi="Times New Roman" w:cs="Times New Roman" w:eastAsia="Times New Roman"/>
          <w:color w:val="811C28"/>
          <w:spacing w:val="-17"/>
        </w:rPr>
        <w:t> </w:t>
      </w:r>
      <w:r>
        <w:rPr>
          <w:rFonts w:ascii="Times New Roman" w:hAnsi="Times New Roman" w:cs="Times New Roman" w:eastAsia="Times New Roman"/>
          <w:color w:val="811C28"/>
        </w:rPr>
        <w:t>field.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8"/>
        <w:spacing w:line="240" w:lineRule="auto" w:before="137"/>
        <w:ind w:left="118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61.256989pt;margin-top:11.968504pt;width:200.2pt;height:192.25pt;mso-position-horizontal-relative:page;mso-position-vertical-relative:paragraph;z-index:4360" coordorigin="7225,239" coordsize="4004,3845">
            <v:group style="position:absolute;left:7225;top:239;width:4004;height:3600" coordorigin="7225,239" coordsize="4004,3600">
              <v:shape style="position:absolute;left:7225;top:239;width:4004;height:3600" coordorigin="7225,239" coordsize="4004,3600" path="m7225,239l11229,239,11229,3839,7225,3839,7225,239xe" filled="true" fillcolor="#e6e7e8" stroked="false">
                <v:path arrowok="t"/>
                <v:fill type="solid"/>
              </v:shape>
            </v:group>
            <v:group style="position:absolute;left:7225;top:3815;width:4004;height:269" coordorigin="7225,3815" coordsize="4004,269">
              <v:shape style="position:absolute;left:7225;top:3815;width:4004;height:269" coordorigin="7225,3815" coordsize="4004,269" path="m11229,4084l7225,4084,7225,3815,11229,3815,11229,4084xe" filled="true" fillcolor="#811c28" stroked="false">
                <v:path arrowok="t"/>
                <v:fill type="solid"/>
              </v:shape>
              <v:shape style="position:absolute;left:7225;top:239;width:4004;height:384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811C28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before="106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131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6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131"/>
                        <w:ind w:left="314" w:right="57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4"/>
                          <w:w w:val="95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w w:val="95"/>
                          <w:sz w:val="22"/>
                          <w:szCs w:val="22"/>
                        </w:rPr>
                        <w:t>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3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8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7"/>
                          <w:w w:val="9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95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2"/>
                          <w:w w:val="8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w w:val="8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A7A9AC"/>
          <w:w w:val="105"/>
        </w:rPr>
        <w:t>THE</w:t>
      </w:r>
      <w:r>
        <w:rPr>
          <w:rFonts w:ascii="Calibri"/>
          <w:color w:val="A7A9AC"/>
          <w:spacing w:val="-4"/>
          <w:w w:val="105"/>
        </w:rPr>
        <w:t> </w:t>
      </w:r>
      <w:r>
        <w:rPr>
          <w:rFonts w:ascii="Calibri"/>
          <w:color w:val="A7A9AC"/>
          <w:w w:val="105"/>
        </w:rPr>
        <w:t>NCU</w:t>
      </w:r>
      <w:r>
        <w:rPr>
          <w:rFonts w:ascii="Calibri"/>
          <w:color w:val="A7A9AC"/>
          <w:spacing w:val="-3"/>
          <w:w w:val="105"/>
        </w:rPr>
        <w:t> </w:t>
      </w:r>
      <w:r>
        <w:rPr>
          <w:rFonts w:ascii="Calibri"/>
          <w:color w:val="A7A9AC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ONE-TO-ONE</w:t>
      </w:r>
      <w:r>
        <w:rPr>
          <w:rFonts w:ascii="Calibri"/>
          <w:b/>
          <w:color w:val="811C28"/>
          <w:spacing w:val="19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TEACHING</w:t>
      </w:r>
      <w:r>
        <w:rPr>
          <w:rFonts w:ascii="Calibri"/>
          <w:b/>
          <w:color w:val="811C28"/>
          <w:spacing w:val="20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MODEL</w:t>
      </w:r>
      <w:r>
        <w:rPr>
          <w:rFonts w:ascii="Calibri"/>
          <w:sz w:val="22"/>
        </w:rPr>
      </w:r>
    </w:p>
    <w:p>
      <w:pPr>
        <w:pStyle w:val="BodyText"/>
        <w:spacing w:line="246" w:lineRule="auto" w:before="55"/>
        <w:ind w:right="47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student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paired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faculty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member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each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  <w:spacing w:val="-1"/>
        </w:rPr>
        <w:t>course.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build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direct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relationships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multiple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scholars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their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fields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help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facilitate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their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personal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growth.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978" w:footer="0" w:top="2940" w:bottom="280" w:left="880" w:right="800"/>
        </w:sectPr>
      </w:pPr>
    </w:p>
    <w:p>
      <w:pPr>
        <w:spacing w:before="66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100%</w:t>
      </w:r>
      <w:r>
        <w:rPr>
          <w:rFonts w:ascii="Calibri"/>
          <w:b/>
          <w:color w:val="811C28"/>
          <w:spacing w:val="2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DOCTORAL</w:t>
      </w:r>
      <w:r>
        <w:rPr>
          <w:rFonts w:ascii="Calibri"/>
          <w:b/>
          <w:color w:val="811C28"/>
          <w:spacing w:val="26"/>
          <w:w w:val="105"/>
          <w:sz w:val="22"/>
        </w:rPr>
        <w:t> </w:t>
      </w:r>
      <w:r>
        <w:rPr>
          <w:rFonts w:ascii="Calibri"/>
          <w:b/>
          <w:color w:val="811C28"/>
          <w:spacing w:val="-4"/>
          <w:w w:val="105"/>
          <w:sz w:val="22"/>
        </w:rPr>
        <w:t>F</w:t>
      </w:r>
      <w:r>
        <w:rPr>
          <w:rFonts w:ascii="Calibri"/>
          <w:b/>
          <w:color w:val="811C28"/>
          <w:spacing w:val="-3"/>
          <w:w w:val="105"/>
          <w:sz w:val="22"/>
        </w:rPr>
        <w:t>ACUL</w:t>
      </w:r>
      <w:r>
        <w:rPr>
          <w:rFonts w:ascii="Calibri"/>
          <w:b/>
          <w:color w:val="811C28"/>
          <w:spacing w:val="-4"/>
          <w:w w:val="105"/>
          <w:sz w:val="22"/>
        </w:rPr>
        <w:t>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part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commitment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excellence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higher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education,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professors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at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Northcentral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degrees.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They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have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joined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ranks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corners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academia</w:t>
      </w:r>
      <w:r>
        <w:rPr>
          <w:rFonts w:ascii="Times New Roman"/>
        </w:rPr>
      </w:r>
    </w:p>
    <w:p>
      <w:pPr>
        <w:pStyle w:val="BodyText"/>
        <w:spacing w:line="23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practice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take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advantage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</w:rPr>
      </w:r>
    </w:p>
    <w:p>
      <w:pPr>
        <w:pStyle w:val="BodyText"/>
        <w:spacing w:line="246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partner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passionate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looking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access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highly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credentialed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faculty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around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world.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spacing w:val="-2"/>
          <w:w w:val="105"/>
          <w:sz w:val="22"/>
        </w:rPr>
        <w:t>WEEKLY</w:t>
      </w:r>
      <w:r>
        <w:rPr>
          <w:rFonts w:ascii="Calibri"/>
          <w:b/>
          <w:color w:val="811C28"/>
          <w:spacing w:val="6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COURSE</w:t>
      </w:r>
      <w:r>
        <w:rPr>
          <w:rFonts w:ascii="Calibri"/>
          <w:b/>
          <w:color w:val="811C28"/>
          <w:spacing w:val="6"/>
          <w:w w:val="105"/>
          <w:sz w:val="22"/>
        </w:rPr>
        <w:t> </w:t>
      </w:r>
      <w:r>
        <w:rPr>
          <w:rFonts w:ascii="Calibri"/>
          <w:b/>
          <w:color w:val="811C28"/>
          <w:spacing w:val="-5"/>
          <w:w w:val="105"/>
          <w:sz w:val="22"/>
        </w:rPr>
        <w:t>ST</w:t>
      </w:r>
      <w:r>
        <w:rPr>
          <w:rFonts w:ascii="Calibri"/>
          <w:b/>
          <w:color w:val="811C28"/>
          <w:spacing w:val="-4"/>
          <w:w w:val="105"/>
          <w:sz w:val="22"/>
        </w:rPr>
        <w:t>AR</w:t>
      </w:r>
      <w:r>
        <w:rPr>
          <w:rFonts w:ascii="Calibri"/>
          <w:b/>
          <w:color w:val="811C28"/>
          <w:spacing w:val="-5"/>
          <w:w w:val="105"/>
          <w:sz w:val="22"/>
        </w:rPr>
        <w:t>TS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  <w:r>
        <w:rPr/>
        <w:br w:type="column"/>
      </w:r>
      <w:r>
        <w:rPr>
          <w:rFonts w:ascii="Calibri"/>
          <w:b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33"/>
          <w:szCs w:val="33"/>
        </w:rPr>
      </w:pPr>
    </w:p>
    <w:p>
      <w:pPr>
        <w:spacing w:line="347" w:lineRule="exact" w:before="0"/>
        <w:ind w:left="118" w:right="0" w:firstLine="1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A7A9AC"/>
          <w:w w:val="110"/>
          <w:sz w:val="32"/>
        </w:rPr>
        <w:t>CON</w:t>
      </w:r>
      <w:r>
        <w:rPr>
          <w:rFonts w:ascii="Calibri"/>
          <w:b/>
          <w:color w:val="A7A9AC"/>
          <w:spacing w:val="-32"/>
          <w:w w:val="110"/>
          <w:sz w:val="32"/>
        </w:rPr>
        <w:t>T</w:t>
      </w:r>
      <w:r>
        <w:rPr>
          <w:rFonts w:ascii="Calibri"/>
          <w:b/>
          <w:color w:val="A7A9AC"/>
          <w:w w:val="110"/>
          <w:sz w:val="32"/>
        </w:rPr>
        <w:t>ACT</w:t>
      </w:r>
      <w:r>
        <w:rPr>
          <w:rFonts w:ascii="Calibri"/>
          <w:b/>
          <w:color w:val="A7A9AC"/>
          <w:spacing w:val="-7"/>
          <w:w w:val="110"/>
          <w:sz w:val="32"/>
        </w:rPr>
        <w:t> </w:t>
      </w:r>
      <w:r>
        <w:rPr>
          <w:rFonts w:ascii="Calibri"/>
          <w:b/>
          <w:color w:val="A7A9AC"/>
          <w:w w:val="110"/>
          <w:sz w:val="32"/>
        </w:rPr>
        <w:t>NCU</w:t>
      </w:r>
      <w:r>
        <w:rPr>
          <w:rFonts w:ascii="Calibri"/>
          <w:b/>
          <w:color w:val="A7A9AC"/>
          <w:spacing w:val="-6"/>
          <w:w w:val="110"/>
          <w:sz w:val="32"/>
        </w:rPr>
        <w:t> </w:t>
      </w:r>
      <w:r>
        <w:rPr>
          <w:rFonts w:ascii="Calibri"/>
          <w:b/>
          <w:color w:val="A7A9AC"/>
          <w:w w:val="110"/>
          <w:sz w:val="32"/>
        </w:rPr>
        <w:t>TO</w:t>
      </w:r>
      <w:r>
        <w:rPr>
          <w:rFonts w:ascii="Calibri"/>
          <w:b/>
          <w:color w:val="A7A9AC"/>
          <w:spacing w:val="-6"/>
          <w:w w:val="110"/>
          <w:sz w:val="32"/>
        </w:rPr>
        <w:t> </w:t>
      </w:r>
      <w:r>
        <w:rPr>
          <w:rFonts w:ascii="Calibri"/>
          <w:b/>
          <w:color w:val="A7A9AC"/>
          <w:w w:val="110"/>
          <w:sz w:val="32"/>
        </w:rPr>
        <w:t>LEARN</w:t>
      </w:r>
      <w:r>
        <w:rPr>
          <w:rFonts w:ascii="Calibri"/>
          <w:sz w:val="32"/>
        </w:rPr>
      </w:r>
    </w:p>
    <w:p>
      <w:pPr>
        <w:spacing w:line="242" w:lineRule="exact" w:before="0"/>
        <w:ind w:left="118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A7A9AC"/>
          <w:w w:val="105"/>
          <w:sz w:val="36"/>
        </w:rPr>
        <w:t>MORE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OR</w:t>
      </w:r>
      <w:r>
        <w:rPr>
          <w:rFonts w:ascii="Calibri"/>
          <w:b/>
          <w:color w:val="A7A9AC"/>
          <w:spacing w:val="31"/>
          <w:w w:val="105"/>
          <w:sz w:val="36"/>
        </w:rPr>
        <w:t> </w:t>
      </w:r>
      <w:r>
        <w:rPr>
          <w:rFonts w:ascii="Calibri"/>
          <w:b/>
          <w:color w:val="A7A9AC"/>
          <w:spacing w:val="-4"/>
          <w:w w:val="105"/>
          <w:sz w:val="36"/>
        </w:rPr>
        <w:t>APPL</w:t>
      </w:r>
      <w:r>
        <w:rPr>
          <w:rFonts w:ascii="Calibri"/>
          <w:b/>
          <w:color w:val="A7A9AC"/>
          <w:spacing w:val="-3"/>
          <w:w w:val="105"/>
          <w:sz w:val="36"/>
        </w:rPr>
        <w:t>Y</w:t>
      </w:r>
      <w:r>
        <w:rPr>
          <w:rFonts w:ascii="Calibri"/>
          <w:b/>
          <w:color w:val="A7A9AC"/>
          <w:spacing w:val="30"/>
          <w:w w:val="105"/>
          <w:sz w:val="36"/>
        </w:rPr>
        <w:t> </w:t>
      </w:r>
      <w:r>
        <w:rPr>
          <w:rFonts w:ascii="Calibri"/>
          <w:b/>
          <w:color w:val="A7A9AC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after="0" w:line="242" w:lineRule="exact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2240" w:h="15840"/>
          <w:pgMar w:top="1500" w:bottom="280" w:left="880" w:right="800"/>
          <w:cols w:num="2" w:equalWidth="0">
            <w:col w:w="5865" w:space="544"/>
            <w:col w:w="4151"/>
          </w:cols>
        </w:sectPr>
      </w:pPr>
    </w:p>
    <w:p>
      <w:pPr>
        <w:pStyle w:val="BodyText"/>
        <w:tabs>
          <w:tab w:pos="6345" w:val="left" w:leader="none"/>
          <w:tab w:pos="10325" w:val="left" w:leader="none"/>
        </w:tabs>
        <w:spacing w:line="22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1"/>
        </w:rPr>
        <w:t>At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NCU,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our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students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do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not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have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to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worry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about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wait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lists,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  <w:w w:val="99"/>
        </w:rPr>
      </w:r>
      <w:r>
        <w:rPr>
          <w:rFonts w:ascii="Times New Roman"/>
          <w:color w:val="231F20"/>
          <w:w w:val="99"/>
          <w:u w:val="single" w:color="811C28"/>
        </w:rPr>
        <w:t> </w:t>
      </w:r>
      <w:r>
        <w:rPr>
          <w:rFonts w:ascii="Times New Roman"/>
          <w:color w:val="231F20"/>
          <w:u w:val="single" w:color="811C28"/>
        </w:rPr>
        <w:tab/>
      </w:r>
      <w:r>
        <w:rPr>
          <w:rFonts w:ascii="Times New Roman"/>
          <w:color w:val="231F20"/>
        </w:rPr>
      </w:r>
      <w:r>
        <w:rPr>
          <w:rFonts w:ascii="Times New Roman"/>
        </w:rPr>
      </w:r>
    </w:p>
    <w:p>
      <w:pPr>
        <w:pStyle w:val="BodyText"/>
        <w:spacing w:line="179" w:lineRule="exact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1"/>
        </w:rPr>
        <w:t>cancelled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courses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due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to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1"/>
        </w:rPr>
        <w:t>under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enrollment,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or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1"/>
        </w:rPr>
        <w:t>delays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1"/>
        </w:rPr>
        <w:t>in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2"/>
        </w:rPr>
        <w:t>their</w:t>
      </w:r>
      <w:r>
        <w:rPr>
          <w:rFonts w:ascii="Times New Roman"/>
        </w:rPr>
      </w:r>
    </w:p>
    <w:p>
      <w:pPr>
        <w:spacing w:after="0" w:line="179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pStyle w:val="BodyText"/>
        <w:spacing w:line="246" w:lineRule="auto" w:before="80"/>
        <w:ind w:right="2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1"/>
        </w:rPr>
        <w:t>schedule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because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the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course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they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need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isn't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1"/>
        </w:rPr>
        <w:t>available.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2"/>
        </w:rPr>
        <w:t>Instead,</w:t>
      </w:r>
      <w:r>
        <w:rPr>
          <w:rFonts w:ascii="Times New Roman"/>
          <w:color w:val="231F20"/>
          <w:spacing w:val="64"/>
          <w:w w:val="98"/>
        </w:rPr>
        <w:t> </w:t>
      </w:r>
      <w:r>
        <w:rPr>
          <w:rFonts w:ascii="Times New Roman"/>
          <w:color w:val="231F20"/>
          <w:spacing w:val="1"/>
        </w:rPr>
        <w:t>our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class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size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one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means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every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course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can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be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started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2"/>
        </w:rPr>
        <w:t>any</w:t>
      </w:r>
      <w:r>
        <w:rPr>
          <w:rFonts w:ascii="Times New Roman"/>
          <w:color w:val="231F20"/>
          <w:spacing w:val="48"/>
          <w:w w:val="98"/>
        </w:rPr>
        <w:t> </w:t>
      </w:r>
      <w:r>
        <w:rPr>
          <w:rFonts w:ascii="Times New Roman"/>
          <w:color w:val="231F20"/>
          <w:spacing w:val="1"/>
        </w:rPr>
        <w:t>week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1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year.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811C28"/>
          <w:w w:val="105"/>
          <w:sz w:val="22"/>
        </w:rPr>
        <w:t>NO</w:t>
      </w:r>
      <w:r>
        <w:rPr>
          <w:rFonts w:ascii="Calibri"/>
          <w:b/>
          <w:color w:val="811C28"/>
          <w:spacing w:val="23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PHYSICAL</w:t>
      </w:r>
      <w:r>
        <w:rPr>
          <w:rFonts w:ascii="Calibri"/>
          <w:b/>
          <w:color w:val="811C28"/>
          <w:spacing w:val="24"/>
          <w:w w:val="105"/>
          <w:sz w:val="22"/>
        </w:rPr>
        <w:t> </w:t>
      </w:r>
      <w:r>
        <w:rPr>
          <w:rFonts w:ascii="Calibri"/>
          <w:b/>
          <w:color w:val="811C28"/>
          <w:w w:val="105"/>
          <w:sz w:val="22"/>
        </w:rPr>
        <w:t>RESIDENCIES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T</w:t>
      </w:r>
      <w:r>
        <w:rPr>
          <w:rFonts w:ascii="Times New Roman"/>
          <w:color w:val="231F20"/>
          <w:spacing w:val="-3"/>
        </w:rPr>
        <w:t>oday's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professionals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simply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time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</w:rPr>
        <w:t>money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take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2"/>
        </w:rPr>
        <w:t>off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from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work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fly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across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country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sit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25"/>
          <w:w w:val="98"/>
        </w:rPr>
        <w:t> </w:t>
      </w:r>
      <w:r>
        <w:rPr>
          <w:rFonts w:ascii="Times New Roman"/>
          <w:color w:val="231F20"/>
          <w:spacing w:val="-3"/>
        </w:rPr>
        <w:t>residency</w:t>
      </w:r>
      <w:r>
        <w:rPr>
          <w:rFonts w:ascii="Times New Roman"/>
          <w:color w:val="231F20"/>
          <w:spacing w:val="-2"/>
        </w:rPr>
        <w:t>.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doctoral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students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do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not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worry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about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this</w:t>
      </w:r>
      <w:r>
        <w:rPr>
          <w:rFonts w:ascii="Times New Roman"/>
        </w:rPr>
      </w:r>
    </w:p>
    <w:p>
      <w:pPr>
        <w:pStyle w:val="BodyText"/>
        <w:spacing w:line="23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expense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conflicting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personal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</w:rPr>
      </w:r>
    </w:p>
    <w:p>
      <w:pPr>
        <w:pStyle w:val="BodyText"/>
        <w:spacing w:line="240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w w:val="95"/>
        </w:rPr>
        <w:t>professional </w:t>
      </w:r>
      <w:r>
        <w:rPr>
          <w:rFonts w:ascii="Times New Roman"/>
          <w:color w:val="231F20"/>
          <w:spacing w:val="23"/>
          <w:w w:val="95"/>
        </w:rPr>
        <w:t> </w:t>
      </w:r>
      <w:r>
        <w:rPr>
          <w:rFonts w:ascii="Times New Roman"/>
          <w:color w:val="231F20"/>
          <w:w w:val="95"/>
        </w:rPr>
        <w:t>responsibilities.</w:t>
      </w:r>
      <w:r>
        <w:rPr>
          <w:rFonts w:ascii="Times New Roman"/>
        </w:rPr>
      </w:r>
    </w:p>
    <w:p>
      <w:pPr>
        <w:pStyle w:val="Heading3"/>
        <w:spacing w:line="471" w:lineRule="exact" w:before="0"/>
        <w:ind w:left="112" w:right="397"/>
        <w:jc w:val="center"/>
        <w:rPr>
          <w:rFonts w:ascii="Tahoma" w:hAnsi="Tahoma" w:cs="Tahoma" w:eastAsia="Tahoma"/>
        </w:rPr>
      </w:pPr>
      <w:r>
        <w:rPr/>
        <w:br w:type="column"/>
      </w:r>
      <w:r>
        <w:rPr>
          <w:rFonts w:ascii="Tahoma"/>
          <w:color w:val="811C28"/>
        </w:rPr>
        <w:t>APP</w:t>
      </w:r>
      <w:r>
        <w:rPr>
          <w:rFonts w:ascii="Tahoma"/>
          <w:color w:val="811C28"/>
          <w:spacing w:val="-28"/>
        </w:rPr>
        <w:t>L</w:t>
      </w:r>
      <w:r>
        <w:rPr>
          <w:rFonts w:ascii="Tahoma"/>
          <w:color w:val="811C28"/>
          <w:spacing w:val="-52"/>
        </w:rPr>
        <w:t>Y</w:t>
      </w:r>
      <w:r>
        <w:rPr>
          <w:rFonts w:ascii="Tahoma"/>
          <w:color w:val="811C28"/>
        </w:rPr>
        <w:t>.NCU.EDU</w:t>
      </w:r>
      <w:r>
        <w:rPr>
          <w:rFonts w:ascii="Tahoma"/>
        </w:rPr>
      </w:r>
    </w:p>
    <w:p>
      <w:pPr>
        <w:pStyle w:val="Heading4"/>
        <w:spacing w:line="503" w:lineRule="exact"/>
        <w:ind w:left="112" w:right="397"/>
        <w:jc w:val="center"/>
        <w:rPr>
          <w:rFonts w:ascii="Tahoma" w:hAnsi="Tahoma" w:cs="Tahoma" w:eastAsia="Tahoma"/>
        </w:rPr>
      </w:pPr>
      <w:r>
        <w:rPr>
          <w:rFonts w:ascii="Tahoma"/>
          <w:color w:val="811C28"/>
          <w:spacing w:val="-2"/>
          <w:w w:val="105"/>
        </w:rPr>
        <w:t>866.776.0331</w:t>
      </w:r>
      <w:r>
        <w:rPr>
          <w:rFonts w:ascii="Tahoma"/>
        </w:rPr>
      </w:r>
    </w:p>
    <w:p>
      <w:pPr>
        <w:spacing w:before="37"/>
        <w:ind w:left="112" w:right="397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811C28"/>
          <w:sz w:val="19"/>
        </w:rPr>
        <w:t>8667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pacing w:val="-1"/>
          <w:sz w:val="19"/>
        </w:rPr>
        <w:t>HAR</w:t>
      </w:r>
      <w:r>
        <w:rPr>
          <w:rFonts w:ascii="Tahoma"/>
          <w:color w:val="811C28"/>
          <w:spacing w:val="-2"/>
          <w:sz w:val="19"/>
        </w:rPr>
        <w:t>TFORD</w:t>
      </w:r>
      <w:r>
        <w:rPr>
          <w:rFonts w:ascii="Tahoma"/>
          <w:color w:val="811C28"/>
          <w:spacing w:val="-24"/>
          <w:sz w:val="19"/>
        </w:rPr>
        <w:t> </w:t>
      </w:r>
      <w:r>
        <w:rPr>
          <w:rFonts w:ascii="Tahoma"/>
          <w:color w:val="811C28"/>
          <w:sz w:val="19"/>
        </w:rPr>
        <w:t>DR.,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STE.</w:t>
      </w:r>
      <w:r>
        <w:rPr>
          <w:rFonts w:ascii="Tahoma"/>
          <w:color w:val="811C28"/>
          <w:spacing w:val="-23"/>
          <w:sz w:val="19"/>
        </w:rPr>
        <w:t> </w:t>
      </w:r>
      <w:r>
        <w:rPr>
          <w:rFonts w:ascii="Tahoma"/>
          <w:color w:val="811C28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112" w:right="397" w:firstLine="0"/>
        <w:jc w:val="center"/>
        <w:rPr>
          <w:rFonts w:ascii="Tahoma" w:hAnsi="Tahoma" w:cs="Tahoma" w:eastAsia="Tahoma"/>
          <w:sz w:val="19"/>
          <w:szCs w:val="19"/>
        </w:rPr>
      </w:pPr>
      <w:r>
        <w:rPr/>
        <w:pict>
          <v:group style="position:absolute;margin-left:361.257813pt;margin-top:20.934336pt;width:199.05pt;height:.1pt;mso-position-horizontal-relative:page;mso-position-vertical-relative:paragraph;z-index:4384" coordorigin="7225,419" coordsize="3981,2">
            <v:shape style="position:absolute;left:7225;top:419;width:3981;height:2" coordorigin="7225,419" coordsize="3981,0" path="m7225,419l11206,419e" filled="false" stroked="true" strokeweight=".5pt" strokecolor="#811c28">
              <v:path arrowok="t"/>
            </v:shape>
            <w10:wrap type="none"/>
          </v:group>
        </w:pict>
      </w:r>
      <w:r>
        <w:rPr>
          <w:rFonts w:ascii="Tahoma"/>
          <w:color w:val="811C28"/>
          <w:sz w:val="19"/>
        </w:rPr>
        <w:t>SCOTTSDALE,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AZ</w:t>
      </w:r>
      <w:r>
        <w:rPr>
          <w:rFonts w:ascii="Tahoma"/>
          <w:color w:val="811C28"/>
          <w:spacing w:val="-18"/>
          <w:sz w:val="19"/>
        </w:rPr>
        <w:t> </w:t>
      </w:r>
      <w:r>
        <w:rPr>
          <w:rFonts w:ascii="Tahoma"/>
          <w:color w:val="811C28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800"/>
          <w:cols w:num="2" w:equalWidth="0">
            <w:col w:w="5885" w:space="531"/>
            <w:col w:w="4144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18"/>
          <w:szCs w:val="18"/>
        </w:rPr>
      </w:pPr>
    </w:p>
    <w:p>
      <w:pPr>
        <w:spacing w:before="82"/>
        <w:ind w:left="118" w:right="198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6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69"/>
          <w:w w:val="9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23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21"/>
          <w:sz w:val="14"/>
        </w:rPr>
        <w:t> </w:t>
      </w:r>
      <w:r>
        <w:rPr>
          <w:rFonts w:ascii="Times New Roman"/>
          <w:color w:val="414042"/>
          <w:sz w:val="14"/>
        </w:rPr>
        <w:t>program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disclosures,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please</w:t>
      </w:r>
      <w:r>
        <w:rPr>
          <w:rFonts w:ascii="Times New Roman"/>
          <w:color w:val="414042"/>
          <w:spacing w:val="-22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21"/>
          <w:sz w:val="14"/>
        </w:rPr>
        <w:t> </w:t>
      </w:r>
      <w:hyperlink r:id="rId14">
        <w:r>
          <w:rPr>
            <w:rFonts w:ascii="Times New Roman"/>
            <w:color w:val="414042"/>
            <w:spacing w:val="-2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88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8"/>
        <w:spacing w:line="240" w:lineRule="auto" w:before="50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spacing w:val="5"/>
          <w:w w:val="110"/>
        </w:rPr>
        <w:t>BACHELOR</w:t>
      </w:r>
      <w:r>
        <w:rPr>
          <w:rFonts w:ascii="Calibri"/>
          <w:color w:val="BD711E"/>
          <w:spacing w:val="-8"/>
          <w:w w:val="110"/>
        </w:rPr>
        <w:t> </w:t>
      </w:r>
      <w:r>
        <w:rPr>
          <w:rFonts w:ascii="Calibri"/>
          <w:color w:val="BD711E"/>
          <w:spacing w:val="3"/>
          <w:w w:val="110"/>
        </w:rPr>
        <w:t>OF</w:t>
      </w:r>
      <w:r>
        <w:rPr>
          <w:rFonts w:ascii="Calibri"/>
          <w:color w:val="BD711E"/>
          <w:spacing w:val="-7"/>
          <w:w w:val="110"/>
        </w:rPr>
        <w:t> </w:t>
      </w:r>
      <w:r>
        <w:rPr>
          <w:rFonts w:ascii="Calibri"/>
          <w:color w:val="BD711E"/>
          <w:spacing w:val="2"/>
          <w:w w:val="110"/>
        </w:rPr>
        <w:t>ARTS</w:t>
      </w:r>
      <w:r>
        <w:rPr>
          <w:rFonts w:ascii="Calibri"/>
          <w:color w:val="BD711E"/>
          <w:spacing w:val="-7"/>
          <w:w w:val="110"/>
        </w:rPr>
        <w:t> </w:t>
      </w:r>
      <w:r>
        <w:rPr>
          <w:rFonts w:ascii="Calibri"/>
          <w:color w:val="BD711E"/>
          <w:spacing w:val="3"/>
          <w:w w:val="110"/>
        </w:rPr>
        <w:t>IN</w:t>
      </w:r>
      <w:r>
        <w:rPr>
          <w:rFonts w:ascii="Calibri"/>
          <w:color w:val="BD711E"/>
          <w:spacing w:val="-7"/>
          <w:w w:val="110"/>
        </w:rPr>
        <w:t> </w:t>
      </w:r>
      <w:r>
        <w:rPr>
          <w:rFonts w:ascii="Calibri"/>
          <w:color w:val="BD711E"/>
          <w:spacing w:val="6"/>
          <w:w w:val="110"/>
        </w:rPr>
        <w:t>PSYCHOLOGY</w:t>
      </w:r>
      <w:r>
        <w:rPr>
          <w:rFonts w:ascii="Calibri"/>
          <w:b w:val="0"/>
        </w:rPr>
      </w:r>
    </w:p>
    <w:p>
      <w:pPr>
        <w:pStyle w:val="BodyText"/>
        <w:spacing w:line="265" w:lineRule="auto" w:before="123"/>
        <w:ind w:left="109" w:right="11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D711E"/>
          <w:spacing w:val="-1"/>
        </w:rPr>
        <w:t>People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an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organization's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most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valuable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resource.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Gaining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an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understanding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how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people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think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behave,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  <w:spacing w:val="-6"/>
        </w:rPr>
        <w:t>why,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is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valuable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skill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for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professionals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who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interested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working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closely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with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people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at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organizational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level.</w:t>
      </w:r>
      <w:r>
        <w:rPr>
          <w:rFonts w:ascii="Times New Roman" w:hAnsi="Times New Roman" w:cs="Times New Roman" w:eastAsia="Times New Roman"/>
          <w:color w:val="BD711E"/>
          <w:spacing w:val="35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Earning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bachelor's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degree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great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way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develop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general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understanding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human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behavior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21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can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be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applied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careers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various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industries.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University's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Bachelor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2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Arts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degree</w:t>
      </w:r>
      <w:r>
        <w:rPr>
          <w:rFonts w:ascii="Times New Roman" w:hAnsi="Times New Roman" w:cs="Times New Roman" w:eastAsia="Times New Roman"/>
          <w:color w:val="BD711E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delivers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foundation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for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bachelor's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level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careers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industry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or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stepping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stone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further</w:t>
      </w:r>
      <w:r>
        <w:rPr>
          <w:rFonts w:ascii="Times New Roman" w:hAnsi="Times New Roman" w:cs="Times New Roman" w:eastAsia="Times New Roman"/>
          <w:color w:val="BD711E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study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field.</w:t>
      </w:r>
      <w:r>
        <w:rPr>
          <w:rFonts w:ascii="Times New Roman" w:hAnsi="Times New Roman" w:cs="Times New Roman" w:eastAsia="Times New Roman"/>
          <w:color w:val="BD711E"/>
          <w:spacing w:val="31"/>
        </w:rPr>
        <w:t> </w:t>
      </w:r>
      <w:r>
        <w:rPr>
          <w:rFonts w:ascii="Times New Roman" w:hAnsi="Times New Roman" w:cs="Times New Roman" w:eastAsia="Times New Roman"/>
          <w:color w:val="BD711E"/>
        </w:rPr>
        <w:t>Thinking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about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graduate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school?</w:t>
      </w:r>
      <w:r>
        <w:rPr>
          <w:rFonts w:ascii="Times New Roman" w:hAnsi="Times New Roman" w:cs="Times New Roman" w:eastAsia="Times New Roman"/>
          <w:color w:val="BD711E"/>
          <w:spacing w:val="3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Students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entering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University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with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90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credits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may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apply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for</w:t>
      </w:r>
      <w:r>
        <w:rPr>
          <w:rFonts w:ascii="Times New Roman" w:hAnsi="Times New Roman" w:cs="Times New Roman" w:eastAsia="Times New Roman"/>
          <w:color w:val="BD711E"/>
          <w:spacing w:val="26"/>
          <w:w w:val="99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NCU’s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BA</w:t>
      </w:r>
      <w:r>
        <w:rPr>
          <w:rFonts w:ascii="Times New Roman" w:hAnsi="Times New Roman" w:cs="Times New Roman" w:eastAsia="Times New Roman"/>
          <w:color w:val="BD711E"/>
          <w:spacing w:val="-19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MA</w:t>
      </w:r>
      <w:r>
        <w:rPr>
          <w:rFonts w:ascii="Times New Roman" w:hAnsi="Times New Roman" w:cs="Times New Roman" w:eastAsia="Times New Roman"/>
          <w:color w:val="BD711E"/>
          <w:spacing w:val="-19"/>
        </w:rPr>
        <w:t> </w:t>
      </w:r>
      <w:r>
        <w:rPr>
          <w:rFonts w:ascii="Times New Roman" w:hAnsi="Times New Roman" w:cs="Times New Roman" w:eastAsia="Times New Roman"/>
          <w:color w:val="BD711E"/>
        </w:rPr>
        <w:t>bridge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program.</w:t>
      </w:r>
      <w:r>
        <w:rPr>
          <w:rFonts w:ascii="Times New Roman" w:hAnsi="Times New Roman" w:cs="Times New Roman" w:eastAsia="Times New Roman"/>
          <w:color w:val="BD711E"/>
          <w:spacing w:val="34"/>
        </w:rPr>
        <w:t> </w:t>
      </w:r>
      <w:r>
        <w:rPr>
          <w:rFonts w:ascii="Times New Roman" w:hAnsi="Times New Roman" w:cs="Times New Roman" w:eastAsia="Times New Roman"/>
          <w:color w:val="BD711E"/>
        </w:rPr>
        <w:t>This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allows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students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take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five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master’s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level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courses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as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part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their</w:t>
      </w:r>
      <w:r>
        <w:rPr>
          <w:rFonts w:ascii="Times New Roman" w:hAnsi="Times New Roman" w:cs="Times New Roman" w:eastAsia="Times New Roman"/>
          <w:color w:val="BD711E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bachelor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degree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completion.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Earn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B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or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higher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master’s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course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it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automatically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transfers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into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MA</w:t>
      </w:r>
      <w:r>
        <w:rPr>
          <w:rFonts w:ascii="Times New Roman" w:hAnsi="Times New Roman" w:cs="Times New Roman" w:eastAsia="Times New Roman"/>
          <w:color w:val="BD711E"/>
          <w:spacing w:val="-20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24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37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9"/>
        <w:spacing w:line="240" w:lineRule="auto" w:before="182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spacing w:val="-5"/>
          <w:w w:val="105"/>
        </w:rPr>
        <w:t>WHA</w:t>
      </w:r>
      <w:r>
        <w:rPr>
          <w:rFonts w:ascii="Calibri"/>
          <w:color w:val="BD711E"/>
          <w:spacing w:val="-6"/>
          <w:w w:val="105"/>
        </w:rPr>
        <w:t>T</w:t>
      </w:r>
      <w:r>
        <w:rPr>
          <w:rFonts w:ascii="Calibri"/>
          <w:color w:val="BD711E"/>
          <w:spacing w:val="4"/>
          <w:w w:val="105"/>
        </w:rPr>
        <w:t> </w:t>
      </w:r>
      <w:r>
        <w:rPr>
          <w:rFonts w:ascii="Calibri"/>
          <w:color w:val="BD711E"/>
          <w:w w:val="105"/>
        </w:rPr>
        <w:t>YOU'LL</w:t>
      </w:r>
      <w:r>
        <w:rPr>
          <w:rFonts w:ascii="Calibri"/>
          <w:color w:val="BD711E"/>
          <w:spacing w:val="5"/>
          <w:w w:val="105"/>
        </w:rPr>
        <w:t> </w:t>
      </w:r>
      <w:r>
        <w:rPr>
          <w:rFonts w:ascii="Calibri"/>
          <w:color w:val="BD711E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11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NCU's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Bachelor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19"/>
        </w:rPr>
        <w:t> </w:t>
      </w:r>
      <w:r>
        <w:rPr>
          <w:rFonts w:ascii="Times New Roman"/>
          <w:color w:val="414042"/>
          <w:spacing w:val="-2"/>
        </w:rPr>
        <w:t>Arts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Psychology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program,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develop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broad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base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general</w:t>
      </w:r>
      <w:r>
        <w:rPr>
          <w:rFonts w:ascii="Times New Roman"/>
          <w:color w:val="414042"/>
          <w:spacing w:val="50"/>
          <w:w w:val="98"/>
        </w:rPr>
        <w:t> </w:t>
      </w:r>
      <w:r>
        <w:rPr>
          <w:rFonts w:ascii="Times New Roman"/>
          <w:color w:val="414042"/>
          <w:spacing w:val="-3"/>
        </w:rPr>
        <w:t>psychology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an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understanding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principles,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research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methods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essential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field.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0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study</w:t>
      </w:r>
      <w:r>
        <w:rPr>
          <w:rFonts w:ascii="Times New Roman"/>
          <w:color w:val="414042"/>
          <w:spacing w:val="52"/>
          <w:w w:val="98"/>
        </w:rPr>
        <w:t> </w:t>
      </w:r>
      <w:r>
        <w:rPr>
          <w:rFonts w:ascii="Times New Roman"/>
          <w:color w:val="414042"/>
          <w:spacing w:val="-3"/>
        </w:rPr>
        <w:t>general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theories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related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psychology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well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specific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examples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of</w:t>
      </w:r>
      <w:r>
        <w:rPr>
          <w:rFonts w:ascii="Times New Roman"/>
        </w:rPr>
      </w:r>
    </w:p>
    <w:p>
      <w:pPr>
        <w:pStyle w:val="BodyText"/>
        <w:spacing w:line="265" w:lineRule="auto" w:before="1"/>
        <w:ind w:left="109" w:right="5243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4.295013pt;margin-top:13.449934pt;width:193.6pt;height:226.7pt;mso-position-horizontal-relative:page;mso-position-vertical-relative:paragraph;z-index:4432" coordorigin="7686,269" coordsize="3872,4534">
            <v:group style="position:absolute;left:7688;top:269;width:3869;height:4265" coordorigin="7688,269" coordsize="3869,4265">
              <v:shape style="position:absolute;left:7688;top:269;width:3869;height:4265" coordorigin="7688,269" coordsize="3869,4265" path="m7688,4533l11557,4533,11557,269,7688,269,7688,4533xe" filled="true" fillcolor="#e6e7e8" stroked="false">
                <v:path arrowok="t"/>
                <v:fill type="solid"/>
              </v:shape>
            </v:group>
            <v:group style="position:absolute;left:7686;top:4533;width:3869;height:269" coordorigin="7686,4533" coordsize="3869,269">
              <v:shape style="position:absolute;left:7686;top:4533;width:3869;height:269" coordorigin="7686,4533" coordsize="3869,269" path="m11555,4802l7686,4802,7686,4533,11555,4533,11555,4802xe" filled="true" fillcolor="#bd711e" stroked="false">
                <v:path arrowok="t"/>
                <v:fill type="solid"/>
              </v:shape>
              <v:shape style="position:absolute;left:7686;top:269;width:3872;height:4534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4"/>
                          <w:w w:val="105"/>
                          <w:sz w:val="26"/>
                        </w:rPr>
                        <w:t>REQUIRED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3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3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4"/>
                          <w:w w:val="105"/>
                          <w:sz w:val="26"/>
                        </w:rPr>
                        <w:t>COURSES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196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Foundations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Undergraduate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Study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Abnormal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Human 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Development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Basic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Research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Methods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Social</w:t>
                      </w:r>
                      <w:r>
                        <w:rPr>
                          <w:rFonts w:ascii="Arial"/>
                          <w:color w:val="231F20"/>
                          <w:spacing w:val="4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Ethics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Professional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Issues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Multicultural </w:t>
                      </w:r>
                      <w:r>
                        <w:rPr>
                          <w:rFonts w:ascii="Arial"/>
                          <w:color w:val="231F20"/>
                          <w:spacing w:val="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Introduction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Statistics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Evolutionary 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Capstone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414042"/>
          <w:spacing w:val="-1"/>
        </w:rPr>
        <w:t>these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theories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at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work.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0"/>
        </w:rPr>
        <w:t>You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also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examine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importance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ethics</w:t>
      </w:r>
      <w:r>
        <w:rPr>
          <w:rFonts w:ascii="Times New Roman"/>
          <w:color w:val="414042"/>
          <w:spacing w:val="27"/>
          <w:w w:val="98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diversity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field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5"/>
        </w:rPr>
        <w:t>psychology.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w w:val="105"/>
        </w:rPr>
        <w:t>WHO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WILL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TEACH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52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mentoring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19"/>
          <w:w w:val="99"/>
        </w:rPr>
        <w:t> </w:t>
      </w:r>
      <w:r>
        <w:rPr>
          <w:rFonts w:ascii="Times New Roman"/>
          <w:color w:val="414042"/>
        </w:rPr>
        <w:t>professors,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whom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hold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degrees.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7"/>
        </w:rPr>
        <w:t>Your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foundational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courses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specifically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trained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24"/>
          <w:w w:val="98"/>
        </w:rPr>
        <w:t> </w:t>
      </w:r>
      <w:r>
        <w:rPr>
          <w:rFonts w:ascii="Times New Roman"/>
          <w:color w:val="414042"/>
        </w:rPr>
        <w:t>familiarize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so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24"/>
          <w:w w:val="98"/>
        </w:rPr>
        <w:t> </w:t>
      </w:r>
      <w:r>
        <w:rPr>
          <w:rFonts w:ascii="Times New Roman"/>
          <w:color w:val="414042"/>
          <w:spacing w:val="-1"/>
        </w:rPr>
        <w:t>successful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rest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courses.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progress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take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21"/>
          <w:w w:val="98"/>
        </w:rPr>
        <w:t> </w:t>
      </w:r>
      <w:r>
        <w:rPr>
          <w:rFonts w:ascii="Times New Roman"/>
          <w:color w:val="414042"/>
        </w:rPr>
        <w:t>likewise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exhibit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greater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each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topic.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w w:val="105"/>
        </w:rPr>
        <w:t>PROFESSIONAL</w:t>
      </w:r>
      <w:r>
        <w:rPr>
          <w:rFonts w:ascii="Calibri"/>
          <w:color w:val="BD711E"/>
          <w:spacing w:val="-7"/>
          <w:w w:val="105"/>
        </w:rPr>
        <w:t> </w:t>
      </w:r>
      <w:r>
        <w:rPr>
          <w:rFonts w:ascii="Calibri"/>
          <w:color w:val="BD711E"/>
          <w:w w:val="105"/>
        </w:rPr>
        <w:t>POTENTIAL</w:t>
      </w:r>
      <w:r>
        <w:rPr>
          <w:rFonts w:ascii="Calibri"/>
          <w:b w:val="0"/>
        </w:rPr>
      </w:r>
    </w:p>
    <w:p>
      <w:pPr>
        <w:pStyle w:val="BodyText"/>
        <w:spacing w:line="265" w:lineRule="auto" w:before="10"/>
        <w:ind w:left="109" w:right="51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bachelor’s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of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arts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psychology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can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</w:rPr>
        <w:t>open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doors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-9"/>
        </w:rPr>
        <w:t> </w:t>
      </w:r>
      <w:r>
        <w:rPr>
          <w:rFonts w:ascii="Times New Roman" w:hAnsi="Times New Roman" w:cs="Times New Roman" w:eastAsia="Times New Roman"/>
          <w:color w:val="414042"/>
        </w:rPr>
        <w:t>positions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many</w:t>
      </w:r>
      <w:r>
        <w:rPr>
          <w:rFonts w:ascii="Times New Roman" w:hAnsi="Times New Roman" w:cs="Times New Roman" w:eastAsia="Times New Roman"/>
          <w:color w:val="414042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414042"/>
        </w:rPr>
        <w:t>industries,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</w:rPr>
        <w:t>as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</w:rPr>
        <w:t>employers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recognize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that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students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who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</w:rPr>
        <w:t>graduate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with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this</w:t>
      </w:r>
      <w:r>
        <w:rPr>
          <w:rFonts w:ascii="Times New Roman" w:hAnsi="Times New Roman" w:cs="Times New Roman" w:eastAsia="Times New Roman"/>
          <w:color w:val="414042"/>
          <w:spacing w:val="24"/>
          <w:w w:val="98"/>
        </w:rPr>
        <w:t> </w:t>
      </w:r>
      <w:r>
        <w:rPr>
          <w:rFonts w:ascii="Times New Roman" w:hAnsi="Times New Roman" w:cs="Times New Roman" w:eastAsia="Times New Roman"/>
          <w:color w:val="414042"/>
        </w:rPr>
        <w:t>degree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have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broad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knowledge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of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human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behavior,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as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well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as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higher-</w:t>
      </w:r>
      <w:r>
        <w:rPr>
          <w:rFonts w:ascii="Times New Roman" w:hAnsi="Times New Roman" w:cs="Times New Roman" w:eastAsia="Times New Roman"/>
          <w:color w:val="414042"/>
          <w:spacing w:val="24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</w:rPr>
        <w:t>level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thinking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abilities.</w:t>
      </w:r>
      <w:r>
        <w:rPr>
          <w:rFonts w:ascii="Times New Roman" w:hAnsi="Times New Roman" w:cs="Times New Roman" w:eastAsia="Times New Roman"/>
          <w:color w:val="414042"/>
          <w:spacing w:val="-20"/>
        </w:rPr>
        <w:t> </w:t>
      </w:r>
      <w:r>
        <w:rPr>
          <w:rFonts w:ascii="Times New Roman" w:hAnsi="Times New Roman" w:cs="Times New Roman" w:eastAsia="Times New Roman"/>
          <w:color w:val="414042"/>
        </w:rPr>
        <w:t>Thus,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many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bachelor-level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psychology</w:t>
      </w:r>
      <w:r>
        <w:rPr>
          <w:rFonts w:ascii="Times New Roman" w:hAnsi="Times New Roman" w:cs="Times New Roman" w:eastAsia="Times New Roman"/>
          <w:color w:val="414042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414042"/>
        </w:rPr>
        <w:t>graduates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</w:rPr>
        <w:t>find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</w:rPr>
        <w:t>jobs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</w:rPr>
        <w:t>administrative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support,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</w:rPr>
        <w:t>public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affairs,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</w:rPr>
        <w:t>education,</w:t>
      </w:r>
      <w:r>
        <w:rPr>
          <w:rFonts w:ascii="Times New Roman" w:hAnsi="Times New Roman" w:cs="Times New Roman" w:eastAsia="Times New Roman"/>
          <w:color w:val="414042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414042"/>
        </w:rPr>
        <w:t>business,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sales,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service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</w:rPr>
        <w:t>industries,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</w:rPr>
        <w:t>health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</w:rPr>
        <w:t>biological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sciences.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65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42"/>
          <w:headerReference w:type="default" r:id="rId43"/>
          <w:pgSz w:w="12240" w:h="15840"/>
          <w:pgMar w:header="0" w:footer="0" w:top="3420" w:bottom="280" w:left="7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65" w:lineRule="auto"/>
        <w:ind w:left="107" w:right="39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D711E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BD711E"/>
          <w:spacing w:val="-2"/>
        </w:rPr>
        <w:t>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Department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delivers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PhD,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master's,</w:t>
      </w:r>
      <w:r>
        <w:rPr>
          <w:rFonts w:ascii="Times New Roman" w:hAnsi="Times New Roman" w:cs="Times New Roman" w:eastAsia="Times New Roman"/>
          <w:color w:val="BD711E"/>
          <w:spacing w:val="-17"/>
        </w:rPr>
        <w:t> </w:t>
      </w:r>
      <w:r>
        <w:rPr>
          <w:rFonts w:ascii="Times New Roman" w:hAnsi="Times New Roman" w:cs="Times New Roman" w:eastAsia="Times New Roman"/>
          <w:color w:val="BD711E"/>
        </w:rPr>
        <w:t>bachelor's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graduate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certificate</w:t>
      </w:r>
      <w:r>
        <w:rPr>
          <w:rFonts w:ascii="Times New Roman" w:hAnsi="Times New Roman" w:cs="Times New Roman" w:eastAsia="Times New Roman"/>
          <w:color w:val="BD711E"/>
          <w:spacing w:val="27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knowledge,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skills,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application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values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integral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22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field.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Our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specializations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not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counseling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therapy-focused,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but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instead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improving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human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condi-</w:t>
      </w:r>
      <w:r>
        <w:rPr>
          <w:rFonts w:ascii="Times New Roman" w:hAnsi="Times New Roman" w:cs="Times New Roman" w:eastAsia="Times New Roman"/>
          <w:color w:val="BD711E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BD711E"/>
        </w:rPr>
        <w:t>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through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variety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professional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settings,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such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as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academia,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corporations,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mental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health</w:t>
      </w:r>
      <w:r>
        <w:rPr>
          <w:rFonts w:ascii="Times New Roman" w:hAnsi="Times New Roman" w:cs="Times New Roman" w:eastAsia="Times New Roman"/>
          <w:color w:val="BD711E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organizations</w:t>
      </w:r>
      <w:r>
        <w:rPr>
          <w:rFonts w:ascii="Times New Roman" w:hAnsi="Times New Roman" w:cs="Times New Roman" w:eastAsia="Times New Roman"/>
          <w:color w:val="BD711E"/>
          <w:spacing w:val="-2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22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22"/>
        </w:rPr>
        <w:t> </w:t>
      </w:r>
      <w:r>
        <w:rPr>
          <w:rFonts w:ascii="Times New Roman" w:hAnsi="Times New Roman" w:cs="Times New Roman" w:eastAsia="Times New Roman"/>
          <w:color w:val="BD711E"/>
        </w:rPr>
        <w:t>institutions.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3.734985pt;margin-top:13.832474pt;width:200.2pt;height:291.55pt;mso-position-horizontal-relative:page;mso-position-vertical-relative:paragraph;z-index:4528" coordorigin="7475,277" coordsize="4004,5831">
            <v:group style="position:absolute;left:7475;top:277;width:4004;height:5562" coordorigin="7475,277" coordsize="4004,5562">
              <v:shape style="position:absolute;left:7475;top:277;width:4004;height:5562" coordorigin="7475,277" coordsize="4004,5562" path="m7475,5838l11478,5838,11478,277,7475,277,7475,5838xe" filled="true" fillcolor="#e6e7e8" stroked="false">
                <v:path arrowok="t"/>
                <v:fill type="solid"/>
              </v:shape>
            </v:group>
            <v:group style="position:absolute;left:7475;top:5838;width:4004;height:269" coordorigin="7475,5838" coordsize="4004,269">
              <v:shape style="position:absolute;left:7475;top:5838;width:4004;height:269" coordorigin="7475,5838" coordsize="4004,269" path="m11478,6107l7475,6107,7475,5838,11478,5838,11478,6107xe" filled="true" fillcolor="#bd711e" stroked="false">
                <v:path arrowok="t"/>
                <v:fill type="solid"/>
              </v:shape>
              <v:shape style="position:absolute;left:7475;top:2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2"/>
          <w:sz w:val="22"/>
        </w:rPr>
        <w:t>UNPARALLELED</w:t>
      </w:r>
      <w:r>
        <w:rPr>
          <w:rFonts w:ascii="Calibri"/>
          <w:b/>
          <w:color w:val="BD711E"/>
          <w:spacing w:val="18"/>
          <w:sz w:val="22"/>
        </w:rPr>
        <w:t> </w:t>
      </w:r>
      <w:r>
        <w:rPr>
          <w:rFonts w:ascii="Calibri"/>
          <w:b/>
          <w:color w:val="BD711E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left="107" w:right="46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z w:val="22"/>
        </w:rPr>
        <w:t>PREMIER </w:t>
      </w:r>
      <w:r>
        <w:rPr>
          <w:rFonts w:ascii="Calibri"/>
          <w:b/>
          <w:color w:val="BD711E"/>
          <w:spacing w:val="10"/>
          <w:sz w:val="22"/>
        </w:rPr>
        <w:t> </w:t>
      </w:r>
      <w:r>
        <w:rPr>
          <w:rFonts w:ascii="Calibri"/>
          <w:b/>
          <w:color w:val="BD711E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left="107" w:right="45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978" w:footer="0" w:top="2940" w:bottom="280" w:left="880" w:right="660"/>
        </w:sectPr>
      </w:pPr>
    </w:p>
    <w:p>
      <w:pPr>
        <w:spacing w:before="66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4"/>
          <w:w w:val="105"/>
          <w:sz w:val="22"/>
        </w:rPr>
        <w:t>T</w:t>
      </w:r>
      <w:r>
        <w:rPr>
          <w:rFonts w:ascii="Calibri"/>
          <w:b/>
          <w:color w:val="BD711E"/>
          <w:spacing w:val="-3"/>
          <w:w w:val="105"/>
          <w:sz w:val="22"/>
        </w:rPr>
        <w:t>AILORED</w:t>
      </w:r>
      <w:r>
        <w:rPr>
          <w:rFonts w:ascii="Calibri"/>
          <w:b/>
          <w:color w:val="BD711E"/>
          <w:spacing w:val="7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TO</w:t>
      </w:r>
      <w:r>
        <w:rPr>
          <w:rFonts w:ascii="Calibri"/>
          <w:b/>
          <w:color w:val="BD711E"/>
          <w:spacing w:val="8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self-motivated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seeks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journey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5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56"/>
          <w:w w:val="97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8"/>
        <w:spacing w:line="347" w:lineRule="exact"/>
        <w:ind w:left="97" w:right="27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97" w:right="27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7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97" w:right="27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BD711E"/>
          <w:sz w:val="51"/>
        </w:rPr>
        <w:t>APP</w:t>
      </w:r>
      <w:r>
        <w:rPr>
          <w:rFonts w:ascii="Tahoma"/>
          <w:color w:val="BD711E"/>
          <w:spacing w:val="-28"/>
          <w:sz w:val="51"/>
        </w:rPr>
        <w:t>L</w:t>
      </w:r>
      <w:r>
        <w:rPr>
          <w:rFonts w:ascii="Tahoma"/>
          <w:color w:val="BD711E"/>
          <w:spacing w:val="-52"/>
          <w:sz w:val="51"/>
        </w:rPr>
        <w:t>Y</w:t>
      </w:r>
      <w:r>
        <w:rPr>
          <w:rFonts w:ascii="Tahoma"/>
          <w:color w:val="BD711E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97" w:right="27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BD711E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97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8667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pacing w:val="-1"/>
          <w:sz w:val="19"/>
        </w:rPr>
        <w:t>HAR</w:t>
      </w:r>
      <w:r>
        <w:rPr>
          <w:rFonts w:ascii="Tahoma"/>
          <w:color w:val="BD711E"/>
          <w:spacing w:val="-2"/>
          <w:sz w:val="19"/>
        </w:rPr>
        <w:t>TFORD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DR.,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STE.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96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SCOTTSDALE,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AZ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60"/>
          <w:cols w:num="2" w:equalWidth="0">
            <w:col w:w="6012" w:space="657"/>
            <w:col w:w="403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589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880" w:right="660"/>
        </w:sectPr>
      </w:pPr>
    </w:p>
    <w:p>
      <w:pPr>
        <w:pStyle w:val="Heading8"/>
        <w:spacing w:line="341" w:lineRule="exact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spacing w:val="5"/>
          <w:w w:val="110"/>
        </w:rPr>
        <w:t>MASTER</w:t>
      </w:r>
      <w:r>
        <w:rPr>
          <w:rFonts w:ascii="Calibri"/>
          <w:color w:val="BD711E"/>
          <w:spacing w:val="-15"/>
          <w:w w:val="110"/>
        </w:rPr>
        <w:t> </w:t>
      </w:r>
      <w:r>
        <w:rPr>
          <w:rFonts w:ascii="Calibri"/>
          <w:color w:val="BD711E"/>
          <w:spacing w:val="3"/>
          <w:w w:val="110"/>
        </w:rPr>
        <w:t>OF</w:t>
      </w:r>
      <w:r>
        <w:rPr>
          <w:rFonts w:ascii="Calibri"/>
          <w:color w:val="BD711E"/>
          <w:spacing w:val="-14"/>
          <w:w w:val="110"/>
        </w:rPr>
        <w:t> </w:t>
      </w:r>
      <w:r>
        <w:rPr>
          <w:rFonts w:ascii="Calibri"/>
          <w:color w:val="BD711E"/>
          <w:spacing w:val="2"/>
          <w:w w:val="110"/>
        </w:rPr>
        <w:t>ARTS</w:t>
      </w:r>
      <w:r>
        <w:rPr>
          <w:rFonts w:ascii="Calibri"/>
          <w:color w:val="BD711E"/>
          <w:spacing w:val="-15"/>
          <w:w w:val="110"/>
        </w:rPr>
        <w:t> </w:t>
      </w:r>
      <w:r>
        <w:rPr>
          <w:rFonts w:ascii="Calibri"/>
          <w:color w:val="BD711E"/>
          <w:spacing w:val="3"/>
          <w:w w:val="110"/>
        </w:rPr>
        <w:t>IN</w:t>
      </w:r>
      <w:r>
        <w:rPr>
          <w:rFonts w:ascii="Calibri"/>
          <w:color w:val="BD711E"/>
          <w:spacing w:val="-14"/>
          <w:w w:val="110"/>
        </w:rPr>
        <w:t> </w:t>
      </w:r>
      <w:r>
        <w:rPr>
          <w:rFonts w:ascii="Calibri"/>
          <w:color w:val="BD711E"/>
          <w:spacing w:val="6"/>
          <w:w w:val="110"/>
        </w:rPr>
        <w:t>PSYCHOLOGY</w:t>
      </w:r>
      <w:r>
        <w:rPr>
          <w:rFonts w:ascii="Calibri"/>
          <w:b w:val="0"/>
        </w:rPr>
      </w:r>
    </w:p>
    <w:p>
      <w:pPr>
        <w:pStyle w:val="BodyText"/>
        <w:spacing w:line="265" w:lineRule="auto" w:before="123"/>
        <w:ind w:left="109" w:right="10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BD711E"/>
        </w:rPr>
        <w:t>Earning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master's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degree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in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psychology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is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practical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  <w:spacing w:val="-1"/>
        </w:rPr>
        <w:t>way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to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further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</w:rPr>
        <w:t>develop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your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understanding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human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behavior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as</w:t>
      </w:r>
      <w:r>
        <w:rPr>
          <w:rFonts w:ascii="Times New Roman"/>
          <w:color w:val="BD711E"/>
          <w:spacing w:val="21"/>
          <w:w w:val="99"/>
        </w:rPr>
        <w:t> </w:t>
      </w:r>
      <w:r>
        <w:rPr>
          <w:rFonts w:ascii="Times New Roman"/>
          <w:color w:val="BD711E"/>
        </w:rPr>
        <w:t>it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</w:rPr>
        <w:t>relates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</w:rPr>
        <w:t>to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  <w:spacing w:val="-1"/>
        </w:rPr>
        <w:t>organizational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  <w:spacing w:val="-1"/>
        </w:rPr>
        <w:t>systems,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  <w:spacing w:val="-1"/>
        </w:rPr>
        <w:t>while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</w:rPr>
        <w:t>developing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</w:rPr>
        <w:t>a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</w:rPr>
        <w:t>professional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</w:rPr>
        <w:t>niche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in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</w:rPr>
        <w:t>a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  <w:spacing w:val="-1"/>
        </w:rPr>
        <w:t>specific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concentration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</w:rPr>
        <w:t>area.</w:t>
      </w:r>
      <w:r>
        <w:rPr>
          <w:rFonts w:ascii="Times New Roman"/>
          <w:color w:val="BD711E"/>
          <w:spacing w:val="-14"/>
        </w:rPr>
        <w:t> </w:t>
      </w:r>
      <w:r>
        <w:rPr>
          <w:rFonts w:ascii="Times New Roman"/>
          <w:color w:val="BD711E"/>
          <w:spacing w:val="-1"/>
        </w:rPr>
        <w:t>Northcentral</w:t>
      </w:r>
      <w:r>
        <w:rPr>
          <w:rFonts w:ascii="Times New Roman"/>
          <w:color w:val="BD711E"/>
          <w:spacing w:val="26"/>
          <w:w w:val="98"/>
        </w:rPr>
        <w:t> </w:t>
      </w:r>
      <w:r>
        <w:rPr>
          <w:rFonts w:ascii="Times New Roman"/>
          <w:color w:val="BD711E"/>
          <w:spacing w:val="-1"/>
        </w:rPr>
        <w:t>University's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  <w:spacing w:val="-1"/>
        </w:rPr>
        <w:t>Master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-21"/>
        </w:rPr>
        <w:t> </w:t>
      </w:r>
      <w:r>
        <w:rPr>
          <w:rFonts w:ascii="Times New Roman"/>
          <w:color w:val="BD711E"/>
          <w:spacing w:val="-1"/>
        </w:rPr>
        <w:t>Arts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in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  <w:spacing w:val="-1"/>
        </w:rPr>
        <w:t>Psychology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degree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program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builds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upon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your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existing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foundation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in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psychology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to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  <w:spacing w:val="-12"/>
        </w:rPr>
      </w:r>
      <w:r>
        <w:rPr>
          <w:rFonts w:ascii="Times New Roman"/>
          <w:color w:val="BD711E"/>
        </w:rPr>
        <w:t>enrich</w:t>
      </w:r>
      <w:r>
        <w:rPr>
          <w:rFonts w:ascii="Times New Roman"/>
          <w:color w:val="BD711E"/>
          <w:spacing w:val="24"/>
        </w:rPr>
        <w:t> </w:t>
      </w:r>
      <w:r>
        <w:rPr>
          <w:rFonts w:ascii="Times New Roman"/>
          <w:color w:val="BD711E"/>
        </w:rPr>
        <w:t>your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understanding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principles,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theories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and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research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methodologies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related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to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the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field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  <w:spacing w:val="-1"/>
        </w:rPr>
        <w:t>with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an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emphasis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on</w:t>
      </w:r>
      <w:r>
        <w:rPr>
          <w:rFonts w:ascii="Times New Roman"/>
          <w:color w:val="BD711E"/>
          <w:w w:val="99"/>
        </w:rPr>
        <w:t> </w:t>
      </w:r>
      <w:r>
        <w:rPr>
          <w:rFonts w:ascii="Times New Roman"/>
          <w:color w:val="BD711E"/>
          <w:spacing w:val="2"/>
          <w:w w:val="99"/>
        </w:rPr>
        <w:t>           </w:t>
      </w:r>
      <w:r>
        <w:rPr>
          <w:rFonts w:ascii="Times New Roman"/>
          <w:color w:val="BD711E"/>
        </w:rPr>
        <w:t>the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  <w:spacing w:val="-1"/>
        </w:rPr>
        <w:t>specialization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your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choice.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spacing w:val="-5"/>
          <w:w w:val="105"/>
        </w:rPr>
        <w:t>WHA</w:t>
      </w:r>
      <w:r>
        <w:rPr>
          <w:rFonts w:ascii="Calibri"/>
          <w:color w:val="BD711E"/>
          <w:spacing w:val="-6"/>
          <w:w w:val="105"/>
        </w:rPr>
        <w:t>T</w:t>
      </w:r>
      <w:r>
        <w:rPr>
          <w:rFonts w:ascii="Calibri"/>
          <w:color w:val="BD711E"/>
          <w:spacing w:val="4"/>
          <w:w w:val="105"/>
        </w:rPr>
        <w:t> </w:t>
      </w:r>
      <w:r>
        <w:rPr>
          <w:rFonts w:ascii="Calibri"/>
          <w:color w:val="BD711E"/>
          <w:w w:val="105"/>
        </w:rPr>
        <w:t>YOU'LL</w:t>
      </w:r>
      <w:r>
        <w:rPr>
          <w:rFonts w:ascii="Calibri"/>
          <w:color w:val="BD711E"/>
          <w:spacing w:val="5"/>
          <w:w w:val="105"/>
        </w:rPr>
        <w:t> </w:t>
      </w:r>
      <w:r>
        <w:rPr>
          <w:rFonts w:ascii="Calibri"/>
          <w:color w:val="BD711E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9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NCU's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Master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2"/>
        </w:rPr>
        <w:t>Arts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Psychology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program,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further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develop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critical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thinking,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leadership,</w:t>
      </w:r>
      <w:r>
        <w:rPr>
          <w:rFonts w:ascii="Times New Roman"/>
          <w:color w:val="414042"/>
          <w:spacing w:val="53"/>
          <w:w w:val="98"/>
        </w:rPr>
        <w:t> </w:t>
      </w:r>
      <w:r>
        <w:rPr>
          <w:rFonts w:ascii="Times New Roman"/>
          <w:color w:val="414042"/>
          <w:spacing w:val="-3"/>
        </w:rPr>
        <w:t>scholarly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writing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research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analyze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psychological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principles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relate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various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industries.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0"/>
        </w:rPr>
        <w:t>You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be</w:t>
      </w:r>
      <w:r>
        <w:rPr>
          <w:rFonts w:ascii="Times New Roman"/>
          <w:color w:val="414042"/>
          <w:spacing w:val="56"/>
          <w:w w:val="98"/>
        </w:rPr>
        <w:t> </w:t>
      </w:r>
      <w:r>
        <w:rPr>
          <w:rFonts w:ascii="Times New Roman"/>
          <w:color w:val="414042"/>
          <w:spacing w:val="-3"/>
        </w:rPr>
        <w:t>challenged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apply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what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learn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real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world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case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studies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goal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broadening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enriching</w:t>
      </w:r>
      <w:r>
        <w:rPr>
          <w:rFonts w:ascii="Times New Roman"/>
          <w:color w:val="414042"/>
          <w:spacing w:val="64"/>
          <w:w w:val="98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understanding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field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5"/>
        </w:rPr>
        <w:t>psychology.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w w:val="105"/>
        </w:rPr>
        <w:t>WHO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WILL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TEACH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5243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4.295013pt;margin-top:27.159719pt;width:193.6pt;height:128pt;mso-position-horizontal-relative:page;mso-position-vertical-relative:paragraph;z-index:4576" coordorigin="7686,543" coordsize="3872,2560">
            <v:group style="position:absolute;left:7688;top:543;width:3869;height:2292" coordorigin="7688,543" coordsize="3869,2292">
              <v:shape style="position:absolute;left:7688;top:543;width:3869;height:2292" coordorigin="7688,543" coordsize="3869,2292" path="m7688,2834l11557,2834,11557,543,7688,543,7688,2834xe" filled="true" fillcolor="#e6e7e8" stroked="false">
                <v:path arrowok="t"/>
                <v:fill type="solid"/>
              </v:shape>
            </v:group>
            <v:group style="position:absolute;left:7686;top:2834;width:3869;height:269" coordorigin="7686,2834" coordsize="3869,269">
              <v:shape style="position:absolute;left:7686;top:2834;width:3869;height:269" coordorigin="7686,2834" coordsize="3869,269" path="m11555,3103l7686,3103,7686,2834,11555,2834,11555,3103xe" filled="true" fillcolor="#bd711e" stroked="false">
                <v:path arrowok="t"/>
                <v:fill type="solid"/>
              </v:shape>
              <v:shape style="position:absolute;left:7686;top:543;width:3872;height:2560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2"/>
                        </w:numPr>
                        <w:tabs>
                          <w:tab w:pos="447" w:val="left" w:leader="none"/>
                        </w:tabs>
                        <w:spacing w:before="156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Gender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Diversity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Studies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2"/>
                        </w:numPr>
                        <w:tabs>
                          <w:tab w:pos="447" w:val="left" w:leader="none"/>
                        </w:tabs>
                        <w:spacing w:before="9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2"/>
                        </w:numPr>
                        <w:tabs>
                          <w:tab w:pos="447" w:val="left" w:leader="none"/>
                        </w:tabs>
                        <w:spacing w:before="9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4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2"/>
                        </w:numPr>
                        <w:tabs>
                          <w:tab w:pos="447" w:val="left" w:leader="none"/>
                        </w:tabs>
                        <w:spacing w:before="90"/>
                        <w:ind w:left="44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Industrial/Organizational</w:t>
                      </w:r>
                      <w:r>
                        <w:rPr>
                          <w:rFonts w:ascii="Arial"/>
                          <w:color w:val="231F20"/>
                          <w:spacing w:val="5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mentoring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19"/>
          <w:w w:val="99"/>
        </w:rPr>
        <w:t> </w:t>
      </w:r>
      <w:r>
        <w:rPr>
          <w:rFonts w:ascii="Times New Roman"/>
          <w:color w:val="414042"/>
        </w:rPr>
        <w:t>professors,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whom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hold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degrees.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7"/>
        </w:rPr>
        <w:t>Your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foundational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courses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specifically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trained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24"/>
          <w:w w:val="98"/>
        </w:rPr>
        <w:t> </w:t>
      </w:r>
      <w:r>
        <w:rPr>
          <w:rFonts w:ascii="Times New Roman"/>
          <w:color w:val="414042"/>
        </w:rPr>
        <w:t>familiarize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so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24"/>
          <w:w w:val="98"/>
        </w:rPr>
        <w:t> </w:t>
      </w:r>
      <w:r>
        <w:rPr>
          <w:rFonts w:ascii="Times New Roman"/>
          <w:color w:val="414042"/>
          <w:spacing w:val="-1"/>
        </w:rPr>
        <w:t>successful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rest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courses.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progress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take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21"/>
          <w:w w:val="98"/>
        </w:rPr>
        <w:t> </w:t>
      </w:r>
      <w:r>
        <w:rPr>
          <w:rFonts w:ascii="Times New Roman"/>
          <w:color w:val="414042"/>
        </w:rPr>
        <w:t>likewise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exhibit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greater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each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topic.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w w:val="105"/>
        </w:rPr>
        <w:t>PROFESSIONAL</w:t>
      </w:r>
      <w:r>
        <w:rPr>
          <w:rFonts w:ascii="Calibri"/>
          <w:color w:val="BD711E"/>
          <w:spacing w:val="-7"/>
          <w:w w:val="105"/>
        </w:rPr>
        <w:t> </w:t>
      </w:r>
      <w:r>
        <w:rPr>
          <w:rFonts w:ascii="Calibri"/>
          <w:color w:val="BD711E"/>
          <w:w w:val="105"/>
        </w:rPr>
        <w:t>POTENTIAL</w:t>
      </w:r>
      <w:r>
        <w:rPr>
          <w:rFonts w:ascii="Calibri"/>
          <w:b w:val="0"/>
        </w:rPr>
      </w:r>
    </w:p>
    <w:p>
      <w:pPr>
        <w:pStyle w:val="BodyText"/>
        <w:numPr>
          <w:ilvl w:val="0"/>
          <w:numId w:val="3"/>
        </w:numPr>
        <w:tabs>
          <w:tab w:pos="229" w:val="left" w:leader="none"/>
        </w:tabs>
        <w:spacing w:line="265" w:lineRule="auto" w:before="10" w:after="0"/>
        <w:ind w:left="109" w:right="518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Academia: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Some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high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schools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junior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colleges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hire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Master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21"/>
        </w:rPr>
        <w:t> </w:t>
      </w:r>
      <w:r>
        <w:rPr>
          <w:rFonts w:ascii="Times New Roman"/>
          <w:color w:val="414042"/>
          <w:spacing w:val="-1"/>
        </w:rPr>
        <w:t>Arts</w:t>
      </w:r>
      <w:r>
        <w:rPr>
          <w:rFonts w:ascii="Times New Roman"/>
          <w:color w:val="414042"/>
          <w:spacing w:val="24"/>
          <w:w w:val="99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Psychology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graduates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teach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psychology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other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related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general</w:t>
      </w:r>
      <w:r>
        <w:rPr>
          <w:rFonts w:ascii="Times New Roman"/>
          <w:color w:val="414042"/>
          <w:spacing w:val="22"/>
          <w:w w:val="98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courses.</w:t>
      </w:r>
      <w:r>
        <w:rPr>
          <w:rFonts w:ascii="Times New Roman"/>
          <w:color w:val="414042"/>
          <w:spacing w:val="-26"/>
        </w:rPr>
        <w:t> </w:t>
      </w:r>
      <w:r>
        <w:rPr>
          <w:rFonts w:ascii="Times New Roman"/>
          <w:color w:val="414042"/>
          <w:spacing w:val="-1"/>
        </w:rPr>
        <w:t>Academic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advising,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counseling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academic</w:t>
      </w:r>
      <w:r>
        <w:rPr>
          <w:rFonts w:ascii="Times New Roman"/>
          <w:color w:val="414042"/>
          <w:spacing w:val="22"/>
          <w:w w:val="98"/>
        </w:rPr>
        <w:t> </w:t>
      </w:r>
      <w:r>
        <w:rPr>
          <w:rFonts w:ascii="Times New Roman"/>
          <w:color w:val="414042"/>
        </w:rPr>
        <w:t>recruiting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other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careers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often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available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graduates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an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MA</w:t>
      </w:r>
      <w:r>
        <w:rPr>
          <w:rFonts w:ascii="Times New Roman"/>
          <w:color w:val="414042"/>
          <w:spacing w:val="19"/>
          <w:w w:val="99"/>
        </w:rPr>
        <w:t> </w:t>
      </w:r>
      <w:r>
        <w:rPr>
          <w:rFonts w:ascii="Times New Roman"/>
          <w:color w:val="414042"/>
        </w:rPr>
        <w:t>program.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241" w:val="left" w:leader="none"/>
        </w:tabs>
        <w:spacing w:line="265" w:lineRule="auto" w:before="0" w:after="0"/>
        <w:ind w:left="109" w:right="98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Health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Care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Mental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Health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Services: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Whether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specialty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Health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Psychology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different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area,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may</w:t>
      </w:r>
      <w:r>
        <w:rPr>
          <w:rFonts w:ascii="Times New Roman"/>
          <w:color w:val="414042"/>
          <w:spacing w:val="25"/>
          <w:w w:val="98"/>
        </w:rPr>
        <w:t> </w:t>
      </w:r>
      <w:r>
        <w:rPr>
          <w:rFonts w:ascii="Times New Roman"/>
          <w:color w:val="414042"/>
        </w:rPr>
        <w:t>choose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mental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health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and/or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health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care.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4"/>
        </w:rPr>
        <w:t>Working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under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supervision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clinical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psychologist,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may</w:t>
      </w:r>
      <w:r>
        <w:rPr>
          <w:rFonts w:ascii="Times New Roman"/>
          <w:color w:val="414042"/>
          <w:spacing w:val="25"/>
          <w:w w:val="98"/>
        </w:rPr>
        <w:t> </w:t>
      </w:r>
      <w:r>
        <w:rPr>
          <w:rFonts w:ascii="Times New Roman"/>
          <w:color w:val="414042"/>
        </w:rPr>
        <w:t>develop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such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case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2"/>
        </w:rPr>
        <w:t>worker,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mental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health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care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provider,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health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lifestyle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coach,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behavioral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counselor,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group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home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coordinator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project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3"/>
        </w:rPr>
        <w:t>coordinator</w:t>
      </w:r>
      <w:r>
        <w:rPr>
          <w:rFonts w:ascii="Times New Roman"/>
          <w:color w:val="414042"/>
          <w:spacing w:val="-2"/>
        </w:rPr>
        <w:t>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295" w:val="left" w:leader="none"/>
        </w:tabs>
        <w:spacing w:line="265" w:lineRule="auto" w:before="0" w:after="0"/>
        <w:ind w:left="109" w:right="101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</w:rPr>
        <w:t>Local,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State,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Federal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Government: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Government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offices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hire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</w:rPr>
        <w:t>individuals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with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master’s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degree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</w:rPr>
        <w:t>psychology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for</w:t>
      </w:r>
      <w:r>
        <w:rPr>
          <w:rFonts w:ascii="Times New Roman" w:hAnsi="Times New Roman" w:cs="Times New Roman" w:eastAsia="Times New Roman"/>
          <w:color w:val="414042"/>
          <w:spacing w:val="21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</w:rPr>
        <w:t>positions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such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as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</w:rPr>
        <w:t>vocational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rehabilitation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provider,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developmental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specialist,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</w:rPr>
        <w:t>parole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officers,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social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service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</w:rPr>
        <w:t>managers,</w:t>
      </w:r>
      <w:r>
        <w:rPr>
          <w:rFonts w:ascii="Times New Roman" w:hAnsi="Times New Roman" w:cs="Times New Roman" w:eastAsia="Times New Roman"/>
          <w:color w:val="414042"/>
          <w:spacing w:val="30"/>
          <w:w w:val="98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</w:rPr>
        <w:t>drug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alcohol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specialists.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65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3420" w:bottom="280" w:left="7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65" w:lineRule="auto"/>
        <w:ind w:left="107" w:right="39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D711E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BD711E"/>
          <w:spacing w:val="-2"/>
        </w:rPr>
        <w:t>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Department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delivers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PhD,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master's,</w:t>
      </w:r>
      <w:r>
        <w:rPr>
          <w:rFonts w:ascii="Times New Roman" w:hAnsi="Times New Roman" w:cs="Times New Roman" w:eastAsia="Times New Roman"/>
          <w:color w:val="BD711E"/>
          <w:spacing w:val="-17"/>
        </w:rPr>
        <w:t> </w:t>
      </w:r>
      <w:r>
        <w:rPr>
          <w:rFonts w:ascii="Times New Roman" w:hAnsi="Times New Roman" w:cs="Times New Roman" w:eastAsia="Times New Roman"/>
          <w:color w:val="BD711E"/>
        </w:rPr>
        <w:t>bachelor's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graduate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certificate</w:t>
      </w:r>
      <w:r>
        <w:rPr>
          <w:rFonts w:ascii="Times New Roman" w:hAnsi="Times New Roman" w:cs="Times New Roman" w:eastAsia="Times New Roman"/>
          <w:color w:val="BD711E"/>
          <w:spacing w:val="27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knowledge,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skills,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application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values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integral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22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field.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Our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specializations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not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counseling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therapy-focused,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but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instead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improving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human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condi-</w:t>
      </w:r>
      <w:r>
        <w:rPr>
          <w:rFonts w:ascii="Times New Roman" w:hAnsi="Times New Roman" w:cs="Times New Roman" w:eastAsia="Times New Roman"/>
          <w:color w:val="BD711E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BD711E"/>
        </w:rPr>
        <w:t>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through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variety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professional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settings,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such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as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academia,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corporations,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mental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health</w:t>
      </w:r>
      <w:r>
        <w:rPr>
          <w:rFonts w:ascii="Times New Roman" w:hAnsi="Times New Roman" w:cs="Times New Roman" w:eastAsia="Times New Roman"/>
          <w:color w:val="BD711E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organizations</w:t>
      </w:r>
      <w:r>
        <w:rPr>
          <w:rFonts w:ascii="Times New Roman" w:hAnsi="Times New Roman" w:cs="Times New Roman" w:eastAsia="Times New Roman"/>
          <w:color w:val="BD711E"/>
          <w:spacing w:val="-2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22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22"/>
        </w:rPr>
        <w:t> </w:t>
      </w:r>
      <w:r>
        <w:rPr>
          <w:rFonts w:ascii="Times New Roman" w:hAnsi="Times New Roman" w:cs="Times New Roman" w:eastAsia="Times New Roman"/>
          <w:color w:val="BD711E"/>
        </w:rPr>
        <w:t>institutions.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3.734985pt;margin-top:13.832474pt;width:200.2pt;height:291.55pt;mso-position-horizontal-relative:page;mso-position-vertical-relative:paragraph;z-index:4672" coordorigin="7475,277" coordsize="4004,5831">
            <v:group style="position:absolute;left:7475;top:277;width:4004;height:5562" coordorigin="7475,277" coordsize="4004,5562">
              <v:shape style="position:absolute;left:7475;top:277;width:4004;height:5562" coordorigin="7475,277" coordsize="4004,5562" path="m7475,5838l11478,5838,11478,277,7475,277,7475,5838xe" filled="true" fillcolor="#e6e7e8" stroked="false">
                <v:path arrowok="t"/>
                <v:fill type="solid"/>
              </v:shape>
            </v:group>
            <v:group style="position:absolute;left:7475;top:5838;width:4004;height:269" coordorigin="7475,5838" coordsize="4004,269">
              <v:shape style="position:absolute;left:7475;top:5838;width:4004;height:269" coordorigin="7475,5838" coordsize="4004,269" path="m11478,6107l7475,6107,7475,5838,11478,5838,11478,6107xe" filled="true" fillcolor="#bd711e" stroked="false">
                <v:path arrowok="t"/>
                <v:fill type="solid"/>
              </v:shape>
              <v:shape style="position:absolute;left:7475;top:2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2"/>
          <w:sz w:val="22"/>
        </w:rPr>
        <w:t>UNPARALLELED</w:t>
      </w:r>
      <w:r>
        <w:rPr>
          <w:rFonts w:ascii="Calibri"/>
          <w:b/>
          <w:color w:val="BD711E"/>
          <w:spacing w:val="18"/>
          <w:sz w:val="22"/>
        </w:rPr>
        <w:t> </w:t>
      </w:r>
      <w:r>
        <w:rPr>
          <w:rFonts w:ascii="Calibri"/>
          <w:b/>
          <w:color w:val="BD711E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left="107" w:right="46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z w:val="22"/>
        </w:rPr>
        <w:t>PREMIER </w:t>
      </w:r>
      <w:r>
        <w:rPr>
          <w:rFonts w:ascii="Calibri"/>
          <w:b/>
          <w:color w:val="BD711E"/>
          <w:spacing w:val="10"/>
          <w:sz w:val="22"/>
        </w:rPr>
        <w:t> </w:t>
      </w:r>
      <w:r>
        <w:rPr>
          <w:rFonts w:ascii="Calibri"/>
          <w:b/>
          <w:color w:val="BD711E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left="107" w:right="45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978" w:footer="0" w:top="2940" w:bottom="280" w:left="880" w:right="660"/>
        </w:sectPr>
      </w:pPr>
    </w:p>
    <w:p>
      <w:pPr>
        <w:spacing w:before="66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4"/>
          <w:w w:val="105"/>
          <w:sz w:val="22"/>
        </w:rPr>
        <w:t>T</w:t>
      </w:r>
      <w:r>
        <w:rPr>
          <w:rFonts w:ascii="Calibri"/>
          <w:b/>
          <w:color w:val="BD711E"/>
          <w:spacing w:val="-3"/>
          <w:w w:val="105"/>
          <w:sz w:val="22"/>
        </w:rPr>
        <w:t>AILORED</w:t>
      </w:r>
      <w:r>
        <w:rPr>
          <w:rFonts w:ascii="Calibri"/>
          <w:b/>
          <w:color w:val="BD711E"/>
          <w:spacing w:val="7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TO</w:t>
      </w:r>
      <w:r>
        <w:rPr>
          <w:rFonts w:ascii="Calibri"/>
          <w:b/>
          <w:color w:val="BD711E"/>
          <w:spacing w:val="8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self-motivated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seeks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journey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5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56"/>
          <w:w w:val="97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8"/>
        <w:spacing w:line="347" w:lineRule="exact"/>
        <w:ind w:left="97" w:right="27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97" w:right="27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7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97" w:right="27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BD711E"/>
          <w:sz w:val="51"/>
        </w:rPr>
        <w:t>APP</w:t>
      </w:r>
      <w:r>
        <w:rPr>
          <w:rFonts w:ascii="Tahoma"/>
          <w:color w:val="BD711E"/>
          <w:spacing w:val="-28"/>
          <w:sz w:val="51"/>
        </w:rPr>
        <w:t>L</w:t>
      </w:r>
      <w:r>
        <w:rPr>
          <w:rFonts w:ascii="Tahoma"/>
          <w:color w:val="BD711E"/>
          <w:spacing w:val="-52"/>
          <w:sz w:val="51"/>
        </w:rPr>
        <w:t>Y</w:t>
      </w:r>
      <w:r>
        <w:rPr>
          <w:rFonts w:ascii="Tahoma"/>
          <w:color w:val="BD711E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97" w:right="27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BD711E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97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8667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pacing w:val="-1"/>
          <w:sz w:val="19"/>
        </w:rPr>
        <w:t>HAR</w:t>
      </w:r>
      <w:r>
        <w:rPr>
          <w:rFonts w:ascii="Tahoma"/>
          <w:color w:val="BD711E"/>
          <w:spacing w:val="-2"/>
          <w:sz w:val="19"/>
        </w:rPr>
        <w:t>TFORD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DR.,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STE.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96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SCOTTSDALE,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AZ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60"/>
          <w:cols w:num="2" w:equalWidth="0">
            <w:col w:w="6012" w:space="657"/>
            <w:col w:w="403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589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880" w:right="66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8"/>
        <w:spacing w:line="240" w:lineRule="auto" w:before="219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spacing w:val="6"/>
          <w:w w:val="110"/>
        </w:rPr>
        <w:t>PH</w:t>
      </w:r>
      <w:r>
        <w:rPr>
          <w:rFonts w:ascii="Calibri"/>
          <w:color w:val="BD711E"/>
          <w:w w:val="110"/>
        </w:rPr>
        <w:t>D</w:t>
      </w:r>
      <w:r>
        <w:rPr>
          <w:rFonts w:ascii="Calibri"/>
          <w:color w:val="BD711E"/>
          <w:spacing w:val="3"/>
          <w:w w:val="110"/>
        </w:rPr>
        <w:t> </w:t>
      </w:r>
      <w:r>
        <w:rPr>
          <w:rFonts w:ascii="Calibri"/>
          <w:color w:val="BD711E"/>
          <w:spacing w:val="6"/>
          <w:w w:val="110"/>
        </w:rPr>
        <w:t>I</w:t>
      </w:r>
      <w:r>
        <w:rPr>
          <w:rFonts w:ascii="Calibri"/>
          <w:color w:val="BD711E"/>
          <w:w w:val="110"/>
        </w:rPr>
        <w:t>N</w:t>
      </w:r>
      <w:r>
        <w:rPr>
          <w:rFonts w:ascii="Calibri"/>
          <w:color w:val="BD711E"/>
          <w:spacing w:val="3"/>
          <w:w w:val="110"/>
        </w:rPr>
        <w:t> </w:t>
      </w:r>
      <w:r>
        <w:rPr>
          <w:rFonts w:ascii="Calibri"/>
          <w:color w:val="BD711E"/>
          <w:spacing w:val="6"/>
          <w:w w:val="110"/>
        </w:rPr>
        <w:t>PSYCHOLOGY</w:t>
      </w:r>
      <w:r>
        <w:rPr>
          <w:rFonts w:ascii="Calibri"/>
          <w:b w:val="0"/>
        </w:rPr>
      </w:r>
    </w:p>
    <w:p>
      <w:pPr>
        <w:pStyle w:val="BodyText"/>
        <w:spacing w:line="265" w:lineRule="auto" w:before="123"/>
        <w:ind w:left="109" w:right="10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BD711E"/>
        </w:rPr>
        <w:t>Earning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  <w:spacing w:val="-1"/>
        </w:rPr>
        <w:t>PhD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is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the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pinnacle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academic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achievement.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In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the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field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  <w:spacing w:val="-3"/>
        </w:rPr>
        <w:t>psychology</w:t>
      </w:r>
      <w:r>
        <w:rPr>
          <w:rFonts w:ascii="Times New Roman"/>
          <w:color w:val="BD711E"/>
          <w:spacing w:val="-2"/>
        </w:rPr>
        <w:t>,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doctoral-level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  <w:spacing w:val="-1"/>
        </w:rPr>
        <w:t>studies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are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essential</w:t>
      </w:r>
      <w:r>
        <w:rPr>
          <w:rFonts w:ascii="Times New Roman"/>
          <w:color w:val="BD711E"/>
          <w:spacing w:val="30"/>
          <w:w w:val="98"/>
        </w:rPr>
        <w:t> </w:t>
      </w:r>
      <w:r>
        <w:rPr>
          <w:rFonts w:ascii="Times New Roman"/>
          <w:color w:val="BD711E"/>
        </w:rPr>
        <w:t>to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</w:rPr>
        <w:t>the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</w:rPr>
        <w:t>pursuit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</w:rPr>
        <w:t>and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</w:rPr>
        <w:t>creation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</w:rPr>
        <w:t>new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</w:rPr>
        <w:t>knowledge.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  <w:spacing w:val="-1"/>
        </w:rPr>
        <w:t>Professionals</w:t>
      </w:r>
      <w:r>
        <w:rPr>
          <w:rFonts w:ascii="Times New Roman"/>
          <w:color w:val="BD711E"/>
          <w:spacing w:val="-8"/>
        </w:rPr>
        <w:t> </w:t>
      </w:r>
      <w:r>
        <w:rPr>
          <w:rFonts w:ascii="Times New Roman"/>
          <w:color w:val="BD711E"/>
          <w:spacing w:val="-1"/>
        </w:rPr>
        <w:t>who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</w:rPr>
        <w:t>do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</w:rPr>
        <w:t>not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  <w:spacing w:val="-1"/>
        </w:rPr>
        <w:t>wish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</w:rPr>
        <w:t>to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</w:rPr>
        <w:t>obtain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</w:rPr>
        <w:t>a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</w:rPr>
        <w:t>degree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</w:rPr>
        <w:t>in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</w:rPr>
        <w:t>clinical</w:t>
      </w:r>
      <w:r>
        <w:rPr>
          <w:rFonts w:ascii="Times New Roman"/>
          <w:color w:val="BD711E"/>
          <w:spacing w:val="-9"/>
        </w:rPr>
        <w:t> </w:t>
      </w:r>
      <w:r>
        <w:rPr>
          <w:rFonts w:ascii="Times New Roman"/>
          <w:color w:val="BD711E"/>
        </w:rPr>
        <w:t>psychology</w:t>
      </w:r>
      <w:r>
        <w:rPr>
          <w:rFonts w:ascii="Times New Roman"/>
          <w:color w:val="BD711E"/>
          <w:spacing w:val="24"/>
          <w:w w:val="98"/>
        </w:rPr>
        <w:t> </w:t>
      </w:r>
      <w:r>
        <w:rPr>
          <w:rFonts w:ascii="Times New Roman"/>
          <w:color w:val="BD711E"/>
        </w:rPr>
        <w:t>can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  <w:spacing w:val="-1"/>
        </w:rPr>
        <w:t>select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degrees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that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emphasize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research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and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the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application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theory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to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professional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practice.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  <w:spacing w:val="-1"/>
        </w:rPr>
        <w:t>NCU's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  <w:spacing w:val="-1"/>
        </w:rPr>
        <w:t>PhD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in</w:t>
      </w:r>
      <w:r>
        <w:rPr>
          <w:rFonts w:ascii="Times New Roman"/>
          <w:color w:val="BD711E"/>
          <w:spacing w:val="24"/>
          <w:w w:val="98"/>
        </w:rPr>
        <w:t> </w:t>
      </w:r>
      <w:r>
        <w:rPr>
          <w:rFonts w:ascii="Times New Roman"/>
          <w:color w:val="BD711E"/>
          <w:spacing w:val="-1"/>
        </w:rPr>
        <w:t>Psychology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degree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program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  <w:spacing w:val="-1"/>
        </w:rPr>
        <w:t>stresses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  <w:spacing w:val="-4"/>
        </w:rPr>
        <w:t>theory</w:t>
      </w:r>
      <w:r>
        <w:rPr>
          <w:rFonts w:ascii="Times New Roman"/>
          <w:color w:val="BD711E"/>
          <w:spacing w:val="-3"/>
        </w:rPr>
        <w:t>,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research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and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  <w:spacing w:val="-1"/>
        </w:rPr>
        <w:t>scholarship,</w:t>
      </w:r>
      <w:r>
        <w:rPr>
          <w:rFonts w:ascii="Times New Roman"/>
          <w:color w:val="BD711E"/>
          <w:spacing w:val="-10"/>
        </w:rPr>
        <w:t> </w:t>
      </w:r>
      <w:r>
        <w:rPr>
          <w:rFonts w:ascii="Times New Roman"/>
          <w:color w:val="BD711E"/>
          <w:spacing w:val="-1"/>
        </w:rPr>
        <w:t>with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the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goal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preparing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a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new</w:t>
      </w:r>
      <w:r>
        <w:rPr>
          <w:rFonts w:ascii="Times New Roman"/>
          <w:color w:val="BD711E"/>
          <w:spacing w:val="-11"/>
        </w:rPr>
        <w:t> </w:t>
      </w:r>
      <w:r>
        <w:rPr>
          <w:rFonts w:ascii="Times New Roman"/>
          <w:color w:val="BD711E"/>
        </w:rPr>
        <w:t>generation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of</w:t>
      </w:r>
      <w:r>
        <w:rPr>
          <w:rFonts w:ascii="Times New Roman"/>
          <w:color w:val="BD711E"/>
          <w:spacing w:val="21"/>
          <w:w w:val="99"/>
        </w:rPr>
        <w:t> </w:t>
      </w:r>
      <w:r>
        <w:rPr>
          <w:rFonts w:ascii="Times New Roman"/>
          <w:color w:val="BD711E"/>
        </w:rPr>
        <w:t>researchers,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practitioners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and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professors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  <w:spacing w:val="-1"/>
        </w:rPr>
        <w:t>who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can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contribute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to</w:t>
      </w:r>
      <w:r>
        <w:rPr>
          <w:rFonts w:ascii="Times New Roman"/>
          <w:color w:val="BD711E"/>
          <w:spacing w:val="-13"/>
        </w:rPr>
        <w:t> </w:t>
      </w:r>
      <w:r>
        <w:rPr>
          <w:rFonts w:ascii="Times New Roman"/>
          <w:color w:val="BD711E"/>
        </w:rPr>
        <w:t>the</w:t>
      </w:r>
      <w:r>
        <w:rPr>
          <w:rFonts w:ascii="Times New Roman"/>
          <w:color w:val="BD711E"/>
          <w:spacing w:val="-12"/>
        </w:rPr>
        <w:t> </w:t>
      </w:r>
      <w:r>
        <w:rPr>
          <w:rFonts w:ascii="Times New Roman"/>
          <w:color w:val="BD711E"/>
        </w:rPr>
        <w:t>field.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9"/>
        <w:spacing w:line="240" w:lineRule="auto" w:before="140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spacing w:val="-5"/>
          <w:w w:val="105"/>
        </w:rPr>
        <w:t>WHA</w:t>
      </w:r>
      <w:r>
        <w:rPr>
          <w:rFonts w:ascii="Calibri"/>
          <w:color w:val="BD711E"/>
          <w:spacing w:val="-6"/>
          <w:w w:val="105"/>
        </w:rPr>
        <w:t>T</w:t>
      </w:r>
      <w:r>
        <w:rPr>
          <w:rFonts w:ascii="Calibri"/>
          <w:color w:val="BD711E"/>
          <w:spacing w:val="4"/>
          <w:w w:val="105"/>
        </w:rPr>
        <w:t> </w:t>
      </w:r>
      <w:r>
        <w:rPr>
          <w:rFonts w:ascii="Calibri"/>
          <w:color w:val="BD711E"/>
          <w:w w:val="105"/>
        </w:rPr>
        <w:t>YOU'LL</w:t>
      </w:r>
      <w:r>
        <w:rPr>
          <w:rFonts w:ascii="Calibri"/>
          <w:color w:val="BD711E"/>
          <w:spacing w:val="5"/>
          <w:w w:val="105"/>
        </w:rPr>
        <w:t> </w:t>
      </w:r>
      <w:r>
        <w:rPr>
          <w:rFonts w:ascii="Calibri"/>
          <w:color w:val="BD711E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113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NCU's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PhD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Psychology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degree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program,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rely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on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critical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thinking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synthesize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evaluate</w:t>
      </w:r>
      <w:r>
        <w:rPr>
          <w:rFonts w:ascii="Times New Roman"/>
          <w:color w:val="414042"/>
          <w:spacing w:val="58"/>
          <w:w w:val="98"/>
        </w:rPr>
        <w:t> </w:t>
      </w:r>
      <w:r>
        <w:rPr>
          <w:rFonts w:ascii="Times New Roman"/>
          <w:color w:val="414042"/>
          <w:spacing w:val="-3"/>
        </w:rPr>
        <w:t>data,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professional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scholarly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research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preparation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own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dissertation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project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research.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  <w:spacing w:val="-10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9"/>
        </w:rPr>
      </w:r>
      <w:r>
        <w:rPr>
          <w:rFonts w:ascii="Times New Roman"/>
          <w:color w:val="414042"/>
          <w:spacing w:val="-1"/>
        </w:rPr>
        <w:t>be</w:t>
      </w:r>
      <w:r>
        <w:rPr>
          <w:rFonts w:ascii="Times New Roman"/>
          <w:color w:val="414042"/>
          <w:spacing w:val="53"/>
        </w:rPr>
        <w:t> </w:t>
      </w:r>
      <w:r>
        <w:rPr>
          <w:rFonts w:ascii="Times New Roman"/>
          <w:color w:val="414042"/>
          <w:spacing w:val="-3"/>
        </w:rPr>
        <w:t>expected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honor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ethical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principles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field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illustrate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respect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for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5"/>
        </w:rPr>
        <w:t>diversity.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4"/>
        </w:rPr>
        <w:t>Ultimately</w:t>
      </w:r>
      <w:r>
        <w:rPr>
          <w:rFonts w:ascii="Times New Roman"/>
          <w:color w:val="414042"/>
          <w:spacing w:val="-3"/>
        </w:rPr>
        <w:t>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integrate</w:t>
      </w:r>
      <w:r>
        <w:rPr>
          <w:rFonts w:ascii="Times New Roman"/>
          <w:color w:val="414042"/>
          <w:spacing w:val="-1"/>
          <w:w w:val="98"/>
        </w:rPr>
        <w:t> </w:t>
      </w:r>
      <w:r>
        <w:rPr>
          <w:rFonts w:ascii="Times New Roman"/>
          <w:color w:val="414042"/>
          <w:spacing w:val="65"/>
          <w:w w:val="98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knowledge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build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expertise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specialization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choice,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with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goal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presenting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yourself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-2"/>
          <w:w w:val="99"/>
        </w:rPr>
        <w:t> </w:t>
      </w:r>
      <w:r>
        <w:rPr>
          <w:rFonts w:ascii="Times New Roman"/>
          <w:color w:val="414042"/>
          <w:spacing w:val="60"/>
          <w:w w:val="9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well-informed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4"/>
        </w:rPr>
        <w:t>effective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professional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field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5"/>
        </w:rPr>
        <w:t>psychology.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w w:val="105"/>
        </w:rPr>
        <w:t>WHO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WILL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TEACH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5185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4.295013pt;margin-top:6.426727pt;width:193.6pt;height:208.95pt;mso-position-horizontal-relative:page;mso-position-vertical-relative:paragraph;z-index:4720" coordorigin="7686,129" coordsize="3872,4179">
            <v:group style="position:absolute;left:7688;top:129;width:3869;height:3910" coordorigin="7688,129" coordsize="3869,3910">
              <v:shape style="position:absolute;left:7688;top:129;width:3869;height:3910" coordorigin="7688,129" coordsize="3869,3910" path="m7688,4038l11557,4038,11557,129,7688,129,7688,4038xe" filled="true" fillcolor="#e6e7e8" stroked="false">
                <v:path arrowok="t"/>
                <v:fill type="solid"/>
              </v:shape>
            </v:group>
            <v:group style="position:absolute;left:7686;top:4038;width:3869;height:269" coordorigin="7686,4038" coordsize="3869,269">
              <v:shape style="position:absolute;left:7686;top:4038;width:3869;height:269" coordorigin="7686,4038" coordsize="3869,269" path="m11555,4307l7686,4307,7686,4038,11555,4038,11555,4307xe" filled="true" fillcolor="#bd711e" stroked="false">
                <v:path arrowok="t"/>
                <v:fill type="solid"/>
              </v:shape>
              <v:shape style="position:absolute;left:7686;top:129;width:3872;height:4179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465" w:val="left" w:leader="none"/>
                        </w:tabs>
                        <w:spacing w:before="137"/>
                        <w:ind w:left="469" w:right="0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Addictions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Gender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Diversity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Studies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3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Psychology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Gerontology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4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Psychology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465" w:val="left" w:leader="none"/>
                        </w:tabs>
                        <w:spacing w:line="303" w:lineRule="auto" w:before="67"/>
                        <w:ind w:left="469" w:right="1035" w:hanging="197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Industrial/Organizational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Psychology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465" w:val="left" w:leader="none"/>
                        </w:tabs>
                        <w:spacing w:before="2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Mental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Policy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Practice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rauma</w:t>
                      </w:r>
                      <w:r>
                        <w:rPr>
                          <w:rFonts w:ascii="Arial"/>
                          <w:color w:val="231F20"/>
                          <w:spacing w:val="-2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Disaster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Relief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mentoring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19"/>
          <w:w w:val="99"/>
        </w:rPr>
        <w:t> </w:t>
      </w:r>
      <w:r>
        <w:rPr>
          <w:rFonts w:ascii="Times New Roman"/>
          <w:color w:val="414042"/>
        </w:rPr>
        <w:t>professors,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whom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hold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degrees.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7"/>
        </w:rPr>
        <w:t>Your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foundational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courses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specifically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trained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24"/>
          <w:w w:val="98"/>
        </w:rPr>
        <w:t> </w:t>
      </w:r>
      <w:r>
        <w:rPr>
          <w:rFonts w:ascii="Times New Roman"/>
          <w:color w:val="414042"/>
        </w:rPr>
        <w:t>familiarize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so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24"/>
          <w:w w:val="98"/>
        </w:rPr>
        <w:t> </w:t>
      </w:r>
      <w:r>
        <w:rPr>
          <w:rFonts w:ascii="Times New Roman"/>
          <w:color w:val="414042"/>
          <w:spacing w:val="-1"/>
        </w:rPr>
        <w:t>successful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rest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courses.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progress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take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21"/>
          <w:w w:val="98"/>
        </w:rPr>
        <w:t> </w:t>
      </w:r>
      <w:r>
        <w:rPr>
          <w:rFonts w:ascii="Times New Roman"/>
          <w:color w:val="414042"/>
        </w:rPr>
        <w:t>likewise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exhibit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greater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each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topic.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dissertation</w:t>
      </w:r>
      <w:r>
        <w:rPr>
          <w:rFonts w:ascii="Times New Roman"/>
          <w:color w:val="414042"/>
          <w:w w:val="98"/>
        </w:rPr>
        <w:t> </w:t>
      </w:r>
      <w:r>
        <w:rPr>
          <w:rFonts w:ascii="Times New Roman"/>
          <w:color w:val="414042"/>
        </w:rPr>
        <w:t>process,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assigned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dissertation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chair</w:t>
      </w:r>
      <w:r>
        <w:rPr>
          <w:rFonts w:ascii="Times New Roman"/>
          <w:color w:val="414042"/>
          <w:spacing w:val="-2"/>
        </w:rPr>
        <w:t>,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work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closely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develop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scholarly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dissertation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project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applies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theoretical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knowledge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advancement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practice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field.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w w:val="105"/>
        </w:rPr>
        <w:t>PROFESSIONAL</w:t>
      </w:r>
      <w:r>
        <w:rPr>
          <w:rFonts w:ascii="Calibri"/>
          <w:color w:val="BD711E"/>
          <w:spacing w:val="-7"/>
          <w:w w:val="105"/>
        </w:rPr>
        <w:t> </w:t>
      </w:r>
      <w:r>
        <w:rPr>
          <w:rFonts w:ascii="Calibri"/>
          <w:color w:val="BD711E"/>
          <w:w w:val="105"/>
        </w:rPr>
        <w:t>POTENTIAL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52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3"/>
        </w:rPr>
        <w:t>NCU’s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PhD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graduates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can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serve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their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communities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in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variety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</w:rPr>
        <w:t>of</w:t>
      </w:r>
      <w:r>
        <w:rPr>
          <w:rFonts w:ascii="Times New Roman" w:hAnsi="Times New Roman" w:cs="Times New Roman" w:eastAsia="Times New Roman"/>
          <w:color w:val="414042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ways,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</w:rPr>
        <w:t>depending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on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their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interests,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skills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and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ability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</w:rPr>
        <w:t>to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identify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</w:rPr>
        <w:t>their</w:t>
      </w:r>
      <w:r>
        <w:rPr>
          <w:rFonts w:ascii="Times New Roman" w:hAnsi="Times New Roman" w:cs="Times New Roman" w:eastAsia="Times New Roman"/>
          <w:color w:val="414042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414042"/>
        </w:rPr>
        <w:t>own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</w:rPr>
        <w:t>niche,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</w:rPr>
        <w:t>including: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241" w:val="left" w:leader="none"/>
        </w:tabs>
        <w:spacing w:line="240" w:lineRule="auto" w:before="41" w:after="0"/>
        <w:ind w:left="240" w:right="0" w:hanging="1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Conducting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research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private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governmental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agencies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41" w:val="left" w:leader="none"/>
        </w:tabs>
        <w:spacing w:line="240" w:lineRule="auto" w:before="27" w:after="0"/>
        <w:ind w:left="240" w:right="0" w:hanging="1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Solving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social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problems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directors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or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planners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37" w:val="left" w:leader="none"/>
        </w:tabs>
        <w:spacing w:line="240" w:lineRule="auto" w:before="27" w:after="0"/>
        <w:ind w:left="236" w:right="0" w:hanging="12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3"/>
        </w:rPr>
        <w:t>Teaching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</w:rPr>
        <w:t>providing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services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students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professors,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</w:rPr>
        <w:t>instructors,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</w:rPr>
        <w:t>counselors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</w:rPr>
        <w:t>academic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administrators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41" w:val="left" w:leader="none"/>
        </w:tabs>
        <w:spacing w:line="265" w:lineRule="auto" w:before="27" w:after="0"/>
        <w:ind w:left="218" w:right="1372" w:hanging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Promoting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physical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mental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health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part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health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care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team,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training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physicians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health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care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providers,</w:t>
      </w:r>
      <w:r>
        <w:rPr>
          <w:rFonts w:ascii="Times New Roman"/>
          <w:color w:val="414042"/>
          <w:spacing w:val="22"/>
          <w:w w:val="98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advocating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1"/>
        </w:rPr>
        <w:t>social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change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improve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human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condition</w:t>
      </w:r>
      <w:r>
        <w:rPr>
          <w:rFonts w:ascii="Times New Roman"/>
        </w:rPr>
      </w:r>
    </w:p>
    <w:p>
      <w:pPr>
        <w:spacing w:after="0" w:line="265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3420" w:bottom="280" w:left="7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65" w:lineRule="auto"/>
        <w:ind w:left="107" w:right="39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D711E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BD711E"/>
          <w:spacing w:val="-2"/>
        </w:rPr>
        <w:t>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Department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delivers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PhD,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master's,</w:t>
      </w:r>
      <w:r>
        <w:rPr>
          <w:rFonts w:ascii="Times New Roman" w:hAnsi="Times New Roman" w:cs="Times New Roman" w:eastAsia="Times New Roman"/>
          <w:color w:val="BD711E"/>
          <w:spacing w:val="-17"/>
        </w:rPr>
        <w:t> </w:t>
      </w:r>
      <w:r>
        <w:rPr>
          <w:rFonts w:ascii="Times New Roman" w:hAnsi="Times New Roman" w:cs="Times New Roman" w:eastAsia="Times New Roman"/>
          <w:color w:val="BD711E"/>
        </w:rPr>
        <w:t>bachelor's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graduate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certificate</w:t>
      </w:r>
      <w:r>
        <w:rPr>
          <w:rFonts w:ascii="Times New Roman" w:hAnsi="Times New Roman" w:cs="Times New Roman" w:eastAsia="Times New Roman"/>
          <w:color w:val="BD711E"/>
          <w:spacing w:val="27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knowledge,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skills,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application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values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integral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22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field.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Our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specializations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not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counseling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therapy-focused,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but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instead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improving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human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condi-</w:t>
      </w:r>
      <w:r>
        <w:rPr>
          <w:rFonts w:ascii="Times New Roman" w:hAnsi="Times New Roman" w:cs="Times New Roman" w:eastAsia="Times New Roman"/>
          <w:color w:val="BD711E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BD711E"/>
        </w:rPr>
        <w:t>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through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variety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professional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settings,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such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as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academia,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corporations,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mental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health</w:t>
      </w:r>
      <w:r>
        <w:rPr>
          <w:rFonts w:ascii="Times New Roman" w:hAnsi="Times New Roman" w:cs="Times New Roman" w:eastAsia="Times New Roman"/>
          <w:color w:val="BD711E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organizations</w:t>
      </w:r>
      <w:r>
        <w:rPr>
          <w:rFonts w:ascii="Times New Roman" w:hAnsi="Times New Roman" w:cs="Times New Roman" w:eastAsia="Times New Roman"/>
          <w:color w:val="BD711E"/>
          <w:spacing w:val="-2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22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22"/>
        </w:rPr>
        <w:t> </w:t>
      </w:r>
      <w:r>
        <w:rPr>
          <w:rFonts w:ascii="Times New Roman" w:hAnsi="Times New Roman" w:cs="Times New Roman" w:eastAsia="Times New Roman"/>
          <w:color w:val="BD711E"/>
        </w:rPr>
        <w:t>institutions.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3.734985pt;margin-top:13.832474pt;width:200.2pt;height:291.55pt;mso-position-horizontal-relative:page;mso-position-vertical-relative:paragraph;z-index:4816" coordorigin="7475,277" coordsize="4004,5831">
            <v:group style="position:absolute;left:7475;top:277;width:4004;height:5562" coordorigin="7475,277" coordsize="4004,5562">
              <v:shape style="position:absolute;left:7475;top:277;width:4004;height:5562" coordorigin="7475,277" coordsize="4004,5562" path="m7475,5838l11478,5838,11478,277,7475,277,7475,5838xe" filled="true" fillcolor="#e6e7e8" stroked="false">
                <v:path arrowok="t"/>
                <v:fill type="solid"/>
              </v:shape>
            </v:group>
            <v:group style="position:absolute;left:7475;top:5838;width:4004;height:269" coordorigin="7475,5838" coordsize="4004,269">
              <v:shape style="position:absolute;left:7475;top:5838;width:4004;height:269" coordorigin="7475,5838" coordsize="4004,269" path="m11478,6107l7475,6107,7475,5838,11478,5838,11478,6107xe" filled="true" fillcolor="#bd711e" stroked="false">
                <v:path arrowok="t"/>
                <v:fill type="solid"/>
              </v:shape>
              <v:shape style="position:absolute;left:7475;top:2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2"/>
          <w:sz w:val="22"/>
        </w:rPr>
        <w:t>UNPARALLELED</w:t>
      </w:r>
      <w:r>
        <w:rPr>
          <w:rFonts w:ascii="Calibri"/>
          <w:b/>
          <w:color w:val="BD711E"/>
          <w:spacing w:val="18"/>
          <w:sz w:val="22"/>
        </w:rPr>
        <w:t> </w:t>
      </w:r>
      <w:r>
        <w:rPr>
          <w:rFonts w:ascii="Calibri"/>
          <w:b/>
          <w:color w:val="BD711E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left="107" w:right="46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z w:val="22"/>
        </w:rPr>
        <w:t>PREMIER </w:t>
      </w:r>
      <w:r>
        <w:rPr>
          <w:rFonts w:ascii="Calibri"/>
          <w:b/>
          <w:color w:val="BD711E"/>
          <w:spacing w:val="10"/>
          <w:sz w:val="22"/>
        </w:rPr>
        <w:t> </w:t>
      </w:r>
      <w:r>
        <w:rPr>
          <w:rFonts w:ascii="Calibri"/>
          <w:b/>
          <w:color w:val="BD711E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left="107" w:right="45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978" w:footer="0" w:top="2940" w:bottom="280" w:left="880" w:right="660"/>
        </w:sectPr>
      </w:pPr>
    </w:p>
    <w:p>
      <w:pPr>
        <w:spacing w:before="66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4"/>
          <w:w w:val="105"/>
          <w:sz w:val="22"/>
        </w:rPr>
        <w:t>T</w:t>
      </w:r>
      <w:r>
        <w:rPr>
          <w:rFonts w:ascii="Calibri"/>
          <w:b/>
          <w:color w:val="BD711E"/>
          <w:spacing w:val="-3"/>
          <w:w w:val="105"/>
          <w:sz w:val="22"/>
        </w:rPr>
        <w:t>AILORED</w:t>
      </w:r>
      <w:r>
        <w:rPr>
          <w:rFonts w:ascii="Calibri"/>
          <w:b/>
          <w:color w:val="BD711E"/>
          <w:spacing w:val="7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TO</w:t>
      </w:r>
      <w:r>
        <w:rPr>
          <w:rFonts w:ascii="Calibri"/>
          <w:b/>
          <w:color w:val="BD711E"/>
          <w:spacing w:val="8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self-motivated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seeks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journey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5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56"/>
          <w:w w:val="97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8"/>
        <w:spacing w:line="347" w:lineRule="exact"/>
        <w:ind w:left="97" w:right="27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97" w:right="27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7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97" w:right="27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BD711E"/>
          <w:sz w:val="51"/>
        </w:rPr>
        <w:t>APP</w:t>
      </w:r>
      <w:r>
        <w:rPr>
          <w:rFonts w:ascii="Tahoma"/>
          <w:color w:val="BD711E"/>
          <w:spacing w:val="-28"/>
          <w:sz w:val="51"/>
        </w:rPr>
        <w:t>L</w:t>
      </w:r>
      <w:r>
        <w:rPr>
          <w:rFonts w:ascii="Tahoma"/>
          <w:color w:val="BD711E"/>
          <w:spacing w:val="-52"/>
          <w:sz w:val="51"/>
        </w:rPr>
        <w:t>Y</w:t>
      </w:r>
      <w:r>
        <w:rPr>
          <w:rFonts w:ascii="Tahoma"/>
          <w:color w:val="BD711E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97" w:right="27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BD711E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97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8667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pacing w:val="-1"/>
          <w:sz w:val="19"/>
        </w:rPr>
        <w:t>HAR</w:t>
      </w:r>
      <w:r>
        <w:rPr>
          <w:rFonts w:ascii="Tahoma"/>
          <w:color w:val="BD711E"/>
          <w:spacing w:val="-2"/>
          <w:sz w:val="19"/>
        </w:rPr>
        <w:t>TFORD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DR.,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STE.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96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SCOTTSDALE,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AZ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60"/>
          <w:cols w:num="2" w:equalWidth="0">
            <w:col w:w="6012" w:space="657"/>
            <w:col w:w="403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589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880" w:right="660"/>
        </w:sectPr>
      </w:pPr>
    </w:p>
    <w:p>
      <w:pPr>
        <w:pStyle w:val="Heading8"/>
        <w:spacing w:line="341" w:lineRule="exact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spacing w:val="6"/>
          <w:w w:val="105"/>
        </w:rPr>
        <w:t>POST-BACCALAURE</w:t>
      </w:r>
      <w:r>
        <w:rPr>
          <w:rFonts w:ascii="Calibri"/>
          <w:color w:val="BD711E"/>
          <w:spacing w:val="-19"/>
          <w:w w:val="105"/>
        </w:rPr>
        <w:t>A</w:t>
      </w:r>
      <w:r>
        <w:rPr>
          <w:rFonts w:ascii="Calibri"/>
          <w:color w:val="BD711E"/>
          <w:spacing w:val="6"/>
          <w:w w:val="105"/>
        </w:rPr>
        <w:t>T</w:t>
      </w:r>
      <w:r>
        <w:rPr>
          <w:rFonts w:ascii="Calibri"/>
          <w:color w:val="BD711E"/>
          <w:w w:val="105"/>
        </w:rPr>
        <w:t>E</w:t>
      </w:r>
      <w:r>
        <w:rPr>
          <w:rFonts w:ascii="Calibri"/>
          <w:color w:val="BD711E"/>
          <w:spacing w:val="39"/>
          <w:w w:val="105"/>
        </w:rPr>
        <w:t> </w:t>
      </w:r>
      <w:r>
        <w:rPr>
          <w:rFonts w:ascii="Calibri"/>
          <w:color w:val="BD711E"/>
          <w:spacing w:val="6"/>
          <w:w w:val="105"/>
        </w:rPr>
        <w:t>CE</w:t>
      </w:r>
      <w:r>
        <w:rPr>
          <w:rFonts w:ascii="Calibri"/>
          <w:color w:val="BD711E"/>
          <w:w w:val="105"/>
        </w:rPr>
        <w:t>R</w:t>
      </w:r>
      <w:r>
        <w:rPr>
          <w:rFonts w:ascii="Calibri"/>
          <w:color w:val="BD711E"/>
          <w:spacing w:val="6"/>
          <w:w w:val="105"/>
        </w:rPr>
        <w:t>TIFIC</w:t>
      </w:r>
      <w:r>
        <w:rPr>
          <w:rFonts w:ascii="Calibri"/>
          <w:color w:val="BD711E"/>
          <w:spacing w:val="-19"/>
          <w:w w:val="105"/>
        </w:rPr>
        <w:t>A</w:t>
      </w:r>
      <w:r>
        <w:rPr>
          <w:rFonts w:ascii="Calibri"/>
          <w:color w:val="BD711E"/>
          <w:spacing w:val="6"/>
          <w:w w:val="105"/>
        </w:rPr>
        <w:t>T</w:t>
      </w:r>
      <w:r>
        <w:rPr>
          <w:rFonts w:ascii="Calibri"/>
          <w:color w:val="BD711E"/>
          <w:w w:val="105"/>
        </w:rPr>
        <w:t>E</w:t>
      </w:r>
      <w:r>
        <w:rPr>
          <w:rFonts w:ascii="Calibri"/>
          <w:color w:val="BD711E"/>
          <w:spacing w:val="40"/>
          <w:w w:val="105"/>
        </w:rPr>
        <w:t> </w:t>
      </w:r>
      <w:r>
        <w:rPr>
          <w:rFonts w:ascii="Calibri"/>
          <w:color w:val="BD711E"/>
          <w:spacing w:val="2"/>
          <w:w w:val="105"/>
        </w:rPr>
        <w:t>IN</w:t>
      </w:r>
      <w:r>
        <w:rPr>
          <w:rFonts w:ascii="Calibri"/>
          <w:color w:val="BD711E"/>
          <w:spacing w:val="40"/>
          <w:w w:val="105"/>
        </w:rPr>
        <w:t> </w:t>
      </w:r>
      <w:r>
        <w:rPr>
          <w:rFonts w:ascii="Calibri"/>
          <w:color w:val="BD711E"/>
          <w:spacing w:val="5"/>
          <w:w w:val="105"/>
        </w:rPr>
        <w:t>PSYCHOLOGY</w:t>
      </w:r>
      <w:r>
        <w:rPr>
          <w:rFonts w:ascii="Calibri"/>
          <w:b w:val="0"/>
        </w:rPr>
      </w:r>
    </w:p>
    <w:p>
      <w:pPr>
        <w:pStyle w:val="BodyText"/>
        <w:spacing w:line="265" w:lineRule="auto" w:before="123"/>
        <w:ind w:left="109" w:right="97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D711E"/>
        </w:rPr>
        <w:t>These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days,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bachelor’s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degree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is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often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just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beginning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your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education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journey</w:t>
      </w:r>
      <w:r>
        <w:rPr>
          <w:rFonts w:ascii="Times New Roman" w:hAnsi="Times New Roman" w:cs="Times New Roman" w:eastAsia="Times New Roman"/>
          <w:color w:val="BD711E"/>
          <w:spacing w:val="-2"/>
        </w:rPr>
        <w:t>.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Sometimes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area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which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you</w:t>
      </w:r>
      <w:r>
        <w:rPr>
          <w:rFonts w:ascii="Times New Roman" w:hAnsi="Times New Roman" w:cs="Times New Roman" w:eastAsia="Times New Roman"/>
          <w:color w:val="BD711E"/>
          <w:spacing w:val="29"/>
          <w:w w:val="99"/>
        </w:rPr>
        <w:t> </w:t>
      </w:r>
      <w:r>
        <w:rPr>
          <w:rFonts w:ascii="Times New Roman" w:hAnsi="Times New Roman" w:cs="Times New Roman" w:eastAsia="Times New Roman"/>
          <w:color w:val="BD711E"/>
        </w:rPr>
        <w:t>earned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your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bachelor’s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is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not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area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which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you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want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continue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your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studies.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Sometimes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you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aren’t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sure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if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you</w:t>
      </w:r>
      <w:r>
        <w:rPr>
          <w:rFonts w:ascii="Times New Roman" w:hAnsi="Times New Roman" w:cs="Times New Roman" w:eastAsia="Times New Roman"/>
          <w:color w:val="BD711E"/>
          <w:spacing w:val="25"/>
          <w:w w:val="99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want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continue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your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studies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at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master’s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degree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level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looking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for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something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more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short-term.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BD711E"/>
          <w:spacing w:val="27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BD711E"/>
          <w:spacing w:val="-2"/>
        </w:rPr>
        <w:t>s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Post-Baccalaureate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Certificate</w:t>
      </w:r>
      <w:r>
        <w:rPr>
          <w:rFonts w:ascii="Times New Roman" w:hAnsi="Times New Roman" w:cs="Times New Roman" w:eastAsia="Times New Roman"/>
          <w:color w:val="BD711E"/>
          <w:spacing w:val="30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can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bridge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gap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between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your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bachelor’s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master’s</w:t>
      </w:r>
      <w:r>
        <w:rPr>
          <w:rFonts w:ascii="Times New Roman" w:hAnsi="Times New Roman" w:cs="Times New Roman" w:eastAsia="Times New Roman"/>
          <w:color w:val="BD711E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BD711E"/>
        </w:rPr>
        <w:t>degree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by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introducing</w:t>
      </w:r>
      <w:r>
        <w:rPr>
          <w:rFonts w:ascii="Times New Roman" w:hAnsi="Times New Roman" w:cs="Times New Roman" w:eastAsia="Times New Roman"/>
          <w:color w:val="BD711E"/>
          <w:spacing w:val="-9"/>
        </w:rPr>
        <w:t> </w:t>
      </w:r>
      <w:r>
        <w:rPr>
          <w:rFonts w:ascii="Times New Roman" w:hAnsi="Times New Roman" w:cs="Times New Roman" w:eastAsia="Times New Roman"/>
          <w:color w:val="BD711E"/>
        </w:rPr>
        <w:t>you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7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new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area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7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you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may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wish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7"/>
        </w:rPr>
        <w:t> </w:t>
      </w:r>
      <w:r>
        <w:rPr>
          <w:rFonts w:ascii="Times New Roman" w:hAnsi="Times New Roman" w:cs="Times New Roman" w:eastAsia="Times New Roman"/>
          <w:color w:val="BD711E"/>
        </w:rPr>
        <w:t>pursue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further</w:t>
      </w:r>
      <w:r>
        <w:rPr>
          <w:rFonts w:ascii="Times New Roman" w:hAnsi="Times New Roman" w:cs="Times New Roman" w:eastAsia="Times New Roman"/>
          <w:color w:val="BD711E"/>
          <w:spacing w:val="-2"/>
        </w:rPr>
        <w:t>,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or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by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offering</w:t>
      </w:r>
      <w:r>
        <w:rPr>
          <w:rFonts w:ascii="Times New Roman" w:hAnsi="Times New Roman" w:cs="Times New Roman" w:eastAsia="Times New Roman"/>
          <w:color w:val="BD711E"/>
          <w:spacing w:val="-8"/>
        </w:rPr>
        <w:t> </w:t>
      </w:r>
      <w:r>
        <w:rPr>
          <w:rFonts w:ascii="Times New Roman" w:hAnsi="Times New Roman" w:cs="Times New Roman" w:eastAsia="Times New Roman"/>
          <w:color w:val="BD711E"/>
        </w:rPr>
        <w:t>you</w:t>
      </w:r>
      <w:r>
        <w:rPr>
          <w:rFonts w:ascii="Times New Roman" w:hAnsi="Times New Roman" w:cs="Times New Roman" w:eastAsia="Times New Roman"/>
          <w:color w:val="BD711E"/>
          <w:spacing w:val="-7"/>
        </w:rPr>
        <w:t> </w:t>
      </w:r>
      <w:r>
        <w:rPr>
          <w:rFonts w:ascii="Times New Roman" w:hAnsi="Times New Roman" w:cs="Times New Roman" w:eastAsia="Times New Roman"/>
          <w:color w:val="BD711E"/>
        </w:rPr>
        <w:t>gradu-</w:t>
      </w:r>
      <w:r>
        <w:rPr>
          <w:rFonts w:ascii="Times New Roman" w:hAnsi="Times New Roman" w:cs="Times New Roman" w:eastAsia="Times New Roman"/>
          <w:color w:val="BD711E"/>
          <w:spacing w:val="25"/>
          <w:w w:val="99"/>
        </w:rPr>
        <w:t> </w:t>
      </w:r>
      <w:r>
        <w:rPr>
          <w:rFonts w:ascii="Times New Roman" w:hAnsi="Times New Roman" w:cs="Times New Roman" w:eastAsia="Times New Roman"/>
          <w:color w:val="BD711E"/>
        </w:rPr>
        <w:t>ate-level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courses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can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expand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your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expertise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your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field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faster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than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master’s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degree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spacing w:val="-5"/>
          <w:w w:val="105"/>
        </w:rPr>
        <w:t>WHA</w:t>
      </w:r>
      <w:r>
        <w:rPr>
          <w:rFonts w:ascii="Calibri"/>
          <w:color w:val="BD711E"/>
          <w:spacing w:val="-6"/>
          <w:w w:val="105"/>
        </w:rPr>
        <w:t>T</w:t>
      </w:r>
      <w:r>
        <w:rPr>
          <w:rFonts w:ascii="Calibri"/>
          <w:color w:val="BD711E"/>
          <w:spacing w:val="4"/>
          <w:w w:val="105"/>
        </w:rPr>
        <w:t> </w:t>
      </w:r>
      <w:r>
        <w:rPr>
          <w:rFonts w:ascii="Calibri"/>
          <w:color w:val="BD711E"/>
          <w:w w:val="105"/>
        </w:rPr>
        <w:t>YOU'LL</w:t>
      </w:r>
      <w:r>
        <w:rPr>
          <w:rFonts w:ascii="Calibri"/>
          <w:color w:val="BD711E"/>
          <w:spacing w:val="5"/>
          <w:w w:val="105"/>
        </w:rPr>
        <w:t> </w:t>
      </w:r>
      <w:r>
        <w:rPr>
          <w:rFonts w:ascii="Calibri"/>
          <w:color w:val="BD711E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11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NCU's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Post-Baccalaureate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Certificate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Psychology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program,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take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four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masters-level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2"/>
        </w:rPr>
        <w:t>courses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that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delve</w:t>
      </w:r>
      <w:r>
        <w:rPr>
          <w:rFonts w:ascii="Times New Roman"/>
          <w:color w:val="414042"/>
          <w:spacing w:val="44"/>
          <w:w w:val="98"/>
        </w:rPr>
        <w:t> </w:t>
      </w:r>
      <w:r>
        <w:rPr>
          <w:rFonts w:ascii="Times New Roman"/>
          <w:color w:val="414042"/>
          <w:spacing w:val="-3"/>
        </w:rPr>
        <w:t>deeper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into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specialization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choice.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0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be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challenged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further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3"/>
        </w:rPr>
        <w:t>develop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critical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1"/>
        </w:rPr>
        <w:t>thinking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skills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  <w:spacing w:val="-2"/>
        </w:rPr>
        <w:t>as</w:t>
      </w:r>
      <w:r>
        <w:rPr>
          <w:rFonts w:ascii="Times New Roman"/>
          <w:color w:val="414042"/>
          <w:spacing w:val="56"/>
          <w:w w:val="99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learn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more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about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theories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and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research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in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that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area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of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5"/>
        </w:rPr>
        <w:t>psychology.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If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would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like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continue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2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3"/>
        </w:rPr>
        <w:t>graduate</w:t>
      </w:r>
      <w:r>
        <w:rPr>
          <w:rFonts w:ascii="Times New Roman"/>
          <w:color w:val="414042"/>
          <w:spacing w:val="72"/>
          <w:w w:val="98"/>
        </w:rPr>
        <w:t> </w:t>
      </w:r>
      <w:r>
        <w:rPr>
          <w:rFonts w:ascii="Times New Roman"/>
          <w:color w:val="414042"/>
          <w:spacing w:val="-3"/>
        </w:rPr>
        <w:t>studies,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3"/>
        </w:rPr>
        <w:t>certificate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2"/>
        </w:rPr>
        <w:t>courses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completed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3"/>
        </w:rPr>
        <w:t>could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transfer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into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3"/>
        </w:rPr>
        <w:t>related</w:t>
      </w:r>
      <w:r>
        <w:rPr>
          <w:rFonts w:ascii="Times New Roman"/>
        </w:rPr>
      </w:r>
    </w:p>
    <w:p>
      <w:pPr>
        <w:pStyle w:val="BodyText"/>
        <w:spacing w:line="240" w:lineRule="auto" w:before="1"/>
        <w:ind w:left="10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4.295013pt;margin-top:13.821719pt;width:193.6pt;height:134pt;mso-position-horizontal-relative:page;mso-position-vertical-relative:paragraph;z-index:4864" coordorigin="7686,276" coordsize="3872,2680">
            <v:group style="position:absolute;left:7688;top:276;width:3869;height:2411" coordorigin="7688,276" coordsize="3869,2411">
              <v:shape style="position:absolute;left:7688;top:276;width:3869;height:2411" coordorigin="7688,276" coordsize="3869,2411" path="m7688,2687l11557,2687,11557,276,7688,276,7688,2687xe" filled="true" fillcolor="#e6e7e8" stroked="false">
                <v:path arrowok="t"/>
                <v:fill type="solid"/>
              </v:shape>
            </v:group>
            <v:group style="position:absolute;left:7686;top:2687;width:3869;height:269" coordorigin="7686,2687" coordsize="3869,269">
              <v:shape style="position:absolute;left:7686;top:2687;width:3869;height:269" coordorigin="7686,2687" coordsize="3869,269" path="m11555,2956l7686,2956,7686,2687,11555,2687,11555,2956xe" filled="true" fillcolor="#bd711e" stroked="false">
                <v:path arrowok="t"/>
                <v:fill type="solid"/>
              </v:shape>
              <v:shape style="position:absolute;left:7686;top:276;width:3872;height:2680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4"/>
                        </w:numPr>
                        <w:tabs>
                          <w:tab w:pos="427" w:val="left" w:leader="none"/>
                        </w:tabs>
                        <w:spacing w:before="196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Gender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Diversity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Studies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4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4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4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numPr>
                          <w:ilvl w:val="0"/>
                          <w:numId w:val="24"/>
                        </w:numPr>
                        <w:tabs>
                          <w:tab w:pos="427" w:val="left" w:leader="none"/>
                        </w:tabs>
                        <w:spacing w:before="90"/>
                        <w:ind w:left="426" w:right="0" w:hanging="1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Industrial/Organizational</w:t>
                      </w:r>
                      <w:r>
                        <w:rPr>
                          <w:rFonts w:ascii="Arial"/>
                          <w:color w:val="231F20"/>
                          <w:spacing w:val="5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0"/>
                        </w:rPr>
                        <w:t>Psychology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14042"/>
          <w:spacing w:val="-4"/>
        </w:rPr>
        <w:t>master</w:t>
      </w:r>
      <w:r>
        <w:rPr>
          <w:rFonts w:ascii="Times New Roman" w:hAnsi="Times New Roman" w:cs="Times New Roman" w:eastAsia="Times New Roman"/>
          <w:color w:val="414042"/>
          <w:spacing w:val="-3"/>
        </w:rPr>
        <w:t>’s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degree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in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psychology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10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at</w:t>
      </w:r>
      <w:r>
        <w:rPr>
          <w:rFonts w:ascii="Times New Roman" w:hAnsi="Times New Roman" w:cs="Times New Roman" w:eastAsia="Times New Roman"/>
          <w:color w:val="414042"/>
          <w:spacing w:val="-11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NCU.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w w:val="105"/>
        </w:rPr>
        <w:t>WHO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WILL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TEACH</w:t>
      </w:r>
      <w:r>
        <w:rPr>
          <w:rFonts w:ascii="Calibri"/>
          <w:color w:val="BD711E"/>
          <w:spacing w:val="9"/>
          <w:w w:val="105"/>
        </w:rPr>
        <w:t> </w:t>
      </w:r>
      <w:r>
        <w:rPr>
          <w:rFonts w:ascii="Calibri"/>
          <w:color w:val="BD711E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524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mentoring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19"/>
          <w:w w:val="99"/>
        </w:rPr>
        <w:t> </w:t>
      </w:r>
      <w:r>
        <w:rPr>
          <w:rFonts w:ascii="Times New Roman"/>
          <w:color w:val="414042"/>
        </w:rPr>
        <w:t>professors,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  <w:spacing w:val="-1"/>
        </w:rPr>
        <w:t>whom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hold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degrees.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7"/>
        </w:rPr>
        <w:t>Your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foundational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courses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who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specifically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trained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24"/>
          <w:w w:val="98"/>
        </w:rPr>
        <w:t> </w:t>
      </w:r>
      <w:r>
        <w:rPr>
          <w:rFonts w:ascii="Times New Roman"/>
          <w:color w:val="414042"/>
        </w:rPr>
        <w:t>familiarize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education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so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can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24"/>
          <w:w w:val="98"/>
        </w:rPr>
        <w:t> </w:t>
      </w:r>
      <w:r>
        <w:rPr>
          <w:rFonts w:ascii="Times New Roman"/>
          <w:color w:val="414042"/>
          <w:spacing w:val="-1"/>
        </w:rPr>
        <w:t>successful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rest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courses.</w:t>
      </w:r>
      <w:r>
        <w:rPr>
          <w:rFonts w:ascii="Times New Roman"/>
          <w:color w:val="414042"/>
          <w:spacing w:val="-20"/>
        </w:rPr>
        <w:t> </w:t>
      </w:r>
      <w:r>
        <w:rPr>
          <w:rFonts w:ascii="Times New Roman"/>
          <w:color w:val="414042"/>
          <w:spacing w:val="-1"/>
        </w:rPr>
        <w:t>As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progress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program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take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more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specialized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courses,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11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21"/>
          <w:w w:val="98"/>
        </w:rPr>
        <w:t> </w:t>
      </w:r>
      <w:r>
        <w:rPr>
          <w:rFonts w:ascii="Times New Roman"/>
          <w:color w:val="414042"/>
        </w:rPr>
        <w:t>likewise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exhibit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greater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each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topic.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w w:val="105"/>
        </w:rPr>
        <w:t>PROFESSIONAL</w:t>
      </w:r>
      <w:r>
        <w:rPr>
          <w:rFonts w:ascii="Calibri"/>
          <w:color w:val="BD711E"/>
          <w:spacing w:val="-7"/>
          <w:w w:val="105"/>
        </w:rPr>
        <w:t> </w:t>
      </w:r>
      <w:r>
        <w:rPr>
          <w:rFonts w:ascii="Calibri"/>
          <w:color w:val="BD711E"/>
          <w:w w:val="105"/>
        </w:rPr>
        <w:t>POTENTIAL</w:t>
      </w:r>
      <w:r>
        <w:rPr>
          <w:rFonts w:ascii="Calibri"/>
          <w:b w:val="0"/>
        </w:rPr>
      </w:r>
    </w:p>
    <w:p>
      <w:pPr>
        <w:pStyle w:val="BodyText"/>
        <w:spacing w:line="265" w:lineRule="auto" w:before="10"/>
        <w:ind w:left="109" w:right="9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Are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searching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ways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sharpen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concerns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commitment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  <w:spacing w:val="-1"/>
        </w:rPr>
        <w:t>start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0"/>
        </w:rPr>
        <w:t> </w:t>
      </w:r>
      <w:r>
        <w:rPr>
          <w:rFonts w:ascii="Times New Roman"/>
          <w:color w:val="414042"/>
        </w:rPr>
        <w:t>master's</w:t>
      </w:r>
      <w:r>
        <w:rPr>
          <w:rFonts w:ascii="Times New Roman"/>
          <w:color w:val="414042"/>
          <w:spacing w:val="27"/>
          <w:w w:val="98"/>
        </w:rPr>
        <w:t> </w:t>
      </w:r>
      <w:r>
        <w:rPr>
          <w:rFonts w:ascii="Times New Roman"/>
          <w:color w:val="414042"/>
        </w:rPr>
        <w:t>degree?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Earning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psychology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1"/>
        </w:rPr>
        <w:t>specialization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focuses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23"/>
          <w:w w:val="98"/>
        </w:rPr>
        <w:t> </w:t>
      </w:r>
      <w:r>
        <w:rPr>
          <w:rFonts w:ascii="Times New Roman"/>
          <w:color w:val="414042"/>
        </w:rPr>
        <w:t>aspirations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</w:rPr>
        <w:t>could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13"/>
        </w:rPr>
        <w:t> </w:t>
      </w:r>
      <w:r>
        <w:rPr>
          <w:rFonts w:ascii="Times New Roman"/>
          <w:color w:val="414042"/>
          <w:spacing w:val="-2"/>
        </w:rPr>
        <w:t>answer.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0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Advantages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pursuing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post-baccalaureate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16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17"/>
        </w:rPr>
        <w:t> </w:t>
      </w:r>
      <w:r>
        <w:rPr>
          <w:rFonts w:ascii="Times New Roman"/>
          <w:color w:val="414042"/>
          <w:spacing w:val="-1"/>
        </w:rPr>
        <w:t>Northcentral: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41" w:val="left" w:leader="none"/>
        </w:tabs>
        <w:spacing w:line="240" w:lineRule="auto" w:before="67" w:after="0"/>
        <w:ind w:left="240" w:right="0" w:hanging="1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Faster</w:t>
      </w:r>
      <w:r>
        <w:rPr>
          <w:rFonts w:ascii="Times New Roman"/>
          <w:color w:val="414042"/>
          <w:spacing w:val="-18"/>
        </w:rPr>
        <w:t> </w:t>
      </w:r>
      <w:r>
        <w:rPr>
          <w:rFonts w:ascii="Times New Roman"/>
          <w:color w:val="414042"/>
          <w:spacing w:val="-3"/>
        </w:rPr>
        <w:t>Time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15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29" w:val="left" w:leader="none"/>
        </w:tabs>
        <w:spacing w:line="240" w:lineRule="auto" w:before="27" w:after="0"/>
        <w:ind w:left="228" w:right="0" w:hanging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Affordable</w:t>
      </w:r>
      <w:r>
        <w:rPr>
          <w:rFonts w:ascii="Times New Roman"/>
          <w:color w:val="414042"/>
          <w:spacing w:val="-31"/>
        </w:rPr>
        <w:t> </w:t>
      </w:r>
      <w:r>
        <w:rPr>
          <w:rFonts w:ascii="Times New Roman"/>
          <w:color w:val="414042"/>
          <w:spacing w:val="-1"/>
        </w:rPr>
        <w:t>Pricing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29" w:val="left" w:leader="none"/>
        </w:tabs>
        <w:spacing w:line="240" w:lineRule="auto" w:before="27" w:after="0"/>
        <w:ind w:left="228" w:right="0" w:hanging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Apply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Master's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Degree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44"/>
          <w:headerReference w:type="default" r:id="rId45"/>
          <w:pgSz w:w="12240" w:h="15840"/>
          <w:pgMar w:header="0" w:footer="0" w:top="3920" w:bottom="280" w:left="7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65" w:lineRule="auto"/>
        <w:ind w:left="107" w:right="39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D711E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BD711E"/>
          <w:spacing w:val="-2"/>
        </w:rPr>
        <w:t>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Department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delivers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PhD,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master's,</w:t>
      </w:r>
      <w:r>
        <w:rPr>
          <w:rFonts w:ascii="Times New Roman" w:hAnsi="Times New Roman" w:cs="Times New Roman" w:eastAsia="Times New Roman"/>
          <w:color w:val="BD711E"/>
          <w:spacing w:val="-17"/>
        </w:rPr>
        <w:t> </w:t>
      </w:r>
      <w:r>
        <w:rPr>
          <w:rFonts w:ascii="Times New Roman" w:hAnsi="Times New Roman" w:cs="Times New Roman" w:eastAsia="Times New Roman"/>
          <w:color w:val="BD711E"/>
        </w:rPr>
        <w:t>bachelor's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graduate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certificate</w:t>
      </w:r>
      <w:r>
        <w:rPr>
          <w:rFonts w:ascii="Times New Roman" w:hAnsi="Times New Roman" w:cs="Times New Roman" w:eastAsia="Times New Roman"/>
          <w:color w:val="BD711E"/>
          <w:spacing w:val="27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knowledge,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skills,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application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values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integral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22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field.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Our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specializations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not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counseling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therapy-focused,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but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instead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improving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human</w:t>
      </w:r>
      <w:r>
        <w:rPr>
          <w:rFonts w:ascii="Times New Roman" w:hAnsi="Times New Roman" w:cs="Times New Roman" w:eastAsia="Times New Roman"/>
          <w:color w:val="BD711E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condition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through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variety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professional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settings,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such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academia,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corporations,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mental</w:t>
      </w:r>
      <w:r>
        <w:rPr>
          <w:rFonts w:ascii="Times New Roman" w:hAnsi="Times New Roman" w:cs="Times New Roman" w:eastAsia="Times New Roman"/>
          <w:color w:val="BD711E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health</w:t>
      </w:r>
      <w:r>
        <w:rPr>
          <w:rFonts w:ascii="Times New Roman" w:hAnsi="Times New Roman" w:cs="Times New Roman" w:eastAsia="Times New Roman"/>
          <w:color w:val="BD711E"/>
          <w:spacing w:val="-2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organizations</w:t>
      </w:r>
      <w:r>
        <w:rPr>
          <w:rFonts w:ascii="Times New Roman" w:hAnsi="Times New Roman" w:cs="Times New Roman" w:eastAsia="Times New Roman"/>
          <w:color w:val="BD711E"/>
          <w:spacing w:val="-20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9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20"/>
        </w:rPr>
        <w:t> </w:t>
      </w:r>
      <w:r>
        <w:rPr>
          <w:rFonts w:ascii="Times New Roman" w:hAnsi="Times New Roman" w:cs="Times New Roman" w:eastAsia="Times New Roman"/>
          <w:color w:val="BD711E"/>
        </w:rPr>
        <w:t>institutions.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3.734985pt;margin-top:13.832474pt;width:200.2pt;height:291.55pt;mso-position-horizontal-relative:page;mso-position-vertical-relative:paragraph;z-index:4960" coordorigin="7475,277" coordsize="4004,5831">
            <v:group style="position:absolute;left:7475;top:277;width:4004;height:5562" coordorigin="7475,277" coordsize="4004,5562">
              <v:shape style="position:absolute;left:7475;top:277;width:4004;height:5562" coordorigin="7475,277" coordsize="4004,5562" path="m7475,5838l11478,5838,11478,277,7475,277,7475,5838xe" filled="true" fillcolor="#e6e7e8" stroked="false">
                <v:path arrowok="t"/>
                <v:fill type="solid"/>
              </v:shape>
            </v:group>
            <v:group style="position:absolute;left:7475;top:5838;width:4004;height:269" coordorigin="7475,5838" coordsize="4004,269">
              <v:shape style="position:absolute;left:7475;top:5838;width:4004;height:269" coordorigin="7475,5838" coordsize="4004,269" path="m11478,6107l7475,6107,7475,5838,11478,5838,11478,6107xe" filled="true" fillcolor="#bd711e" stroked="false">
                <v:path arrowok="t"/>
                <v:fill type="solid"/>
              </v:shape>
              <v:shape style="position:absolute;left:7475;top:2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2"/>
          <w:sz w:val="22"/>
        </w:rPr>
        <w:t>UNPARALLELED</w:t>
      </w:r>
      <w:r>
        <w:rPr>
          <w:rFonts w:ascii="Calibri"/>
          <w:b/>
          <w:color w:val="BD711E"/>
          <w:spacing w:val="18"/>
          <w:sz w:val="22"/>
        </w:rPr>
        <w:t> </w:t>
      </w:r>
      <w:r>
        <w:rPr>
          <w:rFonts w:ascii="Calibri"/>
          <w:b/>
          <w:color w:val="BD711E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left="107" w:right="46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z w:val="22"/>
        </w:rPr>
        <w:t>PREMIER </w:t>
      </w:r>
      <w:r>
        <w:rPr>
          <w:rFonts w:ascii="Calibri"/>
          <w:b/>
          <w:color w:val="BD711E"/>
          <w:spacing w:val="10"/>
          <w:sz w:val="22"/>
        </w:rPr>
        <w:t> </w:t>
      </w:r>
      <w:r>
        <w:rPr>
          <w:rFonts w:ascii="Calibri"/>
          <w:b/>
          <w:color w:val="BD711E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left="107" w:right="45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978" w:footer="0" w:top="2940" w:bottom="280" w:left="880" w:right="660"/>
        </w:sectPr>
      </w:pPr>
    </w:p>
    <w:p>
      <w:pPr>
        <w:spacing w:before="66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4"/>
          <w:w w:val="105"/>
          <w:sz w:val="22"/>
        </w:rPr>
        <w:t>T</w:t>
      </w:r>
      <w:r>
        <w:rPr>
          <w:rFonts w:ascii="Calibri"/>
          <w:b/>
          <w:color w:val="BD711E"/>
          <w:spacing w:val="-3"/>
          <w:w w:val="105"/>
          <w:sz w:val="22"/>
        </w:rPr>
        <w:t>AILORED</w:t>
      </w:r>
      <w:r>
        <w:rPr>
          <w:rFonts w:ascii="Calibri"/>
          <w:b/>
          <w:color w:val="BD711E"/>
          <w:spacing w:val="7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TO</w:t>
      </w:r>
      <w:r>
        <w:rPr>
          <w:rFonts w:ascii="Calibri"/>
          <w:b/>
          <w:color w:val="BD711E"/>
          <w:spacing w:val="8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self-motivated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seeks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journey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5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56"/>
          <w:w w:val="97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8"/>
        <w:spacing w:line="347" w:lineRule="exact"/>
        <w:ind w:left="97" w:right="27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97" w:right="27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7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97" w:right="27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BD711E"/>
          <w:sz w:val="51"/>
        </w:rPr>
        <w:t>APP</w:t>
      </w:r>
      <w:r>
        <w:rPr>
          <w:rFonts w:ascii="Tahoma"/>
          <w:color w:val="BD711E"/>
          <w:spacing w:val="-28"/>
          <w:sz w:val="51"/>
        </w:rPr>
        <w:t>L</w:t>
      </w:r>
      <w:r>
        <w:rPr>
          <w:rFonts w:ascii="Tahoma"/>
          <w:color w:val="BD711E"/>
          <w:spacing w:val="-52"/>
          <w:sz w:val="51"/>
        </w:rPr>
        <w:t>Y</w:t>
      </w:r>
      <w:r>
        <w:rPr>
          <w:rFonts w:ascii="Tahoma"/>
          <w:color w:val="BD711E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97" w:right="27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BD711E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97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8667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pacing w:val="-1"/>
          <w:sz w:val="19"/>
        </w:rPr>
        <w:t>HAR</w:t>
      </w:r>
      <w:r>
        <w:rPr>
          <w:rFonts w:ascii="Tahoma"/>
          <w:color w:val="BD711E"/>
          <w:spacing w:val="-2"/>
          <w:sz w:val="19"/>
        </w:rPr>
        <w:t>TFORD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DR.,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STE.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96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SCOTTSDALE,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AZ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60"/>
          <w:cols w:num="2" w:equalWidth="0">
            <w:col w:w="6012" w:space="657"/>
            <w:col w:w="403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589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880" w:right="660"/>
        </w:sectPr>
      </w:pPr>
    </w:p>
    <w:p>
      <w:pPr>
        <w:pStyle w:val="Heading8"/>
        <w:spacing w:line="240" w:lineRule="auto" w:before="47"/>
        <w:ind w:left="12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BD711E"/>
          <w:spacing w:val="5"/>
          <w:w w:val="105"/>
        </w:rPr>
        <w:t>POST-MASTER’S</w:t>
      </w:r>
      <w:r>
        <w:rPr>
          <w:rFonts w:ascii="Calibri" w:hAnsi="Calibri" w:cs="Calibri" w:eastAsia="Calibri"/>
          <w:color w:val="BD711E"/>
          <w:spacing w:val="32"/>
          <w:w w:val="105"/>
        </w:rPr>
        <w:t> </w:t>
      </w:r>
      <w:r>
        <w:rPr>
          <w:rFonts w:ascii="Calibri" w:hAnsi="Calibri" w:cs="Calibri" w:eastAsia="Calibri"/>
          <w:color w:val="BD711E"/>
          <w:spacing w:val="6"/>
          <w:w w:val="105"/>
        </w:rPr>
        <w:t>CE</w:t>
      </w:r>
      <w:r>
        <w:rPr>
          <w:rFonts w:ascii="Calibri" w:hAnsi="Calibri" w:cs="Calibri" w:eastAsia="Calibri"/>
          <w:color w:val="BD711E"/>
          <w:w w:val="105"/>
        </w:rPr>
        <w:t>R</w:t>
      </w:r>
      <w:r>
        <w:rPr>
          <w:rFonts w:ascii="Calibri" w:hAnsi="Calibri" w:cs="Calibri" w:eastAsia="Calibri"/>
          <w:color w:val="BD711E"/>
          <w:spacing w:val="6"/>
          <w:w w:val="105"/>
        </w:rPr>
        <w:t>TIFIC</w:t>
      </w:r>
      <w:r>
        <w:rPr>
          <w:rFonts w:ascii="Calibri" w:hAnsi="Calibri" w:cs="Calibri" w:eastAsia="Calibri"/>
          <w:color w:val="BD711E"/>
          <w:spacing w:val="-19"/>
          <w:w w:val="105"/>
        </w:rPr>
        <w:t>A</w:t>
      </w:r>
      <w:r>
        <w:rPr>
          <w:rFonts w:ascii="Calibri" w:hAnsi="Calibri" w:cs="Calibri" w:eastAsia="Calibri"/>
          <w:color w:val="BD711E"/>
          <w:spacing w:val="6"/>
          <w:w w:val="105"/>
        </w:rPr>
        <w:t>T</w:t>
      </w:r>
      <w:r>
        <w:rPr>
          <w:rFonts w:ascii="Calibri" w:hAnsi="Calibri" w:cs="Calibri" w:eastAsia="Calibri"/>
          <w:color w:val="BD711E"/>
          <w:w w:val="105"/>
        </w:rPr>
        <w:t>E</w:t>
      </w:r>
      <w:r>
        <w:rPr>
          <w:rFonts w:ascii="Calibri" w:hAnsi="Calibri" w:cs="Calibri" w:eastAsia="Calibri"/>
          <w:color w:val="BD711E"/>
          <w:spacing w:val="33"/>
          <w:w w:val="105"/>
        </w:rPr>
        <w:t> </w:t>
      </w:r>
      <w:r>
        <w:rPr>
          <w:rFonts w:ascii="Calibri" w:hAnsi="Calibri" w:cs="Calibri" w:eastAsia="Calibri"/>
          <w:color w:val="BD711E"/>
          <w:spacing w:val="2"/>
          <w:w w:val="105"/>
        </w:rPr>
        <w:t>IN</w:t>
      </w:r>
      <w:r>
        <w:rPr>
          <w:rFonts w:ascii="Calibri" w:hAnsi="Calibri" w:cs="Calibri" w:eastAsia="Calibri"/>
          <w:color w:val="BD711E"/>
          <w:spacing w:val="32"/>
          <w:w w:val="105"/>
        </w:rPr>
        <w:t> </w:t>
      </w:r>
      <w:r>
        <w:rPr>
          <w:rFonts w:ascii="Calibri" w:hAnsi="Calibri" w:cs="Calibri" w:eastAsia="Calibri"/>
          <w:color w:val="BD711E"/>
          <w:spacing w:val="5"/>
          <w:w w:val="105"/>
        </w:rPr>
        <w:t>PSYCHOLOGY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137"/>
        <w:ind w:left="129" w:right="117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D711E"/>
          <w:spacing w:val="-1"/>
        </w:rPr>
        <w:t>At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graduate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level,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study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combines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an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on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theory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with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specialized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topics</w:t>
      </w:r>
      <w:r>
        <w:rPr>
          <w:rFonts w:ascii="Times New Roman" w:hAnsi="Times New Roman" w:cs="Times New Roman" w:eastAsia="Times New Roman"/>
          <w:color w:val="BD711E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can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help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practitioners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develop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their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niche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certain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area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2"/>
        </w:rPr>
        <w:t>.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BD711E"/>
          <w:spacing w:val="-2"/>
        </w:rPr>
        <w:t>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  <w:spacing w:val="-2"/>
        </w:rPr>
        <w:t>Post-Master’s</w:t>
      </w:r>
      <w:r>
        <w:rPr>
          <w:rFonts w:ascii="Times New Roman" w:hAnsi="Times New Roman" w:cs="Times New Roman" w:eastAsia="Times New Roman"/>
          <w:color w:val="BD711E"/>
          <w:spacing w:val="43"/>
          <w:w w:val="99"/>
        </w:rPr>
        <w:t> </w:t>
      </w:r>
      <w:r>
        <w:rPr>
          <w:rFonts w:ascii="Times New Roman" w:hAnsi="Times New Roman" w:cs="Times New Roman" w:eastAsia="Times New Roman"/>
          <w:color w:val="BD711E"/>
        </w:rPr>
        <w:t>Certificate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is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great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option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if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you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looking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expand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your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expertise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without</w:t>
      </w:r>
      <w:r>
        <w:rPr>
          <w:rFonts w:ascii="Times New Roman" w:hAnsi="Times New Roman" w:cs="Times New Roman" w:eastAsia="Times New Roman"/>
          <w:color w:val="BD711E"/>
          <w:spacing w:val="-11"/>
        </w:rPr>
        <w:t> </w:t>
      </w:r>
      <w:r>
        <w:rPr>
          <w:rFonts w:ascii="Times New Roman" w:hAnsi="Times New Roman" w:cs="Times New Roman" w:eastAsia="Times New Roman"/>
          <w:color w:val="BD711E"/>
        </w:rPr>
        <w:t>making</w:t>
      </w:r>
      <w:r>
        <w:rPr>
          <w:rFonts w:ascii="Times New Roman" w:hAnsi="Times New Roman" w:cs="Times New Roman" w:eastAsia="Times New Roman"/>
          <w:color w:val="BD711E"/>
          <w:spacing w:val="-10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full-time</w:t>
      </w:r>
      <w:r>
        <w:rPr>
          <w:rFonts w:ascii="Times New Roman" w:hAnsi="Times New Roman" w:cs="Times New Roman" w:eastAsia="Times New Roman"/>
          <w:color w:val="BD711E"/>
          <w:spacing w:val="-18"/>
        </w:rPr>
        <w:t> </w:t>
      </w:r>
      <w:r>
        <w:rPr>
          <w:rFonts w:ascii="Times New Roman" w:hAnsi="Times New Roman" w:cs="Times New Roman" w:eastAsia="Times New Roman"/>
          <w:color w:val="BD711E"/>
        </w:rPr>
        <w:t>commitment</w:t>
      </w:r>
      <w:r>
        <w:rPr>
          <w:rFonts w:ascii="Times New Roman" w:hAnsi="Times New Roman" w:cs="Times New Roman" w:eastAsia="Times New Roman"/>
          <w:color w:val="BD711E"/>
          <w:spacing w:val="-17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7"/>
        </w:rPr>
        <w:t> </w:t>
      </w:r>
      <w:r>
        <w:rPr>
          <w:rFonts w:ascii="Times New Roman" w:hAnsi="Times New Roman" w:cs="Times New Roman" w:eastAsia="Times New Roman"/>
          <w:color w:val="BD711E"/>
        </w:rPr>
        <w:t>earning</w:t>
      </w:r>
      <w:r>
        <w:rPr>
          <w:rFonts w:ascii="Times New Roman" w:hAnsi="Times New Roman" w:cs="Times New Roman" w:eastAsia="Times New Roman"/>
          <w:color w:val="BD711E"/>
          <w:spacing w:val="-17"/>
        </w:rPr>
        <w:t> </w:t>
      </w:r>
      <w:r>
        <w:rPr>
          <w:rFonts w:ascii="Times New Roman" w:hAnsi="Times New Roman" w:cs="Times New Roman" w:eastAsia="Times New Roman"/>
          <w:color w:val="BD711E"/>
        </w:rPr>
        <w:t>another</w:t>
      </w:r>
      <w:r>
        <w:rPr>
          <w:rFonts w:ascii="Times New Roman" w:hAnsi="Times New Roman" w:cs="Times New Roman" w:eastAsia="Times New Roman"/>
          <w:color w:val="BD711E"/>
          <w:spacing w:val="-17"/>
        </w:rPr>
        <w:t> </w:t>
      </w:r>
      <w:r>
        <w:rPr>
          <w:rFonts w:ascii="Times New Roman" w:hAnsi="Times New Roman" w:cs="Times New Roman" w:eastAsia="Times New Roman"/>
          <w:color w:val="BD711E"/>
        </w:rPr>
        <w:t>degree.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BD711E"/>
          <w:spacing w:val="-5"/>
          <w:w w:val="105"/>
        </w:rPr>
        <w:t>WHA</w:t>
      </w:r>
      <w:r>
        <w:rPr>
          <w:rFonts w:ascii="Calibri"/>
          <w:color w:val="BD711E"/>
          <w:spacing w:val="-6"/>
          <w:w w:val="105"/>
        </w:rPr>
        <w:t>T</w:t>
      </w:r>
      <w:r>
        <w:rPr>
          <w:rFonts w:ascii="Calibri"/>
          <w:color w:val="BD711E"/>
          <w:spacing w:val="15"/>
          <w:w w:val="105"/>
        </w:rPr>
        <w:t> </w:t>
      </w:r>
      <w:r>
        <w:rPr>
          <w:rFonts w:ascii="Calibri"/>
          <w:color w:val="BD711E"/>
          <w:w w:val="105"/>
        </w:rPr>
        <w:t>YOU'LL</w:t>
      </w:r>
      <w:r>
        <w:rPr>
          <w:rFonts w:ascii="Calibri"/>
          <w:color w:val="BD711E"/>
          <w:spacing w:val="16"/>
          <w:w w:val="105"/>
        </w:rPr>
        <w:t> </w:t>
      </w:r>
      <w:r>
        <w:rPr>
          <w:rFonts w:ascii="Calibri"/>
          <w:color w:val="BD711E"/>
          <w:w w:val="105"/>
        </w:rPr>
        <w:t>LEARN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11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042"/>
          <w:spacing w:val="-1"/>
        </w:rPr>
        <w:t>In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NCU's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Post-Master’s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Certificate</w:t>
      </w:r>
      <w:r>
        <w:rPr>
          <w:rFonts w:ascii="Times New Roman" w:hAnsi="Times New Roman" w:cs="Times New Roman" w:eastAsia="Times New Roman"/>
          <w:color w:val="414042"/>
          <w:spacing w:val="-14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in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Psychology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program,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will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take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six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doctoral-level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courses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that</w:t>
      </w:r>
      <w:r>
        <w:rPr>
          <w:rFonts w:ascii="Times New Roman" w:hAnsi="Times New Roman" w:cs="Times New Roman" w:eastAsia="Times New Roman"/>
          <w:color w:val="414042"/>
          <w:spacing w:val="-15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will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closely</w:t>
      </w:r>
      <w:r>
        <w:rPr>
          <w:rFonts w:ascii="Times New Roman" w:hAnsi="Times New Roman" w:cs="Times New Roman" w:eastAsia="Times New Roman"/>
          <w:color w:val="414042"/>
          <w:spacing w:val="45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examine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topics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related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specialization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of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your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choice.</w:t>
      </w:r>
      <w:r>
        <w:rPr>
          <w:rFonts w:ascii="Times New Roman" w:hAnsi="Times New Roman" w:cs="Times New Roman" w:eastAsia="Times New Roman"/>
          <w:color w:val="414042"/>
          <w:spacing w:val="-19"/>
        </w:rPr>
        <w:t> </w:t>
      </w:r>
      <w:r>
        <w:rPr>
          <w:rFonts w:ascii="Times New Roman" w:hAnsi="Times New Roman" w:cs="Times New Roman" w:eastAsia="Times New Roman"/>
          <w:color w:val="414042"/>
          <w:spacing w:val="-10"/>
        </w:rPr>
        <w:t>You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will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be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challenged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rely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on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your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critical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thinking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skills</w:t>
      </w:r>
      <w:r>
        <w:rPr>
          <w:rFonts w:ascii="Times New Roman" w:hAnsi="Times New Roman" w:cs="Times New Roman" w:eastAsia="Times New Roman"/>
          <w:color w:val="414042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  <w:spacing w:val="23"/>
          <w:w w:val="97"/>
        </w:rPr>
        <w:t> 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18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synthesize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evaluate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data,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professional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knowledge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and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scholarly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research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while</w:t>
      </w:r>
      <w:r>
        <w:rPr>
          <w:rFonts w:ascii="Times New Roman" w:hAnsi="Times New Roman" w:cs="Times New Roman" w:eastAsia="Times New Roman"/>
          <w:color w:val="414042"/>
          <w:spacing w:val="-16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upholding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ethical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principles</w:t>
      </w:r>
      <w:r>
        <w:rPr>
          <w:rFonts w:ascii="Times New Roman" w:hAnsi="Times New Roman" w:cs="Times New Roman" w:eastAsia="Times New Roman"/>
          <w:color w:val="414042"/>
          <w:spacing w:val="44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essential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field.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If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choose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to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continue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your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education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past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the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certificate,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your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1"/>
        </w:rPr>
        <w:t>courses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may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transfer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into</w:t>
      </w:r>
      <w:r>
        <w:rPr>
          <w:rFonts w:ascii="Times New Roman" w:hAnsi="Times New Roman" w:cs="Times New Roman" w:eastAsia="Times New Roman"/>
          <w:color w:val="414042"/>
          <w:spacing w:val="-13"/>
        </w:rPr>
        <w:t> </w:t>
      </w:r>
      <w:r>
        <w:rPr>
          <w:rFonts w:ascii="Times New Roman" w:hAnsi="Times New Roman" w:cs="Times New Roman" w:eastAsia="Times New Roman"/>
          <w:color w:val="414042"/>
        </w:rPr>
        <w:t>a</w:t>
      </w:r>
      <w:r>
        <w:rPr>
          <w:rFonts w:ascii="Times New Roman" w:hAnsi="Times New Roman" w:cs="Times New Roman" w:eastAsia="Times New Roman"/>
          <w:color w:val="414042"/>
          <w:spacing w:val="-12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related</w:t>
      </w:r>
      <w:r>
        <w:rPr>
          <w:rFonts w:ascii="Times New Roman" w:hAnsi="Times New Roman" w:cs="Times New Roman" w:eastAsia="Times New Roman"/>
          <w:color w:val="414042"/>
          <w:spacing w:val="45"/>
          <w:w w:val="9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doctoral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program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2"/>
        </w:rPr>
        <w:t>at</w:t>
      </w:r>
      <w:r>
        <w:rPr>
          <w:rFonts w:ascii="Times New Roman" w:hAnsi="Times New Roman" w:cs="Times New Roman" w:eastAsia="Times New Roman"/>
          <w:color w:val="414042"/>
          <w:spacing w:val="-17"/>
        </w:rPr>
        <w:t> </w:t>
      </w:r>
      <w:r>
        <w:rPr>
          <w:rFonts w:ascii="Times New Roman" w:hAnsi="Times New Roman" w:cs="Times New Roman" w:eastAsia="Times New Roman"/>
          <w:color w:val="414042"/>
          <w:spacing w:val="-3"/>
        </w:rPr>
        <w:t>NCU.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6.481995pt;margin-top:6.873977pt;width:193.6pt;height:240.05pt;mso-position-horizontal-relative:page;mso-position-vertical-relative:paragraph;z-index:5008" coordorigin="7530,137" coordsize="3872,4801">
            <v:group style="position:absolute;left:7532;top:137;width:3869;height:4532" coordorigin="7532,137" coordsize="3869,4532">
              <v:shape style="position:absolute;left:7532;top:137;width:3869;height:4532" coordorigin="7532,137" coordsize="3869,4532" path="m7532,4669l11401,4669,11401,137,7532,137,7532,4669xe" filled="true" fillcolor="#e6e7e8" stroked="false">
                <v:path arrowok="t"/>
                <v:fill type="solid"/>
              </v:shape>
            </v:group>
            <v:group style="position:absolute;left:7530;top:4669;width:3869;height:269" coordorigin="7530,4669" coordsize="3869,269">
              <v:shape style="position:absolute;left:7530;top:4669;width:3869;height:269" coordorigin="7530,4669" coordsize="3869,269" path="m11399,4938l7530,4938,7530,4669,11399,4669,11399,4938xe" filled="true" fillcolor="#bd711e" stroked="false">
                <v:path arrowok="t"/>
                <v:fill type="solid"/>
              </v:shape>
              <v:shape style="position:absolute;left:7530;top:137;width:3872;height:4801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275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3"/>
                          <w:w w:val="105"/>
                          <w:sz w:val="26"/>
                        </w:rPr>
                        <w:t>SPECIALIZ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ATIONS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5"/>
                        </w:numPr>
                        <w:tabs>
                          <w:tab w:pos="465" w:val="left" w:leader="none"/>
                        </w:tabs>
                        <w:spacing w:before="137"/>
                        <w:ind w:left="272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Addictions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5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Addictions</w:t>
                      </w:r>
                      <w:r>
                        <w:rPr>
                          <w:rFonts w:ascii="Arial"/>
                          <w:color w:val="231F20"/>
                          <w:spacing w:val="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Rehabilitation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5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Gender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Diversity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Studies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5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General</w:t>
                      </w:r>
                      <w:r>
                        <w:rPr>
                          <w:rFonts w:ascii="Arial"/>
                          <w:color w:val="231F20"/>
                          <w:spacing w:val="-31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Psychology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5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Geropsychology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Elder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Care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5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46"/>
                          <w:w w:val="9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22"/>
                        </w:rPr>
                        <w:t>Psychology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5"/>
                        </w:numPr>
                        <w:tabs>
                          <w:tab w:pos="465" w:val="left" w:leader="none"/>
                        </w:tabs>
                        <w:spacing w:line="303" w:lineRule="auto" w:before="67"/>
                        <w:ind w:left="272" w:right="1035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Industrial/Organizational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Psychology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5"/>
                        </w:numPr>
                        <w:tabs>
                          <w:tab w:pos="465" w:val="left" w:leader="none"/>
                        </w:tabs>
                        <w:spacing w:before="2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Mental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Policy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Practice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5"/>
                        </w:numPr>
                        <w:tabs>
                          <w:tab w:pos="465" w:val="left" w:leader="none"/>
                        </w:tabs>
                        <w:spacing w:before="67"/>
                        <w:ind w:left="464" w:right="0" w:hanging="192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95"/>
                          <w:sz w:val="22"/>
                        </w:rPr>
                        <w:t>rauma</w:t>
                      </w:r>
                      <w:r>
                        <w:rPr>
                          <w:rFonts w:ascii="Arial"/>
                          <w:color w:val="231F20"/>
                          <w:spacing w:val="-29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Disaster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Relief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BD711E"/>
          <w:w w:val="105"/>
        </w:rPr>
        <w:t>WHO</w:t>
      </w:r>
      <w:r>
        <w:rPr>
          <w:rFonts w:ascii="Calibri"/>
          <w:color w:val="BD711E"/>
          <w:spacing w:val="17"/>
          <w:w w:val="105"/>
        </w:rPr>
        <w:t> </w:t>
      </w:r>
      <w:r>
        <w:rPr>
          <w:rFonts w:ascii="Calibri"/>
          <w:color w:val="BD711E"/>
          <w:w w:val="105"/>
        </w:rPr>
        <w:t>WILL</w:t>
      </w:r>
      <w:r>
        <w:rPr>
          <w:rFonts w:ascii="Calibri"/>
          <w:color w:val="BD711E"/>
          <w:spacing w:val="17"/>
          <w:w w:val="105"/>
        </w:rPr>
        <w:t> </w:t>
      </w:r>
      <w:r>
        <w:rPr>
          <w:rFonts w:ascii="Calibri"/>
          <w:color w:val="BD711E"/>
          <w:w w:val="105"/>
        </w:rPr>
        <w:t>TEACH</w:t>
      </w:r>
      <w:r>
        <w:rPr>
          <w:rFonts w:ascii="Calibri"/>
          <w:color w:val="BD711E"/>
          <w:spacing w:val="17"/>
          <w:w w:val="105"/>
        </w:rPr>
        <w:t> </w:t>
      </w:r>
      <w:r>
        <w:rPr>
          <w:rFonts w:ascii="Calibri"/>
          <w:color w:val="BD711E"/>
          <w:w w:val="105"/>
        </w:rPr>
        <w:t>YOU</w:t>
      </w:r>
      <w:r>
        <w:rPr>
          <w:rFonts w:ascii="Calibri"/>
          <w:b w:val="0"/>
        </w:rPr>
      </w:r>
    </w:p>
    <w:p>
      <w:pPr>
        <w:pStyle w:val="BodyText"/>
        <w:spacing w:line="265" w:lineRule="auto" w:before="70"/>
        <w:ind w:left="109" w:right="4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</w:rPr>
        <w:t>Every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course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taught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one-to-one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through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mentoring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by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professors,</w:t>
      </w:r>
      <w:r>
        <w:rPr>
          <w:rFonts w:ascii="Times New Roman"/>
          <w:color w:val="414042"/>
          <w:spacing w:val="21"/>
        </w:rPr>
        <w:t> </w:t>
      </w:r>
      <w:r>
        <w:rPr>
          <w:rFonts w:ascii="Times New Roman"/>
          <w:color w:val="414042"/>
        </w:rPr>
        <w:t>all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whom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hold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degrees.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psychology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professors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many</w:t>
      </w:r>
      <w:r>
        <w:rPr>
          <w:rFonts w:ascii="Times New Roman"/>
          <w:color w:val="414042"/>
          <w:spacing w:val="22"/>
          <w:w w:val="99"/>
        </w:rPr>
        <w:t> </w:t>
      </w:r>
      <w:r>
        <w:rPr>
          <w:rFonts w:ascii="Times New Roman"/>
          <w:color w:val="414042"/>
        </w:rPr>
        <w:t>years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combined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experience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field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and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are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able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pull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from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their</w:t>
      </w:r>
      <w:r>
        <w:rPr>
          <w:rFonts w:ascii="Times New Roman"/>
          <w:color w:val="414042"/>
          <w:w w:val="99"/>
        </w:rPr>
        <w:t> </w:t>
      </w:r>
      <w:r>
        <w:rPr>
          <w:rFonts w:ascii="Times New Roman"/>
          <w:color w:val="414042"/>
        </w:rPr>
        <w:t>expertise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help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facilitate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respected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learning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experiences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will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add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value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2"/>
        </w:rPr>
        <w:t>career.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9"/>
        <w:spacing w:line="240" w:lineRule="auto"/>
        <w:ind w:left="10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BD711E"/>
          <w:w w:val="105"/>
        </w:rPr>
        <w:t>WHY</w:t>
      </w:r>
      <w:r>
        <w:rPr>
          <w:rFonts w:ascii="Calibri" w:hAnsi="Calibri" w:cs="Calibri" w:eastAsia="Calibri"/>
          <w:color w:val="BD711E"/>
          <w:spacing w:val="-4"/>
          <w:w w:val="105"/>
        </w:rPr>
        <w:t> </w:t>
      </w:r>
      <w:r>
        <w:rPr>
          <w:rFonts w:ascii="Calibri" w:hAnsi="Calibri" w:cs="Calibri" w:eastAsia="Calibri"/>
          <w:color w:val="BD711E"/>
          <w:w w:val="105"/>
        </w:rPr>
        <w:t>A</w:t>
      </w:r>
      <w:r>
        <w:rPr>
          <w:rFonts w:ascii="Calibri" w:hAnsi="Calibri" w:cs="Calibri" w:eastAsia="Calibri"/>
          <w:color w:val="BD711E"/>
          <w:spacing w:val="-3"/>
          <w:w w:val="105"/>
        </w:rPr>
        <w:t> </w:t>
      </w:r>
      <w:r>
        <w:rPr>
          <w:rFonts w:ascii="Calibri" w:hAnsi="Calibri" w:cs="Calibri" w:eastAsia="Calibri"/>
          <w:color w:val="BD711E"/>
          <w:w w:val="105"/>
        </w:rPr>
        <w:t>POST-MASTER’S</w:t>
      </w:r>
      <w:r>
        <w:rPr>
          <w:rFonts w:ascii="Calibri" w:hAnsi="Calibri" w:cs="Calibri" w:eastAsia="Calibri"/>
          <w:color w:val="BD711E"/>
          <w:spacing w:val="-3"/>
          <w:w w:val="105"/>
        </w:rPr>
        <w:t> CER</w:t>
      </w:r>
      <w:r>
        <w:rPr>
          <w:rFonts w:ascii="Calibri" w:hAnsi="Calibri" w:cs="Calibri" w:eastAsia="Calibri"/>
          <w:color w:val="BD711E"/>
          <w:spacing w:val="-4"/>
          <w:w w:val="105"/>
        </w:rPr>
        <w:t>TIFICATE?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70"/>
        <w:ind w:left="109" w:right="49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Are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searching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for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ways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sharpen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skills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but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have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concerns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about</w:t>
      </w:r>
      <w:r>
        <w:rPr>
          <w:rFonts w:ascii="Times New Roman"/>
          <w:color w:val="414042"/>
          <w:spacing w:val="26"/>
          <w:w w:val="99"/>
        </w:rPr>
        <w:t> </w:t>
      </w:r>
      <w:r>
        <w:rPr>
          <w:rFonts w:ascii="Times New Roman"/>
          <w:color w:val="414042"/>
        </w:rPr>
        <w:t>making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commitment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  <w:spacing w:val="-1"/>
        </w:rPr>
        <w:t>start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doctoral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degree?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Earning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21"/>
          <w:w w:val="99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psychology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with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  <w:spacing w:val="-1"/>
        </w:rPr>
        <w:t>specialization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</w:rPr>
        <w:t>that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focuses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on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your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career</w:t>
      </w:r>
      <w:r>
        <w:rPr>
          <w:rFonts w:ascii="Times New Roman"/>
          <w:color w:val="414042"/>
          <w:spacing w:val="23"/>
          <w:w w:val="99"/>
        </w:rPr>
        <w:t> </w:t>
      </w:r>
      <w:r>
        <w:rPr>
          <w:rFonts w:ascii="Times New Roman"/>
          <w:color w:val="414042"/>
        </w:rPr>
        <w:t>aspirations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could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be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the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2"/>
        </w:rPr>
        <w:t>answer.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left="10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Advantages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of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pursuing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post-master's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certificate</w:t>
      </w:r>
      <w:r>
        <w:rPr>
          <w:rFonts w:ascii="Times New Roman"/>
          <w:color w:val="414042"/>
          <w:spacing w:val="-7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  <w:spacing w:val="-1"/>
        </w:rPr>
        <w:t>Northcentral</w:t>
      </w:r>
      <w:r>
        <w:rPr>
          <w:rFonts w:ascii="Times New Roman"/>
          <w:color w:val="414042"/>
          <w:spacing w:val="-6"/>
        </w:rPr>
        <w:t> </w:t>
      </w:r>
      <w:r>
        <w:rPr>
          <w:rFonts w:ascii="Times New Roman"/>
          <w:color w:val="414042"/>
        </w:rPr>
        <w:t>include: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42" w:val="left" w:leader="none"/>
        </w:tabs>
        <w:spacing w:line="240" w:lineRule="auto" w:before="87" w:after="0"/>
        <w:ind w:left="241" w:right="0" w:hanging="13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Faster</w:t>
      </w:r>
      <w:r>
        <w:rPr>
          <w:rFonts w:ascii="Times New Roman"/>
          <w:color w:val="414042"/>
          <w:spacing w:val="-12"/>
        </w:rPr>
        <w:t> </w:t>
      </w:r>
      <w:r>
        <w:rPr>
          <w:rFonts w:ascii="Times New Roman"/>
          <w:color w:val="414042"/>
          <w:spacing w:val="-2"/>
        </w:rPr>
        <w:t>Time</w:t>
      </w:r>
      <w:r>
        <w:rPr>
          <w:rFonts w:ascii="Times New Roman"/>
          <w:color w:val="414042"/>
          <w:spacing w:val="-8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9"/>
        </w:rPr>
        <w:t> </w:t>
      </w:r>
      <w:r>
        <w:rPr>
          <w:rFonts w:ascii="Times New Roman"/>
          <w:color w:val="414042"/>
        </w:rPr>
        <w:t>Completion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30" w:val="left" w:leader="none"/>
        </w:tabs>
        <w:spacing w:line="240" w:lineRule="auto" w:before="47" w:after="0"/>
        <w:ind w:left="229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Affordable</w:t>
      </w:r>
      <w:r>
        <w:rPr>
          <w:rFonts w:ascii="Times New Roman"/>
          <w:color w:val="414042"/>
          <w:spacing w:val="-14"/>
        </w:rPr>
        <w:t> </w:t>
      </w:r>
      <w:r>
        <w:rPr>
          <w:rFonts w:ascii="Times New Roman"/>
          <w:color w:val="414042"/>
          <w:spacing w:val="-1"/>
        </w:rPr>
        <w:t>Pricing</w:t>
      </w:r>
      <w:r>
        <w:rPr>
          <w:rFonts w:ascii="Times New Roman"/>
        </w:rPr>
      </w:r>
    </w:p>
    <w:p>
      <w:pPr>
        <w:pStyle w:val="BodyText"/>
        <w:numPr>
          <w:ilvl w:val="0"/>
          <w:numId w:val="3"/>
        </w:numPr>
        <w:tabs>
          <w:tab w:pos="230" w:val="left" w:leader="none"/>
        </w:tabs>
        <w:spacing w:line="240" w:lineRule="auto" w:before="47" w:after="0"/>
        <w:ind w:left="229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2"/>
          <w:spacing w:val="-1"/>
        </w:rPr>
        <w:t>Apply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Credits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Earned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to</w:t>
      </w:r>
      <w:r>
        <w:rPr>
          <w:rFonts w:ascii="Times New Roman"/>
          <w:color w:val="414042"/>
          <w:spacing w:val="-5"/>
        </w:rPr>
        <w:t> </w:t>
      </w:r>
      <w:r>
        <w:rPr>
          <w:rFonts w:ascii="Times New Roman"/>
          <w:color w:val="414042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Doctoral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  <w:spacing w:val="-1"/>
        </w:rPr>
        <w:t>Degree</w:t>
      </w:r>
      <w:r>
        <w:rPr>
          <w:rFonts w:ascii="Times New Roman"/>
          <w:color w:val="414042"/>
          <w:spacing w:val="-4"/>
        </w:rPr>
        <w:t> </w:t>
      </w:r>
      <w:r>
        <w:rPr>
          <w:rFonts w:ascii="Times New Roman"/>
          <w:color w:val="414042"/>
        </w:rPr>
        <w:t>at</w:t>
      </w:r>
      <w:r>
        <w:rPr>
          <w:rFonts w:ascii="Times New Roman"/>
          <w:color w:val="414042"/>
          <w:spacing w:val="-3"/>
        </w:rPr>
        <w:t> </w:t>
      </w:r>
      <w:r>
        <w:rPr>
          <w:rFonts w:ascii="Times New Roman"/>
          <w:color w:val="414042"/>
          <w:spacing w:val="-1"/>
        </w:rPr>
        <w:t>NCU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0" w:top="3920" w:bottom="280" w:left="6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84" w:lineRule="auto"/>
        <w:ind w:left="107" w:right="39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BD711E"/>
          <w:spacing w:val="-1"/>
        </w:rPr>
        <w:t>Northcentral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3"/>
        </w:rPr>
        <w:t>University’</w:t>
      </w:r>
      <w:r>
        <w:rPr>
          <w:rFonts w:ascii="Times New Roman" w:hAnsi="Times New Roman" w:cs="Times New Roman" w:eastAsia="Times New Roman"/>
          <w:color w:val="BD711E"/>
          <w:spacing w:val="-2"/>
        </w:rPr>
        <w:t>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Department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delivers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PhD,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master's,</w:t>
      </w:r>
      <w:r>
        <w:rPr>
          <w:rFonts w:ascii="Times New Roman" w:hAnsi="Times New Roman" w:cs="Times New Roman" w:eastAsia="Times New Roman"/>
          <w:color w:val="BD711E"/>
          <w:spacing w:val="-17"/>
        </w:rPr>
        <w:t> </w:t>
      </w:r>
      <w:r>
        <w:rPr>
          <w:rFonts w:ascii="Times New Roman" w:hAnsi="Times New Roman" w:cs="Times New Roman" w:eastAsia="Times New Roman"/>
          <w:color w:val="BD711E"/>
        </w:rPr>
        <w:t>bachelor's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graduate</w:t>
      </w:r>
      <w:r>
        <w:rPr>
          <w:rFonts w:ascii="Times New Roman" w:hAnsi="Times New Roman" w:cs="Times New Roman" w:eastAsia="Times New Roman"/>
          <w:color w:val="BD711E"/>
          <w:spacing w:val="-16"/>
        </w:rPr>
        <w:t> </w:t>
      </w:r>
      <w:r>
        <w:rPr>
          <w:rFonts w:ascii="Times New Roman" w:hAnsi="Times New Roman" w:cs="Times New Roman" w:eastAsia="Times New Roman"/>
          <w:color w:val="BD711E"/>
        </w:rPr>
        <w:t>certificate</w:t>
      </w:r>
      <w:r>
        <w:rPr>
          <w:rFonts w:ascii="Times New Roman" w:hAnsi="Times New Roman" w:cs="Times New Roman" w:eastAsia="Times New Roman"/>
          <w:color w:val="BD711E"/>
          <w:spacing w:val="27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programs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psychology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knowledge,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skills,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practical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application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values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that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integral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to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22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field.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Our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specializations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are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not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counseling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or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therapy-focused,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but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instead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emphasize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improving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the</w:t>
      </w:r>
      <w:r>
        <w:rPr>
          <w:rFonts w:ascii="Times New Roman" w:hAnsi="Times New Roman" w:cs="Times New Roman" w:eastAsia="Times New Roman"/>
          <w:color w:val="BD711E"/>
          <w:spacing w:val="-15"/>
        </w:rPr>
        <w:t> </w:t>
      </w:r>
      <w:r>
        <w:rPr>
          <w:rFonts w:ascii="Times New Roman" w:hAnsi="Times New Roman" w:cs="Times New Roman" w:eastAsia="Times New Roman"/>
          <w:color w:val="BD711E"/>
        </w:rPr>
        <w:t>human</w:t>
      </w:r>
      <w:r>
        <w:rPr>
          <w:rFonts w:ascii="Times New Roman" w:hAnsi="Times New Roman" w:cs="Times New Roman" w:eastAsia="Times New Roman"/>
          <w:color w:val="BD711E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condition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through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practice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in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variety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of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professional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settings,</w:t>
      </w:r>
      <w:r>
        <w:rPr>
          <w:rFonts w:ascii="Times New Roman" w:hAnsi="Times New Roman" w:cs="Times New Roman" w:eastAsia="Times New Roman"/>
          <w:color w:val="BD711E"/>
          <w:spacing w:val="-12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such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as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academia,</w:t>
      </w:r>
      <w:r>
        <w:rPr>
          <w:rFonts w:ascii="Times New Roman" w:hAnsi="Times New Roman" w:cs="Times New Roman" w:eastAsia="Times New Roman"/>
          <w:color w:val="BD711E"/>
          <w:spacing w:val="-13"/>
        </w:rPr>
        <w:t> </w:t>
      </w:r>
      <w:r>
        <w:rPr>
          <w:rFonts w:ascii="Times New Roman" w:hAnsi="Times New Roman" w:cs="Times New Roman" w:eastAsia="Times New Roman"/>
          <w:color w:val="BD711E"/>
        </w:rPr>
        <w:t>corporations,</w:t>
      </w:r>
      <w:r>
        <w:rPr>
          <w:rFonts w:ascii="Times New Roman" w:hAnsi="Times New Roman" w:cs="Times New Roman" w:eastAsia="Times New Roman"/>
          <w:color w:val="BD711E"/>
          <w:spacing w:val="-14"/>
        </w:rPr>
        <w:t> </w:t>
      </w:r>
      <w:r>
        <w:rPr>
          <w:rFonts w:ascii="Times New Roman" w:hAnsi="Times New Roman" w:cs="Times New Roman" w:eastAsia="Times New Roman"/>
          <w:color w:val="BD711E"/>
        </w:rPr>
        <w:t>mental</w:t>
      </w:r>
      <w:r>
        <w:rPr>
          <w:rFonts w:ascii="Times New Roman" w:hAnsi="Times New Roman" w:cs="Times New Roman" w:eastAsia="Times New Roman"/>
          <w:color w:val="BD711E"/>
          <w:spacing w:val="23"/>
          <w:w w:val="98"/>
        </w:rPr>
        <w:t> </w:t>
      </w:r>
      <w:r>
        <w:rPr>
          <w:rFonts w:ascii="Times New Roman" w:hAnsi="Times New Roman" w:cs="Times New Roman" w:eastAsia="Times New Roman"/>
          <w:color w:val="BD711E"/>
        </w:rPr>
        <w:t>health</w:t>
      </w:r>
      <w:r>
        <w:rPr>
          <w:rFonts w:ascii="Times New Roman" w:hAnsi="Times New Roman" w:cs="Times New Roman" w:eastAsia="Times New Roman"/>
          <w:color w:val="BD711E"/>
          <w:spacing w:val="-20"/>
        </w:rPr>
        <w:t> </w:t>
      </w:r>
      <w:r>
        <w:rPr>
          <w:rFonts w:ascii="Times New Roman" w:hAnsi="Times New Roman" w:cs="Times New Roman" w:eastAsia="Times New Roman"/>
          <w:color w:val="BD711E"/>
          <w:spacing w:val="-1"/>
        </w:rPr>
        <w:t>organizations</w:t>
      </w:r>
      <w:r>
        <w:rPr>
          <w:rFonts w:ascii="Times New Roman" w:hAnsi="Times New Roman" w:cs="Times New Roman" w:eastAsia="Times New Roman"/>
          <w:color w:val="BD711E"/>
          <w:spacing w:val="-20"/>
        </w:rPr>
        <w:t> </w:t>
      </w:r>
      <w:r>
        <w:rPr>
          <w:rFonts w:ascii="Times New Roman" w:hAnsi="Times New Roman" w:cs="Times New Roman" w:eastAsia="Times New Roman"/>
          <w:color w:val="BD711E"/>
        </w:rPr>
        <w:t>and</w:t>
      </w:r>
      <w:r>
        <w:rPr>
          <w:rFonts w:ascii="Times New Roman" w:hAnsi="Times New Roman" w:cs="Times New Roman" w:eastAsia="Times New Roman"/>
          <w:color w:val="BD711E"/>
          <w:spacing w:val="-19"/>
        </w:rPr>
        <w:t> </w:t>
      </w:r>
      <w:r>
        <w:rPr>
          <w:rFonts w:ascii="Times New Roman" w:hAnsi="Times New Roman" w:cs="Times New Roman" w:eastAsia="Times New Roman"/>
          <w:color w:val="BD711E"/>
        </w:rPr>
        <w:t>research</w:t>
      </w:r>
      <w:r>
        <w:rPr>
          <w:rFonts w:ascii="Times New Roman" w:hAnsi="Times New Roman" w:cs="Times New Roman" w:eastAsia="Times New Roman"/>
          <w:color w:val="BD711E"/>
          <w:spacing w:val="-20"/>
        </w:rPr>
        <w:t> </w:t>
      </w:r>
      <w:r>
        <w:rPr>
          <w:rFonts w:ascii="Times New Roman" w:hAnsi="Times New Roman" w:cs="Times New Roman" w:eastAsia="Times New Roman"/>
          <w:color w:val="BD711E"/>
        </w:rPr>
        <w:t>institutions.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8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73.734985pt;margin-top:13.832474pt;width:200.2pt;height:291.55pt;mso-position-horizontal-relative:page;mso-position-vertical-relative:paragraph;z-index:5104" coordorigin="7475,277" coordsize="4004,5831">
            <v:group style="position:absolute;left:7475;top:277;width:4004;height:5562" coordorigin="7475,277" coordsize="4004,5562">
              <v:shape style="position:absolute;left:7475;top:277;width:4004;height:5562" coordorigin="7475,277" coordsize="4004,5562" path="m7475,5838l11478,5838,11478,277,7475,277,7475,5838xe" filled="true" fillcolor="#e6e7e8" stroked="false">
                <v:path arrowok="t"/>
                <v:fill type="solid"/>
              </v:shape>
            </v:group>
            <v:group style="position:absolute;left:7475;top:5838;width:4004;height:269" coordorigin="7475,5838" coordsize="4004,269">
              <v:shape style="position:absolute;left:7475;top:5838;width:4004;height:269" coordorigin="7475,5838" coordsize="4004,269" path="m11478,6107l7475,6107,7475,5838,11478,5838,11478,6107xe" filled="true" fillcolor="#bd711e" stroked="false">
                <v:path arrowok="t"/>
                <v:fill type="solid"/>
              </v:shape>
              <v:shape style="position:absolute;left:7475;top:277;width:4004;height:5831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ahoma" w:hAnsi="Tahoma" w:cs="Tahoma" w:eastAsia="Tahom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2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BD711E"/>
                          <w:spacing w:val="1"/>
                          <w:w w:val="105"/>
                          <w:sz w:val="26"/>
                        </w:rPr>
                        <w:t>ACTS: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  <w:p>
                      <w:pPr>
                        <w:spacing w:line="321" w:lineRule="auto" w:before="157"/>
                        <w:ind w:left="314" w:right="200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Established: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4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1996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95"/>
                          <w:sz w:val="22"/>
                        </w:rPr>
                        <w:t>ype: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8"/>
                          <w:w w:val="9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95"/>
                          <w:sz w:val="22"/>
                        </w:rPr>
                        <w:t>Private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w w:val="9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Setting: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Online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Students: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10,000+</w:t>
                      </w:r>
                      <w:r>
                        <w:rPr>
                          <w:rFonts w:ascii="Arial"/>
                          <w:color w:val="231F20"/>
                          <w:spacing w:val="-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current</w:t>
                      </w:r>
                      <w:r>
                        <w:rPr>
                          <w:rFonts w:asci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students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5" w:lineRule="auto" w:before="14"/>
                        <w:ind w:left="314" w:right="48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Approximately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95%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are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enrolled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graduate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programs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88" w:lineRule="auto" w:before="77"/>
                        <w:ind w:left="314" w:right="77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22"/>
                        </w:rPr>
                        <w:t>Tests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22"/>
                        </w:rPr>
                        <w:t>Required: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2"/>
                        </w:rPr>
                        <w:t>GRE/GMA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required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59" w:lineRule="auto" w:before="53"/>
                        <w:ind w:left="314" w:right="541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Last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Date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Apply: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Applications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accepted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year-round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any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5"/>
                          <w:w w:val="9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started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every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week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9" w:lineRule="auto" w:before="84"/>
                        <w:ind w:left="314" w:right="368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Tuition: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color w:val="231F20"/>
                          <w:spacing w:val="-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Competitive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tuition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rates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3"/>
                          <w:w w:val="8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financial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aid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available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those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3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27"/>
                          <w:w w:val="9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231F20"/>
                          <w:spacing w:val="-2"/>
                          <w:sz w:val="22"/>
                          <w:szCs w:val="22"/>
                        </w:rPr>
                        <w:t>qualify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4"/>
          <w:w w:val="105"/>
        </w:rPr>
        <w:t> </w:t>
      </w:r>
      <w:r>
        <w:rPr>
          <w:rFonts w:ascii="Calibri"/>
          <w:color w:val="231F20"/>
          <w:w w:val="105"/>
        </w:rPr>
        <w:t>NCU</w:t>
      </w:r>
      <w:r>
        <w:rPr>
          <w:rFonts w:ascii="Calibri"/>
          <w:color w:val="231F20"/>
          <w:spacing w:val="-3"/>
          <w:w w:val="105"/>
        </w:rPr>
        <w:t> </w:t>
      </w:r>
      <w:r>
        <w:rPr>
          <w:rFonts w:ascii="Calibri"/>
          <w:color w:val="231F20"/>
          <w:w w:val="105"/>
        </w:rPr>
        <w:t>DIFFERENCE</w:t>
      </w:r>
      <w:r>
        <w:rPr>
          <w:rFonts w:ascii="Calibri"/>
          <w:b w:val="0"/>
        </w:rPr>
      </w:r>
    </w:p>
    <w:p>
      <w:pPr>
        <w:spacing w:before="184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2"/>
          <w:sz w:val="22"/>
        </w:rPr>
        <w:t>UNPARALLELED</w:t>
      </w:r>
      <w:r>
        <w:rPr>
          <w:rFonts w:ascii="Calibri"/>
          <w:b/>
          <w:color w:val="BD711E"/>
          <w:spacing w:val="18"/>
          <w:sz w:val="22"/>
        </w:rPr>
        <w:t> </w:t>
      </w:r>
      <w:r>
        <w:rPr>
          <w:rFonts w:ascii="Calibri"/>
          <w:b/>
          <w:color w:val="BD711E"/>
          <w:sz w:val="22"/>
        </w:rPr>
        <w:t>FLEXIBILITY</w:t>
      </w:r>
      <w:r>
        <w:rPr>
          <w:rFonts w:ascii="Calibri"/>
          <w:sz w:val="22"/>
        </w:rPr>
      </w:r>
    </w:p>
    <w:p>
      <w:pPr>
        <w:pStyle w:val="BodyText"/>
        <w:spacing w:line="265" w:lineRule="auto" w:before="55"/>
        <w:ind w:left="107" w:right="46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other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match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uniquely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flexible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earning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graduate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includes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weekly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course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starts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fit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schedule.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Our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100%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online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programs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allow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pursue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your degree on your time.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NCU, there are no </w:t>
      </w:r>
      <w:r>
        <w:rPr>
          <w:rFonts w:ascii="Times New Roman" w:hAnsi="Times New Roman" w:cs="Times New Roman" w:eastAsia="Times New Roman"/>
          <w:color w:val="231F20"/>
          <w:spacing w:val="1"/>
        </w:rPr>
        <w:t>residency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requirements,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campus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entrance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exams.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z w:val="22"/>
        </w:rPr>
        <w:t>PREMIER </w:t>
      </w:r>
      <w:r>
        <w:rPr>
          <w:rFonts w:ascii="Calibri"/>
          <w:b/>
          <w:color w:val="BD711E"/>
          <w:spacing w:val="10"/>
          <w:sz w:val="22"/>
        </w:rPr>
        <w:t> </w:t>
      </w:r>
      <w:r>
        <w:rPr>
          <w:rFonts w:ascii="Calibri"/>
          <w:b/>
          <w:color w:val="BD711E"/>
          <w:spacing w:val="-2"/>
          <w:sz w:val="22"/>
        </w:rPr>
        <w:t>EDUCATION</w:t>
      </w:r>
      <w:r>
        <w:rPr>
          <w:rFonts w:ascii="Calibri"/>
          <w:sz w:val="22"/>
        </w:rPr>
      </w:r>
    </w:p>
    <w:p>
      <w:pPr>
        <w:pStyle w:val="BodyText"/>
        <w:spacing w:line="265" w:lineRule="auto" w:before="35"/>
        <w:ind w:left="107" w:right="45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is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committed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providing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premier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education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for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students,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th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sam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regiona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accreditatio</w:t>
      </w:r>
      <w:r>
        <w:rPr>
          <w:rFonts w:ascii="Times New Roman"/>
          <w:color w:val="231F20"/>
        </w:rPr>
        <w:t>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(</w:t>
      </w:r>
      <w:r>
        <w:rPr>
          <w:rFonts w:ascii="Times New Roman"/>
          <w:color w:val="231F20"/>
          <w:spacing w:val="-26"/>
        </w:rPr>
        <w:t>W</w:t>
      </w:r>
      <w:r>
        <w:rPr>
          <w:rFonts w:ascii="Times New Roman"/>
          <w:color w:val="231F20"/>
          <w:spacing w:val="-1"/>
        </w:rPr>
        <w:t>ASC</w:t>
      </w:r>
      <w:r>
        <w:rPr>
          <w:rFonts w:ascii="Times New Roman"/>
          <w:color w:val="231F20"/>
        </w:rPr>
        <w:t>)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other</w:t>
      </w:r>
      <w:r>
        <w:rPr>
          <w:rFonts w:ascii="Times New Roman"/>
          <w:color w:val="231F20"/>
          <w:spacing w:val="-1"/>
          <w:w w:val="98"/>
        </w:rPr>
        <w:t> </w:t>
      </w:r>
      <w:r>
        <w:rPr>
          <w:rFonts w:ascii="Times New Roman"/>
          <w:color w:val="231F20"/>
          <w:spacing w:val="-1"/>
        </w:rPr>
        <w:t>prestigious</w:t>
      </w:r>
      <w:r>
        <w:rPr>
          <w:rFonts w:ascii="Times New Roman"/>
          <w:color w:val="231F20"/>
          <w:spacing w:val="-24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universities.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9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will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learn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from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professors,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all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whom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hold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doctoral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degrees,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are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experienced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professionals</w:t>
      </w:r>
      <w:r>
        <w:rPr>
          <w:rFonts w:ascii="Times New Roman"/>
          <w:color w:val="231F20"/>
          <w:spacing w:val="29"/>
          <w:w w:val="98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field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of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5"/>
        </w:rPr>
        <w:t>study.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one-to-one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mentoring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approach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learning</w:t>
      </w:r>
      <w:r>
        <w:rPr>
          <w:rFonts w:ascii="Times New Roman"/>
          <w:color w:val="231F20"/>
          <w:spacing w:val="28"/>
          <w:w w:val="98"/>
        </w:rPr>
        <w:t> </w:t>
      </w:r>
      <w:r>
        <w:rPr>
          <w:rFonts w:ascii="Times New Roman"/>
          <w:color w:val="231F20"/>
          <w:spacing w:val="-1"/>
        </w:rPr>
        <w:t>allows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you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experience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individualized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interaction.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NCU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2"/>
        </w:rPr>
        <w:t>offers</w:t>
      </w:r>
      <w:r>
        <w:rPr>
          <w:rFonts w:ascii="Times New Roman"/>
          <w:color w:val="231F20"/>
          <w:spacing w:val="29"/>
          <w:w w:val="99"/>
        </w:rPr>
        <w:t> </w:t>
      </w:r>
      <w:r>
        <w:rPr>
          <w:rFonts w:ascii="Times New Roman"/>
          <w:color w:val="231F20"/>
          <w:spacing w:val="-1"/>
        </w:rPr>
        <w:t>excellent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resources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support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your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success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now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the</w:t>
      </w:r>
      <w:r>
        <w:rPr>
          <w:rFonts w:ascii="Times New Roman"/>
          <w:color w:val="231F20"/>
          <w:spacing w:val="20"/>
          <w:w w:val="98"/>
        </w:rPr>
        <w:t> </w:t>
      </w:r>
      <w:r>
        <w:rPr>
          <w:rFonts w:ascii="Times New Roman"/>
          <w:color w:val="231F20"/>
          <w:spacing w:val="-1"/>
        </w:rPr>
        <w:t>future,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including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an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outstanding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online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library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available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24/7,</w:t>
      </w:r>
      <w:r>
        <w:rPr>
          <w:rFonts w:ascii="Times New Roman"/>
          <w:color w:val="231F20"/>
          <w:spacing w:val="27"/>
          <w:w w:val="98"/>
        </w:rPr>
        <w:t> </w:t>
      </w:r>
      <w:r>
        <w:rPr>
          <w:rFonts w:ascii="Times New Roman"/>
          <w:color w:val="231F20"/>
          <w:spacing w:val="-1"/>
        </w:rPr>
        <w:t>managed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by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trained,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1"/>
        </w:rPr>
        <w:t>full-time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librarians.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header="978" w:footer="0" w:top="2940" w:bottom="280" w:left="880" w:right="660"/>
        </w:sectPr>
      </w:pPr>
    </w:p>
    <w:p>
      <w:pPr>
        <w:spacing w:before="66"/>
        <w:ind w:left="10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BD711E"/>
          <w:spacing w:val="-4"/>
          <w:w w:val="105"/>
          <w:sz w:val="22"/>
        </w:rPr>
        <w:t>T</w:t>
      </w:r>
      <w:r>
        <w:rPr>
          <w:rFonts w:ascii="Calibri"/>
          <w:b/>
          <w:color w:val="BD711E"/>
          <w:spacing w:val="-3"/>
          <w:w w:val="105"/>
          <w:sz w:val="22"/>
        </w:rPr>
        <w:t>AILORED</w:t>
      </w:r>
      <w:r>
        <w:rPr>
          <w:rFonts w:ascii="Calibri"/>
          <w:b/>
          <w:color w:val="BD711E"/>
          <w:spacing w:val="7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TO</w:t>
      </w:r>
      <w:r>
        <w:rPr>
          <w:rFonts w:ascii="Calibri"/>
          <w:b/>
          <w:color w:val="BD711E"/>
          <w:spacing w:val="8"/>
          <w:w w:val="105"/>
          <w:sz w:val="22"/>
        </w:rPr>
        <w:t> </w:t>
      </w:r>
      <w:r>
        <w:rPr>
          <w:rFonts w:ascii="Calibri"/>
          <w:b/>
          <w:color w:val="BD711E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pStyle w:val="BodyText"/>
        <w:spacing w:line="271" w:lineRule="auto" w:before="35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NCU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you’ll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size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one,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there’</w:t>
      </w:r>
      <w:r>
        <w:rPr>
          <w:rFonts w:ascii="Times New Roman" w:hAnsi="Times New Roman" w:cs="Times New Roman" w:eastAsia="Times New Roman"/>
          <w:color w:val="231F20"/>
          <w:spacing w:val="-2"/>
        </w:rPr>
        <w:t>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need</w:t>
      </w:r>
      <w:r>
        <w:rPr>
          <w:rFonts w:ascii="Times New Roman" w:hAnsi="Times New Roman" w:cs="Times New Roman" w:eastAsia="Times New Roman"/>
          <w:color w:val="231F20"/>
          <w:spacing w:val="26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worry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about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dropped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waiting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lists.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are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group</w:t>
      </w:r>
      <w:r>
        <w:rPr>
          <w:rFonts w:ascii="Times New Roman" w:hAnsi="Times New Roman" w:cs="Times New Roman" w:eastAsia="Times New Roman"/>
          <w:color w:val="231F2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classes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projects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interfere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with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calendar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9"/>
        </w:rPr>
        <w:t>You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29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schedule,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just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as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you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determine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your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outcome.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5" w:lineRule="auto"/>
        <w:ind w:left="1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That’</w:t>
      </w:r>
      <w:r>
        <w:rPr>
          <w:rFonts w:ascii="Times New Roman" w:hAnsi="Times New Roman" w:cs="Times New Roman" w:eastAsia="Times New Roman"/>
          <w:color w:val="231F20"/>
          <w:spacing w:val="-3"/>
        </w:rPr>
        <w:t>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NCU’s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independent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study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for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you,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self-motivated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who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seeks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in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their</w:t>
      </w:r>
      <w:r>
        <w:rPr>
          <w:rFonts w:ascii="Times New Roman" w:hAnsi="Times New Roman" w:cs="Times New Roman" w:eastAsia="Times New Roman"/>
          <w:color w:val="231F20"/>
          <w:spacing w:val="25"/>
          <w:w w:val="98"/>
        </w:rPr>
        <w:t> </w:t>
      </w:r>
      <w:r>
        <w:rPr>
          <w:rFonts w:ascii="Times New Roman" w:hAnsi="Times New Roman" w:cs="Times New Roman" w:eastAsia="Times New Roman"/>
          <w:color w:val="231F20"/>
        </w:rPr>
        <w:t>educational</w:t>
      </w:r>
      <w:r>
        <w:rPr>
          <w:rFonts w:ascii="Times New Roman" w:hAnsi="Times New Roman" w:cs="Times New Roman" w:eastAsia="Times New Roman"/>
          <w:color w:val="231F20"/>
          <w:spacing w:val="-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journey</w:t>
      </w:r>
      <w:r>
        <w:rPr>
          <w:rFonts w:ascii="Times New Roman" w:hAnsi="Times New Roman" w:cs="Times New Roman" w:eastAsia="Times New Roman"/>
          <w:color w:val="231F20"/>
          <w:spacing w:val="-2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042"/>
          <w:spacing w:val="-2"/>
          <w:sz w:val="14"/>
        </w:rPr>
        <w:t>Northcentral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is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regionally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accredited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by</w:t>
      </w:r>
      <w:r>
        <w:rPr>
          <w:rFonts w:ascii="Times New Roman"/>
          <w:color w:val="414042"/>
          <w:spacing w:val="-18"/>
          <w:sz w:val="14"/>
        </w:rPr>
        <w:t> </w:t>
      </w:r>
      <w:r>
        <w:rPr>
          <w:rFonts w:ascii="Times New Roman"/>
          <w:color w:val="414042"/>
          <w:spacing w:val="-6"/>
          <w:sz w:val="14"/>
        </w:rPr>
        <w:t>WASC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Senior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College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and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University</w:t>
      </w:r>
      <w:r>
        <w:rPr>
          <w:rFonts w:ascii="Times New Roman"/>
          <w:color w:val="414042"/>
          <w:spacing w:val="-17"/>
          <w:sz w:val="14"/>
        </w:rPr>
        <w:t> </w:t>
      </w:r>
      <w:r>
        <w:rPr>
          <w:rFonts w:ascii="Times New Roman"/>
          <w:color w:val="414042"/>
          <w:sz w:val="14"/>
        </w:rPr>
        <w:t>Commission</w:t>
      </w:r>
      <w:r>
        <w:rPr>
          <w:rFonts w:ascii="Times New Roman"/>
          <w:color w:val="414042"/>
          <w:spacing w:val="27"/>
          <w:w w:val="96"/>
          <w:sz w:val="14"/>
        </w:rPr>
        <w:t> </w:t>
      </w:r>
      <w:r>
        <w:rPr>
          <w:rFonts w:ascii="Times New Roman"/>
          <w:color w:val="414042"/>
          <w:spacing w:val="-4"/>
          <w:sz w:val="14"/>
        </w:rPr>
        <w:t>(WASC),</w:t>
      </w:r>
      <w:r>
        <w:rPr>
          <w:rFonts w:ascii="Times New Roman"/>
          <w:color w:val="414042"/>
          <w:spacing w:val="-16"/>
          <w:sz w:val="14"/>
        </w:rPr>
        <w:t> </w:t>
      </w:r>
      <w:hyperlink r:id="rId12">
        <w:r>
          <w:rPr>
            <w:rFonts w:ascii="Times New Roman"/>
            <w:color w:val="414042"/>
            <w:spacing w:val="-3"/>
            <w:sz w:val="14"/>
          </w:rPr>
          <w:t>www.wascsenior.org.</w:t>
        </w:r>
      </w:hyperlink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more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information,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visit</w:t>
      </w:r>
      <w:r>
        <w:rPr>
          <w:rFonts w:ascii="Times New Roman"/>
          <w:color w:val="414042"/>
          <w:spacing w:val="-15"/>
          <w:sz w:val="14"/>
        </w:rPr>
        <w:t> </w:t>
      </w:r>
      <w:hyperlink r:id="rId13">
        <w:r>
          <w:rPr>
            <w:rFonts w:ascii="Times New Roman"/>
            <w:color w:val="414042"/>
            <w:spacing w:val="-2"/>
            <w:sz w:val="14"/>
          </w:rPr>
          <w:t>http://www.ncu.edu/</w:t>
        </w:r>
      </w:hyperlink>
      <w:r>
        <w:rPr>
          <w:rFonts w:ascii="Times New Roman"/>
          <w:color w:val="414042"/>
          <w:spacing w:val="-15"/>
          <w:sz w:val="14"/>
        </w:rPr>
        <w:t> </w:t>
      </w:r>
      <w:r>
        <w:rPr>
          <w:rFonts w:ascii="Times New Roman"/>
          <w:color w:val="414042"/>
          <w:sz w:val="14"/>
        </w:rPr>
        <w:t>or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call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(888)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z w:val="14"/>
        </w:rPr>
        <w:t>628-2078.</w:t>
      </w:r>
      <w:r>
        <w:rPr>
          <w:rFonts w:ascii="Times New Roman"/>
          <w:color w:val="414042"/>
          <w:spacing w:val="-16"/>
          <w:sz w:val="14"/>
        </w:rPr>
        <w:t> </w:t>
      </w:r>
      <w:r>
        <w:rPr>
          <w:rFonts w:ascii="Times New Roman"/>
          <w:color w:val="414042"/>
          <w:spacing w:val="-2"/>
          <w:sz w:val="14"/>
        </w:rPr>
        <w:t>For</w:t>
      </w:r>
      <w:r>
        <w:rPr>
          <w:rFonts w:ascii="Times New Roman"/>
          <w:color w:val="414042"/>
          <w:spacing w:val="56"/>
          <w:w w:val="97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program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disclosures,</w:t>
      </w:r>
      <w:r>
        <w:rPr>
          <w:rFonts w:ascii="Times New Roman"/>
          <w:color w:val="414042"/>
          <w:spacing w:val="10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please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r>
        <w:rPr>
          <w:rFonts w:ascii="Times New Roman"/>
          <w:color w:val="414042"/>
          <w:w w:val="95"/>
          <w:sz w:val="14"/>
        </w:rPr>
        <w:t>visit</w:t>
      </w:r>
      <w:r>
        <w:rPr>
          <w:rFonts w:ascii="Times New Roman"/>
          <w:color w:val="414042"/>
          <w:spacing w:val="11"/>
          <w:w w:val="95"/>
          <w:sz w:val="14"/>
        </w:rPr>
        <w:t> </w:t>
      </w:r>
      <w:hyperlink r:id="rId14">
        <w:r>
          <w:rPr>
            <w:rFonts w:ascii="Times New Roman"/>
            <w:color w:val="414042"/>
            <w:spacing w:val="-1"/>
            <w:w w:val="95"/>
            <w:sz w:val="14"/>
          </w:rPr>
          <w:t>www.ncu.edu/program-disclosures.</w:t>
        </w:r>
        <w:r>
          <w:rPr>
            <w:rFonts w:ascii="Times New Roman"/>
            <w:sz w:val="1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8"/>
        <w:spacing w:line="347" w:lineRule="exact"/>
        <w:ind w:left="97" w:right="275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231F20"/>
          <w:w w:val="110"/>
        </w:rPr>
        <w:t>CON</w:t>
      </w:r>
      <w:r>
        <w:rPr>
          <w:rFonts w:ascii="Calibri"/>
          <w:color w:val="231F20"/>
          <w:spacing w:val="-32"/>
          <w:w w:val="110"/>
        </w:rPr>
        <w:t>T</w:t>
      </w:r>
      <w:r>
        <w:rPr>
          <w:rFonts w:ascii="Calibri"/>
          <w:color w:val="231F20"/>
          <w:w w:val="110"/>
        </w:rPr>
        <w:t>ACT</w:t>
      </w:r>
      <w:r>
        <w:rPr>
          <w:rFonts w:ascii="Calibri"/>
          <w:color w:val="231F20"/>
          <w:spacing w:val="-7"/>
          <w:w w:val="110"/>
        </w:rPr>
        <w:t> </w:t>
      </w:r>
      <w:r>
        <w:rPr>
          <w:rFonts w:ascii="Calibri"/>
          <w:color w:val="231F20"/>
          <w:w w:val="110"/>
        </w:rPr>
        <w:t>NCU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TO</w:t>
      </w:r>
      <w:r>
        <w:rPr>
          <w:rFonts w:ascii="Calibri"/>
          <w:color w:val="231F20"/>
          <w:spacing w:val="-6"/>
          <w:w w:val="110"/>
        </w:rPr>
        <w:t> </w:t>
      </w:r>
      <w:r>
        <w:rPr>
          <w:rFonts w:ascii="Calibri"/>
          <w:color w:val="231F20"/>
          <w:w w:val="110"/>
        </w:rPr>
        <w:t>LEARN</w:t>
      </w:r>
      <w:r>
        <w:rPr>
          <w:rFonts w:ascii="Calibri"/>
          <w:b w:val="0"/>
        </w:rPr>
      </w:r>
    </w:p>
    <w:p>
      <w:pPr>
        <w:spacing w:line="396" w:lineRule="exact" w:before="0"/>
        <w:ind w:left="97" w:right="27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231F20"/>
          <w:w w:val="105"/>
          <w:sz w:val="36"/>
        </w:rPr>
        <w:t>MORE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OR</w:t>
      </w:r>
      <w:r>
        <w:rPr>
          <w:rFonts w:ascii="Calibri"/>
          <w:b/>
          <w:color w:val="231F20"/>
          <w:spacing w:val="31"/>
          <w:w w:val="105"/>
          <w:sz w:val="36"/>
        </w:rPr>
        <w:t> </w:t>
      </w:r>
      <w:r>
        <w:rPr>
          <w:rFonts w:ascii="Calibri"/>
          <w:b/>
          <w:color w:val="231F20"/>
          <w:spacing w:val="-4"/>
          <w:w w:val="105"/>
          <w:sz w:val="36"/>
        </w:rPr>
        <w:t>APPL</w:t>
      </w:r>
      <w:r>
        <w:rPr>
          <w:rFonts w:ascii="Calibri"/>
          <w:b/>
          <w:color w:val="231F20"/>
          <w:spacing w:val="-3"/>
          <w:w w:val="105"/>
          <w:sz w:val="36"/>
        </w:rPr>
        <w:t>Y</w:t>
      </w:r>
      <w:r>
        <w:rPr>
          <w:rFonts w:ascii="Calibri"/>
          <w:b/>
          <w:color w:val="231F20"/>
          <w:spacing w:val="30"/>
          <w:w w:val="105"/>
          <w:sz w:val="36"/>
        </w:rPr>
        <w:t> </w:t>
      </w:r>
      <w:r>
        <w:rPr>
          <w:rFonts w:ascii="Calibri"/>
          <w:b/>
          <w:color w:val="231F20"/>
          <w:w w:val="105"/>
          <w:sz w:val="36"/>
        </w:rPr>
        <w:t>NOW</w:t>
      </w:r>
      <w:r>
        <w:rPr>
          <w:rFonts w:ascii="Calibri"/>
          <w:sz w:val="36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4"/>
          <w:szCs w:val="4"/>
        </w:rPr>
      </w:pPr>
    </w:p>
    <w:p>
      <w:pPr>
        <w:spacing w:line="20" w:lineRule="atLeast"/>
        <w:ind w:left="-79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575" w:lineRule="exact" w:before="70"/>
        <w:ind w:left="97" w:right="275" w:firstLine="0"/>
        <w:jc w:val="center"/>
        <w:rPr>
          <w:rFonts w:ascii="Tahoma" w:hAnsi="Tahoma" w:cs="Tahoma" w:eastAsia="Tahoma"/>
          <w:sz w:val="51"/>
          <w:szCs w:val="51"/>
        </w:rPr>
      </w:pPr>
      <w:r>
        <w:rPr>
          <w:rFonts w:ascii="Tahoma"/>
          <w:color w:val="BD711E"/>
          <w:sz w:val="51"/>
        </w:rPr>
        <w:t>APP</w:t>
      </w:r>
      <w:r>
        <w:rPr>
          <w:rFonts w:ascii="Tahoma"/>
          <w:color w:val="BD711E"/>
          <w:spacing w:val="-28"/>
          <w:sz w:val="51"/>
        </w:rPr>
        <w:t>L</w:t>
      </w:r>
      <w:r>
        <w:rPr>
          <w:rFonts w:ascii="Tahoma"/>
          <w:color w:val="BD711E"/>
          <w:spacing w:val="-52"/>
          <w:sz w:val="51"/>
        </w:rPr>
        <w:t>Y</w:t>
      </w:r>
      <w:r>
        <w:rPr>
          <w:rFonts w:ascii="Tahoma"/>
          <w:color w:val="BD711E"/>
          <w:sz w:val="51"/>
        </w:rPr>
        <w:t>.NCU.EDU</w:t>
      </w:r>
      <w:r>
        <w:rPr>
          <w:rFonts w:ascii="Tahoma"/>
          <w:sz w:val="51"/>
        </w:rPr>
      </w:r>
    </w:p>
    <w:p>
      <w:pPr>
        <w:spacing w:line="503" w:lineRule="exact" w:before="0"/>
        <w:ind w:left="97" w:right="275" w:firstLine="0"/>
        <w:jc w:val="center"/>
        <w:rPr>
          <w:rFonts w:ascii="Tahoma" w:hAnsi="Tahoma" w:cs="Tahoma" w:eastAsia="Tahoma"/>
          <w:sz w:val="45"/>
          <w:szCs w:val="45"/>
        </w:rPr>
      </w:pPr>
      <w:r>
        <w:rPr>
          <w:rFonts w:ascii="Tahoma"/>
          <w:color w:val="BD711E"/>
          <w:spacing w:val="-2"/>
          <w:w w:val="105"/>
          <w:sz w:val="45"/>
        </w:rPr>
        <w:t>866.776.0331</w:t>
      </w:r>
      <w:r>
        <w:rPr>
          <w:rFonts w:ascii="Tahoma"/>
          <w:sz w:val="45"/>
        </w:rPr>
      </w:r>
    </w:p>
    <w:p>
      <w:pPr>
        <w:spacing w:before="37"/>
        <w:ind w:left="97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8667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pacing w:val="-1"/>
          <w:sz w:val="19"/>
        </w:rPr>
        <w:t>HAR</w:t>
      </w:r>
      <w:r>
        <w:rPr>
          <w:rFonts w:ascii="Tahoma"/>
          <w:color w:val="BD711E"/>
          <w:spacing w:val="-2"/>
          <w:sz w:val="19"/>
        </w:rPr>
        <w:t>TFORD</w:t>
      </w:r>
      <w:r>
        <w:rPr>
          <w:rFonts w:ascii="Tahoma"/>
          <w:color w:val="BD711E"/>
          <w:spacing w:val="-24"/>
          <w:sz w:val="19"/>
        </w:rPr>
        <w:t> </w:t>
      </w:r>
      <w:r>
        <w:rPr>
          <w:rFonts w:ascii="Tahoma"/>
          <w:color w:val="BD711E"/>
          <w:sz w:val="19"/>
        </w:rPr>
        <w:t>DR.,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STE.</w:t>
      </w:r>
      <w:r>
        <w:rPr>
          <w:rFonts w:ascii="Tahoma"/>
          <w:color w:val="BD711E"/>
          <w:spacing w:val="-23"/>
          <w:sz w:val="19"/>
        </w:rPr>
        <w:t> </w:t>
      </w:r>
      <w:r>
        <w:rPr>
          <w:rFonts w:ascii="Tahoma"/>
          <w:color w:val="BD711E"/>
          <w:sz w:val="19"/>
        </w:rPr>
        <w:t>100,</w:t>
      </w:r>
      <w:r>
        <w:rPr>
          <w:rFonts w:ascii="Tahoma"/>
          <w:sz w:val="19"/>
        </w:rPr>
      </w:r>
    </w:p>
    <w:p>
      <w:pPr>
        <w:spacing w:before="55"/>
        <w:ind w:left="96" w:right="275" w:firstLine="0"/>
        <w:jc w:val="center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BD711E"/>
          <w:sz w:val="19"/>
        </w:rPr>
        <w:t>SCOTTSDALE,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AZ</w:t>
      </w:r>
      <w:r>
        <w:rPr>
          <w:rFonts w:ascii="Tahoma"/>
          <w:color w:val="BD711E"/>
          <w:spacing w:val="-18"/>
          <w:sz w:val="19"/>
        </w:rPr>
        <w:t> </w:t>
      </w:r>
      <w:r>
        <w:rPr>
          <w:rFonts w:ascii="Tahoma"/>
          <w:color w:val="BD711E"/>
          <w:sz w:val="19"/>
        </w:rPr>
        <w:t>85255</w:t>
      </w:r>
      <w:r>
        <w:rPr>
          <w:rFonts w:ascii="Tahoma"/>
          <w:sz w:val="19"/>
        </w:rPr>
      </w:r>
    </w:p>
    <w:p>
      <w:pPr>
        <w:spacing w:after="0"/>
        <w:jc w:val="center"/>
        <w:rPr>
          <w:rFonts w:ascii="Tahoma" w:hAnsi="Tahoma" w:cs="Tahoma" w:eastAsia="Tahoma"/>
          <w:sz w:val="19"/>
          <w:szCs w:val="19"/>
        </w:rPr>
        <w:sectPr>
          <w:type w:val="continuous"/>
          <w:pgSz w:w="12240" w:h="15840"/>
          <w:pgMar w:top="1500" w:bottom="280" w:left="880" w:right="660"/>
          <w:cols w:num="2" w:equalWidth="0">
            <w:col w:w="6012" w:space="657"/>
            <w:col w:w="4031"/>
          </w:cols>
        </w:sectPr>
      </w:pPr>
    </w:p>
    <w:p>
      <w:pPr>
        <w:spacing w:line="240" w:lineRule="auto" w:before="9"/>
        <w:rPr>
          <w:rFonts w:ascii="Tahoma" w:hAnsi="Tahoma" w:cs="Tahoma" w:eastAsia="Tahoma"/>
          <w:sz w:val="10"/>
          <w:szCs w:val="10"/>
        </w:rPr>
      </w:pPr>
    </w:p>
    <w:p>
      <w:pPr>
        <w:spacing w:line="20" w:lineRule="atLeast"/>
        <w:ind w:left="6589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 w:hAnsi="Tahoma" w:cs="Tahoma" w:eastAsia="Tahoma"/>
          <w:sz w:val="2"/>
          <w:szCs w:val="2"/>
        </w:rPr>
        <w:pict>
          <v:group style="width:199.55pt;height:.5pt;mso-position-horizontal-relative:char;mso-position-vertical-relative:line" coordorigin="0,0" coordsize="3991,10">
            <v:group style="position:absolute;left:5;top:5;width:3981;height:2" coordorigin="5,5" coordsize="3981,2">
              <v:shape style="position:absolute;left:5;top:5;width:3981;height:2" coordorigin="5,5" coordsize="3981,0" path="m5,5l3986,5e" filled="false" stroked="true" strokeweight=".5pt" strokecolor="#231f2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"/>
          <w:szCs w:val="2"/>
        </w:rPr>
      </w:r>
    </w:p>
    <w:p>
      <w:pPr>
        <w:spacing w:after="0" w:line="20" w:lineRule="atLeast"/>
        <w:rPr>
          <w:rFonts w:ascii="Tahoma" w:hAnsi="Tahoma" w:cs="Tahoma" w:eastAsia="Tahoma"/>
          <w:sz w:val="2"/>
          <w:szCs w:val="2"/>
        </w:rPr>
        <w:sectPr>
          <w:type w:val="continuous"/>
          <w:pgSz w:w="12240" w:h="15840"/>
          <w:pgMar w:top="1500" w:bottom="280" w:left="880" w:right="66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"/>
        <w:rPr>
          <w:rFonts w:ascii="Tahoma" w:hAnsi="Tahoma" w:cs="Tahoma" w:eastAsia="Tahoma"/>
          <w:sz w:val="16"/>
          <w:szCs w:val="16"/>
        </w:rPr>
      </w:pPr>
    </w:p>
    <w:p>
      <w:pPr>
        <w:spacing w:line="200" w:lineRule="atLeast"/>
        <w:ind w:left="869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shape style="width:520.75pt;height:209.7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Tahoma" w:hAnsi="Tahoma" w:cs="Tahoma" w:eastAsia="Tahoma"/>
                      <w:sz w:val="48"/>
                      <w:szCs w:val="48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55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56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8"/>
                      <w:sz w:val="42"/>
                    </w:rPr>
                    <w:t>Business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63"/>
                    <w:ind w:left="637" w:right="793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competitive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global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marketplace,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professionals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constantly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called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upon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3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prove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they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ability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run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more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efficiently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effectively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5"/>
                      <w:sz w:val="22"/>
                      <w:szCs w:val="22"/>
                    </w:rPr>
                    <w:t>W</w:t>
                  </w:r>
                  <w:r>
                    <w:rPr>
                      <w:rFonts w:ascii="Arial" w:hAnsi="Arial" w:cs="Arial" w:eastAsia="Arial"/>
                      <w:color w:val="414042"/>
                      <w:spacing w:val="-6"/>
                      <w:sz w:val="22"/>
                      <w:szCs w:val="22"/>
                    </w:rPr>
                    <w:t>e’ve</w:t>
                  </w:r>
                  <w:r>
                    <w:rPr>
                      <w:rFonts w:ascii="Arial" w:hAnsi="Arial" w:cs="Arial" w:eastAsia="Arial"/>
                      <w:color w:val="414042"/>
                      <w:spacing w:val="29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adopted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similar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results-oriented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approach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online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education,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delivering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can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develop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in-demand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need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set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yourself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apart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workplace.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  <w:p>
                  <w:pPr>
                    <w:spacing w:line="240" w:lineRule="auto" w:before="3"/>
                    <w:rPr>
                      <w:rFonts w:ascii="Tahoma" w:hAnsi="Tahoma" w:cs="Tahoma" w:eastAsia="Tahoma"/>
                      <w:sz w:val="23"/>
                      <w:szCs w:val="23"/>
                    </w:rPr>
                  </w:pPr>
                </w:p>
                <w:p>
                  <w:pPr>
                    <w:spacing w:line="265" w:lineRule="auto" w:before="0"/>
                    <w:ind w:left="637" w:right="77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3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University’s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offers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prepare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wide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range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roles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diverse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industries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such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human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resources,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organizational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leadership,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public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administration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criminal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justice.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W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specializations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allow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tailor</w:t>
                  </w:r>
                  <w:r>
                    <w:rPr>
                      <w:rFonts w:ascii="Arial" w:hAnsi="Arial" w:cs="Arial" w:eastAsia="Arial"/>
                      <w:color w:val="414042"/>
                      <w:spacing w:val="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career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goals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interests.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8"/>
        <w:spacing w:line="240" w:lineRule="auto" w:before="220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DOCTOR</w:t>
      </w:r>
      <w:r>
        <w:rPr>
          <w:rFonts w:ascii="Calibri"/>
          <w:color w:val="414042"/>
          <w:spacing w:val="-16"/>
          <w:w w:val="105"/>
        </w:rPr>
        <w:t> </w:t>
      </w:r>
      <w:r>
        <w:rPr>
          <w:rFonts w:ascii="Calibri"/>
          <w:color w:val="414042"/>
          <w:w w:val="105"/>
        </w:rPr>
        <w:t>OF</w:t>
      </w:r>
      <w:r>
        <w:rPr>
          <w:rFonts w:ascii="Calibri"/>
          <w:color w:val="414042"/>
          <w:spacing w:val="-15"/>
          <w:w w:val="105"/>
        </w:rPr>
        <w:t> </w:t>
      </w:r>
      <w:r>
        <w:rPr>
          <w:rFonts w:ascii="Calibri"/>
          <w:color w:val="414042"/>
          <w:w w:val="105"/>
        </w:rPr>
        <w:t>CRIMINAL</w:t>
      </w:r>
      <w:r>
        <w:rPr>
          <w:rFonts w:ascii="Calibri"/>
          <w:color w:val="414042"/>
          <w:spacing w:val="-15"/>
          <w:w w:val="105"/>
        </w:rPr>
        <w:t> </w:t>
      </w:r>
      <w:r>
        <w:rPr>
          <w:rFonts w:ascii="Calibri"/>
          <w:color w:val="414042"/>
          <w:w w:val="105"/>
        </w:rPr>
        <w:t>JUSTICE</w:t>
      </w:r>
      <w:r>
        <w:rPr>
          <w:rFonts w:ascii="Calibri"/>
          <w:b w:val="0"/>
        </w:rPr>
      </w:r>
    </w:p>
    <w:p>
      <w:pPr>
        <w:pStyle w:val="BodyText"/>
        <w:spacing w:line="265" w:lineRule="auto" w:before="67"/>
        <w:ind w:left="869" w:right="143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criminal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justice</w:t>
      </w:r>
      <w:r>
        <w:rPr>
          <w:rFonts w:ascii="Arial"/>
          <w:color w:val="414042"/>
          <w:spacing w:val="-9"/>
          <w:w w:val="95"/>
        </w:rPr>
        <w:t> </w:t>
      </w:r>
      <w:r>
        <w:rPr>
          <w:rFonts w:ascii="Arial"/>
          <w:color w:val="414042"/>
          <w:w w:val="95"/>
        </w:rPr>
        <w:t>system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includes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law</w:t>
      </w:r>
      <w:r>
        <w:rPr>
          <w:rFonts w:ascii="Arial"/>
          <w:color w:val="414042"/>
          <w:spacing w:val="-9"/>
          <w:w w:val="95"/>
        </w:rPr>
        <w:t> </w:t>
      </w:r>
      <w:r>
        <w:rPr>
          <w:rFonts w:ascii="Arial"/>
          <w:color w:val="414042"/>
          <w:w w:val="95"/>
        </w:rPr>
        <w:t>enforcement,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9"/>
          <w:w w:val="95"/>
        </w:rPr>
        <w:t> </w:t>
      </w:r>
      <w:r>
        <w:rPr>
          <w:rFonts w:ascii="Arial"/>
          <w:color w:val="414042"/>
          <w:w w:val="95"/>
        </w:rPr>
        <w:t>court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system,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juvenile</w:t>
      </w:r>
      <w:r>
        <w:rPr>
          <w:rFonts w:ascii="Arial"/>
          <w:color w:val="414042"/>
          <w:spacing w:val="-9"/>
          <w:w w:val="95"/>
        </w:rPr>
        <w:t> </w:t>
      </w:r>
      <w:r>
        <w:rPr>
          <w:rFonts w:ascii="Arial"/>
          <w:color w:val="414042"/>
          <w:w w:val="95"/>
        </w:rPr>
        <w:t>justice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system</w:t>
      </w:r>
      <w:r>
        <w:rPr>
          <w:rFonts w:ascii="Arial"/>
          <w:color w:val="414042"/>
          <w:spacing w:val="-9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correction</w:t>
      </w:r>
      <w:r>
        <w:rPr>
          <w:rFonts w:ascii="Arial"/>
          <w:color w:val="414042"/>
          <w:spacing w:val="24"/>
          <w:w w:val="95"/>
        </w:rPr>
        <w:t> </w:t>
      </w:r>
      <w:r>
        <w:rPr>
          <w:rFonts w:ascii="Arial"/>
          <w:color w:val="414042"/>
        </w:rPr>
        <w:t>system.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Criminal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justice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professionals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from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these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various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areas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must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work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together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order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solve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complex</w:t>
      </w:r>
      <w:r>
        <w:rPr>
          <w:rFonts w:ascii="Arial"/>
          <w:color w:val="414042"/>
          <w:w w:val="95"/>
        </w:rPr>
        <w:t> </w:t>
      </w:r>
      <w:r>
        <w:rPr>
          <w:rFonts w:ascii="Arial"/>
          <w:color w:val="414042"/>
        </w:rPr>
        <w:t>problems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create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safer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society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for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all.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  <w:spacing w:val="-15"/>
        </w:rPr>
        <w:t>T</w:t>
      </w:r>
      <w:r>
        <w:rPr>
          <w:rFonts w:ascii="Arial"/>
          <w:color w:val="414042"/>
          <w:spacing w:val="-12"/>
        </w:rPr>
        <w:t>o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become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leader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this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field,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need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not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only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in-depth</w:t>
      </w:r>
      <w:r>
        <w:rPr>
          <w:rFonts w:ascii="Arial"/>
          <w:color w:val="414042"/>
          <w:spacing w:val="20"/>
          <w:w w:val="93"/>
        </w:rPr>
        <w:t> </w:t>
      </w:r>
      <w:r>
        <w:rPr>
          <w:rFonts w:ascii="Arial"/>
          <w:color w:val="414042"/>
        </w:rPr>
        <w:t>knowledge,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but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ability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leverage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knowledge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experience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impact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change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from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top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down.</w:t>
      </w:r>
      <w:r>
        <w:rPr>
          <w:rFonts w:ascii="Arial"/>
          <w:color w:val="414042"/>
        </w:rPr>
        <w:t> Our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Doctor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Criminal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Justice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  <w:spacing w:val="2"/>
        </w:rPr>
        <w:t>(DC</w:t>
      </w:r>
      <w:r>
        <w:rPr>
          <w:rFonts w:ascii="Arial"/>
          <w:color w:val="414042"/>
          <w:spacing w:val="3"/>
        </w:rPr>
        <w:t>J</w:t>
      </w:r>
      <w:r>
        <w:rPr>
          <w:rFonts w:ascii="Arial"/>
          <w:color w:val="414042"/>
          <w:spacing w:val="2"/>
        </w:rPr>
        <w:t>)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help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acquire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deep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understanding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critical</w:t>
      </w:r>
      <w:r>
        <w:rPr>
          <w:rFonts w:ascii="Arial"/>
          <w:color w:val="414042"/>
          <w:spacing w:val="21"/>
          <w:w w:val="98"/>
        </w:rPr>
        <w:t> </w:t>
      </w:r>
      <w:r>
        <w:rPr>
          <w:rFonts w:ascii="Arial"/>
          <w:color w:val="414042"/>
        </w:rPr>
        <w:t>criminal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justice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topics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gain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skills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need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distinguish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yourself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workplace.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49"/>
        <w:ind w:left="869" w:right="14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help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develop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practical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problem-solving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skills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need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have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an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impact.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It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includes</w:t>
      </w:r>
      <w:r>
        <w:rPr>
          <w:rFonts w:ascii="Arial" w:hAnsi="Arial" w:cs="Arial" w:eastAsia="Arial"/>
          <w:color w:val="414042"/>
          <w:w w:val="93"/>
        </w:rPr>
        <w:t> </w:t>
      </w:r>
      <w:r>
        <w:rPr>
          <w:rFonts w:ascii="Arial" w:hAnsi="Arial" w:cs="Arial" w:eastAsia="Arial"/>
          <w:color w:val="414042"/>
        </w:rPr>
        <w:t>three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specializations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best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suited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those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that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hold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  <w:spacing w:val="-3"/>
        </w:rPr>
        <w:t>master’s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degree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are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currently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working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25"/>
          <w:w w:val="90"/>
        </w:rPr>
        <w:t> </w:t>
      </w:r>
      <w:r>
        <w:rPr>
          <w:rFonts w:ascii="Arial" w:hAnsi="Arial" w:cs="Arial" w:eastAsia="Arial"/>
          <w:color w:val="414042"/>
        </w:rPr>
        <w:t>criminal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justice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field.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Students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enhance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their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understanding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critical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topics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criminal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justice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gain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w w:val="90"/>
        </w:rPr>
        <w:t> </w:t>
      </w:r>
      <w:r>
        <w:rPr>
          <w:rFonts w:ascii="Arial" w:hAnsi="Arial" w:cs="Arial" w:eastAsia="Arial"/>
          <w:color w:val="414042"/>
        </w:rPr>
        <w:t>additional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skills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they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need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contribute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leadership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roles.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includes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criminological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theories,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civil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w w:val="98"/>
        </w:rPr>
        <w:t> </w:t>
      </w:r>
      <w:r>
        <w:rPr>
          <w:rFonts w:ascii="Arial" w:hAnsi="Arial" w:cs="Arial" w:eastAsia="Arial"/>
          <w:color w:val="414042"/>
        </w:rPr>
        <w:t>criminal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  <w:spacing w:val="-2"/>
        </w:rPr>
        <w:t>liability,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research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skills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ability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budget,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organize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manage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operations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related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public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  <w:spacing w:val="-4"/>
        </w:rPr>
        <w:t>safety</w:t>
      </w:r>
      <w:r>
        <w:rPr>
          <w:rFonts w:ascii="Arial" w:hAnsi="Arial" w:cs="Arial" w:eastAsia="Arial"/>
          <w:color w:val="414042"/>
          <w:spacing w:val="-3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65" w:lineRule="auto" w:before="49"/>
        <w:ind w:left="869" w:right="359" w:hanging="1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  <w:spacing w:val="3"/>
        </w:rPr>
        <w:t>DC</w:t>
      </w:r>
      <w:r>
        <w:rPr>
          <w:rFonts w:ascii="Arial"/>
          <w:color w:val="414042"/>
          <w:spacing w:val="4"/>
        </w:rPr>
        <w:t>J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both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designed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taught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experienced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professionals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from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criminal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justice</w:t>
      </w:r>
      <w:r>
        <w:rPr>
          <w:rFonts w:ascii="Arial"/>
          <w:color w:val="414042"/>
          <w:spacing w:val="21"/>
          <w:w w:val="92"/>
        </w:rPr>
        <w:t> </w:t>
      </w:r>
      <w:r>
        <w:rPr>
          <w:rFonts w:ascii="Arial"/>
          <w:color w:val="414042"/>
          <w:spacing w:val="-3"/>
        </w:rPr>
        <w:t>industry</w:t>
      </w:r>
      <w:r>
        <w:rPr>
          <w:rFonts w:ascii="Arial"/>
          <w:color w:val="414042"/>
          <w:spacing w:val="-2"/>
        </w:rPr>
        <w:t>.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This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helps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ensure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curriculum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aligned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with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  <w:spacing w:val="1"/>
        </w:rPr>
        <w:t>industry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needs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offers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practical,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real-</w:t>
      </w:r>
      <w:r>
        <w:rPr>
          <w:rFonts w:ascii="Arial"/>
          <w:color w:val="414042"/>
          <w:spacing w:val="28"/>
          <w:w w:val="91"/>
        </w:rPr>
        <w:t> </w:t>
      </w:r>
      <w:r>
        <w:rPr>
          <w:rFonts w:ascii="Arial"/>
          <w:color w:val="414042"/>
        </w:rPr>
        <w:t>world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insight.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2"/>
        </w:rPr>
        <w:t>Additionally,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professors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act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  <w:spacing w:val="-3"/>
        </w:rPr>
        <w:t>mentor</w:t>
      </w:r>
      <w:r>
        <w:rPr>
          <w:rFonts w:ascii="Arial"/>
          <w:color w:val="414042"/>
          <w:spacing w:val="-2"/>
        </w:rPr>
        <w:t>,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offering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personal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support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guidance</w:t>
      </w:r>
      <w:r>
        <w:rPr>
          <w:rFonts w:ascii="Arial"/>
        </w:rPr>
      </w:r>
    </w:p>
    <w:p>
      <w:pPr>
        <w:pStyle w:val="BodyText"/>
        <w:spacing w:line="265" w:lineRule="auto"/>
        <w:ind w:left="869" w:right="143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progress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through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program.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They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also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offer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direct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feedback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thanks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innovative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one-to-one</w:t>
      </w:r>
      <w:r>
        <w:rPr>
          <w:rFonts w:ascii="Arial"/>
          <w:color w:val="414042"/>
          <w:w w:val="89"/>
        </w:rPr>
        <w:t> </w:t>
      </w:r>
      <w:r>
        <w:rPr>
          <w:rFonts w:ascii="Arial"/>
          <w:color w:val="414042"/>
          <w:w w:val="95"/>
        </w:rPr>
        <w:t>learning</w:t>
      </w:r>
      <w:r>
        <w:rPr>
          <w:rFonts w:ascii="Arial"/>
          <w:color w:val="414042"/>
          <w:spacing w:val="34"/>
          <w:w w:val="95"/>
        </w:rPr>
        <w:t> </w:t>
      </w:r>
      <w:r>
        <w:rPr>
          <w:rFonts w:ascii="Arial"/>
          <w:color w:val="414042"/>
          <w:w w:val="95"/>
        </w:rPr>
        <w:t>model.</w:t>
      </w:r>
      <w:r>
        <w:rPr>
          <w:rFonts w:ascii="Arial"/>
        </w:rPr>
      </w:r>
    </w:p>
    <w:p>
      <w:pPr>
        <w:spacing w:after="0" w:line="265" w:lineRule="auto"/>
        <w:jc w:val="left"/>
        <w:rPr>
          <w:rFonts w:ascii="Arial" w:hAnsi="Arial" w:cs="Arial" w:eastAsia="Arial"/>
        </w:rPr>
        <w:sectPr>
          <w:headerReference w:type="even" r:id="rId46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723" w:lineRule="exact"/>
        <w:ind w:right="1589"/>
        <w:jc w:val="right"/>
        <w:rPr>
          <w:rFonts w:ascii="Impact" w:hAnsi="Impact" w:cs="Impact" w:eastAsia="Impact"/>
        </w:rPr>
      </w:pPr>
      <w:r>
        <w:rPr/>
        <w:pict>
          <v:group style="position:absolute;margin-left:0pt;margin-top:27.812649pt;width:321.05pt;height:7.1pt;mso-position-horizontal-relative:page;mso-position-vertical-relative:paragraph;z-index:5152" coordorigin="0,556" coordsize="6421,142">
            <v:group style="position:absolute;left:0;top:556;width:2141;height:142" coordorigin="0,556" coordsize="2141,142">
              <v:shape style="position:absolute;left:0;top:556;width:2141;height:142" coordorigin="0,556" coordsize="2141,142" path="m0,698l2140,698,2140,556,0,556,0,698xe" filled="true" fillcolor="#811c28" stroked="false">
                <v:path arrowok="t"/>
                <v:fill type="solid"/>
              </v:shape>
            </v:group>
            <v:group style="position:absolute;left:2140;top:556;width:2141;height:142" coordorigin="2140,556" coordsize="2141,142">
              <v:shape style="position:absolute;left:2140;top:556;width:2141;height:142" coordorigin="2140,556" coordsize="2141,142" path="m4280,698l2140,698,2140,556,4280,556,4280,698xe" filled="true" fillcolor="#bd711e" stroked="false">
                <v:path arrowok="t"/>
                <v:fill type="solid"/>
              </v:shape>
            </v:group>
            <v:group style="position:absolute;left:4280;top:556;width:2141;height:142" coordorigin="4280,556" coordsize="2141,142">
              <v:shape style="position:absolute;left:4280;top:556;width:2141;height:142" coordorigin="4280,556" coordsize="2141,142" path="m6421,698l4280,698,4280,556,6421,556,6421,698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.477402pt;margin-top:-18.319351pt;width:151.7742pt;height:36.044pt;mso-position-horizontal-relative:page;mso-position-vertical-relative:paragraph;z-index:5176" type="#_x0000_t75" stroked="false">
            <v:imagedata r:id="rId48" o:title=""/>
          </v:shape>
        </w:pict>
      </w:r>
      <w:r>
        <w:rPr/>
        <w:pict>
          <v:shape style="position:absolute;margin-left:201.395401pt;margin-top:-8.448351pt;width:93.76180pt;height:20.2684pt;mso-position-horizontal-relative:page;mso-position-vertical-relative:paragraph;z-index:5200" type="#_x0000_t75" stroked="false">
            <v:imagedata r:id="rId49" o:title=""/>
          </v:shape>
        </w:pict>
      </w:r>
      <w:r>
        <w:rPr>
          <w:rFonts w:ascii="Impact"/>
          <w:color w:val="808285"/>
          <w:w w:val="95"/>
        </w:rPr>
        <w:t>100%</w:t>
      </w:r>
      <w:r>
        <w:rPr>
          <w:rFonts w:ascii="Impact"/>
        </w:rPr>
      </w:r>
    </w:p>
    <w:p>
      <w:pPr>
        <w:spacing w:before="15"/>
        <w:ind w:left="0" w:right="1159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ONLINE</w:t>
      </w:r>
      <w:r>
        <w:rPr>
          <w:rFonts w:ascii="Calibri"/>
          <w:b/>
          <w:color w:val="808285"/>
          <w:spacing w:val="36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COURSEWORK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47"/>
          <w:pgSz w:w="12240" w:h="15840"/>
          <w:pgMar w:header="0" w:footer="0" w:top="0" w:bottom="0" w:left="0" w:right="0"/>
        </w:sectPr>
      </w:pPr>
    </w:p>
    <w:p>
      <w:pPr>
        <w:pStyle w:val="Heading9"/>
        <w:spacing w:line="240" w:lineRule="auto" w:before="195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Criminal</w:t>
      </w:r>
      <w:r>
        <w:rPr>
          <w:rFonts w:ascii="Calibri"/>
          <w:color w:val="414042"/>
          <w:spacing w:val="26"/>
        </w:rPr>
        <w:t> </w:t>
      </w:r>
      <w:r>
        <w:rPr>
          <w:rFonts w:ascii="Calibri"/>
          <w:color w:val="414042"/>
        </w:rPr>
        <w:t>Justice</w:t>
      </w:r>
      <w:r>
        <w:rPr>
          <w:rFonts w:ascii="Calibri"/>
          <w:color w:val="414042"/>
          <w:spacing w:val="26"/>
        </w:rPr>
        <w:t> </w:t>
      </w:r>
      <w:r>
        <w:rPr>
          <w:rFonts w:ascii="Calibri"/>
          <w:color w:val="414042"/>
        </w:rPr>
        <w:t>Degree</w:t>
      </w:r>
      <w:r>
        <w:rPr>
          <w:rFonts w:ascii="Calibri"/>
          <w:color w:val="414042"/>
          <w:spacing w:val="26"/>
        </w:rPr>
        <w:t> </w:t>
      </w:r>
      <w:r>
        <w:rPr>
          <w:rFonts w:ascii="Calibri"/>
          <w:color w:val="414042"/>
        </w:rPr>
        <w:t>Specializations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49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Homeland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Security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6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White</w:t>
      </w:r>
      <w:r>
        <w:rPr>
          <w:rFonts w:ascii="Arial"/>
          <w:color w:val="414042"/>
          <w:spacing w:val="-10"/>
        </w:rPr>
        <w:t> </w:t>
      </w:r>
      <w:r>
        <w:rPr>
          <w:rFonts w:ascii="Arial"/>
          <w:color w:val="414042"/>
        </w:rPr>
        <w:t>Collar</w:t>
      </w:r>
      <w:r>
        <w:rPr>
          <w:rFonts w:ascii="Arial"/>
          <w:color w:val="414042"/>
          <w:spacing w:val="-10"/>
        </w:rPr>
        <w:t> </w:t>
      </w:r>
      <w:r>
        <w:rPr>
          <w:rFonts w:ascii="Arial"/>
          <w:color w:val="414042"/>
        </w:rPr>
        <w:t>Crime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6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Policing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Career</w:t>
      </w:r>
      <w:r>
        <w:rPr>
          <w:rFonts w:ascii="Calibri"/>
          <w:color w:val="414042"/>
          <w:spacing w:val="-4"/>
        </w:rPr>
        <w:t> </w:t>
      </w:r>
      <w:r>
        <w:rPr>
          <w:rFonts w:ascii="Calibri"/>
          <w:color w:val="414042"/>
        </w:rPr>
        <w:t>Potential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49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Local,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State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Federal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Law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Enforcement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Agency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Administrator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Local,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w w:val="95"/>
        </w:rPr>
        <w:t>State</w:t>
      </w:r>
      <w:r>
        <w:rPr>
          <w:rFonts w:ascii="Arial"/>
          <w:color w:val="414042"/>
          <w:spacing w:val="-2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2"/>
          <w:w w:val="95"/>
        </w:rPr>
        <w:t> </w:t>
      </w:r>
      <w:r>
        <w:rPr>
          <w:rFonts w:ascii="Arial"/>
          <w:color w:val="414042"/>
          <w:w w:val="95"/>
        </w:rPr>
        <w:t>Federal</w:t>
      </w:r>
      <w:r>
        <w:rPr>
          <w:rFonts w:ascii="Arial"/>
          <w:color w:val="414042"/>
          <w:spacing w:val="-2"/>
          <w:w w:val="95"/>
        </w:rPr>
        <w:t> </w:t>
      </w:r>
      <w:r>
        <w:rPr>
          <w:rFonts w:ascii="Arial"/>
          <w:color w:val="414042"/>
          <w:w w:val="95"/>
        </w:rPr>
        <w:t>Corrections</w:t>
      </w:r>
      <w:r>
        <w:rPr>
          <w:rFonts w:ascii="Arial"/>
          <w:color w:val="414042"/>
          <w:spacing w:val="-2"/>
          <w:w w:val="95"/>
        </w:rPr>
        <w:t> </w:t>
      </w:r>
      <w:r>
        <w:rPr>
          <w:rFonts w:ascii="Arial"/>
          <w:color w:val="414042"/>
          <w:w w:val="95"/>
        </w:rPr>
        <w:t>Administrator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Local,</w:t>
      </w:r>
      <w:r>
        <w:rPr>
          <w:rFonts w:ascii="Arial"/>
          <w:color w:val="414042"/>
          <w:spacing w:val="-9"/>
          <w:w w:val="95"/>
        </w:rPr>
        <w:t> </w:t>
      </w:r>
      <w:r>
        <w:rPr>
          <w:rFonts w:ascii="Arial"/>
          <w:color w:val="414042"/>
          <w:w w:val="95"/>
        </w:rPr>
        <w:t>State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Federal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Faculty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Director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Criminology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Criminal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Justice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Researcher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Postsecondary</w:t>
      </w:r>
      <w:r>
        <w:rPr>
          <w:rFonts w:ascii="Arial"/>
          <w:color w:val="414042"/>
          <w:spacing w:val="18"/>
          <w:w w:val="90"/>
        </w:rPr>
        <w:t> </w:t>
      </w:r>
      <w:r>
        <w:rPr>
          <w:rFonts w:ascii="Arial"/>
          <w:color w:val="414042"/>
          <w:w w:val="90"/>
        </w:rPr>
        <w:t>Instructor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84" w:lineRule="auto" w:before="194"/>
        <w:ind w:left="689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Positions may require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additional experience, training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and other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factors</w:t>
      </w:r>
      <w:r>
        <w:rPr>
          <w:rFonts w:ascii="Arial"/>
          <w:color w:val="414042"/>
          <w:w w:val="92"/>
        </w:rPr>
        <w:t> </w:t>
      </w:r>
      <w:r>
        <w:rPr>
          <w:rFonts w:ascii="Arial"/>
          <w:color w:val="414042"/>
          <w:w w:val="95"/>
        </w:rPr>
        <w:t>beyond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successful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completion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this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degree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program.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4" w:lineRule="auto" w:before="136"/>
        <w:ind w:left="689" w:right="950" w:firstLine="47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ALL</w:t>
      </w:r>
      <w:r>
        <w:rPr>
          <w:rFonts w:ascii="Calibri"/>
          <w:b/>
          <w:color w:val="808285"/>
          <w:spacing w:val="-5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PROFESSORS</w:t>
      </w:r>
      <w:r>
        <w:rPr>
          <w:rFonts w:ascii="Calibri"/>
          <w:b/>
          <w:color w:val="808285"/>
          <w:w w:val="110"/>
          <w:sz w:val="21"/>
        </w:rPr>
        <w:t> HOLD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DOCTORAL DEGREES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pStyle w:val="Heading1"/>
        <w:spacing w:line="745" w:lineRule="exact"/>
        <w:ind w:right="1207"/>
        <w:jc w:val="center"/>
        <w:rPr>
          <w:rFonts w:ascii="Impact" w:hAnsi="Impact" w:cs="Impact" w:eastAsia="Impact"/>
        </w:rPr>
      </w:pPr>
      <w:r>
        <w:rPr>
          <w:rFonts w:ascii="Impact"/>
          <w:color w:val="808285"/>
        </w:rPr>
        <w:t>1:1</w:t>
      </w:r>
      <w:r>
        <w:rPr>
          <w:rFonts w:ascii="Impact"/>
        </w:rPr>
      </w:r>
    </w:p>
    <w:p>
      <w:pPr>
        <w:spacing w:line="245" w:lineRule="exact" w:before="0"/>
        <w:ind w:left="914" w:right="1207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LEARNING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MODEL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spacing w:before="0"/>
        <w:ind w:left="920" w:right="1207" w:firstLine="0"/>
        <w:jc w:val="center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18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GROUP</w:t>
      </w:r>
      <w:r>
        <w:rPr>
          <w:rFonts w:ascii="Calibri"/>
          <w:b/>
          <w:color w:val="808285"/>
          <w:spacing w:val="19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PROJECTS</w:t>
      </w:r>
      <w:r>
        <w:rPr>
          <w:rFonts w:ascii="Calibri"/>
          <w:sz w:val="21"/>
        </w:rPr>
      </w:r>
    </w:p>
    <w:p>
      <w:pPr>
        <w:spacing w:after="0"/>
        <w:jc w:val="center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7214" w:space="755"/>
            <w:col w:w="42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73"/>
        <w:ind w:left="0" w:right="1290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SET CLASS TIMES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73"/>
        <w:ind w:left="0" w:right="84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RESIDENCY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before="59"/>
        <w:ind w:left="689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414042"/>
          <w:sz w:val="26"/>
        </w:rPr>
        <w:t>Contact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NCU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to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learn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more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or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apply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now!</w:t>
      </w:r>
      <w:r>
        <w:rPr>
          <w:rFonts w:ascii="Calibri"/>
          <w:sz w:val="26"/>
        </w:rPr>
      </w:r>
    </w:p>
    <w:p>
      <w:pPr>
        <w:spacing w:before="87"/>
        <w:ind w:left="68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414042"/>
          <w:w w:val="110"/>
          <w:sz w:val="36"/>
        </w:rPr>
        <w:t>APP</w:t>
      </w:r>
      <w:r>
        <w:rPr>
          <w:rFonts w:ascii="Calibri"/>
          <w:b/>
          <w:color w:val="414042"/>
          <w:spacing w:val="-17"/>
          <w:w w:val="110"/>
          <w:sz w:val="36"/>
        </w:rPr>
        <w:t>L</w:t>
      </w:r>
      <w:r>
        <w:rPr>
          <w:rFonts w:ascii="Calibri"/>
          <w:b/>
          <w:color w:val="414042"/>
          <w:spacing w:val="-36"/>
          <w:w w:val="110"/>
          <w:sz w:val="36"/>
        </w:rPr>
        <w:t>Y</w:t>
      </w:r>
      <w:r>
        <w:rPr>
          <w:rFonts w:ascii="Calibri"/>
          <w:b/>
          <w:color w:val="414042"/>
          <w:w w:val="110"/>
          <w:sz w:val="36"/>
        </w:rPr>
        <w:t>.NCU.EDU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|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866.776.03</w:t>
      </w:r>
      <w:r>
        <w:rPr>
          <w:rFonts w:ascii="Calibri"/>
          <w:b/>
          <w:color w:val="414042"/>
          <w:spacing w:val="-15"/>
          <w:w w:val="110"/>
          <w:sz w:val="36"/>
        </w:rPr>
        <w:t>3</w:t>
      </w:r>
      <w:r>
        <w:rPr>
          <w:rFonts w:ascii="Calibri"/>
          <w:b/>
          <w:color w:val="414042"/>
          <w:w w:val="110"/>
          <w:sz w:val="36"/>
        </w:rPr>
        <w:t>1</w:t>
      </w:r>
      <w:r>
        <w:rPr>
          <w:rFonts w:asci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before="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spacing w:val="-3"/>
          <w:w w:val="110"/>
          <w:sz w:val="21"/>
        </w:rPr>
        <w:t>GRE/GMA</w:t>
      </w:r>
      <w:r>
        <w:rPr>
          <w:rFonts w:ascii="Calibri"/>
          <w:b/>
          <w:color w:val="808285"/>
          <w:spacing w:val="-4"/>
          <w:w w:val="110"/>
          <w:sz w:val="21"/>
        </w:rPr>
        <w:t>T</w:t>
      </w:r>
      <w:r>
        <w:rPr>
          <w:rFonts w:ascii="Calibri"/>
          <w:b/>
          <w:color w:val="808285"/>
          <w:spacing w:val="-13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5854" w:space="2001"/>
            <w:col w:w="4385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  <w:r>
        <w:rPr/>
        <w:pict>
          <v:group style="position:absolute;margin-left:391.02301pt;margin-top:.504pt;width:221pt;height:791.5pt;mso-position-horizontal-relative:page;mso-position-vertical-relative:page;z-index:-138808" coordorigin="7820,10" coordsize="4420,15830">
            <v:group style="position:absolute;left:7820;top:10;width:4420;height:15830" coordorigin="7820,10" coordsize="4420,15830">
              <v:shape style="position:absolute;left:7820;top:10;width:4420;height:15830" coordorigin="7820,10" coordsize="4420,15830" path="m12240,15840l7820,15840,7820,10,12240,10,12240,15840xe" filled="true" fillcolor="#e6e7e8" stroked="false">
                <v:path arrowok="t"/>
                <v:fill type="solid"/>
              </v:shape>
            </v:group>
            <v:group style="position:absolute;left:9603;top:6600;width:715;height:715" coordorigin="9603,6600" coordsize="715,715">
              <v:shape style="position:absolute;left:9603;top:6600;width:715;height:715" coordorigin="9603,6600" coordsize="715,715" path="m10317,6957l10306,7043,10277,7121,10231,7189,10171,7245,10099,7286,10018,7309,9960,7314,9930,7313,9847,7296,9772,7261,9707,7210,9656,7145,9621,7070,9604,6986,9603,6957,9604,6928,9621,6844,9656,6769,9707,6705,9772,6653,9847,6618,9930,6601,9960,6600,9989,6601,10073,6618,10148,6653,10212,6705,10263,6769,10299,6844,10316,6928,10317,6957xe" filled="false" stroked="true" strokeweight="2.269pt" strokecolor="#808285">
                <v:path arrowok="t"/>
              </v:shape>
            </v:group>
            <v:group style="position:absolute;left:9722;top:6753;width:477;height:393" coordorigin="9722,6753" coordsize="477,393">
              <v:shape style="position:absolute;left:9722;top:6753;width:477;height:393" coordorigin="9722,6753" coordsize="477,393" path="m9973,6888l9905,6907,9870,6957,9867,7146,10053,7146,10053,6980,10050,6958,10014,6905,9973,6888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53,6929l9797,6952,9782,7108,9852,7108,9852,6978,9853,6970,9857,6950,9864,6932,9859,6930,9853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929l10067,6929,10061,6930,10060,6941,10066,6960,10068,6980,10068,7108,10138,7108,10137,6981,10129,6960,10115,6944,10096,6933,10074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71,6951l9766,6951,9763,6951,9742,6958,9727,6974,9722,6996,9722,7077,9767,7077,9768,6992,9771,6972,9779,6953,9775,6952,9771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54,6951l10150,6951,10145,6952,10142,6954,10150,6973,10152,6992,10152,7077,10198,7077,10198,6993,10191,6972,10175,6957,10154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81,6882l9751,6882,9739,6894,9739,6924,9751,6936,9781,6936,9793,6924,9793,6894,9781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69,6882l10139,6882,10127,6894,10127,6924,10139,6936,10169,6936,10181,6924,10181,6894,10169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833l10052,6839,10038,6855,10039,6883,10048,6902,10062,6911,10088,6908,10105,6897,10113,6880,10108,6855,10095,6839,10076,6833,10074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46,6833l9825,6839,9810,6855,9812,6883,9820,6902,9835,6911,9861,6908,9878,6897,9886,6880,9881,6855,9868,6839,9848,6833,9846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960,6753l9938,6757,9920,6769,9907,6786,9901,6808,9905,6831,9915,6851,9932,6864,9952,6871,9977,6868,9997,6858,10011,6842,10018,6823,10015,6797,10006,6777,9991,6762,9973,6754,9960,6753xe" filled="true" fillcolor="#808285" stroked="false">
                <v:path arrowok="t"/>
                <v:fill type="solid"/>
              </v:shape>
            </v:group>
            <v:group style="position:absolute;left:9705;top:6706;width:509;height:502" coordorigin="9705,6706" coordsize="509,502">
              <v:shape style="position:absolute;left:9705;top:6706;width:509;height:502" coordorigin="9705,6706" coordsize="509,502" path="m10213,6706l9705,7207e" filled="false" stroked="true" strokeweight="2.269pt" strokecolor="#808285">
                <v:path arrowok="t"/>
              </v:shape>
            </v:group>
            <v:group style="position:absolute;left:9591;top:2986;width:738;height:702" coordorigin="9591,2986" coordsize="738,702">
              <v:shape style="position:absolute;left:9591;top:2986;width:738;height:702" coordorigin="9591,2986" coordsize="738,702" path="m10329,3254l9591,3254,9819,3420,9732,3688,9960,3522,10134,3522,10101,3420,10329,3254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10134,3522l9960,3522,10188,3688,10134,3522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9960,2986l9873,3254,10047,3254,9960,2986xe" filled="true" fillcolor="#808285" stroked="false">
                <v:path arrowok="t"/>
                <v:fill type="solid"/>
              </v:shape>
            </v:group>
            <v:group style="position:absolute;left:9710;top:8531;width:481;height:481" coordorigin="9710,8531" coordsize="481,481">
              <v:shape style="position:absolute;left:9710;top:8531;width:481;height:481" coordorigin="9710,8531" coordsize="481,481" path="m10052,8990l9957,8990,9962,8995,9962,9012,9983,9010,10003,9007,10022,9002,10041,8995,10052,899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9836,8958,9847,8964,9849,8971,9916,9010,9937,9012,9939,9002,9939,8995,9944,8990,10052,8990,10059,8987,10055,8976,10052,8971,10054,8964,10060,8961,10065,8958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10065,8958,10072,8959,10081,8974,10097,8963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49,8874l9751,8874,9758,8875,9762,8881,9765,8886,9763,8893,9748,8902,9760,8919,9773,8934,9787,8948,9802,8961,9818,8973,9826,8965,9829,8959,9836,8958,10103,8958,10113,8950,10127,8936,10140,8920,10152,8904,10144,8897,10138,8893,10136,8886,10139,8881,10142,8875,1014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9,8874l10149,8874,10165,8882,1016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736,8662l9712,8738,9710,8758,9721,8760,9727,8760,9732,8766,9732,8778,9727,8783,9710,8783,9712,8804,9715,8824,9721,8843,9727,8862,9735,8880,9746,8877,9751,8874,10169,8874,10173,8864,10180,8846,10185,8826,10187,8814,9968,8814,9940,8813,9920,8804,9909,8790,9905,8772,9910,8751,9923,8735,9932,8669,9750,8669,9748,8668,9736,8662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74,8760l10083,8760,10088,8766,10088,8778,10083,8783,9995,8783,9985,8802,9968,8814,10187,8814,10189,8806,10191,8786,10180,8783,10174,8783,10169,8778,10169,8766,10174,876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19,8600l9957,8600,9962,8605,9962,8728,9980,8737,9993,8754,10077,8760,10191,8760,10189,8740,10186,8720,10180,8700,10174,8682,10168,8669,10145,8669,10141,8667,10139,8663,10136,8657,10138,8650,10153,8642,10141,8625,10128,8610,10119,860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820,8569l9774,8608,9749,8640,9757,8647,9763,8650,9765,8657,9760,8667,9756,8669,9932,8669,9939,8611,9939,8605,9944,8600,10119,8600,10114,8596,10102,8585,10063,8585,9832,8585,9828,8583,9820,8569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6,8664l10155,8667,10153,8668,10151,8669,10168,8669,10166,866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083,8571l10075,8579,10073,8583,10069,8585,10102,8585,10099,8582,10083,857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39,8531l9874,8545,9840,8558,9849,8573,9847,8580,9840,8584,9838,8585,10063,8585,10061,8584,10060,8583,10054,8580,10052,8573,10055,8567,10061,8558,10052,8554,9944,8554,9939,8549,9939,853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64,8532l9962,8542,9962,8549,9957,8554,10052,8554,10043,8550,10024,8543,10005,8537,9985,8534,9964,8532xe" filled="true" fillcolor="#808285" stroked="false">
                <v:path arrowok="t"/>
                <v:fill type="solid"/>
              </v:shape>
            </v:group>
            <v:group style="position:absolute;left:9928;top:8749;width:46;height:46" coordorigin="9928,8749" coordsize="46,46">
              <v:shape style="position:absolute;left:9928;top:8749;width:46;height:46" coordorigin="9928,8749" coordsize="46,46" path="m9963,8749l9938,8749,9928,8759,9928,8785,9938,8795,9963,8795,9973,8785,9973,8759,9963,8749xe" filled="true" fillcolor="#808285" stroked="false">
                <v:path arrowok="t"/>
                <v:fill type="solid"/>
              </v:shape>
            </v:group>
            <v:group style="position:absolute;left:9618;top:8427;width:666;height:666" coordorigin="9618,8427" coordsize="666,666">
              <v:shape style="position:absolute;left:9618;top:8427;width:666;height:666" coordorigin="9618,8427" coordsize="666,666" path="m9743,8539l9708,8539,9727,8557,9714,8573,9680,8623,9655,8679,9642,8739,9641,8765,9642,8783,9652,8849,9674,8909,9706,8961,9762,9019,9778,9029,9759,9075,9754,9079,9754,9087,9761,9093,9773,9093,9775,9091,9815,9051,10119,9051,10108,9039,10111,9037,9967,9037,9899,9031,9828,9007,9819,9001,9818,9001,9770,8965,9731,8919,9722,8905,9722,8905,9698,8849,9687,8789,9688,8765,9697,8703,9722,8641,9722,8641,9733,8623,9773,8577,9818,8545,9819,8545,9819,8543,9824,8541,9746,8541,9743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27,9059l10071,9059,10126,9091,10128,9093,10140,9093,10147,9087,10147,9079,10127,905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9,9051l9815,9051,9833,9059,9851,9067,9870,9071,9890,9077,9930,9081,9978,9081,9999,9077,10019,9075,10037,9069,10055,9065,10071,9059,10127,9059,10119,9051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2,8509l9958,8509,9981,8511,10002,8515,10021,8519,10039,8525,10056,8531,10072,8539,10082,8543,10083,8545,10083,8545,10100,8555,10146,8595,10179,8641,10179,8641,10208,8715,10214,8755,10213,8781,10204,8843,10179,8905,10179,8905,10168,8923,10112,8981,10083,9001,10082,9001,10064,9011,10046,9019,10008,9031,9987,9035,9967,9037,10111,9037,10172,8989,10211,8941,10239,8885,10256,8825,10260,8781,10260,8759,10250,8695,10229,8637,10186,8571,10192,8541,10157,8541,10142,8529,10126,8517,10112,850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723,8427l9661,8441,9619,8505,9618,8523,9620,8541,9627,8559,9637,8577,9647,8587,9650,8589,9656,8589,9659,8587,9661,8585,9708,8539,9743,8539,9724,8523,9777,8471,9779,8467,9780,8465,9780,8459,9779,8455,9777,8453,9761,8441,9742,8433,9723,8427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281,8539l10193,8539,10240,8585,10242,8587,10245,8589,10251,8589,10281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973,8463l9930,8463,9909,8465,9849,8479,9794,8505,9746,8541,9824,8541,9837,8535,9855,8527,9893,8515,9913,8511,9934,8509,10112,8509,10109,8507,10054,8481,9994,8465,9973,8463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91,8427l10134,8445,10121,8459,10121,8465,10122,8467,10124,8471,10177,8523,10157,8541,10192,8541,10193,8539,10281,8539,10282,8535,10263,8461,10209,8429,10191,8427xe" filled="true" fillcolor="#808285" stroked="false">
                <v:path arrowok="t"/>
                <v:fill type="solid"/>
              </v:shape>
            </v:group>
            <v:group style="position:absolute;left:9572;top:10362;width:220;height:576" coordorigin="9572,10362" coordsize="220,576">
              <v:shape style="position:absolute;left:9572;top:10362;width:220;height:576" coordorigin="9572,10362" coordsize="220,576" path="m9681,10362l9572,10470,9572,10937,9791,10937,9791,10821,9656,10821,9656,10713,9791,10713,9791,10645,9656,10645,9656,10537,9791,10537,9791,10470,9681,10362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713l9706,10713,9706,10821,9791,10821,9791,10713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537l9706,10537,9706,10645,9791,10645,9791,10537xe" filled="true" fillcolor="#808285" stroked="false">
                <v:path arrowok="t"/>
                <v:fill type="solid"/>
              </v:shape>
            </v:group>
            <v:group style="position:absolute;left:9841;top:10179;width:220;height:758" coordorigin="9841,10179" coordsize="220,758">
              <v:shape style="position:absolute;left:9841;top:10179;width:220;height:758" coordorigin="9841,10179" coordsize="220,758" path="m9955,10179l9933,10183,9914,10194,9899,10210,9890,10230,9841,10246,9841,10937,10060,10937,10060,10821,9926,10821,9926,10713,10060,10713,10060,10645,9926,10645,9926,10538,10060,10538,10060,10470,9926,10470,9926,10362,10060,10362,10060,10246,10021,10246,10017,10223,10007,10204,9991,10190,9970,10181,9955,10179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713l9976,10713,9976,10821,10060,10821,10060,10713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538l9976,10538,9976,10645,10060,10645,10060,10538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362l9976,10362,9976,10470,10060,10470,10060,10362xe" filled="true" fillcolor="#808285" stroked="false">
                <v:path arrowok="t"/>
                <v:fill type="solid"/>
              </v:shape>
            </v:group>
            <v:group style="position:absolute;left:10110;top:10362;width:220;height:576" coordorigin="10110,10362" coordsize="220,576">
              <v:shape style="position:absolute;left:10110;top:10362;width:220;height:576" coordorigin="10110,10362" coordsize="220,576" path="m10220,10362l10110,10470,10110,10937,10329,10937,10329,10821,10195,10821,10195,10713,10329,10713,10329,10645,10195,10645,10195,10537,10329,10537,10329,10470,10220,10362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713l10245,10713,10245,10821,10329,10821,10329,10713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537l10245,10537,10245,10645,10329,10645,10329,10537xe" filled="true" fillcolor="#808285" stroked="false">
                <v:path arrowok="t"/>
                <v:fill type="solid"/>
              </v:shape>
            </v:group>
            <v:group style="position:absolute;left:9667;top:11891;width:568;height:642" coordorigin="9667,11891" coordsize="568,642">
              <v:shape style="position:absolute;left:9667;top:11891;width:568;height:642" coordorigin="9667,11891" coordsize="568,642" path="m10000,12321l9744,12321,9744,12418,9723,12420,9674,12463,9667,12500,9674,12523,9688,12532,9700,12526,9701,12503,9703,12482,9710,12466,9724,12455,9734,12453,9744,12453,9997,12453,9993,12438,9988,12418,9986,12396,9986,12391,9988,12368,9992,12346,9999,12324,10000,12321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997,12453l9744,12453,9744,12524,10044,12524,10030,12509,10018,12493,10008,12476,9999,12458,9997,12453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0,12189l9744,12189,9744,12286,9723,12288,9674,12332,9667,12368,9674,12392,9688,12400,9700,12394,9701,12371,9703,12350,9710,12334,9724,12323,9734,12321,9744,12321,10000,12321,10008,12304,10048,12254,10104,12220,10229,12209,10230,1218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856,12057l9744,12057,9744,12154,9723,12156,9674,12200,9667,12236,9674,12260,9688,12268,9700,12262,9701,12239,9703,12218,9710,12202,9724,12191,9734,12189,9744,12189,10230,12189,10231,12099,9856,12099,9856,120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29,12209l10175,12209,10197,12211,10214,12214,10229,12218,10229,1220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4,11925l9744,11925,9744,12022,9723,12024,9674,12068,9667,12104,9674,12128,9688,12136,9700,12130,9701,12107,9703,12086,9710,12070,9724,12059,9734,12057,9744,12057,9856,12057,9856,11957,10233,11957,10234,11925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3,11957l10123,11957,10123,12099,10231,12099,10233,119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5,11891l9744,11891,9686,11918,9667,11972,9674,11996,9688,12004,9700,11999,9701,11975,9703,11955,9710,11939,9724,11927,9734,11925,9744,11925,10234,11925,10235,11891xe" filled="true" fillcolor="#808285" stroked="false">
                <v:path arrowok="t"/>
                <v:fill type="solid"/>
              </v:shape>
            </v:group>
            <v:group style="position:absolute;left:10005;top:12226;width:329;height:330" coordorigin="10005,12226" coordsize="329,330">
              <v:shape style="position:absolute;left:10005;top:12226;width:329;height:330" coordorigin="10005,12226" coordsize="329,330" path="m10176,12226l10108,12239,10053,12275,10017,12328,10005,12370,10006,12396,10021,12460,10065,12519,10121,12548,10159,12556,10184,12554,10249,12533,10299,12492,10303,12487,10133,12487,10052,12406,10093,12365,10173,12365,10238,12300,10307,12300,10301,12292,10255,12250,10196,12228,10176,12226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307,12300l10238,12300,10279,12341,10133,12487,10303,12487,10311,12475,10321,12456,10328,12436,10333,12414,10334,12392,10333,12370,10329,12348,10322,12328,10313,12309,10307,12300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173,12365l10093,12365,10133,12405,10173,12365xe" filled="true" fillcolor="#808285" stroked="false">
                <v:path arrowok="t"/>
                <v:fill type="solid"/>
              </v:shape>
            </v:group>
            <v:group style="position:absolute;left:9657;top:13685;width:630;height:704" coordorigin="9657,13685" coordsize="630,704">
              <v:shape style="position:absolute;left:9657;top:13685;width:630;height:704" coordorigin="9657,13685" coordsize="630,704" path="m9834,13685l9773,13711,9766,13759,9739,13759,9680,13785,9657,14306,9660,14329,9700,14379,10204,14389,10227,14386,10247,14377,10264,14363,10276,14346,10278,14340,9739,14340,9719,14333,9707,14315,9705,13880,10286,13880,10286,13855,9806,13855,9795,13844,9795,13723,9806,13712,9864,13712,9852,13696,9834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286,13880l10238,13880,10238,14306,10231,14327,10213,14339,9739,14340,10278,14340,10284,14325,10286,13880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864,13712l9831,13712,9841,13723,9841,13844,9831,13855,9962,13855,9952,13844,9952,13759,9870,13759,9870,13736,9865,13714,9864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020,13712l9987,13712,9997,13723,9997,13844,9987,13855,10119,13855,10108,13844,10108,13759,10026,13759,10026,13736,10022,13714,10020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77,13712l10144,13712,10154,13723,10154,13844,10144,13855,10286,13855,10286,13842,10283,13819,10243,13769,10204,13759,10183,13759,10183,13736,10178,13714,10177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990,13685l9930,13711,9923,13759,9952,13759,9952,13723,9962,13712,10020,13712,10009,13696,9990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47,13685l10086,13711,10079,13759,10108,13759,10108,13723,10119,13712,10177,13712,10165,13696,10147,13685xe" filled="true" fillcolor="#808285" stroked="false">
                <v:path arrowok="t"/>
                <v:fill type="solid"/>
              </v:shape>
            </v:group>
            <v:group style="position:absolute;left:9749;top:14026;width:446;height:2" coordorigin="9749,14026" coordsize="446,2">
              <v:shape style="position:absolute;left:9749;top:14026;width:446;height:2" coordorigin="9749,14026" coordsize="446,0" path="m9749,14026l10194,14026e" filled="false" stroked="true" strokeweight="4.0620pt" strokecolor="#808285">
                <v:path arrowok="t"/>
              </v:shape>
            </v:group>
            <v:group style="position:absolute;left:9749;top:14132;width:446;height:2" coordorigin="9749,14132" coordsize="446,2">
              <v:shape style="position:absolute;left:9749;top:14132;width:446;height:2" coordorigin="9749,14132" coordsize="446,0" path="m9749,14132l10194,14132e" filled="false" stroked="true" strokeweight="4.059pt" strokecolor="#808285">
                <v:path arrowok="t"/>
              </v:shape>
            </v:group>
            <v:group style="position:absolute;left:9749;top:14238;width:446;height:2" coordorigin="9749,14238" coordsize="446,2">
              <v:shape style="position:absolute;left:9749;top:14238;width:446;height:2" coordorigin="9749,14238" coordsize="446,0" path="m9749,14238l10194,14238e" filled="false" stroked="true" strokeweight="4.053pt" strokecolor="#808285">
                <v:path arrowok="t"/>
              </v:shape>
            </v:group>
            <w10:wrap type="none"/>
          </v:group>
        </w:pict>
      </w:r>
    </w:p>
    <w:p>
      <w:pPr>
        <w:spacing w:line="298" w:lineRule="auto" w:before="77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24"/>
          <w:w w:val="92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510.748.9001.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21"/>
          <w:w w:val="94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5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73"/>
        <w:ind w:left="0" w:right="109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spacing w:val="-3"/>
          <w:w w:val="110"/>
          <w:sz w:val="21"/>
        </w:rPr>
        <w:t>WEEKL</w:t>
      </w:r>
      <w:r>
        <w:rPr>
          <w:rFonts w:ascii="Calibri"/>
          <w:b/>
          <w:color w:val="808285"/>
          <w:spacing w:val="-2"/>
          <w:w w:val="110"/>
          <w:sz w:val="21"/>
        </w:rPr>
        <w:t>Y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 </w:t>
      </w:r>
      <w:r>
        <w:rPr>
          <w:rFonts w:ascii="Calibri"/>
          <w:b/>
          <w:color w:val="808285"/>
          <w:spacing w:val="-5"/>
          <w:w w:val="110"/>
          <w:sz w:val="21"/>
        </w:rPr>
        <w:t>STARTS</w:t>
      </w:r>
      <w:r>
        <w:rPr>
          <w:rFonts w:ascii="Calibri"/>
          <w:sz w:val="21"/>
        </w:rPr>
      </w:r>
    </w:p>
    <w:p>
      <w:pPr>
        <w:spacing w:after="0"/>
        <w:jc w:val="righ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209.7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6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7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Health</w:t>
                  </w:r>
                  <w:r>
                    <w:rPr>
                      <w:rFonts w:ascii="Calibri"/>
                      <w:b/>
                      <w:color w:val="414042"/>
                      <w:spacing w:val="7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Sciences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63"/>
                    <w:ind w:left="637" w:right="629" w:firstLine="0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healthcare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industry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dynamic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complex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system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that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connects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organizations,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providers,</w:t>
                  </w:r>
                  <w:r>
                    <w:rPr>
                      <w:rFonts w:ascii="Arial"/>
                      <w:color w:val="414042"/>
                      <w:spacing w:val="24"/>
                      <w:w w:val="9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services.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Navigating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this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system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complicated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requires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ongoing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effort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from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skilled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24"/>
                      <w:w w:val="9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dedicated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professionals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in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range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healthcare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related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roles,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especially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those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within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leadership.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637" w:right="1098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University’s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Health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Sciences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prepare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take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range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rewarding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roles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variety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healthcare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organizations.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Not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only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utilize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curriculum</w:t>
                  </w:r>
                  <w:r>
                    <w:rPr>
                      <w:rFonts w:ascii="Arial" w:hAnsi="Arial" w:cs="Arial" w:eastAsia="Arial"/>
                      <w:color w:val="414042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that’s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by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experienced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healthcare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professionals,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you’ll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interprofessional</w:t>
                  </w:r>
                  <w:r>
                    <w:rPr>
                      <w:rFonts w:ascii="Arial" w:hAnsi="Arial" w:cs="Arial" w:eastAsia="Arial"/>
                      <w:color w:val="414042"/>
                      <w:spacing w:val="21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educational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experience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facilitate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teamwork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interdisciplinary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collaboration.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215"/>
        <w:ind w:left="869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414042"/>
          <w:w w:val="105"/>
          <w:sz w:val="32"/>
        </w:rPr>
        <w:t>DOCTOR</w:t>
      </w:r>
      <w:r>
        <w:rPr>
          <w:rFonts w:ascii="Calibri"/>
          <w:b/>
          <w:color w:val="414042"/>
          <w:spacing w:val="-29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OF</w:t>
      </w:r>
      <w:r>
        <w:rPr>
          <w:rFonts w:ascii="Calibri"/>
          <w:b/>
          <w:color w:val="414042"/>
          <w:spacing w:val="-29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HEA</w:t>
      </w:r>
      <w:r>
        <w:rPr>
          <w:rFonts w:ascii="Calibri"/>
          <w:b/>
          <w:color w:val="414042"/>
          <w:spacing w:val="-11"/>
          <w:w w:val="105"/>
          <w:sz w:val="32"/>
        </w:rPr>
        <w:t>L</w:t>
      </w:r>
      <w:r>
        <w:rPr>
          <w:rFonts w:ascii="Calibri"/>
          <w:b/>
          <w:color w:val="414042"/>
          <w:w w:val="105"/>
          <w:sz w:val="32"/>
        </w:rPr>
        <w:t>TH</w:t>
      </w:r>
      <w:r>
        <w:rPr>
          <w:rFonts w:ascii="Calibri"/>
          <w:b/>
          <w:color w:val="414042"/>
          <w:spacing w:val="-28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ADMINISTR</w:t>
      </w:r>
      <w:r>
        <w:rPr>
          <w:rFonts w:ascii="Calibri"/>
          <w:b/>
          <w:color w:val="414042"/>
          <w:spacing w:val="-26"/>
          <w:w w:val="105"/>
          <w:sz w:val="32"/>
        </w:rPr>
        <w:t>A</w:t>
      </w:r>
      <w:r>
        <w:rPr>
          <w:rFonts w:ascii="Calibri"/>
          <w:b/>
          <w:color w:val="414042"/>
          <w:w w:val="105"/>
          <w:sz w:val="32"/>
        </w:rPr>
        <w:t>TION</w:t>
      </w:r>
      <w:r>
        <w:rPr>
          <w:rFonts w:ascii="Calibri"/>
          <w:sz w:val="32"/>
        </w:rPr>
      </w:r>
    </w:p>
    <w:p>
      <w:pPr>
        <w:pStyle w:val="BodyText"/>
        <w:spacing w:line="265" w:lineRule="auto" w:before="67"/>
        <w:ind w:left="869" w:right="252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Strong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teamwork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are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necessary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overcome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challenges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faced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healthcare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  <w:spacing w:val="-3"/>
        </w:rPr>
        <w:t>industry</w:t>
      </w:r>
      <w:r>
        <w:rPr>
          <w:rFonts w:ascii="Arial"/>
          <w:color w:val="414042"/>
          <w:spacing w:val="-2"/>
        </w:rPr>
        <w:t>.</w:t>
      </w:r>
      <w:r>
        <w:rPr>
          <w:rFonts w:ascii="Arial"/>
          <w:color w:val="414042"/>
          <w:spacing w:val="32"/>
          <w:w w:val="108"/>
        </w:rPr>
        <w:t> </w:t>
      </w:r>
      <w:r>
        <w:rPr>
          <w:rFonts w:ascii="Arial"/>
          <w:color w:val="414042"/>
          <w:spacing w:val="-3"/>
        </w:rPr>
        <w:t>For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those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interested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1"/>
        </w:rPr>
        <w:t>in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  <w:spacing w:val="-2"/>
        </w:rPr>
        <w:t>gaining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the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specialized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leadership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  <w:spacing w:val="-3"/>
        </w:rPr>
        <w:t>and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management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skills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  <w:spacing w:val="-3"/>
        </w:rPr>
        <w:t>needed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2"/>
        </w:rPr>
        <w:t>to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succeed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1"/>
        </w:rPr>
        <w:t>in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senior</w:t>
      </w:r>
      <w:r>
        <w:rPr>
          <w:rFonts w:ascii="Arial"/>
          <w:color w:val="414042"/>
          <w:spacing w:val="48"/>
          <w:w w:val="93"/>
        </w:rPr>
        <w:t> </w:t>
      </w:r>
      <w:r>
        <w:rPr>
          <w:rFonts w:ascii="Arial"/>
          <w:color w:val="414042"/>
          <w:spacing w:val="-1"/>
        </w:rPr>
        <w:t>or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3"/>
        </w:rPr>
        <w:t>executive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leadership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3"/>
        </w:rPr>
        <w:t>role,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education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3"/>
        </w:rPr>
        <w:t>and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experience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3"/>
        </w:rPr>
        <w:t>are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crucial.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2"/>
        </w:rPr>
        <w:t>Our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Doctor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1"/>
        </w:rPr>
        <w:t>of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Health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3"/>
        </w:rPr>
        <w:t>Administration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(DHA)</w:t>
      </w:r>
      <w:r>
        <w:rPr>
          <w:rFonts w:ascii="Arial"/>
          <w:color w:val="414042"/>
          <w:spacing w:val="48"/>
          <w:w w:val="94"/>
        </w:rPr>
        <w:t> </w:t>
      </w:r>
      <w:r>
        <w:rPr>
          <w:rFonts w:ascii="Arial"/>
          <w:color w:val="414042"/>
          <w:spacing w:val="-3"/>
        </w:rPr>
        <w:t>degree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  <w:spacing w:val="-3"/>
        </w:rPr>
        <w:t>program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can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help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you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2"/>
        </w:rPr>
        <w:t>gain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the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right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skillset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2"/>
        </w:rPr>
        <w:t>to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lead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and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effect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change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1"/>
        </w:rPr>
        <w:t>in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  <w:spacing w:val="-3"/>
        </w:rPr>
        <w:t>variety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1"/>
        </w:rPr>
        <w:t>of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complicated</w:t>
      </w:r>
      <w:r>
        <w:rPr>
          <w:rFonts w:ascii="Arial"/>
          <w:color w:val="414042"/>
          <w:spacing w:val="-14"/>
        </w:rPr>
        <w:t> </w:t>
      </w:r>
      <w:r>
        <w:rPr>
          <w:rFonts w:ascii="Arial"/>
          <w:color w:val="414042"/>
          <w:spacing w:val="-3"/>
        </w:rPr>
        <w:t>and</w:t>
      </w:r>
      <w:r>
        <w:rPr>
          <w:rFonts w:ascii="Arial"/>
          <w:color w:val="414042"/>
          <w:spacing w:val="60"/>
          <w:w w:val="98"/>
        </w:rPr>
        <w:t> </w:t>
      </w:r>
      <w:r>
        <w:rPr>
          <w:rFonts w:ascii="Arial"/>
          <w:color w:val="414042"/>
          <w:w w:val="95"/>
        </w:rPr>
        <w:t>diverse</w:t>
      </w:r>
      <w:r>
        <w:rPr>
          <w:rFonts w:ascii="Arial"/>
          <w:color w:val="414042"/>
          <w:spacing w:val="16"/>
          <w:w w:val="95"/>
        </w:rPr>
        <w:t> </w:t>
      </w:r>
      <w:r>
        <w:rPr>
          <w:rFonts w:ascii="Arial"/>
          <w:color w:val="414042"/>
          <w:w w:val="95"/>
        </w:rPr>
        <w:t>healthcare</w:t>
      </w:r>
      <w:r>
        <w:rPr>
          <w:rFonts w:ascii="Arial"/>
          <w:color w:val="414042"/>
          <w:spacing w:val="16"/>
          <w:w w:val="95"/>
        </w:rPr>
        <w:t> </w:t>
      </w:r>
      <w:r>
        <w:rPr>
          <w:rFonts w:ascii="Arial"/>
          <w:color w:val="414042"/>
          <w:w w:val="95"/>
        </w:rPr>
        <w:t>organizations.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49"/>
        <w:ind w:left="869" w:right="25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applied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prepares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learn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highly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specialized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skills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needed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drive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change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solve</w:t>
      </w:r>
      <w:r>
        <w:rPr>
          <w:rFonts w:ascii="Arial" w:hAnsi="Arial" w:cs="Arial" w:eastAsia="Arial"/>
          <w:color w:val="414042"/>
          <w:spacing w:val="21"/>
          <w:w w:val="91"/>
        </w:rPr>
        <w:t> </w:t>
      </w:r>
      <w:r>
        <w:rPr>
          <w:rFonts w:ascii="Arial" w:hAnsi="Arial" w:cs="Arial" w:eastAsia="Arial"/>
          <w:color w:val="414042"/>
        </w:rPr>
        <w:t>problems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within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healthcare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organizations.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  <w:spacing w:val="-4"/>
        </w:rPr>
        <w:t>Y</w:t>
      </w:r>
      <w:r>
        <w:rPr>
          <w:rFonts w:ascii="Arial" w:hAnsi="Arial" w:cs="Arial" w:eastAsia="Arial"/>
          <w:color w:val="414042"/>
          <w:spacing w:val="-3"/>
        </w:rPr>
        <w:t>ou’ll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  <w:spacing w:val="1"/>
        </w:rPr>
        <w:t>learn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how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create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administrative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strategies,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  <w:spacing w:val="1"/>
        </w:rPr>
        <w:t>make</w:t>
      </w:r>
      <w:r>
        <w:rPr>
          <w:rFonts w:ascii="Arial" w:hAnsi="Arial" w:cs="Arial" w:eastAsia="Arial"/>
          <w:color w:val="414042"/>
          <w:spacing w:val="135"/>
          <w:w w:val="93"/>
        </w:rPr>
        <w:t> </w:t>
      </w:r>
      <w:r>
        <w:rPr>
          <w:rFonts w:ascii="Arial" w:hAnsi="Arial" w:cs="Arial" w:eastAsia="Arial"/>
          <w:color w:val="414042"/>
        </w:rPr>
        <w:t>evidence-based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decisions,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understand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impact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importance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health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3"/>
        </w:rPr>
        <w:t>policy,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navigate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legal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27"/>
          <w:w w:val="98"/>
        </w:rPr>
        <w:t> </w:t>
      </w:r>
      <w:r>
        <w:rPr>
          <w:rFonts w:ascii="Arial" w:hAnsi="Arial" w:cs="Arial" w:eastAsia="Arial"/>
          <w:color w:val="414042"/>
        </w:rPr>
        <w:t>ethical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issues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that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are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unique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healthcare.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utilizes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National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Center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Health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Care</w:t>
      </w:r>
      <w:r>
        <w:rPr>
          <w:rFonts w:ascii="Arial" w:hAnsi="Arial" w:cs="Arial" w:eastAsia="Arial"/>
          <w:color w:val="414042"/>
          <w:w w:val="97"/>
        </w:rPr>
        <w:t> </w:t>
      </w:r>
      <w:r>
        <w:rPr>
          <w:rFonts w:ascii="Arial" w:hAnsi="Arial" w:cs="Arial" w:eastAsia="Arial"/>
          <w:color w:val="414042"/>
        </w:rPr>
        <w:t>Leadership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(NCHL)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competency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model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order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help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provide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leadership,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communication,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critical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thinking</w:t>
      </w:r>
      <w:r>
        <w:rPr>
          <w:rFonts w:ascii="Arial" w:hAnsi="Arial" w:cs="Arial" w:eastAsia="Arial"/>
          <w:color w:val="414042"/>
          <w:w w:val="96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ethical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standards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necessary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work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field.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And,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while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Commission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on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Accreditation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28"/>
          <w:w w:val="98"/>
        </w:rPr>
        <w:t> </w:t>
      </w:r>
      <w:r>
        <w:rPr>
          <w:rFonts w:ascii="Arial" w:hAnsi="Arial" w:cs="Arial" w:eastAsia="Arial"/>
          <w:color w:val="414042"/>
        </w:rPr>
        <w:t>Healthcare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Management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Education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(CAHME)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  <w:spacing w:val="-2"/>
        </w:rPr>
        <w:t>doesn’t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offer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accreditation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doctoral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programs,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we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are</w:t>
      </w:r>
      <w:r>
        <w:rPr>
          <w:rFonts w:ascii="Arial" w:hAnsi="Arial" w:cs="Arial" w:eastAsia="Arial"/>
          <w:color w:val="414042"/>
          <w:spacing w:val="22"/>
          <w:w w:val="97"/>
        </w:rPr>
        <w:t> </w:t>
      </w:r>
      <w:r>
        <w:rPr>
          <w:rFonts w:ascii="Arial" w:hAnsi="Arial" w:cs="Arial" w:eastAsia="Arial"/>
          <w:color w:val="414042"/>
        </w:rPr>
        <w:t>aligned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their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high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standards.</w:t>
      </w:r>
      <w:r>
        <w:rPr>
          <w:rFonts w:ascii="Arial" w:hAnsi="Arial" w:cs="Arial" w:eastAsia="Arial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65" w:lineRule="auto" w:before="49"/>
        <w:ind w:left="869" w:right="435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spacing w:val="-2"/>
        </w:rPr>
        <w:t>Our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3"/>
        </w:rPr>
        <w:t>DHA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program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2"/>
        </w:rPr>
        <w:t>is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taught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1"/>
        </w:rPr>
        <w:t>by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highly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experienced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professionals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that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3"/>
        </w:rPr>
        <w:t>are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leaders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1"/>
        </w:rPr>
        <w:t>in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their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2"/>
        </w:rPr>
        <w:t>field.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This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offers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3"/>
        </w:rPr>
        <w:t>you</w:t>
      </w:r>
      <w:r>
        <w:rPr>
          <w:rFonts w:ascii="Arial"/>
          <w:color w:val="414042"/>
          <w:spacing w:val="56"/>
          <w:w w:val="95"/>
        </w:rPr>
        <w:t> </w:t>
      </w:r>
      <w:r>
        <w:rPr>
          <w:rFonts w:ascii="Arial"/>
          <w:color w:val="414042"/>
        </w:rPr>
        <w:t>real-world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insight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knowledge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immediately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apply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workplace.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Each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professor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also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has</w:t>
      </w:r>
      <w:r>
        <w:rPr>
          <w:rFonts w:ascii="Arial"/>
          <w:color w:val="414042"/>
          <w:w w:val="91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doctoral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acts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  <w:spacing w:val="-3"/>
        </w:rPr>
        <w:t>mentor</w:t>
      </w:r>
      <w:r>
        <w:rPr>
          <w:rFonts w:ascii="Arial"/>
          <w:color w:val="414042"/>
          <w:spacing w:val="-2"/>
        </w:rPr>
        <w:t>,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providing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one-to-one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guidance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  <w:spacing w:val="1"/>
        </w:rPr>
        <w:t>deserve.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This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innovative</w:t>
      </w:r>
      <w:r>
        <w:rPr>
          <w:rFonts w:ascii="Arial"/>
          <w:color w:val="414042"/>
          <w:spacing w:val="21"/>
          <w:w w:val="95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model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ensures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have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personal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attention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support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needed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succeed.</w:t>
      </w:r>
      <w:r>
        <w:rPr>
          <w:rFonts w:ascii="Arial"/>
        </w:rPr>
      </w:r>
    </w:p>
    <w:p>
      <w:pPr>
        <w:spacing w:after="0" w:line="265" w:lineRule="auto"/>
        <w:jc w:val="left"/>
        <w:rPr>
          <w:rFonts w:ascii="Arial" w:hAnsi="Arial" w:cs="Arial" w:eastAsia="Arial"/>
        </w:rPr>
        <w:sectPr>
          <w:headerReference w:type="even" r:id="rId50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723" w:lineRule="exact" w:before="0"/>
        <w:ind w:left="0" w:right="1589" w:firstLine="0"/>
        <w:jc w:val="right"/>
        <w:rPr>
          <w:rFonts w:ascii="Impact" w:hAnsi="Impact" w:cs="Impact" w:eastAsia="Impact"/>
          <w:sz w:val="60"/>
          <w:szCs w:val="60"/>
        </w:rPr>
      </w:pPr>
      <w:r>
        <w:rPr/>
        <w:pict>
          <v:group style="position:absolute;margin-left:0pt;margin-top:27.812649pt;width:321.05pt;height:7.1pt;mso-position-horizontal-relative:page;mso-position-vertical-relative:paragraph;z-index:5272" coordorigin="0,556" coordsize="6421,142">
            <v:group style="position:absolute;left:0;top:556;width:2141;height:142" coordorigin="0,556" coordsize="2141,142">
              <v:shape style="position:absolute;left:0;top:556;width:2141;height:142" coordorigin="0,556" coordsize="2141,142" path="m0,698l2140,698,2140,556,0,556,0,698xe" filled="true" fillcolor="#811c28" stroked="false">
                <v:path arrowok="t"/>
                <v:fill type="solid"/>
              </v:shape>
            </v:group>
            <v:group style="position:absolute;left:2140;top:556;width:2141;height:142" coordorigin="2140,556" coordsize="2141,142">
              <v:shape style="position:absolute;left:2140;top:556;width:2141;height:142" coordorigin="2140,556" coordsize="2141,142" path="m4280,698l2140,698,2140,556,4280,556,4280,698xe" filled="true" fillcolor="#bd711e" stroked="false">
                <v:path arrowok="t"/>
                <v:fill type="solid"/>
              </v:shape>
            </v:group>
            <v:group style="position:absolute;left:4280;top:556;width:2141;height:142" coordorigin="4280,556" coordsize="2141,142">
              <v:shape style="position:absolute;left:4280;top:556;width:2141;height:142" coordorigin="4280,556" coordsize="2141,142" path="m6421,698l4280,698,4280,556,6421,556,6421,698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.477402pt;margin-top:-18.319351pt;width:151.7742pt;height:36.044pt;mso-position-horizontal-relative:page;mso-position-vertical-relative:paragraph;z-index:5296" type="#_x0000_t75" stroked="false">
            <v:imagedata r:id="rId48" o:title=""/>
          </v:shape>
        </w:pict>
      </w:r>
      <w:r>
        <w:rPr/>
        <w:pict>
          <v:shape style="position:absolute;margin-left:201.395401pt;margin-top:-8.448351pt;width:93.76180pt;height:20.2684pt;mso-position-horizontal-relative:page;mso-position-vertical-relative:paragraph;z-index:5320" type="#_x0000_t75" stroked="false">
            <v:imagedata r:id="rId49" o:title=""/>
          </v:shape>
        </w:pict>
      </w:r>
      <w:r>
        <w:rPr>
          <w:rFonts w:ascii="Impact"/>
          <w:color w:val="808285"/>
          <w:w w:val="95"/>
          <w:sz w:val="60"/>
        </w:rPr>
        <w:t>100%</w:t>
      </w:r>
      <w:r>
        <w:rPr>
          <w:rFonts w:ascii="Impact"/>
          <w:sz w:val="60"/>
        </w:rPr>
      </w:r>
    </w:p>
    <w:p>
      <w:pPr>
        <w:spacing w:before="15"/>
        <w:ind w:left="0" w:right="1159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ONLINE</w:t>
      </w:r>
      <w:r>
        <w:rPr>
          <w:rFonts w:ascii="Calibri"/>
          <w:b/>
          <w:color w:val="808285"/>
          <w:spacing w:val="36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COURSEWORK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headerReference w:type="default" r:id="rId51"/>
          <w:pgSz w:w="12240" w:h="15840"/>
          <w:pgMar w:header="0" w:footer="0" w:top="0" w:bottom="0" w:left="0" w:right="0"/>
        </w:sectPr>
      </w:pPr>
    </w:p>
    <w:p>
      <w:pPr>
        <w:pStyle w:val="Heading9"/>
        <w:spacing w:line="240" w:lineRule="auto" w:before="62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Career</w:t>
      </w:r>
      <w:r>
        <w:rPr>
          <w:rFonts w:ascii="Calibri"/>
          <w:color w:val="414042"/>
          <w:spacing w:val="-4"/>
        </w:rPr>
        <w:t> </w:t>
      </w:r>
      <w:r>
        <w:rPr>
          <w:rFonts w:ascii="Calibri"/>
          <w:color w:val="414042"/>
        </w:rPr>
        <w:t>Potential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49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Hospital</w:t>
      </w:r>
      <w:r>
        <w:rPr>
          <w:rFonts w:ascii="Arial"/>
          <w:color w:val="414042"/>
          <w:spacing w:val="12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12"/>
          <w:w w:val="95"/>
        </w:rPr>
        <w:t> </w:t>
      </w:r>
      <w:r>
        <w:rPr>
          <w:rFonts w:ascii="Arial"/>
          <w:color w:val="414042"/>
          <w:w w:val="95"/>
        </w:rPr>
        <w:t>Healthcare</w:t>
      </w:r>
      <w:r>
        <w:rPr>
          <w:rFonts w:ascii="Arial"/>
          <w:color w:val="414042"/>
          <w:spacing w:val="12"/>
          <w:w w:val="95"/>
        </w:rPr>
        <w:t> </w:t>
      </w:r>
      <w:r>
        <w:rPr>
          <w:rFonts w:ascii="Arial"/>
          <w:color w:val="414042"/>
          <w:w w:val="95"/>
        </w:rPr>
        <w:t>Facilities</w:t>
      </w:r>
      <w:r>
        <w:rPr>
          <w:rFonts w:ascii="Arial"/>
          <w:color w:val="414042"/>
          <w:spacing w:val="12"/>
          <w:w w:val="95"/>
        </w:rPr>
        <w:t> </w:t>
      </w:r>
      <w:r>
        <w:rPr>
          <w:rFonts w:ascii="Arial"/>
          <w:color w:val="414042"/>
          <w:w w:val="95"/>
        </w:rPr>
        <w:t>Administration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Medical/Health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  <w:spacing w:val="1"/>
        </w:rPr>
        <w:t>Service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Director</w:t>
      </w:r>
      <w:r>
        <w:rPr>
          <w:rFonts w:ascii="Arial"/>
          <w:color w:val="414042"/>
          <w:spacing w:val="-5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-5"/>
          <w:w w:val="95"/>
        </w:rPr>
        <w:t> </w:t>
      </w:r>
      <w:r>
        <w:rPr>
          <w:rFonts w:ascii="Arial"/>
          <w:color w:val="414042"/>
          <w:w w:val="95"/>
        </w:rPr>
        <w:t>Healthcare</w:t>
      </w:r>
      <w:r>
        <w:rPr>
          <w:rFonts w:ascii="Arial"/>
          <w:color w:val="414042"/>
          <w:spacing w:val="-5"/>
          <w:w w:val="95"/>
        </w:rPr>
        <w:t> </w:t>
      </w:r>
      <w:r>
        <w:rPr>
          <w:rFonts w:ascii="Arial"/>
          <w:color w:val="414042"/>
          <w:w w:val="95"/>
        </w:rPr>
        <w:t>Se</w:t>
      </w:r>
      <w:r>
        <w:rPr>
          <w:rFonts w:ascii="Arial"/>
          <w:color w:val="414042"/>
          <w:spacing w:val="8"/>
          <w:w w:val="95"/>
        </w:rPr>
        <w:t>r</w:t>
      </w:r>
      <w:r>
        <w:rPr>
          <w:rFonts w:ascii="Arial"/>
          <w:color w:val="414042"/>
          <w:w w:val="95"/>
        </w:rPr>
        <w:t>vices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Program</w:t>
      </w:r>
      <w:r>
        <w:rPr>
          <w:rFonts w:ascii="Arial"/>
          <w:color w:val="414042"/>
          <w:spacing w:val="4"/>
          <w:w w:val="95"/>
        </w:rPr>
        <w:t> </w:t>
      </w:r>
      <w:r>
        <w:rPr>
          <w:rFonts w:ascii="Arial"/>
          <w:color w:val="414042"/>
          <w:w w:val="95"/>
        </w:rPr>
        <w:t>Administrator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Clinical</w:t>
      </w:r>
      <w:r>
        <w:rPr>
          <w:rFonts w:ascii="Arial"/>
          <w:color w:val="414042"/>
          <w:spacing w:val="36"/>
          <w:w w:val="95"/>
        </w:rPr>
        <w:t> </w:t>
      </w:r>
      <w:r>
        <w:rPr>
          <w:rFonts w:ascii="Arial"/>
          <w:color w:val="414042"/>
          <w:w w:val="95"/>
        </w:rPr>
        <w:t>Director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84" w:lineRule="auto"/>
        <w:ind w:left="689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Positions may require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additional experience, training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and other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factors</w:t>
      </w:r>
      <w:r>
        <w:rPr>
          <w:rFonts w:ascii="Arial"/>
          <w:color w:val="414042"/>
          <w:w w:val="92"/>
        </w:rPr>
        <w:t> </w:t>
      </w:r>
      <w:r>
        <w:rPr>
          <w:rFonts w:ascii="Arial"/>
          <w:color w:val="414042"/>
          <w:w w:val="95"/>
        </w:rPr>
        <w:t>beyond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successful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completion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this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degree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program.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4" w:lineRule="auto" w:before="0"/>
        <w:ind w:left="689" w:right="950" w:firstLine="47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ALL</w:t>
      </w:r>
      <w:r>
        <w:rPr>
          <w:rFonts w:ascii="Calibri"/>
          <w:b/>
          <w:color w:val="808285"/>
          <w:spacing w:val="-5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PROFESSORS</w:t>
      </w:r>
      <w:r>
        <w:rPr>
          <w:rFonts w:ascii="Calibri"/>
          <w:b/>
          <w:color w:val="808285"/>
          <w:w w:val="110"/>
          <w:sz w:val="21"/>
        </w:rPr>
        <w:t> HOLD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DOCTORAL DEGREES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pStyle w:val="Heading1"/>
        <w:spacing w:line="745" w:lineRule="exact"/>
        <w:ind w:right="1207"/>
        <w:jc w:val="center"/>
        <w:rPr>
          <w:rFonts w:ascii="Impact" w:hAnsi="Impact" w:cs="Impact" w:eastAsia="Impact"/>
        </w:rPr>
      </w:pPr>
      <w:r>
        <w:rPr>
          <w:rFonts w:ascii="Impact"/>
          <w:color w:val="808285"/>
        </w:rPr>
        <w:t>1:1</w:t>
      </w:r>
      <w:r>
        <w:rPr>
          <w:rFonts w:ascii="Impact"/>
        </w:rPr>
      </w:r>
    </w:p>
    <w:p>
      <w:pPr>
        <w:spacing w:line="245" w:lineRule="exact" w:before="0"/>
        <w:ind w:left="110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LEARNING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MODEL</w:t>
      </w:r>
      <w:r>
        <w:rPr>
          <w:rFonts w:ascii="Calibri"/>
          <w:sz w:val="21"/>
        </w:rPr>
      </w:r>
    </w:p>
    <w:p>
      <w:pPr>
        <w:spacing w:after="0" w:line="24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7214" w:space="755"/>
            <w:col w:w="42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before="73"/>
        <w:ind w:left="0" w:right="1221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18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GROUP</w:t>
      </w:r>
      <w:r>
        <w:rPr>
          <w:rFonts w:ascii="Calibri"/>
          <w:b/>
          <w:color w:val="808285"/>
          <w:spacing w:val="19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PROJECTS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73"/>
        <w:ind w:left="0" w:right="1290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SET CLASS TIMES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73"/>
        <w:ind w:left="0" w:right="84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RESIDENCY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before="59"/>
        <w:ind w:left="689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414042"/>
          <w:sz w:val="26"/>
        </w:rPr>
        <w:t>Contact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NCU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to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learn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more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or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apply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now!</w:t>
      </w:r>
      <w:r>
        <w:rPr>
          <w:rFonts w:ascii="Calibri"/>
          <w:sz w:val="26"/>
        </w:rPr>
      </w:r>
    </w:p>
    <w:p>
      <w:pPr>
        <w:spacing w:before="87"/>
        <w:ind w:left="68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414042"/>
          <w:w w:val="110"/>
          <w:sz w:val="36"/>
        </w:rPr>
        <w:t>APP</w:t>
      </w:r>
      <w:r>
        <w:rPr>
          <w:rFonts w:ascii="Calibri"/>
          <w:b/>
          <w:color w:val="414042"/>
          <w:spacing w:val="-17"/>
          <w:w w:val="110"/>
          <w:sz w:val="36"/>
        </w:rPr>
        <w:t>L</w:t>
      </w:r>
      <w:r>
        <w:rPr>
          <w:rFonts w:ascii="Calibri"/>
          <w:b/>
          <w:color w:val="414042"/>
          <w:spacing w:val="-36"/>
          <w:w w:val="110"/>
          <w:sz w:val="36"/>
        </w:rPr>
        <w:t>Y</w:t>
      </w:r>
      <w:r>
        <w:rPr>
          <w:rFonts w:ascii="Calibri"/>
          <w:b/>
          <w:color w:val="414042"/>
          <w:w w:val="110"/>
          <w:sz w:val="36"/>
        </w:rPr>
        <w:t>.NCU.EDU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|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866.776.03</w:t>
      </w:r>
      <w:r>
        <w:rPr>
          <w:rFonts w:ascii="Calibri"/>
          <w:b/>
          <w:color w:val="414042"/>
          <w:spacing w:val="-15"/>
          <w:w w:val="110"/>
          <w:sz w:val="36"/>
        </w:rPr>
        <w:t>3</w:t>
      </w:r>
      <w:r>
        <w:rPr>
          <w:rFonts w:ascii="Calibri"/>
          <w:b/>
          <w:color w:val="414042"/>
          <w:w w:val="110"/>
          <w:sz w:val="36"/>
        </w:rPr>
        <w:t>1</w:t>
      </w:r>
      <w:r>
        <w:rPr>
          <w:rFonts w:asci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before="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spacing w:val="-3"/>
          <w:w w:val="110"/>
          <w:sz w:val="21"/>
        </w:rPr>
        <w:t>GRE/GMA</w:t>
      </w:r>
      <w:r>
        <w:rPr>
          <w:rFonts w:ascii="Calibri"/>
          <w:b/>
          <w:color w:val="808285"/>
          <w:spacing w:val="-4"/>
          <w:w w:val="110"/>
          <w:sz w:val="21"/>
        </w:rPr>
        <w:t>T</w:t>
      </w:r>
      <w:r>
        <w:rPr>
          <w:rFonts w:ascii="Calibri"/>
          <w:b/>
          <w:color w:val="808285"/>
          <w:spacing w:val="-13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5854" w:space="2001"/>
            <w:col w:w="4385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  <w:r>
        <w:rPr/>
        <w:pict>
          <v:group style="position:absolute;margin-left:391.02301pt;margin-top:.504pt;width:221pt;height:791.5pt;mso-position-horizontal-relative:page;mso-position-vertical-relative:page;z-index:-138688" coordorigin="7820,10" coordsize="4420,15830">
            <v:group style="position:absolute;left:7820;top:10;width:4420;height:15830" coordorigin="7820,10" coordsize="4420,15830">
              <v:shape style="position:absolute;left:7820;top:10;width:4420;height:15830" coordorigin="7820,10" coordsize="4420,15830" path="m12240,15840l7820,15840,7820,10,12240,10,12240,15840xe" filled="true" fillcolor="#e6e7e8" stroked="false">
                <v:path arrowok="t"/>
                <v:fill type="solid"/>
              </v:shape>
            </v:group>
            <v:group style="position:absolute;left:9603;top:6600;width:715;height:715" coordorigin="9603,6600" coordsize="715,715">
              <v:shape style="position:absolute;left:9603;top:6600;width:715;height:715" coordorigin="9603,6600" coordsize="715,715" path="m10317,6957l10306,7043,10277,7121,10231,7189,10171,7245,10099,7286,10018,7309,9960,7314,9930,7313,9847,7296,9772,7261,9707,7210,9656,7145,9621,7070,9604,6986,9603,6957,9604,6928,9621,6844,9656,6769,9707,6705,9772,6653,9847,6618,9930,6601,9960,6600,9989,6601,10073,6618,10148,6653,10212,6705,10263,6769,10299,6844,10316,6928,10317,6957xe" filled="false" stroked="true" strokeweight="2.269pt" strokecolor="#808285">
                <v:path arrowok="t"/>
              </v:shape>
            </v:group>
            <v:group style="position:absolute;left:9722;top:6753;width:477;height:393" coordorigin="9722,6753" coordsize="477,393">
              <v:shape style="position:absolute;left:9722;top:6753;width:477;height:393" coordorigin="9722,6753" coordsize="477,393" path="m9973,6888l9905,6907,9870,6957,9867,7146,10053,7146,10053,6980,10050,6958,10014,6905,9973,6888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53,6929l9797,6952,9782,7108,9852,7108,9852,6978,9853,6970,9857,6950,9864,6932,9859,6930,9853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929l10067,6929,10061,6930,10060,6941,10066,6960,10068,6980,10068,7108,10138,7108,10137,6981,10129,6960,10115,6944,10096,6933,10074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71,6951l9766,6951,9763,6951,9742,6958,9727,6974,9722,6996,9722,7077,9767,7077,9768,6992,9771,6972,9779,6953,9775,6952,9771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54,6951l10150,6951,10145,6952,10142,6954,10150,6973,10152,6992,10152,7077,10198,7077,10198,6993,10191,6972,10175,6957,10154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81,6882l9751,6882,9739,6894,9739,6924,9751,6936,9781,6936,9793,6924,9793,6894,9781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69,6882l10139,6882,10127,6894,10127,6924,10139,6936,10169,6936,10181,6924,10181,6894,10169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833l10052,6839,10038,6855,10039,6883,10048,6902,10062,6911,10088,6908,10105,6897,10113,6880,10108,6855,10095,6839,10076,6833,10074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46,6833l9825,6839,9810,6855,9812,6883,9820,6902,9835,6911,9861,6908,9878,6897,9886,6880,9881,6855,9868,6839,9848,6833,9846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960,6753l9938,6757,9920,6769,9907,6786,9901,6808,9905,6831,9915,6851,9932,6864,9952,6871,9977,6868,9997,6858,10011,6842,10018,6823,10015,6797,10006,6777,9991,6762,9973,6754,9960,6753xe" filled="true" fillcolor="#808285" stroked="false">
                <v:path arrowok="t"/>
                <v:fill type="solid"/>
              </v:shape>
            </v:group>
            <v:group style="position:absolute;left:9705;top:6706;width:509;height:502" coordorigin="9705,6706" coordsize="509,502">
              <v:shape style="position:absolute;left:9705;top:6706;width:509;height:502" coordorigin="9705,6706" coordsize="509,502" path="m10213,6706l9705,7207e" filled="false" stroked="true" strokeweight="2.269pt" strokecolor="#808285">
                <v:path arrowok="t"/>
              </v:shape>
            </v:group>
            <v:group style="position:absolute;left:9591;top:2986;width:738;height:702" coordorigin="9591,2986" coordsize="738,702">
              <v:shape style="position:absolute;left:9591;top:2986;width:738;height:702" coordorigin="9591,2986" coordsize="738,702" path="m10329,3254l9591,3254,9819,3420,9732,3688,9960,3522,10134,3522,10101,3420,10329,3254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10134,3522l9960,3522,10188,3688,10134,3522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9960,2986l9873,3254,10047,3254,9960,2986xe" filled="true" fillcolor="#808285" stroked="false">
                <v:path arrowok="t"/>
                <v:fill type="solid"/>
              </v:shape>
            </v:group>
            <v:group style="position:absolute;left:9710;top:8531;width:481;height:481" coordorigin="9710,8531" coordsize="481,481">
              <v:shape style="position:absolute;left:9710;top:8531;width:481;height:481" coordorigin="9710,8531" coordsize="481,481" path="m10052,8990l9957,8990,9962,8995,9962,9012,9983,9010,10003,9007,10022,9002,10041,8995,10052,899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9836,8958,9847,8964,9849,8971,9916,9010,9937,9012,9939,9002,9939,8995,9944,8990,10052,8990,10059,8987,10055,8976,10052,8971,10054,8964,10060,8961,10065,8958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10065,8958,10072,8959,10081,8974,10097,8963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49,8874l9751,8874,9758,8875,9762,8881,9765,8886,9763,8893,9748,8902,9760,8919,9773,8934,9787,8948,9802,8961,9818,8973,9826,8965,9829,8959,9836,8958,10103,8958,10113,8950,10127,8936,10140,8920,10152,8904,10144,8897,10138,8893,10136,8886,10139,8881,10142,8875,1014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9,8874l10149,8874,10165,8882,1016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736,8662l9712,8738,9710,8758,9721,8760,9727,8760,9732,8766,9732,8778,9727,8783,9710,8783,9712,8804,9715,8824,9721,8843,9727,8862,9735,8880,9746,8877,9751,8874,10169,8874,10173,8864,10180,8846,10185,8826,10187,8814,9968,8814,9940,8813,9920,8804,9909,8790,9905,8772,9910,8751,9923,8735,9932,8669,9750,8669,9748,8668,9736,8662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74,8760l10083,8760,10088,8766,10088,8778,10083,8783,9995,8783,9985,8802,9968,8814,10187,8814,10189,8806,10191,8786,10180,8783,10174,8783,10169,8778,10169,8766,10174,876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19,8600l9957,8600,9962,8605,9962,8728,9980,8737,9993,8754,10077,8760,10191,8760,10189,8740,10186,8720,10180,8700,10174,8682,10168,8669,10145,8669,10141,8667,10139,8663,10136,8657,10138,8650,10153,8642,10141,8625,10128,8610,10119,860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820,8569l9774,8608,9749,8640,9757,8647,9763,8650,9765,8657,9760,8667,9756,8669,9932,8669,9939,8611,9939,8605,9944,8600,10119,8600,10114,8596,10102,8585,10063,8585,9832,8585,9828,8583,9820,8569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6,8664l10155,8667,10153,8668,10151,8669,10168,8669,10166,866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083,8571l10075,8579,10073,8583,10069,8585,10102,8585,10099,8582,10083,857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39,8531l9874,8545,9840,8558,9849,8573,9847,8580,9840,8584,9838,8585,10063,8585,10061,8584,10060,8583,10054,8580,10052,8573,10055,8567,10061,8558,10052,8554,9944,8554,9939,8549,9939,853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64,8532l9962,8542,9962,8549,9957,8554,10052,8554,10043,8550,10024,8543,10005,8537,9985,8534,9964,8532xe" filled="true" fillcolor="#808285" stroked="false">
                <v:path arrowok="t"/>
                <v:fill type="solid"/>
              </v:shape>
            </v:group>
            <v:group style="position:absolute;left:9928;top:8749;width:46;height:46" coordorigin="9928,8749" coordsize="46,46">
              <v:shape style="position:absolute;left:9928;top:8749;width:46;height:46" coordorigin="9928,8749" coordsize="46,46" path="m9963,8749l9938,8749,9928,8759,9928,8785,9938,8795,9963,8795,9973,8785,9973,8759,9963,8749xe" filled="true" fillcolor="#808285" stroked="false">
                <v:path arrowok="t"/>
                <v:fill type="solid"/>
              </v:shape>
            </v:group>
            <v:group style="position:absolute;left:9618;top:8427;width:666;height:666" coordorigin="9618,8427" coordsize="666,666">
              <v:shape style="position:absolute;left:9618;top:8427;width:666;height:666" coordorigin="9618,8427" coordsize="666,666" path="m9743,8539l9708,8539,9727,8557,9714,8573,9680,8623,9655,8679,9642,8739,9641,8765,9642,8783,9652,8849,9674,8909,9706,8961,9762,9019,9778,9029,9759,9075,9754,9079,9754,9087,9761,9093,9773,9093,9775,9091,9815,9051,10119,9051,10108,9039,10111,9037,9967,9037,9899,9031,9828,9007,9819,9001,9818,9001,9770,8965,9731,8919,9722,8905,9722,8905,9698,8849,9687,8789,9688,8765,9697,8703,9722,8641,9722,8641,9733,8623,9773,8577,9818,8545,9819,8545,9819,8543,9824,8541,9746,8541,9743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27,9059l10071,9059,10126,9091,10128,9093,10140,9093,10147,9087,10147,9079,10127,905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9,9051l9815,9051,9833,9059,9851,9067,9870,9071,9890,9077,9930,9081,9978,9081,9999,9077,10019,9075,10037,9069,10055,9065,10071,9059,10127,9059,10119,9051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2,8509l9958,8509,9981,8511,10002,8515,10021,8519,10039,8525,10056,8531,10072,8539,10082,8543,10083,8545,10083,8545,10100,8555,10146,8595,10179,8641,10179,8641,10208,8715,10214,8755,10213,8781,10204,8843,10179,8905,10179,8905,10168,8923,10112,8981,10083,9001,10082,9001,10064,9011,10046,9019,10008,9031,9987,9035,9967,9037,10111,9037,10172,8989,10211,8941,10239,8885,10256,8825,10260,8781,10260,8759,10250,8695,10229,8637,10186,8571,10192,8541,10157,8541,10142,8529,10126,8517,10112,850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723,8427l9661,8441,9619,8505,9618,8523,9620,8541,9627,8559,9637,8577,9647,8587,9650,8589,9656,8589,9659,8587,9661,8585,9708,8539,9743,8539,9724,8523,9777,8471,9779,8467,9780,8465,9780,8459,9779,8455,9777,8453,9761,8441,9742,8433,9723,8427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281,8539l10193,8539,10240,8585,10242,8587,10245,8589,10251,8589,10281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973,8463l9930,8463,9909,8465,9849,8479,9794,8505,9746,8541,9824,8541,9837,8535,9855,8527,9893,8515,9913,8511,9934,8509,10112,8509,10109,8507,10054,8481,9994,8465,9973,8463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91,8427l10134,8445,10121,8459,10121,8465,10122,8467,10124,8471,10177,8523,10157,8541,10192,8541,10193,8539,10281,8539,10282,8535,10263,8461,10209,8429,10191,8427xe" filled="true" fillcolor="#808285" stroked="false">
                <v:path arrowok="t"/>
                <v:fill type="solid"/>
              </v:shape>
            </v:group>
            <v:group style="position:absolute;left:9572;top:10362;width:220;height:576" coordorigin="9572,10362" coordsize="220,576">
              <v:shape style="position:absolute;left:9572;top:10362;width:220;height:576" coordorigin="9572,10362" coordsize="220,576" path="m9681,10362l9572,10470,9572,10937,9791,10937,9791,10821,9656,10821,9656,10713,9791,10713,9791,10645,9656,10645,9656,10537,9791,10537,9791,10470,9681,10362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713l9706,10713,9706,10821,9791,10821,9791,10713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537l9706,10537,9706,10645,9791,10645,9791,10537xe" filled="true" fillcolor="#808285" stroked="false">
                <v:path arrowok="t"/>
                <v:fill type="solid"/>
              </v:shape>
            </v:group>
            <v:group style="position:absolute;left:9841;top:10179;width:220;height:758" coordorigin="9841,10179" coordsize="220,758">
              <v:shape style="position:absolute;left:9841;top:10179;width:220;height:758" coordorigin="9841,10179" coordsize="220,758" path="m9955,10179l9933,10183,9914,10194,9899,10210,9890,10230,9841,10246,9841,10937,10060,10937,10060,10821,9926,10821,9926,10713,10060,10713,10060,10645,9926,10645,9926,10538,10060,10538,10060,10470,9926,10470,9926,10362,10060,10362,10060,10246,10021,10246,10017,10223,10007,10204,9991,10190,9970,10181,9955,10179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713l9976,10713,9976,10821,10060,10821,10060,10713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538l9976,10538,9976,10645,10060,10645,10060,10538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362l9976,10362,9976,10470,10060,10470,10060,10362xe" filled="true" fillcolor="#808285" stroked="false">
                <v:path arrowok="t"/>
                <v:fill type="solid"/>
              </v:shape>
            </v:group>
            <v:group style="position:absolute;left:10110;top:10362;width:220;height:576" coordorigin="10110,10362" coordsize="220,576">
              <v:shape style="position:absolute;left:10110;top:10362;width:220;height:576" coordorigin="10110,10362" coordsize="220,576" path="m10220,10362l10110,10470,10110,10937,10329,10937,10329,10821,10195,10821,10195,10713,10329,10713,10329,10645,10195,10645,10195,10537,10329,10537,10329,10470,10220,10362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713l10245,10713,10245,10821,10329,10821,10329,10713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537l10245,10537,10245,10645,10329,10645,10329,10537xe" filled="true" fillcolor="#808285" stroked="false">
                <v:path arrowok="t"/>
                <v:fill type="solid"/>
              </v:shape>
            </v:group>
            <v:group style="position:absolute;left:9667;top:11891;width:568;height:642" coordorigin="9667,11891" coordsize="568,642">
              <v:shape style="position:absolute;left:9667;top:11891;width:568;height:642" coordorigin="9667,11891" coordsize="568,642" path="m10000,12321l9744,12321,9744,12418,9723,12420,9674,12463,9667,12500,9674,12523,9688,12532,9700,12526,9701,12503,9703,12482,9710,12466,9724,12455,9734,12453,9744,12453,9997,12453,9993,12438,9988,12418,9986,12396,9986,12391,9988,12368,9992,12346,9999,12324,10000,12321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997,12453l9744,12453,9744,12524,10044,12524,10030,12509,10018,12493,10008,12476,9999,12458,9997,12453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0,12189l9744,12189,9744,12286,9723,12288,9674,12332,9667,12368,9674,12392,9688,12400,9700,12394,9701,12371,9703,12350,9710,12334,9724,12323,9734,12321,9744,12321,10000,12321,10008,12304,10048,12254,10104,12220,10229,12209,10230,1218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856,12057l9744,12057,9744,12154,9723,12156,9674,12200,9667,12236,9674,12260,9688,12268,9700,12262,9701,12239,9703,12218,9710,12202,9724,12191,9734,12189,9744,12189,10230,12189,10231,12099,9856,12099,9856,120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29,12209l10175,12209,10197,12211,10214,12214,10229,12218,10229,1220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4,11925l9744,11925,9744,12022,9723,12024,9674,12068,9667,12104,9674,12128,9688,12136,9700,12130,9701,12107,9703,12086,9710,12070,9724,12059,9734,12057,9744,12057,9856,12057,9856,11957,10233,11957,10234,11925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3,11957l10123,11957,10123,12099,10231,12099,10233,119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5,11891l9744,11891,9686,11918,9667,11972,9674,11996,9688,12004,9700,11999,9701,11975,9703,11955,9710,11939,9724,11927,9734,11925,9744,11925,10234,11925,10235,11891xe" filled="true" fillcolor="#808285" stroked="false">
                <v:path arrowok="t"/>
                <v:fill type="solid"/>
              </v:shape>
            </v:group>
            <v:group style="position:absolute;left:10005;top:12226;width:329;height:330" coordorigin="10005,12226" coordsize="329,330">
              <v:shape style="position:absolute;left:10005;top:12226;width:329;height:330" coordorigin="10005,12226" coordsize="329,330" path="m10176,12226l10108,12239,10053,12275,10017,12328,10005,12370,10006,12396,10021,12460,10065,12519,10121,12548,10159,12556,10184,12554,10249,12533,10299,12492,10303,12487,10133,12487,10052,12406,10093,12365,10173,12365,10238,12300,10307,12300,10301,12292,10255,12250,10196,12228,10176,12226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307,12300l10238,12300,10279,12341,10133,12487,10303,12487,10311,12475,10321,12456,10328,12436,10333,12414,10334,12392,10333,12370,10329,12348,10322,12328,10313,12309,10307,12300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173,12365l10093,12365,10133,12405,10173,12365xe" filled="true" fillcolor="#808285" stroked="false">
                <v:path arrowok="t"/>
                <v:fill type="solid"/>
              </v:shape>
            </v:group>
            <v:group style="position:absolute;left:9657;top:13685;width:630;height:704" coordorigin="9657,13685" coordsize="630,704">
              <v:shape style="position:absolute;left:9657;top:13685;width:630;height:704" coordorigin="9657,13685" coordsize="630,704" path="m9834,13685l9773,13711,9766,13759,9739,13759,9680,13785,9657,14306,9660,14329,9700,14379,10204,14389,10227,14386,10247,14377,10264,14363,10276,14346,10278,14340,9739,14340,9719,14333,9707,14315,9705,13880,10286,13880,10286,13855,9806,13855,9795,13844,9795,13723,9806,13712,9864,13712,9852,13696,9834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286,13880l10238,13880,10238,14306,10231,14327,10213,14339,9739,14340,10278,14340,10284,14325,10286,13880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864,13712l9831,13712,9841,13723,9841,13844,9831,13855,9962,13855,9952,13844,9952,13759,9870,13759,9870,13736,9865,13714,9864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020,13712l9987,13712,9997,13723,9997,13844,9987,13855,10119,13855,10108,13844,10108,13759,10026,13759,10026,13736,10022,13714,10020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77,13712l10144,13712,10154,13723,10154,13844,10144,13855,10286,13855,10286,13842,10283,13819,10243,13769,10204,13759,10183,13759,10183,13736,10178,13714,10177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990,13685l9930,13711,9923,13759,9952,13759,9952,13723,9962,13712,10020,13712,10009,13696,9990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47,13685l10086,13711,10079,13759,10108,13759,10108,13723,10119,13712,10177,13712,10165,13696,10147,13685xe" filled="true" fillcolor="#808285" stroked="false">
                <v:path arrowok="t"/>
                <v:fill type="solid"/>
              </v:shape>
            </v:group>
            <v:group style="position:absolute;left:9749;top:14026;width:446;height:2" coordorigin="9749,14026" coordsize="446,2">
              <v:shape style="position:absolute;left:9749;top:14026;width:446;height:2" coordorigin="9749,14026" coordsize="446,0" path="m9749,14026l10194,14026e" filled="false" stroked="true" strokeweight="4.0620pt" strokecolor="#808285">
                <v:path arrowok="t"/>
              </v:shape>
            </v:group>
            <v:group style="position:absolute;left:9749;top:14132;width:446;height:2" coordorigin="9749,14132" coordsize="446,2">
              <v:shape style="position:absolute;left:9749;top:14132;width:446;height:2" coordorigin="9749,14132" coordsize="446,0" path="m9749,14132l10194,14132e" filled="false" stroked="true" strokeweight="4.059pt" strokecolor="#808285">
                <v:path arrowok="t"/>
              </v:shape>
            </v:group>
            <v:group style="position:absolute;left:9749;top:14238;width:446;height:2" coordorigin="9749,14238" coordsize="446,2">
              <v:shape style="position:absolute;left:9749;top:14238;width:446;height:2" coordorigin="9749,14238" coordsize="446,0" path="m9749,14238l10194,14238e" filled="false" stroked="true" strokeweight="4.053pt" strokecolor="#808285">
                <v:path arrowok="t"/>
              </v:shape>
            </v:group>
            <w10:wrap type="none"/>
          </v:group>
        </w:pict>
      </w:r>
    </w:p>
    <w:p>
      <w:pPr>
        <w:spacing w:line="298" w:lineRule="auto" w:before="77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24"/>
          <w:w w:val="92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510.748.9001.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21"/>
          <w:w w:val="94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5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73"/>
        <w:ind w:left="0" w:right="109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spacing w:val="-3"/>
          <w:w w:val="110"/>
          <w:sz w:val="21"/>
        </w:rPr>
        <w:t>WEEKL</w:t>
      </w:r>
      <w:r>
        <w:rPr>
          <w:rFonts w:ascii="Calibri"/>
          <w:b/>
          <w:color w:val="808285"/>
          <w:spacing w:val="-2"/>
          <w:w w:val="110"/>
          <w:sz w:val="21"/>
        </w:rPr>
        <w:t>Y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 </w:t>
      </w:r>
      <w:r>
        <w:rPr>
          <w:rFonts w:ascii="Calibri"/>
          <w:b/>
          <w:color w:val="808285"/>
          <w:spacing w:val="-5"/>
          <w:w w:val="110"/>
          <w:sz w:val="21"/>
        </w:rPr>
        <w:t>STARTS</w:t>
      </w:r>
      <w:r>
        <w:rPr>
          <w:rFonts w:ascii="Calibri"/>
          <w:sz w:val="21"/>
        </w:rPr>
      </w:r>
    </w:p>
    <w:p>
      <w:pPr>
        <w:spacing w:after="0"/>
        <w:jc w:val="righ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209.7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68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6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Education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63"/>
                    <w:ind w:left="637" w:right="758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414042"/>
                      <w:sz w:val="22"/>
                    </w:rPr>
                    <w:t>From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classroom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working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behind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scenes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develop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curriculum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shape</w:t>
                  </w:r>
                  <w:r>
                    <w:rPr>
                      <w:rFonts w:ascii="Arial"/>
                      <w:color w:val="414042"/>
                      <w:w w:val="9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policies,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field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education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both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challenging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rewarding.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For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those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seeking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w w:val="91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5"/>
                      <w:sz w:val="22"/>
                    </w:rPr>
                    <w:t>way,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solve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problems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inspire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change,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right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education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crucial.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637" w:right="789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University’s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offers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prepare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broad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range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education-based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roles.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W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offer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specializations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so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can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tailor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20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career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goals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interests,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including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areas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like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special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education,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curriculum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teaching,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international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215"/>
        <w:ind w:left="869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414042"/>
          <w:w w:val="105"/>
          <w:sz w:val="32"/>
        </w:rPr>
        <w:t>DOCTOR</w:t>
      </w:r>
      <w:r>
        <w:rPr>
          <w:rFonts w:ascii="Calibri"/>
          <w:b/>
          <w:color w:val="414042"/>
          <w:spacing w:val="3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OF</w:t>
      </w:r>
      <w:r>
        <w:rPr>
          <w:rFonts w:ascii="Calibri"/>
          <w:b/>
          <w:color w:val="414042"/>
          <w:spacing w:val="4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EDUC</w:t>
      </w:r>
      <w:r>
        <w:rPr>
          <w:rFonts w:ascii="Calibri"/>
          <w:b/>
          <w:color w:val="414042"/>
          <w:spacing w:val="-26"/>
          <w:w w:val="105"/>
          <w:sz w:val="32"/>
        </w:rPr>
        <w:t>A</w:t>
      </w:r>
      <w:r>
        <w:rPr>
          <w:rFonts w:ascii="Calibri"/>
          <w:b/>
          <w:color w:val="414042"/>
          <w:w w:val="105"/>
          <w:sz w:val="32"/>
        </w:rPr>
        <w:t>TION</w:t>
      </w:r>
      <w:r>
        <w:rPr>
          <w:rFonts w:ascii="Calibri"/>
          <w:b/>
          <w:color w:val="414042"/>
          <w:spacing w:val="4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IN</w:t>
      </w:r>
      <w:r>
        <w:rPr>
          <w:rFonts w:ascii="Calibri"/>
          <w:b/>
          <w:color w:val="414042"/>
          <w:spacing w:val="4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INSTRUCTIONAL</w:t>
      </w:r>
      <w:r>
        <w:rPr>
          <w:rFonts w:ascii="Calibri"/>
          <w:b/>
          <w:color w:val="414042"/>
          <w:spacing w:val="4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DESIGN</w:t>
      </w:r>
      <w:r>
        <w:rPr>
          <w:rFonts w:ascii="Calibri"/>
          <w:sz w:val="32"/>
        </w:rPr>
      </w:r>
    </w:p>
    <w:p>
      <w:pPr>
        <w:pStyle w:val="BodyText"/>
        <w:spacing w:line="265" w:lineRule="auto" w:before="67"/>
        <w:ind w:left="869" w:right="125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Instructional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design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unique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field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combines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scientific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principles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process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with</w:t>
      </w:r>
      <w:r>
        <w:rPr>
          <w:rFonts w:ascii="Arial"/>
          <w:color w:val="414042"/>
          <w:spacing w:val="21"/>
          <w:w w:val="98"/>
        </w:rPr>
        <w:t> </w:t>
      </w:r>
      <w:r>
        <w:rPr>
          <w:rFonts w:ascii="Arial"/>
          <w:color w:val="414042"/>
        </w:rPr>
        <w:t>technology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  <w:spacing w:val="1"/>
        </w:rPr>
        <w:t>art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design.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Those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working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this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field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must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able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combine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these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elements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create</w:t>
      </w:r>
      <w:r>
        <w:rPr>
          <w:rFonts w:ascii="Arial"/>
          <w:color w:val="414042"/>
          <w:spacing w:val="21"/>
          <w:w w:val="94"/>
        </w:rPr>
        <w:t> </w:t>
      </w:r>
      <w:r>
        <w:rPr>
          <w:rFonts w:ascii="Arial"/>
          <w:color w:val="414042"/>
        </w:rPr>
        <w:t>engaging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efficient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environments.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Doctor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Education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(EdD)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Instructional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Design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21"/>
          <w:w w:val="95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help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learn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how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design,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develop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implement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powerful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experiences.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49"/>
        <w:ind w:left="869" w:right="12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was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designed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align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instructional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design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competencies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including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those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established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w w:val="90"/>
        </w:rPr>
        <w:t> </w:t>
      </w:r>
      <w:r>
        <w:rPr>
          <w:rFonts w:ascii="Arial" w:hAnsi="Arial" w:cs="Arial" w:eastAsia="Arial"/>
          <w:color w:val="414042"/>
          <w:w w:val="95"/>
        </w:rPr>
        <w:t>International</w:t>
      </w:r>
      <w:r>
        <w:rPr>
          <w:rFonts w:ascii="Arial" w:hAnsi="Arial" w:cs="Arial" w:eastAsia="Arial"/>
          <w:color w:val="414042"/>
          <w:spacing w:val="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Board</w:t>
      </w:r>
      <w:r>
        <w:rPr>
          <w:rFonts w:ascii="Arial" w:hAnsi="Arial" w:cs="Arial" w:eastAsia="Arial"/>
          <w:color w:val="414042"/>
          <w:spacing w:val="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</w:t>
      </w:r>
      <w:r>
        <w:rPr>
          <w:rFonts w:ascii="Arial" w:hAnsi="Arial" w:cs="Arial" w:eastAsia="Arial"/>
          <w:color w:val="414042"/>
          <w:spacing w:val="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Standards</w:t>
      </w:r>
      <w:r>
        <w:rPr>
          <w:rFonts w:ascii="Arial" w:hAnsi="Arial" w:cs="Arial" w:eastAsia="Arial"/>
          <w:color w:val="414042"/>
          <w:spacing w:val="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for</w:t>
      </w:r>
      <w:r>
        <w:rPr>
          <w:rFonts w:ascii="Arial" w:hAnsi="Arial" w:cs="Arial" w:eastAsia="Arial"/>
          <w:color w:val="414042"/>
          <w:spacing w:val="3"/>
          <w:w w:val="95"/>
        </w:rPr>
        <w:t> </w:t>
      </w:r>
      <w:r>
        <w:rPr>
          <w:rFonts w:ascii="Arial" w:hAnsi="Arial" w:cs="Arial" w:eastAsia="Arial"/>
          <w:color w:val="414042"/>
          <w:spacing w:val="-2"/>
          <w:w w:val="95"/>
        </w:rPr>
        <w:t>T</w:t>
      </w:r>
      <w:r>
        <w:rPr>
          <w:rFonts w:ascii="Arial" w:hAnsi="Arial" w:cs="Arial" w:eastAsia="Arial"/>
          <w:color w:val="414042"/>
          <w:spacing w:val="-1"/>
          <w:w w:val="95"/>
        </w:rPr>
        <w:t>raining,</w:t>
      </w:r>
      <w:r>
        <w:rPr>
          <w:rFonts w:ascii="Arial" w:hAnsi="Arial" w:cs="Arial" w:eastAsia="Arial"/>
          <w:color w:val="414042"/>
          <w:spacing w:val="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Performance</w:t>
      </w:r>
      <w:r>
        <w:rPr>
          <w:rFonts w:ascii="Arial" w:hAnsi="Arial" w:cs="Arial" w:eastAsia="Arial"/>
          <w:color w:val="414042"/>
          <w:spacing w:val="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3"/>
          <w:w w:val="95"/>
        </w:rPr>
        <w:t> </w:t>
      </w:r>
      <w:r>
        <w:rPr>
          <w:rFonts w:ascii="Arial" w:hAnsi="Arial" w:cs="Arial" w:eastAsia="Arial"/>
          <w:color w:val="414042"/>
          <w:spacing w:val="1"/>
          <w:w w:val="95"/>
        </w:rPr>
        <w:t>Improvement</w:t>
      </w:r>
      <w:r>
        <w:rPr>
          <w:rFonts w:ascii="Arial" w:hAnsi="Arial" w:cs="Arial" w:eastAsia="Arial"/>
          <w:color w:val="414042"/>
          <w:w w:val="95"/>
          <w:position w:val="7"/>
          <w:sz w:val="13"/>
          <w:szCs w:val="13"/>
        </w:rPr>
        <w:t>©</w:t>
      </w:r>
      <w:r>
        <w:rPr>
          <w:rFonts w:ascii="Arial" w:hAnsi="Arial" w:cs="Arial" w:eastAsia="Arial"/>
          <w:color w:val="414042"/>
          <w:spacing w:val="27"/>
          <w:w w:val="95"/>
          <w:position w:val="7"/>
          <w:sz w:val="13"/>
          <w:szCs w:val="13"/>
        </w:rPr>
        <w:t> </w:t>
      </w:r>
      <w:r>
        <w:rPr>
          <w:rFonts w:ascii="Arial" w:hAnsi="Arial" w:cs="Arial" w:eastAsia="Arial"/>
          <w:color w:val="414042"/>
          <w:w w:val="95"/>
        </w:rPr>
        <w:t>(ibstpi),</w:t>
      </w:r>
      <w:r>
        <w:rPr>
          <w:rFonts w:ascii="Arial" w:hAnsi="Arial" w:cs="Arial" w:eastAsia="Arial"/>
          <w:color w:val="414042"/>
          <w:spacing w:val="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Association</w:t>
      </w:r>
      <w:r>
        <w:rPr>
          <w:rFonts w:ascii="Arial" w:hAnsi="Arial" w:cs="Arial" w:eastAsia="Arial"/>
          <w:color w:val="414042"/>
          <w:spacing w:val="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for</w:t>
      </w:r>
      <w:r>
        <w:rPr>
          <w:rFonts w:ascii="Arial" w:hAnsi="Arial" w:cs="Arial" w:eastAsia="Arial"/>
          <w:color w:val="414042"/>
          <w:spacing w:val="3"/>
          <w:w w:val="95"/>
        </w:rPr>
        <w:t> </w:t>
      </w:r>
      <w:r>
        <w:rPr>
          <w:rFonts w:ascii="Arial" w:hAnsi="Arial" w:cs="Arial" w:eastAsia="Arial"/>
          <w:color w:val="414042"/>
          <w:spacing w:val="-6"/>
          <w:w w:val="95"/>
        </w:rPr>
        <w:t>T</w:t>
      </w:r>
      <w:r>
        <w:rPr>
          <w:rFonts w:ascii="Arial" w:hAnsi="Arial" w:cs="Arial" w:eastAsia="Arial"/>
          <w:color w:val="414042"/>
          <w:spacing w:val="-5"/>
          <w:w w:val="95"/>
        </w:rPr>
        <w:t>alent</w:t>
      </w:r>
      <w:r>
        <w:rPr>
          <w:rFonts w:ascii="Arial" w:hAnsi="Arial" w:cs="Arial" w:eastAsia="Arial"/>
          <w:color w:val="414042"/>
          <w:spacing w:val="22"/>
          <w:w w:val="94"/>
        </w:rPr>
        <w:t> </w:t>
      </w:r>
      <w:r>
        <w:rPr>
          <w:rFonts w:ascii="Arial" w:hAnsi="Arial" w:cs="Arial" w:eastAsia="Arial"/>
          <w:color w:val="414042"/>
          <w:w w:val="95"/>
        </w:rPr>
        <w:t>Development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(A</w:t>
      </w:r>
      <w:r>
        <w:rPr>
          <w:rFonts w:ascii="Arial" w:hAnsi="Arial" w:cs="Arial" w:eastAsia="Arial"/>
          <w:color w:val="414042"/>
          <w:spacing w:val="-5"/>
          <w:w w:val="95"/>
        </w:rPr>
        <w:t>TD)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Association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for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Educational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Communication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T</w:t>
      </w:r>
      <w:r>
        <w:rPr>
          <w:rFonts w:ascii="Arial" w:hAnsi="Arial" w:cs="Arial" w:eastAsia="Arial"/>
          <w:color w:val="414042"/>
          <w:spacing w:val="-3"/>
          <w:w w:val="95"/>
        </w:rPr>
        <w:t>echnology</w:t>
      </w:r>
      <w:r>
        <w:rPr>
          <w:rFonts w:ascii="Arial" w:hAnsi="Arial" w:cs="Arial" w:eastAsia="Arial"/>
          <w:color w:val="414042"/>
          <w:w w:val="95"/>
        </w:rPr>
        <w:t> (AECT).</w:t>
      </w:r>
      <w:r>
        <w:rPr>
          <w:rFonts w:ascii="Arial" w:hAnsi="Arial" w:cs="Arial" w:eastAsia="Arial"/>
          <w:color w:val="414042"/>
          <w:spacing w:val="-7"/>
          <w:w w:val="95"/>
        </w:rPr>
        <w:t> </w:t>
      </w:r>
      <w:r>
        <w:rPr>
          <w:rFonts w:ascii="Arial" w:hAnsi="Arial" w:cs="Arial" w:eastAsia="Arial"/>
          <w:color w:val="414042"/>
          <w:spacing w:val="-5"/>
          <w:w w:val="95"/>
        </w:rPr>
        <w:t>Y</w:t>
      </w:r>
      <w:r>
        <w:rPr>
          <w:rFonts w:ascii="Arial" w:hAnsi="Arial" w:cs="Arial" w:eastAsia="Arial"/>
          <w:color w:val="414042"/>
          <w:spacing w:val="-4"/>
          <w:w w:val="95"/>
        </w:rPr>
        <w:t>ou’ll</w:t>
      </w:r>
      <w:r>
        <w:rPr>
          <w:rFonts w:ascii="Arial" w:hAnsi="Arial" w:cs="Arial" w:eastAsia="Arial"/>
          <w:color w:val="414042"/>
          <w:w w:val="95"/>
        </w:rPr>
        <w:t> cover</w:t>
      </w:r>
      <w:r>
        <w:rPr>
          <w:rFonts w:ascii="Arial" w:hAnsi="Arial" w:cs="Arial" w:eastAsia="Arial"/>
          <w:color w:val="414042"/>
          <w:spacing w:val="25"/>
          <w:w w:val="94"/>
        </w:rPr>
        <w:t> </w:t>
      </w:r>
      <w:r>
        <w:rPr>
          <w:rFonts w:ascii="Arial" w:hAnsi="Arial" w:cs="Arial" w:eastAsia="Arial"/>
          <w:color w:val="414042"/>
        </w:rPr>
        <w:t>advanced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topics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including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universal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design,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rapid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prototyping,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development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simulations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gaming</w:t>
      </w:r>
      <w:r>
        <w:rPr>
          <w:rFonts w:ascii="Arial" w:hAnsi="Arial" w:cs="Arial" w:eastAsia="Arial"/>
          <w:color w:val="414042"/>
          <w:w w:val="98"/>
        </w:rPr>
        <w:t> </w:t>
      </w:r>
      <w:r>
        <w:rPr>
          <w:rFonts w:ascii="Arial" w:hAnsi="Arial" w:cs="Arial" w:eastAsia="Arial"/>
          <w:color w:val="414042"/>
        </w:rPr>
        <w:t>solutions.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  <w:spacing w:val="-5"/>
        </w:rPr>
        <w:t>Y</w:t>
      </w:r>
      <w:r>
        <w:rPr>
          <w:rFonts w:ascii="Arial" w:hAnsi="Arial" w:cs="Arial" w:eastAsia="Arial"/>
          <w:color w:val="414042"/>
          <w:spacing w:val="-4"/>
        </w:rPr>
        <w:t>ou’ll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also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able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gain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hands-on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experience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dive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into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research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development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learning</w:t>
      </w:r>
      <w:r>
        <w:rPr>
          <w:rFonts w:ascii="Arial" w:hAnsi="Arial" w:cs="Arial" w:eastAsia="Arial"/>
          <w:color w:val="414042"/>
          <w:spacing w:val="23"/>
          <w:w w:val="98"/>
        </w:rPr>
        <w:t> </w:t>
      </w:r>
      <w:r>
        <w:rPr>
          <w:rFonts w:ascii="Arial" w:hAnsi="Arial" w:cs="Arial" w:eastAsia="Arial"/>
          <w:color w:val="414042"/>
        </w:rPr>
        <w:t>solutions.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Upon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graduation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you’ll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prepared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take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on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leadership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roles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across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all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sectors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including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areas</w:t>
      </w:r>
      <w:r>
        <w:rPr>
          <w:rFonts w:ascii="Arial" w:hAnsi="Arial" w:cs="Arial" w:eastAsia="Arial"/>
          <w:color w:val="414042"/>
          <w:w w:val="94"/>
        </w:rPr>
        <w:t> </w:t>
      </w:r>
      <w:r>
        <w:rPr>
          <w:rFonts w:ascii="Arial" w:hAnsi="Arial" w:cs="Arial" w:eastAsia="Arial"/>
          <w:color w:val="414042"/>
          <w:w w:val="95"/>
        </w:rPr>
        <w:t>such</w:t>
      </w:r>
      <w:r>
        <w:rPr>
          <w:rFonts w:ascii="Arial" w:hAnsi="Arial" w:cs="Arial" w:eastAsia="Arial"/>
          <w:color w:val="414042"/>
          <w:spacing w:val="-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as</w:t>
      </w:r>
      <w:r>
        <w:rPr>
          <w:rFonts w:ascii="Arial" w:hAnsi="Arial" w:cs="Arial" w:eastAsia="Arial"/>
          <w:color w:val="414042"/>
          <w:spacing w:val="-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education,</w:t>
      </w:r>
      <w:r>
        <w:rPr>
          <w:rFonts w:ascii="Arial" w:hAnsi="Arial" w:cs="Arial" w:eastAsia="Arial"/>
          <w:color w:val="414042"/>
          <w:spacing w:val="-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business</w:t>
      </w:r>
      <w:r>
        <w:rPr>
          <w:rFonts w:ascii="Arial" w:hAnsi="Arial" w:cs="Arial" w:eastAsia="Arial"/>
          <w:color w:val="414042"/>
          <w:spacing w:val="-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manufacturing.</w:t>
      </w:r>
      <w:r>
        <w:rPr>
          <w:rFonts w:ascii="Arial" w:hAnsi="Arial" w:cs="Arial" w:eastAsia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65" w:lineRule="auto" w:before="49"/>
        <w:ind w:left="869" w:right="409" w:hanging="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  <w:spacing w:val="-2"/>
        </w:rPr>
        <w:t>Our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2"/>
        </w:rPr>
        <w:t>EdD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1"/>
        </w:rPr>
        <w:t>in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3"/>
        </w:rPr>
        <w:t>Instructional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3"/>
        </w:rPr>
        <w:t>Design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3"/>
        </w:rPr>
        <w:t>degree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3"/>
        </w:rPr>
        <w:t>program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3"/>
        </w:rPr>
        <w:t>was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3"/>
        </w:rPr>
        <w:t>created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  <w:spacing w:val="-1"/>
        </w:rPr>
        <w:t>by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3"/>
        </w:rPr>
        <w:t>experienced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3"/>
        </w:rPr>
        <w:t>professionals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ensure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that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39"/>
          <w:w w:val="95"/>
        </w:rPr>
        <w:t> </w:t>
      </w:r>
      <w:r>
        <w:rPr>
          <w:rFonts w:ascii="Arial" w:hAnsi="Arial" w:cs="Arial" w:eastAsia="Arial"/>
          <w:color w:val="414042"/>
        </w:rPr>
        <w:t>curriculum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aligns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indust</w:t>
      </w:r>
      <w:r>
        <w:rPr>
          <w:rFonts w:ascii="Arial" w:hAnsi="Arial" w:cs="Arial" w:eastAsia="Arial"/>
          <w:color w:val="414042"/>
          <w:spacing w:val="8"/>
        </w:rPr>
        <w:t>r</w:t>
      </w:r>
      <w:r>
        <w:rPr>
          <w:rFonts w:ascii="Arial" w:hAnsi="Arial" w:cs="Arial" w:eastAsia="Arial"/>
          <w:color w:val="414042"/>
        </w:rPr>
        <w:t>y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needs.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Each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professors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offer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not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only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guidance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need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w w:val="94"/>
        </w:rPr>
        <w:t> </w:t>
      </w:r>
      <w:r>
        <w:rPr>
          <w:rFonts w:ascii="Arial" w:hAnsi="Arial" w:cs="Arial" w:eastAsia="Arial"/>
          <w:color w:val="414042"/>
        </w:rPr>
        <w:t>thrive,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but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wealth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real-world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insight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that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immediately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apply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workplace.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  <w:spacing w:val="-5"/>
        </w:rPr>
        <w:t>Y</w:t>
      </w:r>
      <w:r>
        <w:rPr>
          <w:rFonts w:ascii="Arial" w:hAnsi="Arial" w:cs="Arial" w:eastAsia="Arial"/>
          <w:color w:val="414042"/>
          <w:spacing w:val="-4"/>
        </w:rPr>
        <w:t>ou’ll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also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receive</w:t>
      </w:r>
      <w:r>
        <w:rPr>
          <w:rFonts w:ascii="Arial" w:hAnsi="Arial" w:cs="Arial" w:eastAsia="Arial"/>
          <w:color w:val="414042"/>
          <w:spacing w:val="22"/>
          <w:w w:val="94"/>
        </w:rPr>
        <w:t> </w:t>
      </w:r>
      <w:r>
        <w:rPr>
          <w:rFonts w:ascii="Arial" w:hAnsi="Arial" w:cs="Arial" w:eastAsia="Arial"/>
          <w:color w:val="414042"/>
        </w:rPr>
        <w:t>support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personal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attention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each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course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due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unique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one-to-one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learning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model.</w:t>
      </w:r>
      <w:r>
        <w:rPr>
          <w:rFonts w:ascii="Arial" w:hAnsi="Arial" w:cs="Arial" w:eastAsia="Arial"/>
        </w:rPr>
      </w:r>
    </w:p>
    <w:p>
      <w:pPr>
        <w:spacing w:after="0" w:line="265" w:lineRule="auto"/>
        <w:jc w:val="left"/>
        <w:rPr>
          <w:rFonts w:ascii="Arial" w:hAnsi="Arial" w:cs="Arial" w:eastAsia="Arial"/>
        </w:rPr>
        <w:sectPr>
          <w:headerReference w:type="even" r:id="rId52"/>
          <w:pgSz w:w="12240" w:h="15840"/>
          <w:pgMar w:header="1067" w:footer="0" w:top="2100" w:bottom="280" w:left="0" w:right="8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723" w:lineRule="exact" w:before="0"/>
        <w:ind w:left="0" w:right="1589" w:firstLine="0"/>
        <w:jc w:val="right"/>
        <w:rPr>
          <w:rFonts w:ascii="Impact" w:hAnsi="Impact" w:cs="Impact" w:eastAsia="Impact"/>
          <w:sz w:val="60"/>
          <w:szCs w:val="60"/>
        </w:rPr>
      </w:pPr>
      <w:r>
        <w:rPr/>
        <w:pict>
          <v:group style="position:absolute;margin-left:0pt;margin-top:27.812649pt;width:321.05pt;height:7.1pt;mso-position-horizontal-relative:page;mso-position-vertical-relative:paragraph;z-index:5392" coordorigin="0,556" coordsize="6421,142">
            <v:group style="position:absolute;left:0;top:556;width:2141;height:142" coordorigin="0,556" coordsize="2141,142">
              <v:shape style="position:absolute;left:0;top:556;width:2141;height:142" coordorigin="0,556" coordsize="2141,142" path="m0,698l2140,698,2140,556,0,556,0,698xe" filled="true" fillcolor="#811c28" stroked="false">
                <v:path arrowok="t"/>
                <v:fill type="solid"/>
              </v:shape>
            </v:group>
            <v:group style="position:absolute;left:2140;top:556;width:2141;height:142" coordorigin="2140,556" coordsize="2141,142">
              <v:shape style="position:absolute;left:2140;top:556;width:2141;height:142" coordorigin="2140,556" coordsize="2141,142" path="m4280,698l2140,698,2140,556,4280,556,4280,698xe" filled="true" fillcolor="#bd711e" stroked="false">
                <v:path arrowok="t"/>
                <v:fill type="solid"/>
              </v:shape>
            </v:group>
            <v:group style="position:absolute;left:4280;top:556;width:2141;height:142" coordorigin="4280,556" coordsize="2141,142">
              <v:shape style="position:absolute;left:4280;top:556;width:2141;height:142" coordorigin="4280,556" coordsize="2141,142" path="m6421,698l4280,698,4280,556,6421,556,6421,698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.477402pt;margin-top:-18.319351pt;width:151.7742pt;height:36.044pt;mso-position-horizontal-relative:page;mso-position-vertical-relative:paragraph;z-index:5416" type="#_x0000_t75" stroked="false">
            <v:imagedata r:id="rId48" o:title=""/>
          </v:shape>
        </w:pict>
      </w:r>
      <w:r>
        <w:rPr/>
        <w:pict>
          <v:shape style="position:absolute;margin-left:201.395401pt;margin-top:-8.448351pt;width:93.76180pt;height:20.2684pt;mso-position-horizontal-relative:page;mso-position-vertical-relative:paragraph;z-index:5440" type="#_x0000_t75" stroked="false">
            <v:imagedata r:id="rId49" o:title=""/>
          </v:shape>
        </w:pict>
      </w:r>
      <w:r>
        <w:rPr>
          <w:rFonts w:ascii="Impact"/>
          <w:color w:val="808285"/>
          <w:w w:val="95"/>
          <w:sz w:val="60"/>
        </w:rPr>
        <w:t>100%</w:t>
      </w:r>
      <w:r>
        <w:rPr>
          <w:rFonts w:ascii="Impact"/>
          <w:sz w:val="60"/>
        </w:rPr>
      </w:r>
    </w:p>
    <w:p>
      <w:pPr>
        <w:spacing w:before="15"/>
        <w:ind w:left="0" w:right="1159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ONLINE</w:t>
      </w:r>
      <w:r>
        <w:rPr>
          <w:rFonts w:ascii="Calibri"/>
          <w:b/>
          <w:color w:val="808285"/>
          <w:spacing w:val="36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COURSEWORK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53"/>
          <w:pgSz w:w="12240" w:h="15840"/>
          <w:pgMar w:header="0" w:footer="0" w:top="0" w:bottom="0" w:left="0" w:right="0"/>
        </w:sectPr>
      </w:pPr>
    </w:p>
    <w:p>
      <w:pPr>
        <w:pStyle w:val="Heading9"/>
        <w:spacing w:line="240" w:lineRule="auto" w:before="195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Career</w:t>
      </w:r>
      <w:r>
        <w:rPr>
          <w:rFonts w:ascii="Calibri"/>
          <w:color w:val="414042"/>
          <w:spacing w:val="-4"/>
        </w:rPr>
        <w:t> </w:t>
      </w:r>
      <w:r>
        <w:rPr>
          <w:rFonts w:ascii="Calibri"/>
          <w:color w:val="414042"/>
        </w:rPr>
        <w:t>Potential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49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Learning</w:t>
      </w:r>
      <w:r>
        <w:rPr>
          <w:rFonts w:ascii="Arial"/>
          <w:color w:val="414042"/>
          <w:spacing w:val="8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9"/>
          <w:w w:val="95"/>
        </w:rPr>
        <w:t> </w:t>
      </w:r>
      <w:r>
        <w:rPr>
          <w:rFonts w:ascii="Arial"/>
          <w:color w:val="414042"/>
          <w:w w:val="95"/>
        </w:rPr>
        <w:t>Development</w:t>
      </w:r>
      <w:r>
        <w:rPr>
          <w:rFonts w:ascii="Arial"/>
          <w:color w:val="414042"/>
          <w:spacing w:val="8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Design</w:t>
      </w:r>
      <w:r>
        <w:rPr>
          <w:rFonts w:ascii="Arial"/>
          <w:color w:val="414042"/>
          <w:spacing w:val="-28"/>
          <w:w w:val="95"/>
        </w:rPr>
        <w:t> </w:t>
      </w:r>
      <w:r>
        <w:rPr>
          <w:rFonts w:ascii="Arial"/>
          <w:color w:val="414042"/>
          <w:spacing w:val="-8"/>
          <w:w w:val="95"/>
        </w:rPr>
        <w:t>T</w:t>
      </w:r>
      <w:r>
        <w:rPr>
          <w:rFonts w:ascii="Arial"/>
          <w:color w:val="414042"/>
          <w:spacing w:val="-7"/>
          <w:w w:val="95"/>
        </w:rPr>
        <w:t>eam</w:t>
      </w:r>
      <w:r>
        <w:rPr>
          <w:rFonts w:ascii="Arial"/>
          <w:color w:val="414042"/>
          <w:spacing w:val="-28"/>
          <w:w w:val="95"/>
        </w:rPr>
        <w:t> </w:t>
      </w:r>
      <w:r>
        <w:rPr>
          <w:rFonts w:ascii="Arial"/>
          <w:color w:val="414042"/>
          <w:w w:val="95"/>
        </w:rPr>
        <w:t>Leader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Instructional</w:t>
      </w:r>
      <w:r>
        <w:rPr>
          <w:rFonts w:ascii="Arial"/>
          <w:color w:val="414042"/>
          <w:spacing w:val="18"/>
          <w:w w:val="95"/>
        </w:rPr>
        <w:t> </w:t>
      </w:r>
      <w:r>
        <w:rPr>
          <w:rFonts w:ascii="Arial"/>
          <w:color w:val="414042"/>
          <w:w w:val="95"/>
        </w:rPr>
        <w:t>Coordinator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Senior</w:t>
      </w:r>
      <w:r>
        <w:rPr>
          <w:rFonts w:ascii="Arial"/>
          <w:color w:val="414042"/>
          <w:spacing w:val="-19"/>
          <w:w w:val="95"/>
        </w:rPr>
        <w:t> </w:t>
      </w:r>
      <w:r>
        <w:rPr>
          <w:rFonts w:ascii="Arial"/>
          <w:color w:val="414042"/>
          <w:w w:val="95"/>
        </w:rPr>
        <w:t>Instructional</w:t>
      </w:r>
      <w:r>
        <w:rPr>
          <w:rFonts w:ascii="Arial"/>
          <w:color w:val="414042"/>
          <w:spacing w:val="-19"/>
          <w:w w:val="95"/>
        </w:rPr>
        <w:t> </w:t>
      </w:r>
      <w:r>
        <w:rPr>
          <w:rFonts w:ascii="Arial"/>
          <w:color w:val="414042"/>
          <w:w w:val="95"/>
        </w:rPr>
        <w:t>Designer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spacing w:val="-3"/>
          <w:w w:val="95"/>
        </w:rPr>
        <w:t>T</w:t>
      </w:r>
      <w:r>
        <w:rPr>
          <w:rFonts w:ascii="Arial"/>
          <w:color w:val="414042"/>
          <w:spacing w:val="-2"/>
          <w:w w:val="95"/>
        </w:rPr>
        <w:t>raining</w:t>
      </w:r>
      <w:r>
        <w:rPr>
          <w:rFonts w:ascii="Arial"/>
          <w:color w:val="414042"/>
          <w:spacing w:val="17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17"/>
          <w:w w:val="95"/>
        </w:rPr>
        <w:t> </w:t>
      </w:r>
      <w:r>
        <w:rPr>
          <w:rFonts w:ascii="Arial"/>
          <w:color w:val="414042"/>
          <w:w w:val="95"/>
        </w:rPr>
        <w:t>Development</w:t>
      </w:r>
      <w:r>
        <w:rPr>
          <w:rFonts w:ascii="Arial"/>
          <w:color w:val="414042"/>
          <w:spacing w:val="17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Education</w:t>
      </w:r>
      <w:r>
        <w:rPr>
          <w:rFonts w:ascii="Arial"/>
          <w:color w:val="414042"/>
          <w:spacing w:val="11"/>
          <w:w w:val="95"/>
        </w:rPr>
        <w:t> </w:t>
      </w:r>
      <w:r>
        <w:rPr>
          <w:rFonts w:ascii="Arial"/>
          <w:color w:val="414042"/>
          <w:w w:val="95"/>
        </w:rPr>
        <w:t>Administrator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Distance</w:t>
      </w:r>
      <w:r>
        <w:rPr>
          <w:rFonts w:ascii="Arial"/>
          <w:color w:val="414042"/>
          <w:spacing w:val="3"/>
          <w:w w:val="95"/>
        </w:rPr>
        <w:t> </w:t>
      </w:r>
      <w:r>
        <w:rPr>
          <w:rFonts w:ascii="Arial"/>
          <w:color w:val="414042"/>
          <w:w w:val="95"/>
        </w:rPr>
        <w:t>Learning</w:t>
      </w:r>
      <w:r>
        <w:rPr>
          <w:rFonts w:ascii="Arial"/>
          <w:color w:val="414042"/>
          <w:spacing w:val="3"/>
          <w:w w:val="95"/>
        </w:rPr>
        <w:t> </w:t>
      </w:r>
      <w:r>
        <w:rPr>
          <w:rFonts w:ascii="Arial"/>
          <w:color w:val="414042"/>
          <w:w w:val="95"/>
        </w:rPr>
        <w:t>Coordinator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4" w:lineRule="auto"/>
        <w:ind w:left="689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Positions may require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additional experience, training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and other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factors</w:t>
      </w:r>
      <w:r>
        <w:rPr>
          <w:rFonts w:ascii="Arial"/>
          <w:color w:val="414042"/>
          <w:w w:val="92"/>
        </w:rPr>
        <w:t> </w:t>
      </w:r>
      <w:r>
        <w:rPr>
          <w:rFonts w:ascii="Arial"/>
          <w:color w:val="414042"/>
          <w:w w:val="95"/>
        </w:rPr>
        <w:t>beyond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successful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completion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this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degree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program.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4" w:lineRule="auto" w:before="136"/>
        <w:ind w:left="689" w:right="950" w:firstLine="47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ALL</w:t>
      </w:r>
      <w:r>
        <w:rPr>
          <w:rFonts w:ascii="Calibri"/>
          <w:b/>
          <w:color w:val="808285"/>
          <w:spacing w:val="-5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PROFESSORS</w:t>
      </w:r>
      <w:r>
        <w:rPr>
          <w:rFonts w:ascii="Calibri"/>
          <w:b/>
          <w:color w:val="808285"/>
          <w:w w:val="110"/>
          <w:sz w:val="21"/>
        </w:rPr>
        <w:t> HOLD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DOCTORAL DEGREES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pStyle w:val="Heading1"/>
        <w:spacing w:line="745" w:lineRule="exact"/>
        <w:ind w:right="1207"/>
        <w:jc w:val="center"/>
        <w:rPr>
          <w:rFonts w:ascii="Impact" w:hAnsi="Impact" w:cs="Impact" w:eastAsia="Impact"/>
        </w:rPr>
      </w:pPr>
      <w:r>
        <w:rPr>
          <w:rFonts w:ascii="Impact"/>
          <w:color w:val="808285"/>
        </w:rPr>
        <w:t>1:1</w:t>
      </w:r>
      <w:r>
        <w:rPr>
          <w:rFonts w:ascii="Impact"/>
        </w:rPr>
      </w:r>
    </w:p>
    <w:p>
      <w:pPr>
        <w:spacing w:line="245" w:lineRule="exact" w:before="0"/>
        <w:ind w:left="110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LEARNING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MODEL</w:t>
      </w:r>
      <w:r>
        <w:rPr>
          <w:rFonts w:ascii="Calibri"/>
          <w:sz w:val="21"/>
        </w:rPr>
      </w:r>
    </w:p>
    <w:p>
      <w:pPr>
        <w:spacing w:after="0" w:line="24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7214" w:space="755"/>
            <w:col w:w="4271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before="73"/>
        <w:ind w:left="0" w:right="1221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18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GROUP</w:t>
      </w:r>
      <w:r>
        <w:rPr>
          <w:rFonts w:ascii="Calibri"/>
          <w:b/>
          <w:color w:val="808285"/>
          <w:spacing w:val="19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PROJECTS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73"/>
        <w:ind w:left="0" w:right="1290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SET CLASS TIMES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73"/>
        <w:ind w:left="0" w:right="84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RESIDENCY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before="59"/>
        <w:ind w:left="689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414042"/>
          <w:sz w:val="26"/>
        </w:rPr>
        <w:t>Contact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NCU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to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learn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more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or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apply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now!</w:t>
      </w:r>
      <w:r>
        <w:rPr>
          <w:rFonts w:ascii="Calibri"/>
          <w:sz w:val="26"/>
        </w:rPr>
      </w:r>
    </w:p>
    <w:p>
      <w:pPr>
        <w:spacing w:before="87"/>
        <w:ind w:left="68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414042"/>
          <w:w w:val="110"/>
          <w:sz w:val="36"/>
        </w:rPr>
        <w:t>APP</w:t>
      </w:r>
      <w:r>
        <w:rPr>
          <w:rFonts w:ascii="Calibri"/>
          <w:b/>
          <w:color w:val="414042"/>
          <w:spacing w:val="-17"/>
          <w:w w:val="110"/>
          <w:sz w:val="36"/>
        </w:rPr>
        <w:t>L</w:t>
      </w:r>
      <w:r>
        <w:rPr>
          <w:rFonts w:ascii="Calibri"/>
          <w:b/>
          <w:color w:val="414042"/>
          <w:spacing w:val="-36"/>
          <w:w w:val="110"/>
          <w:sz w:val="36"/>
        </w:rPr>
        <w:t>Y</w:t>
      </w:r>
      <w:r>
        <w:rPr>
          <w:rFonts w:ascii="Calibri"/>
          <w:b/>
          <w:color w:val="414042"/>
          <w:w w:val="110"/>
          <w:sz w:val="36"/>
        </w:rPr>
        <w:t>.NCU.EDU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|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866.776.03</w:t>
      </w:r>
      <w:r>
        <w:rPr>
          <w:rFonts w:ascii="Calibri"/>
          <w:b/>
          <w:color w:val="414042"/>
          <w:spacing w:val="-15"/>
          <w:w w:val="110"/>
          <w:sz w:val="36"/>
        </w:rPr>
        <w:t>3</w:t>
      </w:r>
      <w:r>
        <w:rPr>
          <w:rFonts w:ascii="Calibri"/>
          <w:b/>
          <w:color w:val="414042"/>
          <w:w w:val="110"/>
          <w:sz w:val="36"/>
        </w:rPr>
        <w:t>1</w:t>
      </w:r>
      <w:r>
        <w:rPr>
          <w:rFonts w:asci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before="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spacing w:val="-3"/>
          <w:w w:val="110"/>
          <w:sz w:val="21"/>
        </w:rPr>
        <w:t>GRE/GMA</w:t>
      </w:r>
      <w:r>
        <w:rPr>
          <w:rFonts w:ascii="Calibri"/>
          <w:b/>
          <w:color w:val="808285"/>
          <w:spacing w:val="-4"/>
          <w:w w:val="110"/>
          <w:sz w:val="21"/>
        </w:rPr>
        <w:t>T</w:t>
      </w:r>
      <w:r>
        <w:rPr>
          <w:rFonts w:ascii="Calibri"/>
          <w:b/>
          <w:color w:val="808285"/>
          <w:spacing w:val="-13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5854" w:space="2001"/>
            <w:col w:w="4385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98" w:lineRule="auto" w:before="77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24"/>
          <w:w w:val="92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510.748.9001.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21"/>
          <w:w w:val="94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5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7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1.02301pt;margin-top:.504pt;width:221pt;height:791.5pt;mso-position-horizontal-relative:page;mso-position-vertical-relative:page;z-index:-138568" coordorigin="7820,10" coordsize="4420,15830">
            <v:group style="position:absolute;left:7820;top:10;width:4420;height:15830" coordorigin="7820,10" coordsize="4420,15830">
              <v:shape style="position:absolute;left:7820;top:10;width:4420;height:15830" coordorigin="7820,10" coordsize="4420,15830" path="m12240,15840l7820,15840,7820,10,12240,10,12240,15840xe" filled="true" fillcolor="#e6e7e8" stroked="false">
                <v:path arrowok="t"/>
                <v:fill type="solid"/>
              </v:shape>
            </v:group>
            <v:group style="position:absolute;left:9603;top:6600;width:715;height:715" coordorigin="9603,6600" coordsize="715,715">
              <v:shape style="position:absolute;left:9603;top:6600;width:715;height:715" coordorigin="9603,6600" coordsize="715,715" path="m10317,6957l10306,7043,10277,7121,10231,7189,10171,7245,10099,7286,10018,7309,9960,7314,9930,7313,9847,7296,9772,7261,9707,7210,9656,7145,9621,7070,9604,6986,9603,6957,9604,6928,9621,6844,9656,6769,9707,6705,9772,6653,9847,6618,9930,6601,9960,6600,9989,6601,10073,6618,10148,6653,10212,6705,10263,6769,10299,6844,10316,6928,10317,6957xe" filled="false" stroked="true" strokeweight="2.269pt" strokecolor="#808285">
                <v:path arrowok="t"/>
              </v:shape>
            </v:group>
            <v:group style="position:absolute;left:9722;top:6753;width:477;height:393" coordorigin="9722,6753" coordsize="477,393">
              <v:shape style="position:absolute;left:9722;top:6753;width:477;height:393" coordorigin="9722,6753" coordsize="477,393" path="m9973,6888l9905,6907,9870,6957,9867,7146,10053,7146,10053,6980,10050,6958,10014,6905,9973,6888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53,6929l9797,6952,9782,7108,9852,7108,9852,6978,9853,6970,9857,6950,9864,6932,9859,6930,9853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929l10067,6929,10061,6930,10060,6941,10066,6960,10068,6980,10068,7108,10138,7108,10137,6981,10129,6960,10115,6944,10096,6933,10074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71,6951l9766,6951,9763,6951,9742,6958,9727,6974,9722,6996,9722,7077,9767,7077,9768,6992,9771,6972,9779,6953,9775,6952,9771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54,6951l10150,6951,10145,6952,10142,6954,10150,6973,10152,6992,10152,7077,10198,7077,10198,6993,10191,6972,10175,6957,10154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81,6882l9751,6882,9739,6894,9739,6924,9751,6936,9781,6936,9793,6924,9793,6894,9781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69,6882l10139,6882,10127,6894,10127,6924,10139,6936,10169,6936,10181,6924,10181,6894,10169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833l10052,6839,10038,6855,10039,6883,10048,6902,10062,6911,10088,6908,10105,6897,10113,6880,10108,6855,10095,6839,10076,6833,10074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46,6833l9825,6839,9810,6855,9812,6883,9820,6902,9835,6911,9861,6908,9878,6897,9886,6880,9881,6855,9868,6839,9848,6833,9846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960,6753l9938,6757,9920,6769,9907,6786,9901,6808,9905,6831,9915,6851,9932,6864,9952,6871,9977,6868,9997,6858,10011,6842,10018,6823,10015,6797,10006,6777,9991,6762,9973,6754,9960,6753xe" filled="true" fillcolor="#808285" stroked="false">
                <v:path arrowok="t"/>
                <v:fill type="solid"/>
              </v:shape>
            </v:group>
            <v:group style="position:absolute;left:9705;top:6706;width:509;height:502" coordorigin="9705,6706" coordsize="509,502">
              <v:shape style="position:absolute;left:9705;top:6706;width:509;height:502" coordorigin="9705,6706" coordsize="509,502" path="m10213,6706l9705,7207e" filled="false" stroked="true" strokeweight="2.269pt" strokecolor="#808285">
                <v:path arrowok="t"/>
              </v:shape>
            </v:group>
            <v:group style="position:absolute;left:9591;top:2986;width:738;height:702" coordorigin="9591,2986" coordsize="738,702">
              <v:shape style="position:absolute;left:9591;top:2986;width:738;height:702" coordorigin="9591,2986" coordsize="738,702" path="m10329,3254l9591,3254,9819,3420,9732,3688,9960,3522,10134,3522,10101,3420,10329,3254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10134,3522l9960,3522,10188,3688,10134,3522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9960,2986l9873,3254,10047,3254,9960,2986xe" filled="true" fillcolor="#808285" stroked="false">
                <v:path arrowok="t"/>
                <v:fill type="solid"/>
              </v:shape>
            </v:group>
            <v:group style="position:absolute;left:9710;top:8531;width:481;height:481" coordorigin="9710,8531" coordsize="481,481">
              <v:shape style="position:absolute;left:9710;top:8531;width:481;height:481" coordorigin="9710,8531" coordsize="481,481" path="m10052,8990l9957,8990,9962,8995,9962,9012,9983,9010,10003,9007,10022,9002,10041,8995,10052,899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9836,8958,9847,8964,9849,8971,9916,9010,9937,9012,9939,9002,9939,8995,9944,8990,10052,8990,10059,8987,10055,8976,10052,8971,10054,8964,10060,8961,10065,8958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10065,8958,10072,8959,10081,8974,10097,8963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49,8874l9751,8874,9758,8875,9762,8881,9765,8886,9763,8893,9748,8902,9760,8919,9773,8934,9787,8948,9802,8961,9818,8973,9826,8965,9829,8959,9836,8958,10103,8958,10113,8950,10127,8936,10140,8920,10152,8904,10144,8897,10138,8893,10136,8886,10139,8881,10142,8875,1014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9,8874l10149,8874,10165,8882,1016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736,8662l9712,8738,9710,8758,9721,8760,9727,8760,9732,8766,9732,8778,9727,8783,9710,8783,9712,8804,9715,8824,9721,8843,9727,8862,9735,8880,9746,8877,9751,8874,10169,8874,10173,8864,10180,8846,10185,8826,10187,8814,9968,8814,9940,8813,9920,8804,9909,8790,9905,8772,9910,8751,9923,8735,9932,8669,9750,8669,9748,8668,9736,8662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74,8760l10083,8760,10088,8766,10088,8778,10083,8783,9995,8783,9985,8802,9968,8814,10187,8814,10189,8806,10191,8786,10180,8783,10174,8783,10169,8778,10169,8766,10174,876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19,8600l9957,8600,9962,8605,9962,8728,9980,8737,9993,8754,10077,8760,10191,8760,10189,8740,10186,8720,10180,8700,10174,8682,10168,8669,10145,8669,10141,8667,10139,8663,10136,8657,10138,8650,10153,8642,10141,8625,10128,8610,10119,860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820,8569l9774,8608,9749,8640,9757,8647,9763,8650,9765,8657,9760,8667,9756,8669,9932,8669,9939,8611,9939,8605,9944,8600,10119,8600,10114,8596,10102,8585,10063,8585,9832,8585,9828,8583,9820,8569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6,8664l10155,8667,10153,8668,10151,8669,10168,8669,10166,866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083,8571l10075,8579,10073,8583,10069,8585,10102,8585,10099,8582,10083,857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39,8531l9874,8545,9840,8558,9849,8573,9847,8580,9840,8584,9838,8585,10063,8585,10061,8584,10060,8583,10054,8580,10052,8573,10055,8567,10061,8558,10052,8554,9944,8554,9939,8549,9939,853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64,8532l9962,8542,9962,8549,9957,8554,10052,8554,10043,8550,10024,8543,10005,8537,9985,8534,9964,8532xe" filled="true" fillcolor="#808285" stroked="false">
                <v:path arrowok="t"/>
                <v:fill type="solid"/>
              </v:shape>
            </v:group>
            <v:group style="position:absolute;left:9928;top:8749;width:46;height:46" coordorigin="9928,8749" coordsize="46,46">
              <v:shape style="position:absolute;left:9928;top:8749;width:46;height:46" coordorigin="9928,8749" coordsize="46,46" path="m9963,8749l9938,8749,9928,8759,9928,8785,9938,8795,9963,8795,9973,8785,9973,8759,9963,8749xe" filled="true" fillcolor="#808285" stroked="false">
                <v:path arrowok="t"/>
                <v:fill type="solid"/>
              </v:shape>
            </v:group>
            <v:group style="position:absolute;left:9618;top:8427;width:666;height:666" coordorigin="9618,8427" coordsize="666,666">
              <v:shape style="position:absolute;left:9618;top:8427;width:666;height:666" coordorigin="9618,8427" coordsize="666,666" path="m9743,8539l9708,8539,9727,8557,9714,8573,9680,8623,9655,8679,9642,8739,9641,8765,9642,8783,9652,8849,9674,8909,9706,8961,9762,9019,9778,9029,9759,9075,9754,9079,9754,9087,9761,9093,9773,9093,9775,9091,9815,9051,10119,9051,10108,9039,10111,9037,9967,9037,9899,9031,9828,9007,9819,9001,9818,9001,9770,8965,9731,8919,9722,8905,9722,8905,9698,8849,9687,8789,9688,8765,9697,8703,9722,8641,9722,8641,9733,8623,9773,8577,9818,8545,9819,8545,9819,8543,9824,8541,9746,8541,9743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27,9059l10071,9059,10126,9091,10128,9093,10140,9093,10147,9087,10147,9079,10127,905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9,9051l9815,9051,9833,9059,9851,9067,9870,9071,9890,9077,9930,9081,9978,9081,9999,9077,10019,9075,10037,9069,10055,9065,10071,9059,10127,9059,10119,9051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2,8509l9958,8509,9981,8511,10002,8515,10021,8519,10039,8525,10056,8531,10072,8539,10082,8543,10083,8545,10083,8545,10100,8555,10146,8595,10179,8641,10179,8641,10208,8715,10214,8755,10213,8781,10204,8843,10179,8905,10179,8905,10168,8923,10112,8981,10083,9001,10082,9001,10064,9011,10046,9019,10008,9031,9987,9035,9967,9037,10111,9037,10172,8989,10211,8941,10239,8885,10256,8825,10260,8781,10260,8759,10250,8695,10229,8637,10186,8571,10192,8541,10157,8541,10142,8529,10126,8517,10112,850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723,8427l9661,8441,9619,8505,9618,8523,9620,8541,9627,8559,9637,8577,9647,8587,9650,8589,9656,8589,9659,8587,9661,8585,9708,8539,9743,8539,9724,8523,9777,8471,9779,8467,9780,8465,9780,8459,9779,8455,9777,8453,9761,8441,9742,8433,9723,8427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281,8539l10193,8539,10240,8585,10242,8587,10245,8589,10251,8589,10281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973,8463l9930,8463,9909,8465,9849,8479,9794,8505,9746,8541,9824,8541,9837,8535,9855,8527,9893,8515,9913,8511,9934,8509,10112,8509,10109,8507,10054,8481,9994,8465,9973,8463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91,8427l10134,8445,10121,8459,10121,8465,10122,8467,10124,8471,10177,8523,10157,8541,10192,8541,10193,8539,10281,8539,10282,8535,10263,8461,10209,8429,10191,8427xe" filled="true" fillcolor="#808285" stroked="false">
                <v:path arrowok="t"/>
                <v:fill type="solid"/>
              </v:shape>
            </v:group>
            <v:group style="position:absolute;left:9572;top:10362;width:220;height:576" coordorigin="9572,10362" coordsize="220,576">
              <v:shape style="position:absolute;left:9572;top:10362;width:220;height:576" coordorigin="9572,10362" coordsize="220,576" path="m9681,10362l9572,10470,9572,10937,9791,10937,9791,10821,9656,10821,9656,10713,9791,10713,9791,10645,9656,10645,9656,10537,9791,10537,9791,10470,9681,10362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713l9706,10713,9706,10821,9791,10821,9791,10713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537l9706,10537,9706,10645,9791,10645,9791,10537xe" filled="true" fillcolor="#808285" stroked="false">
                <v:path arrowok="t"/>
                <v:fill type="solid"/>
              </v:shape>
            </v:group>
            <v:group style="position:absolute;left:9841;top:10179;width:220;height:758" coordorigin="9841,10179" coordsize="220,758">
              <v:shape style="position:absolute;left:9841;top:10179;width:220;height:758" coordorigin="9841,10179" coordsize="220,758" path="m9955,10179l9933,10183,9914,10194,9899,10210,9890,10230,9841,10246,9841,10937,10060,10937,10060,10821,9926,10821,9926,10713,10060,10713,10060,10645,9926,10645,9926,10538,10060,10538,10060,10470,9926,10470,9926,10362,10060,10362,10060,10246,10021,10246,10017,10223,10007,10204,9991,10190,9970,10181,9955,10179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713l9976,10713,9976,10821,10060,10821,10060,10713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538l9976,10538,9976,10645,10060,10645,10060,10538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362l9976,10362,9976,10470,10060,10470,10060,10362xe" filled="true" fillcolor="#808285" stroked="false">
                <v:path arrowok="t"/>
                <v:fill type="solid"/>
              </v:shape>
            </v:group>
            <v:group style="position:absolute;left:10110;top:10362;width:220;height:576" coordorigin="10110,10362" coordsize="220,576">
              <v:shape style="position:absolute;left:10110;top:10362;width:220;height:576" coordorigin="10110,10362" coordsize="220,576" path="m10220,10362l10110,10470,10110,10937,10329,10937,10329,10821,10195,10821,10195,10713,10329,10713,10329,10645,10195,10645,10195,10537,10329,10537,10329,10470,10220,10362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713l10245,10713,10245,10821,10329,10821,10329,10713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537l10245,10537,10245,10645,10329,10645,10329,10537xe" filled="true" fillcolor="#808285" stroked="false">
                <v:path arrowok="t"/>
                <v:fill type="solid"/>
              </v:shape>
            </v:group>
            <v:group style="position:absolute;left:9667;top:11891;width:568;height:642" coordorigin="9667,11891" coordsize="568,642">
              <v:shape style="position:absolute;left:9667;top:11891;width:568;height:642" coordorigin="9667,11891" coordsize="568,642" path="m10000,12321l9744,12321,9744,12418,9723,12420,9674,12463,9667,12500,9674,12523,9688,12532,9700,12526,9701,12503,9703,12482,9710,12466,9724,12455,9734,12453,9744,12453,9997,12453,9993,12438,9988,12418,9986,12396,9986,12391,9988,12368,9992,12346,9999,12324,10000,12321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997,12453l9744,12453,9744,12524,10044,12524,10030,12509,10018,12493,10008,12476,9999,12458,9997,12453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0,12189l9744,12189,9744,12286,9723,12288,9674,12332,9667,12368,9674,12392,9688,12400,9700,12394,9701,12371,9703,12350,9710,12334,9724,12323,9734,12321,9744,12321,10000,12321,10008,12304,10048,12254,10104,12220,10229,12209,10230,1218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856,12057l9744,12057,9744,12154,9723,12156,9674,12200,9667,12236,9674,12260,9688,12268,9700,12262,9701,12239,9703,12218,9710,12202,9724,12191,9734,12189,9744,12189,10230,12189,10231,12099,9856,12099,9856,120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29,12209l10175,12209,10197,12211,10214,12214,10229,12218,10229,1220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4,11925l9744,11925,9744,12022,9723,12024,9674,12068,9667,12104,9674,12128,9688,12136,9700,12130,9701,12107,9703,12086,9710,12070,9724,12059,9734,12057,9744,12057,9856,12057,9856,11957,10233,11957,10234,11925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3,11957l10123,11957,10123,12099,10231,12099,10233,119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5,11891l9744,11891,9686,11918,9667,11972,9674,11996,9688,12004,9700,11999,9701,11975,9703,11955,9710,11939,9724,11927,9734,11925,9744,11925,10234,11925,10235,11891xe" filled="true" fillcolor="#808285" stroked="false">
                <v:path arrowok="t"/>
                <v:fill type="solid"/>
              </v:shape>
            </v:group>
            <v:group style="position:absolute;left:10005;top:12226;width:329;height:330" coordorigin="10005,12226" coordsize="329,330">
              <v:shape style="position:absolute;left:10005;top:12226;width:329;height:330" coordorigin="10005,12226" coordsize="329,330" path="m10176,12226l10108,12239,10053,12275,10017,12328,10005,12370,10006,12396,10021,12460,10065,12519,10121,12548,10159,12556,10184,12554,10249,12533,10299,12492,10303,12487,10133,12487,10052,12406,10093,12365,10173,12365,10238,12300,10307,12300,10301,12292,10255,12250,10196,12228,10176,12226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307,12300l10238,12300,10279,12341,10133,12487,10303,12487,10311,12475,10321,12456,10328,12436,10333,12414,10334,12392,10333,12370,10329,12348,10322,12328,10313,12309,10307,12300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173,12365l10093,12365,10133,12405,10173,12365xe" filled="true" fillcolor="#808285" stroked="false">
                <v:path arrowok="t"/>
                <v:fill type="solid"/>
              </v:shape>
            </v:group>
            <v:group style="position:absolute;left:9657;top:13685;width:630;height:704" coordorigin="9657,13685" coordsize="630,704">
              <v:shape style="position:absolute;left:9657;top:13685;width:630;height:704" coordorigin="9657,13685" coordsize="630,704" path="m9834,13685l9773,13711,9766,13759,9739,13759,9680,13785,9657,14306,9660,14329,9700,14379,10204,14389,10227,14386,10247,14377,10264,14363,10276,14346,10278,14340,9739,14340,9719,14333,9707,14315,9705,13880,10286,13880,10286,13855,9806,13855,9795,13844,9795,13723,9806,13712,9864,13712,9852,13696,9834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286,13880l10238,13880,10238,14306,10231,14327,10213,14339,9739,14340,10278,14340,10284,14325,10286,13880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864,13712l9831,13712,9841,13723,9841,13844,9831,13855,9962,13855,9952,13844,9952,13759,9870,13759,9870,13736,9865,13714,9864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020,13712l9987,13712,9997,13723,9997,13844,9987,13855,10119,13855,10108,13844,10108,13759,10026,13759,10026,13736,10022,13714,10020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77,13712l10144,13712,10154,13723,10154,13844,10144,13855,10286,13855,10286,13842,10283,13819,10243,13769,10204,13759,10183,13759,10183,13736,10178,13714,10177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990,13685l9930,13711,9923,13759,9952,13759,9952,13723,9962,13712,10020,13712,10009,13696,9990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47,13685l10086,13711,10079,13759,10108,13759,10108,13723,10119,13712,10177,13712,10165,13696,10147,13685xe" filled="true" fillcolor="#808285" stroked="false">
                <v:path arrowok="t"/>
                <v:fill type="solid"/>
              </v:shape>
            </v:group>
            <v:group style="position:absolute;left:9749;top:14026;width:446;height:2" coordorigin="9749,14026" coordsize="446,2">
              <v:shape style="position:absolute;left:9749;top:14026;width:446;height:2" coordorigin="9749,14026" coordsize="446,0" path="m9749,14026l10194,14026e" filled="false" stroked="true" strokeweight="4.0620pt" strokecolor="#808285">
                <v:path arrowok="t"/>
              </v:shape>
            </v:group>
            <v:group style="position:absolute;left:9749;top:14132;width:446;height:2" coordorigin="9749,14132" coordsize="446,2">
              <v:shape style="position:absolute;left:9749;top:14132;width:446;height:2" coordorigin="9749,14132" coordsize="446,0" path="m9749,14132l10194,14132e" filled="false" stroked="true" strokeweight="4.059pt" strokecolor="#808285">
                <v:path arrowok="t"/>
              </v:shape>
            </v:group>
            <v:group style="position:absolute;left:9749;top:14238;width:446;height:2" coordorigin="9749,14238" coordsize="446,2">
              <v:shape style="position:absolute;left:9749;top:14238;width:446;height:2" coordorigin="9749,14238" coordsize="446,0" path="m9749,14238l10194,14238e" filled="false" stroked="true" strokeweight="4.053pt" strokecolor="#808285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414042"/>
          <w:w w:val="95"/>
          <w:sz w:val="14"/>
        </w:rPr>
        <w:t>©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Copyright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2012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by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the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International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Board</w:t>
      </w:r>
      <w:r>
        <w:rPr>
          <w:rFonts w:ascii="Arial" w:hAnsi="Arial"/>
          <w:color w:val="414042"/>
          <w:spacing w:val="-1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of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Standards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for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spacing w:val="-2"/>
          <w:w w:val="95"/>
          <w:sz w:val="14"/>
        </w:rPr>
        <w:t>T</w:t>
      </w:r>
      <w:r>
        <w:rPr>
          <w:rFonts w:ascii="Arial" w:hAnsi="Arial"/>
          <w:color w:val="414042"/>
          <w:spacing w:val="-1"/>
          <w:w w:val="95"/>
          <w:sz w:val="14"/>
        </w:rPr>
        <w:t>raining,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Performance,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and</w:t>
      </w:r>
      <w:r>
        <w:rPr>
          <w:rFonts w:ascii="Arial" w:hAnsi="Arial"/>
          <w:color w:val="414042"/>
          <w:spacing w:val="-1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Instruction.</w:t>
      </w:r>
      <w:r>
        <w:rPr>
          <w:rFonts w:ascii="Arial" w:hAnsi="Arial"/>
          <w:color w:val="414042"/>
          <w:spacing w:val="27"/>
          <w:w w:val="88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All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rights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reserved.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Used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with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permission.</w:t>
      </w:r>
      <w:r>
        <w:rPr>
          <w:rFonts w:ascii="Arial" w:hAnsi="Arial"/>
          <w:sz w:val="14"/>
        </w:rPr>
      </w:r>
    </w:p>
    <w:p>
      <w:pPr>
        <w:spacing w:before="16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10"/>
        </w:rPr>
        <w:br w:type="column"/>
      </w:r>
      <w:r>
        <w:rPr>
          <w:rFonts w:ascii="Calibri"/>
          <w:b/>
          <w:color w:val="808285"/>
          <w:spacing w:val="-3"/>
          <w:w w:val="110"/>
          <w:sz w:val="21"/>
        </w:rPr>
        <w:t>WEEKL</w:t>
      </w:r>
      <w:r>
        <w:rPr>
          <w:rFonts w:ascii="Calibri"/>
          <w:b/>
          <w:color w:val="808285"/>
          <w:spacing w:val="-2"/>
          <w:w w:val="110"/>
          <w:sz w:val="21"/>
        </w:rPr>
        <w:t>Y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 </w:t>
      </w:r>
      <w:r>
        <w:rPr>
          <w:rFonts w:ascii="Calibri"/>
          <w:b/>
          <w:color w:val="808285"/>
          <w:spacing w:val="-5"/>
          <w:w w:val="110"/>
          <w:sz w:val="21"/>
        </w:rPr>
        <w:t>STARTS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6500" w:space="1606"/>
            <w:col w:w="413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209.7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6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7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Health</w:t>
                  </w:r>
                  <w:r>
                    <w:rPr>
                      <w:rFonts w:ascii="Calibri"/>
                      <w:b/>
                      <w:color w:val="414042"/>
                      <w:spacing w:val="7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Sciences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63"/>
                    <w:ind w:left="637" w:right="629" w:firstLine="0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healthcare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industry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dynamic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complex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system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that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connects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organizations,</w:t>
                  </w:r>
                  <w:r>
                    <w:rPr>
                      <w:rFonts w:ascii="Arial"/>
                      <w:color w:val="414042"/>
                      <w:spacing w:val="-22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providers,</w:t>
                  </w:r>
                  <w:r>
                    <w:rPr>
                      <w:rFonts w:ascii="Arial"/>
                      <w:color w:val="414042"/>
                      <w:spacing w:val="24"/>
                      <w:w w:val="9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services.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Navigating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this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system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complicated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requires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ongoing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effort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from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skilled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24"/>
                      <w:w w:val="9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dedicated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professionals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in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range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healthcare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related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roles,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especially</w:t>
                  </w:r>
                  <w:r>
                    <w:rPr>
                      <w:rFonts w:ascii="Arial"/>
                      <w:color w:val="414042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those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1"/>
                      <w:sz w:val="22"/>
                    </w:rPr>
                    <w:t>within</w:t>
                  </w:r>
                  <w:r>
                    <w:rPr>
                      <w:rFonts w:ascii="Arial"/>
                      <w:color w:val="414042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2"/>
                      <w:sz w:val="22"/>
                    </w:rPr>
                    <w:t>leadership.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637" w:right="1098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University’s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Health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Sciences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prepare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take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range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rewarding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roles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variety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healthcare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organizations.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Not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only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utilize</w:t>
                  </w:r>
                  <w:r>
                    <w:rPr>
                      <w:rFonts w:ascii="Arial" w:hAnsi="Arial" w:cs="Arial" w:eastAsia="Arial"/>
                      <w:color w:val="414042"/>
                      <w:spacing w:val="-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curriculum</w:t>
                  </w:r>
                  <w:r>
                    <w:rPr>
                      <w:rFonts w:ascii="Arial" w:hAnsi="Arial" w:cs="Arial" w:eastAsia="Arial"/>
                      <w:color w:val="414042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that’s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by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experienced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healthcare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professionals,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you’ll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interprofessional</w:t>
                  </w:r>
                  <w:r>
                    <w:rPr>
                      <w:rFonts w:ascii="Arial" w:hAnsi="Arial" w:cs="Arial" w:eastAsia="Arial"/>
                      <w:color w:val="414042"/>
                      <w:spacing w:val="21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educational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experience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facilitate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teamwork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interdisciplinary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collaboration.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215"/>
        <w:ind w:left="869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414042"/>
          <w:sz w:val="32"/>
        </w:rPr>
        <w:t>MASTER</w:t>
      </w:r>
      <w:r>
        <w:rPr>
          <w:rFonts w:ascii="Calibri"/>
          <w:b/>
          <w:color w:val="414042"/>
          <w:spacing w:val="37"/>
          <w:sz w:val="32"/>
        </w:rPr>
        <w:t> </w:t>
      </w:r>
      <w:r>
        <w:rPr>
          <w:rFonts w:ascii="Calibri"/>
          <w:b/>
          <w:color w:val="414042"/>
          <w:sz w:val="32"/>
        </w:rPr>
        <w:t>OF</w:t>
      </w:r>
      <w:r>
        <w:rPr>
          <w:rFonts w:ascii="Calibri"/>
          <w:b/>
          <w:color w:val="414042"/>
          <w:spacing w:val="38"/>
          <w:sz w:val="32"/>
        </w:rPr>
        <w:t> </w:t>
      </w:r>
      <w:r>
        <w:rPr>
          <w:rFonts w:ascii="Calibri"/>
          <w:b/>
          <w:color w:val="414042"/>
          <w:sz w:val="32"/>
        </w:rPr>
        <w:t>HEA</w:t>
      </w:r>
      <w:r>
        <w:rPr>
          <w:rFonts w:ascii="Calibri"/>
          <w:b/>
          <w:color w:val="414042"/>
          <w:spacing w:val="-10"/>
          <w:sz w:val="32"/>
        </w:rPr>
        <w:t>L</w:t>
      </w:r>
      <w:r>
        <w:rPr>
          <w:rFonts w:ascii="Calibri"/>
          <w:b/>
          <w:color w:val="414042"/>
          <w:sz w:val="32"/>
        </w:rPr>
        <w:t>TH</w:t>
      </w:r>
      <w:r>
        <w:rPr>
          <w:rFonts w:ascii="Calibri"/>
          <w:b/>
          <w:color w:val="414042"/>
          <w:spacing w:val="38"/>
          <w:sz w:val="32"/>
        </w:rPr>
        <w:t> </w:t>
      </w:r>
      <w:r>
        <w:rPr>
          <w:rFonts w:ascii="Calibri"/>
          <w:b/>
          <w:color w:val="414042"/>
          <w:sz w:val="32"/>
        </w:rPr>
        <w:t>ADMINISTR</w:t>
      </w:r>
      <w:r>
        <w:rPr>
          <w:rFonts w:ascii="Calibri"/>
          <w:b/>
          <w:color w:val="414042"/>
          <w:spacing w:val="-24"/>
          <w:sz w:val="32"/>
        </w:rPr>
        <w:t>A</w:t>
      </w:r>
      <w:r>
        <w:rPr>
          <w:rFonts w:ascii="Calibri"/>
          <w:b/>
          <w:color w:val="414042"/>
          <w:sz w:val="32"/>
        </w:rPr>
        <w:t>TION</w:t>
      </w:r>
      <w:r>
        <w:rPr>
          <w:rFonts w:ascii="Calibri"/>
          <w:sz w:val="32"/>
        </w:rPr>
      </w:r>
    </w:p>
    <w:p>
      <w:pPr>
        <w:pStyle w:val="BodyText"/>
        <w:spacing w:line="265" w:lineRule="auto" w:before="67"/>
        <w:ind w:left="869" w:right="143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It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take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combined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efforts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professionals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across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many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disciplines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meet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healthcare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challenges</w:t>
      </w:r>
      <w:r>
        <w:rPr>
          <w:rFonts w:ascii="Arial"/>
          <w:color w:val="414042"/>
          <w:spacing w:val="24"/>
          <w:w w:val="93"/>
        </w:rPr>
        <w:t> </w:t>
      </w:r>
      <w:r>
        <w:rPr>
          <w:rFonts w:ascii="Arial"/>
          <w:color w:val="414042"/>
        </w:rPr>
        <w:t>ahead.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For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those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who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want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pursue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management-level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positions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improve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enhance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patient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outcomes,</w:t>
      </w:r>
      <w:r>
        <w:rPr>
          <w:rFonts w:ascii="Arial"/>
          <w:color w:val="414042"/>
          <w:w w:val="92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right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education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critical.</w:t>
      </w:r>
      <w:r>
        <w:rPr>
          <w:rFonts w:ascii="Arial"/>
          <w:color w:val="414042"/>
          <w:spacing w:val="-16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Master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Health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Administration</w:t>
      </w:r>
      <w:r>
        <w:rPr>
          <w:rFonts w:ascii="Arial"/>
          <w:color w:val="414042"/>
          <w:spacing w:val="-16"/>
        </w:rPr>
        <w:t> </w:t>
      </w:r>
      <w:r>
        <w:rPr>
          <w:rFonts w:ascii="Arial"/>
          <w:color w:val="414042"/>
        </w:rPr>
        <w:t>(MHA)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help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16"/>
        </w:rPr>
        <w:t> </w:t>
      </w:r>
      <w:r>
        <w:rPr>
          <w:rFonts w:ascii="Arial"/>
          <w:color w:val="414042"/>
        </w:rPr>
        <w:t>gain</w:t>
      </w:r>
      <w:r>
        <w:rPr>
          <w:rFonts w:ascii="Arial"/>
          <w:color w:val="414042"/>
        </w:rPr>
        <w:t> the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management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skills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need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for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an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  <w:spacing w:val="1"/>
        </w:rPr>
        <w:t>entry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or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mid-level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position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variety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23"/>
          <w:w w:val="98"/>
        </w:rPr>
        <w:t> </w:t>
      </w:r>
      <w:r>
        <w:rPr>
          <w:rFonts w:ascii="Arial"/>
          <w:color w:val="414042"/>
          <w:w w:val="95"/>
        </w:rPr>
        <w:t>healthcare</w:t>
      </w:r>
      <w:r>
        <w:rPr>
          <w:rFonts w:ascii="Arial"/>
          <w:color w:val="414042"/>
          <w:spacing w:val="-35"/>
          <w:w w:val="95"/>
        </w:rPr>
        <w:t> </w:t>
      </w:r>
      <w:r>
        <w:rPr>
          <w:rFonts w:ascii="Arial"/>
          <w:color w:val="414042"/>
          <w:w w:val="95"/>
        </w:rPr>
        <w:t>settings.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49"/>
        <w:ind w:left="869" w:right="143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This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covers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broad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range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vital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topics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such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healthcare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policy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management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implementation,</w:t>
      </w:r>
      <w:r>
        <w:rPr>
          <w:rFonts w:ascii="Arial"/>
          <w:color w:val="414042"/>
          <w:w w:val="95"/>
        </w:rPr>
        <w:t> </w:t>
      </w:r>
      <w:r>
        <w:rPr>
          <w:rFonts w:ascii="Arial"/>
          <w:color w:val="414042"/>
        </w:rPr>
        <w:t>legal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ethical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considerations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specific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healthcare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setting,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valuable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skills.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10"/>
        </w:rPr>
        <w:t>Y</w:t>
      </w:r>
      <w:r>
        <w:rPr>
          <w:rFonts w:ascii="Arial"/>
          <w:color w:val="414042"/>
          <w:spacing w:val="-9"/>
        </w:rPr>
        <w:t>ou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also</w:t>
      </w:r>
      <w:r>
        <w:rPr>
          <w:rFonts w:ascii="Arial"/>
          <w:color w:val="414042"/>
          <w:spacing w:val="22"/>
          <w:w w:val="94"/>
        </w:rPr>
        <w:t> </w:t>
      </w:r>
      <w:r>
        <w:rPr>
          <w:rFonts w:ascii="Arial"/>
          <w:color w:val="414042"/>
        </w:rPr>
        <w:t>learn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about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organizational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behavior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healthcare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setting,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fiscal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decision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making,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financial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management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21"/>
          <w:w w:val="98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role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technology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healthcare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organization.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This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uses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Interprofessional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Education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(IPE)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w w:val="101"/>
        </w:rPr>
        <w:t> </w:t>
      </w:r>
      <w:r>
        <w:rPr>
          <w:rFonts w:ascii="Arial"/>
          <w:color w:val="414042"/>
        </w:rPr>
        <w:t>foundation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for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each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course.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This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style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designed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facilitate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teamwork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multi-discipline</w:t>
      </w:r>
      <w:r>
        <w:rPr>
          <w:rFonts w:ascii="Arial"/>
          <w:color w:val="414042"/>
          <w:spacing w:val="21"/>
          <w:w w:val="94"/>
        </w:rPr>
        <w:t> </w:t>
      </w:r>
      <w:r>
        <w:rPr>
          <w:rFonts w:ascii="Arial"/>
          <w:color w:val="414042"/>
        </w:rPr>
        <w:t>collaboration,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considered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leading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approach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healthcare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4"/>
        </w:rPr>
        <w:t>today</w:t>
      </w:r>
      <w:r>
        <w:rPr>
          <w:rFonts w:ascii="Arial"/>
          <w:color w:val="414042"/>
          <w:spacing w:val="-3"/>
        </w:rPr>
        <w:t>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65" w:lineRule="auto" w:before="49"/>
        <w:ind w:left="869" w:right="25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MHA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taught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professionals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who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have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experience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areas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they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teach.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helps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w w:val="94"/>
        </w:rPr>
        <w:t> </w:t>
      </w:r>
      <w:r>
        <w:rPr>
          <w:rFonts w:ascii="Arial" w:hAnsi="Arial" w:cs="Arial" w:eastAsia="Arial"/>
          <w:color w:val="414042"/>
        </w:rPr>
        <w:t>ensure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that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learn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information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  <w:spacing w:val="-3"/>
        </w:rPr>
        <w:t>that’s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aligned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current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  <w:spacing w:val="1"/>
        </w:rPr>
        <w:t>industry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needs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applicable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workplace.</w:t>
      </w:r>
      <w:r>
        <w:rPr>
          <w:rFonts w:ascii="Arial" w:hAnsi="Arial" w:cs="Arial" w:eastAsia="Arial"/>
          <w:color w:val="414042"/>
          <w:spacing w:val="23"/>
          <w:w w:val="98"/>
        </w:rPr>
        <w:t> </w:t>
      </w:r>
      <w:r>
        <w:rPr>
          <w:rFonts w:ascii="Arial" w:hAnsi="Arial" w:cs="Arial" w:eastAsia="Arial"/>
          <w:color w:val="414042"/>
        </w:rPr>
        <w:t>All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professors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also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have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doctoral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degrees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provide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one-to-one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guidance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dese</w:t>
      </w:r>
      <w:r>
        <w:rPr>
          <w:rFonts w:ascii="Arial" w:hAnsi="Arial" w:cs="Arial" w:eastAsia="Arial"/>
          <w:color w:val="414042"/>
          <w:spacing w:val="8"/>
        </w:rPr>
        <w:t>r</w:t>
      </w:r>
      <w:r>
        <w:rPr>
          <w:rFonts w:ascii="Arial" w:hAnsi="Arial" w:cs="Arial" w:eastAsia="Arial"/>
          <w:color w:val="414042"/>
        </w:rPr>
        <w:t>ve.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w w:val="86"/>
        </w:rPr>
        <w:t> </w:t>
      </w:r>
      <w:r>
        <w:rPr>
          <w:rFonts w:ascii="Arial" w:hAnsi="Arial" w:cs="Arial" w:eastAsia="Arial"/>
          <w:color w:val="414042"/>
        </w:rPr>
        <w:t>unique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learning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model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ensures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that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have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personal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attention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support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need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succeed.</w:t>
      </w:r>
      <w:r>
        <w:rPr>
          <w:rFonts w:ascii="Arial" w:hAnsi="Arial" w:cs="Arial" w:eastAsia="Arial"/>
        </w:rPr>
      </w:r>
    </w:p>
    <w:p>
      <w:pPr>
        <w:spacing w:after="0" w:line="265" w:lineRule="auto"/>
        <w:jc w:val="left"/>
        <w:rPr>
          <w:rFonts w:ascii="Arial" w:hAnsi="Arial" w:cs="Arial" w:eastAsia="Arial"/>
        </w:rPr>
        <w:sectPr>
          <w:headerReference w:type="even" r:id="rId54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723" w:lineRule="exact" w:before="0"/>
        <w:ind w:left="0" w:right="1589" w:firstLine="0"/>
        <w:jc w:val="right"/>
        <w:rPr>
          <w:rFonts w:ascii="Impact" w:hAnsi="Impact" w:cs="Impact" w:eastAsia="Impact"/>
          <w:sz w:val="60"/>
          <w:szCs w:val="60"/>
        </w:rPr>
      </w:pPr>
      <w:r>
        <w:rPr/>
        <w:pict>
          <v:group style="position:absolute;margin-left:0pt;margin-top:27.812649pt;width:321.05pt;height:7.1pt;mso-position-horizontal-relative:page;mso-position-vertical-relative:paragraph;z-index:5512" coordorigin="0,556" coordsize="6421,142">
            <v:group style="position:absolute;left:0;top:556;width:2141;height:142" coordorigin="0,556" coordsize="2141,142">
              <v:shape style="position:absolute;left:0;top:556;width:2141;height:142" coordorigin="0,556" coordsize="2141,142" path="m0,698l2140,698,2140,556,0,556,0,698xe" filled="true" fillcolor="#811c28" stroked="false">
                <v:path arrowok="t"/>
                <v:fill type="solid"/>
              </v:shape>
            </v:group>
            <v:group style="position:absolute;left:2140;top:556;width:2141;height:142" coordorigin="2140,556" coordsize="2141,142">
              <v:shape style="position:absolute;left:2140;top:556;width:2141;height:142" coordorigin="2140,556" coordsize="2141,142" path="m4280,698l2140,698,2140,556,4280,556,4280,698xe" filled="true" fillcolor="#bd711e" stroked="false">
                <v:path arrowok="t"/>
                <v:fill type="solid"/>
              </v:shape>
            </v:group>
            <v:group style="position:absolute;left:4280;top:556;width:2141;height:142" coordorigin="4280,556" coordsize="2141,142">
              <v:shape style="position:absolute;left:4280;top:556;width:2141;height:142" coordorigin="4280,556" coordsize="2141,142" path="m6421,698l4280,698,4280,556,6421,556,6421,698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.477402pt;margin-top:-18.319351pt;width:151.7742pt;height:36.044pt;mso-position-horizontal-relative:page;mso-position-vertical-relative:paragraph;z-index:5536" type="#_x0000_t75" stroked="false">
            <v:imagedata r:id="rId48" o:title=""/>
          </v:shape>
        </w:pict>
      </w:r>
      <w:r>
        <w:rPr/>
        <w:pict>
          <v:shape style="position:absolute;margin-left:201.395401pt;margin-top:-8.448351pt;width:93.76180pt;height:20.2684pt;mso-position-horizontal-relative:page;mso-position-vertical-relative:paragraph;z-index:5560" type="#_x0000_t75" stroked="false">
            <v:imagedata r:id="rId49" o:title=""/>
          </v:shape>
        </w:pict>
      </w:r>
      <w:r>
        <w:rPr>
          <w:rFonts w:ascii="Impact"/>
          <w:color w:val="808285"/>
          <w:w w:val="95"/>
          <w:sz w:val="60"/>
        </w:rPr>
        <w:t>100%</w:t>
      </w:r>
      <w:r>
        <w:rPr>
          <w:rFonts w:ascii="Impact"/>
          <w:sz w:val="60"/>
        </w:rPr>
      </w:r>
    </w:p>
    <w:p>
      <w:pPr>
        <w:spacing w:before="15"/>
        <w:ind w:left="0" w:right="1159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ONLINE</w:t>
      </w:r>
      <w:r>
        <w:rPr>
          <w:rFonts w:ascii="Calibri"/>
          <w:b/>
          <w:color w:val="808285"/>
          <w:spacing w:val="36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COURSEWORK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headerReference w:type="default" r:id="rId55"/>
          <w:pgSz w:w="12240" w:h="15840"/>
          <w:pgMar w:header="0" w:footer="0" w:top="0" w:bottom="0" w:left="0" w:right="0"/>
        </w:sectPr>
      </w:pPr>
    </w:p>
    <w:p>
      <w:pPr>
        <w:pStyle w:val="Heading9"/>
        <w:spacing w:line="240" w:lineRule="auto" w:before="62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Career</w:t>
      </w:r>
      <w:r>
        <w:rPr>
          <w:rFonts w:ascii="Calibri"/>
          <w:color w:val="414042"/>
          <w:spacing w:val="-4"/>
        </w:rPr>
        <w:t> </w:t>
      </w:r>
      <w:r>
        <w:rPr>
          <w:rFonts w:ascii="Calibri"/>
          <w:color w:val="414042"/>
        </w:rPr>
        <w:t>Potential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49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Healthcare</w:t>
      </w:r>
      <w:r>
        <w:rPr>
          <w:rFonts w:ascii="Arial"/>
          <w:color w:val="414042"/>
          <w:spacing w:val="21"/>
          <w:w w:val="95"/>
        </w:rPr>
        <w:t> </w:t>
      </w:r>
      <w:r>
        <w:rPr>
          <w:rFonts w:ascii="Arial"/>
          <w:color w:val="414042"/>
          <w:w w:val="95"/>
        </w:rPr>
        <w:t>Administrator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Medical/Health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  <w:spacing w:val="1"/>
        </w:rPr>
        <w:t>Service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Health</w:t>
      </w:r>
      <w:r>
        <w:rPr>
          <w:rFonts w:ascii="Arial"/>
          <w:color w:val="414042"/>
          <w:spacing w:val="10"/>
          <w:w w:val="95"/>
        </w:rPr>
        <w:t> </w:t>
      </w:r>
      <w:r>
        <w:rPr>
          <w:rFonts w:ascii="Arial"/>
          <w:color w:val="414042"/>
          <w:w w:val="95"/>
        </w:rPr>
        <w:t>Information</w:t>
      </w:r>
      <w:r>
        <w:rPr>
          <w:rFonts w:ascii="Arial"/>
          <w:color w:val="414042"/>
          <w:spacing w:val="11"/>
          <w:w w:val="95"/>
        </w:rPr>
        <w:t> </w:t>
      </w:r>
      <w:r>
        <w:rPr>
          <w:rFonts w:ascii="Arial"/>
          <w:color w:val="414042"/>
          <w:w w:val="95"/>
        </w:rPr>
        <w:t>Management</w:t>
      </w:r>
      <w:r>
        <w:rPr>
          <w:rFonts w:ascii="Arial"/>
          <w:color w:val="414042"/>
          <w:spacing w:val="11"/>
          <w:w w:val="95"/>
        </w:rPr>
        <w:t> </w:t>
      </w:r>
      <w:r>
        <w:rPr>
          <w:rFonts w:ascii="Arial"/>
          <w:color w:val="414042"/>
          <w:w w:val="95"/>
        </w:rPr>
        <w:t>Director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Operations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Public</w:t>
      </w:r>
      <w:r>
        <w:rPr>
          <w:rFonts w:ascii="Arial"/>
          <w:color w:val="414042"/>
          <w:spacing w:val="-19"/>
          <w:w w:val="95"/>
        </w:rPr>
        <w:t> </w:t>
      </w:r>
      <w:r>
        <w:rPr>
          <w:rFonts w:ascii="Arial"/>
          <w:color w:val="414042"/>
          <w:w w:val="95"/>
        </w:rPr>
        <w:t>Policy</w:t>
      </w:r>
      <w:r>
        <w:rPr>
          <w:rFonts w:ascii="Arial"/>
          <w:color w:val="414042"/>
          <w:spacing w:val="-18"/>
          <w:w w:val="95"/>
        </w:rPr>
        <w:t> </w:t>
      </w:r>
      <w:r>
        <w:rPr>
          <w:rFonts w:ascii="Arial"/>
          <w:color w:val="414042"/>
          <w:w w:val="95"/>
        </w:rPr>
        <w:t>Positions</w:t>
      </w:r>
      <w:r>
        <w:rPr>
          <w:rFonts w:ascii="Arial"/>
          <w:color w:val="414042"/>
          <w:spacing w:val="-18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18"/>
          <w:w w:val="95"/>
        </w:rPr>
        <w:t> </w:t>
      </w:r>
      <w:r>
        <w:rPr>
          <w:rFonts w:ascii="Arial"/>
          <w:color w:val="414042"/>
          <w:w w:val="95"/>
        </w:rPr>
        <w:t>Federal</w:t>
      </w:r>
      <w:r>
        <w:rPr>
          <w:rFonts w:ascii="Arial"/>
          <w:color w:val="414042"/>
          <w:spacing w:val="-18"/>
          <w:w w:val="95"/>
        </w:rPr>
        <w:t> </w:t>
      </w:r>
      <w:r>
        <w:rPr>
          <w:rFonts w:ascii="Arial"/>
          <w:color w:val="414042"/>
          <w:w w:val="95"/>
        </w:rPr>
        <w:t>Programs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4" w:lineRule="auto"/>
        <w:ind w:left="689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Positions may require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additional experience, training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and other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factors</w:t>
      </w:r>
      <w:r>
        <w:rPr>
          <w:rFonts w:ascii="Arial"/>
          <w:color w:val="414042"/>
          <w:w w:val="92"/>
        </w:rPr>
        <w:t> </w:t>
      </w:r>
      <w:r>
        <w:rPr>
          <w:rFonts w:ascii="Arial"/>
          <w:color w:val="414042"/>
          <w:w w:val="95"/>
        </w:rPr>
        <w:t>beyond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successful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completion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this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degree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program.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4" w:lineRule="auto" w:before="0"/>
        <w:ind w:left="689" w:right="950" w:firstLine="47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ALL</w:t>
      </w:r>
      <w:r>
        <w:rPr>
          <w:rFonts w:ascii="Calibri"/>
          <w:b/>
          <w:color w:val="808285"/>
          <w:spacing w:val="-5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PROFESSORS</w:t>
      </w:r>
      <w:r>
        <w:rPr>
          <w:rFonts w:ascii="Calibri"/>
          <w:b/>
          <w:color w:val="808285"/>
          <w:w w:val="110"/>
          <w:sz w:val="21"/>
        </w:rPr>
        <w:t> HOLD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DOCTORAL DEGREES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pStyle w:val="Heading1"/>
        <w:spacing w:line="745" w:lineRule="exact"/>
        <w:ind w:right="1207"/>
        <w:jc w:val="center"/>
        <w:rPr>
          <w:rFonts w:ascii="Impact" w:hAnsi="Impact" w:cs="Impact" w:eastAsia="Impact"/>
        </w:rPr>
      </w:pPr>
      <w:r>
        <w:rPr>
          <w:rFonts w:ascii="Impact"/>
          <w:color w:val="808285"/>
        </w:rPr>
        <w:t>1:1</w:t>
      </w:r>
      <w:r>
        <w:rPr>
          <w:rFonts w:ascii="Impact"/>
        </w:rPr>
      </w:r>
    </w:p>
    <w:p>
      <w:pPr>
        <w:spacing w:line="245" w:lineRule="exact" w:before="0"/>
        <w:ind w:left="110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LEARNING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MODEL</w:t>
      </w:r>
      <w:r>
        <w:rPr>
          <w:rFonts w:ascii="Calibri"/>
          <w:sz w:val="21"/>
        </w:rPr>
      </w:r>
    </w:p>
    <w:p>
      <w:pPr>
        <w:spacing w:after="0" w:line="24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7214" w:space="755"/>
            <w:col w:w="42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before="73"/>
        <w:ind w:left="0" w:right="1221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18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GROUP</w:t>
      </w:r>
      <w:r>
        <w:rPr>
          <w:rFonts w:ascii="Calibri"/>
          <w:b/>
          <w:color w:val="808285"/>
          <w:spacing w:val="19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PROJECTS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73"/>
        <w:ind w:left="0" w:right="1290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SET CLASS TIMES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73"/>
        <w:ind w:left="0" w:right="84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RESIDENCY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before="59"/>
        <w:ind w:left="689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414042"/>
          <w:sz w:val="26"/>
        </w:rPr>
        <w:t>Contact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NCU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to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learn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more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or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apply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now!</w:t>
      </w:r>
      <w:r>
        <w:rPr>
          <w:rFonts w:ascii="Calibri"/>
          <w:sz w:val="26"/>
        </w:rPr>
      </w:r>
    </w:p>
    <w:p>
      <w:pPr>
        <w:spacing w:before="87"/>
        <w:ind w:left="68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414042"/>
          <w:w w:val="110"/>
          <w:sz w:val="36"/>
        </w:rPr>
        <w:t>APP</w:t>
      </w:r>
      <w:r>
        <w:rPr>
          <w:rFonts w:ascii="Calibri"/>
          <w:b/>
          <w:color w:val="414042"/>
          <w:spacing w:val="-17"/>
          <w:w w:val="110"/>
          <w:sz w:val="36"/>
        </w:rPr>
        <w:t>L</w:t>
      </w:r>
      <w:r>
        <w:rPr>
          <w:rFonts w:ascii="Calibri"/>
          <w:b/>
          <w:color w:val="414042"/>
          <w:spacing w:val="-36"/>
          <w:w w:val="110"/>
          <w:sz w:val="36"/>
        </w:rPr>
        <w:t>Y</w:t>
      </w:r>
      <w:r>
        <w:rPr>
          <w:rFonts w:ascii="Calibri"/>
          <w:b/>
          <w:color w:val="414042"/>
          <w:w w:val="110"/>
          <w:sz w:val="36"/>
        </w:rPr>
        <w:t>.NCU.EDU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|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866.776.03</w:t>
      </w:r>
      <w:r>
        <w:rPr>
          <w:rFonts w:ascii="Calibri"/>
          <w:b/>
          <w:color w:val="414042"/>
          <w:spacing w:val="-15"/>
          <w:w w:val="110"/>
          <w:sz w:val="36"/>
        </w:rPr>
        <w:t>3</w:t>
      </w:r>
      <w:r>
        <w:rPr>
          <w:rFonts w:ascii="Calibri"/>
          <w:b/>
          <w:color w:val="414042"/>
          <w:w w:val="110"/>
          <w:sz w:val="36"/>
        </w:rPr>
        <w:t>1</w:t>
      </w:r>
      <w:r>
        <w:rPr>
          <w:rFonts w:asci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before="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spacing w:val="-3"/>
          <w:w w:val="110"/>
          <w:sz w:val="21"/>
        </w:rPr>
        <w:t>GRE/GMA</w:t>
      </w:r>
      <w:r>
        <w:rPr>
          <w:rFonts w:ascii="Calibri"/>
          <w:b/>
          <w:color w:val="808285"/>
          <w:spacing w:val="-4"/>
          <w:w w:val="110"/>
          <w:sz w:val="21"/>
        </w:rPr>
        <w:t>T</w:t>
      </w:r>
      <w:r>
        <w:rPr>
          <w:rFonts w:ascii="Calibri"/>
          <w:b/>
          <w:color w:val="808285"/>
          <w:spacing w:val="-13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5854" w:space="2001"/>
            <w:col w:w="4385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  <w:r>
        <w:rPr/>
        <w:pict>
          <v:group style="position:absolute;margin-left:391.02301pt;margin-top:.504pt;width:221pt;height:791.5pt;mso-position-horizontal-relative:page;mso-position-vertical-relative:page;z-index:-138448" coordorigin="7820,10" coordsize="4420,15830">
            <v:group style="position:absolute;left:7820;top:10;width:4420;height:15830" coordorigin="7820,10" coordsize="4420,15830">
              <v:shape style="position:absolute;left:7820;top:10;width:4420;height:15830" coordorigin="7820,10" coordsize="4420,15830" path="m12240,15840l7820,15840,7820,10,12240,10,12240,15840xe" filled="true" fillcolor="#e6e7e8" stroked="false">
                <v:path arrowok="t"/>
                <v:fill type="solid"/>
              </v:shape>
            </v:group>
            <v:group style="position:absolute;left:9603;top:6600;width:715;height:715" coordorigin="9603,6600" coordsize="715,715">
              <v:shape style="position:absolute;left:9603;top:6600;width:715;height:715" coordorigin="9603,6600" coordsize="715,715" path="m10317,6957l10306,7043,10277,7121,10231,7189,10171,7245,10099,7286,10018,7309,9960,7314,9930,7313,9847,7296,9772,7261,9707,7210,9656,7145,9621,7070,9604,6986,9603,6957,9604,6928,9621,6844,9656,6769,9707,6705,9772,6653,9847,6618,9930,6601,9960,6600,9989,6601,10073,6618,10148,6653,10212,6705,10263,6769,10299,6844,10316,6928,10317,6957xe" filled="false" stroked="true" strokeweight="2.269pt" strokecolor="#808285">
                <v:path arrowok="t"/>
              </v:shape>
            </v:group>
            <v:group style="position:absolute;left:9722;top:6753;width:477;height:393" coordorigin="9722,6753" coordsize="477,393">
              <v:shape style="position:absolute;left:9722;top:6753;width:477;height:393" coordorigin="9722,6753" coordsize="477,393" path="m9973,6888l9905,6907,9870,6957,9867,7146,10053,7146,10053,6980,10050,6958,10014,6905,9973,6888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53,6929l9797,6952,9782,7108,9852,7108,9852,6978,9853,6970,9857,6950,9864,6932,9859,6930,9853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929l10067,6929,10061,6930,10060,6941,10066,6960,10068,6980,10068,7108,10138,7108,10137,6981,10129,6960,10115,6944,10096,6933,10074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71,6951l9766,6951,9763,6951,9742,6958,9727,6974,9722,6996,9722,7077,9767,7077,9768,6992,9771,6972,9779,6953,9775,6952,9771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54,6951l10150,6951,10145,6952,10142,6954,10150,6973,10152,6992,10152,7077,10198,7077,10198,6993,10191,6972,10175,6957,10154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81,6882l9751,6882,9739,6894,9739,6924,9751,6936,9781,6936,9793,6924,9793,6894,9781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69,6882l10139,6882,10127,6894,10127,6924,10139,6936,10169,6936,10181,6924,10181,6894,10169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833l10052,6839,10038,6855,10039,6883,10048,6902,10062,6911,10088,6908,10105,6897,10113,6880,10108,6855,10095,6839,10076,6833,10074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46,6833l9825,6839,9810,6855,9812,6883,9820,6902,9835,6911,9861,6908,9878,6897,9886,6880,9881,6855,9868,6839,9848,6833,9846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960,6753l9938,6757,9920,6769,9907,6786,9901,6808,9905,6831,9915,6851,9932,6864,9952,6871,9977,6868,9997,6858,10011,6842,10018,6823,10015,6797,10006,6777,9991,6762,9973,6754,9960,6753xe" filled="true" fillcolor="#808285" stroked="false">
                <v:path arrowok="t"/>
                <v:fill type="solid"/>
              </v:shape>
            </v:group>
            <v:group style="position:absolute;left:9705;top:6706;width:509;height:502" coordorigin="9705,6706" coordsize="509,502">
              <v:shape style="position:absolute;left:9705;top:6706;width:509;height:502" coordorigin="9705,6706" coordsize="509,502" path="m10213,6706l9705,7207e" filled="false" stroked="true" strokeweight="2.269pt" strokecolor="#808285">
                <v:path arrowok="t"/>
              </v:shape>
            </v:group>
            <v:group style="position:absolute;left:9591;top:2986;width:738;height:702" coordorigin="9591,2986" coordsize="738,702">
              <v:shape style="position:absolute;left:9591;top:2986;width:738;height:702" coordorigin="9591,2986" coordsize="738,702" path="m10329,3254l9591,3254,9819,3420,9732,3688,9960,3522,10134,3522,10101,3420,10329,3254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10134,3522l9960,3522,10188,3688,10134,3522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9960,2986l9873,3254,10047,3254,9960,2986xe" filled="true" fillcolor="#808285" stroked="false">
                <v:path arrowok="t"/>
                <v:fill type="solid"/>
              </v:shape>
            </v:group>
            <v:group style="position:absolute;left:9710;top:8531;width:481;height:481" coordorigin="9710,8531" coordsize="481,481">
              <v:shape style="position:absolute;left:9710;top:8531;width:481;height:481" coordorigin="9710,8531" coordsize="481,481" path="m10052,8990l9957,8990,9962,8995,9962,9012,9983,9010,10003,9007,10022,9002,10041,8995,10052,899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9836,8958,9847,8964,9849,8971,9916,9010,9937,9012,9939,9002,9939,8995,9944,8990,10052,8990,10059,8987,10055,8976,10052,8971,10054,8964,10060,8961,10065,8958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10065,8958,10072,8959,10081,8974,10097,8963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49,8874l9751,8874,9758,8875,9762,8881,9765,8886,9763,8893,9748,8902,9760,8919,9773,8934,9787,8948,9802,8961,9818,8973,9826,8965,9829,8959,9836,8958,10103,8958,10113,8950,10127,8936,10140,8920,10152,8904,10144,8897,10138,8893,10136,8886,10139,8881,10142,8875,1014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9,8874l10149,8874,10165,8882,1016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736,8662l9712,8738,9710,8758,9721,8760,9727,8760,9732,8766,9732,8778,9727,8783,9710,8783,9712,8804,9715,8824,9721,8843,9727,8862,9735,8880,9746,8877,9751,8874,10169,8874,10173,8864,10180,8846,10185,8826,10187,8814,9968,8814,9940,8813,9920,8804,9909,8790,9905,8772,9910,8751,9923,8735,9932,8669,9750,8669,9748,8668,9736,8662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74,8760l10083,8760,10088,8766,10088,8778,10083,8783,9995,8783,9985,8802,9968,8814,10187,8814,10189,8806,10191,8786,10180,8783,10174,8783,10169,8778,10169,8766,10174,876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19,8600l9957,8600,9962,8605,9962,8728,9980,8737,9993,8754,10077,8760,10191,8760,10189,8740,10186,8720,10180,8700,10174,8682,10168,8669,10145,8669,10141,8667,10139,8663,10136,8657,10138,8650,10153,8642,10141,8625,10128,8610,10119,860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820,8569l9774,8608,9749,8640,9757,8647,9763,8650,9765,8657,9760,8667,9756,8669,9932,8669,9939,8611,9939,8605,9944,8600,10119,8600,10114,8596,10102,8585,10063,8585,9832,8585,9828,8583,9820,8569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6,8664l10155,8667,10153,8668,10151,8669,10168,8669,10166,866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083,8571l10075,8579,10073,8583,10069,8585,10102,8585,10099,8582,10083,857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39,8531l9874,8545,9840,8558,9849,8573,9847,8580,9840,8584,9838,8585,10063,8585,10061,8584,10060,8583,10054,8580,10052,8573,10055,8567,10061,8558,10052,8554,9944,8554,9939,8549,9939,853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64,8532l9962,8542,9962,8549,9957,8554,10052,8554,10043,8550,10024,8543,10005,8537,9985,8534,9964,8532xe" filled="true" fillcolor="#808285" stroked="false">
                <v:path arrowok="t"/>
                <v:fill type="solid"/>
              </v:shape>
            </v:group>
            <v:group style="position:absolute;left:9928;top:8749;width:46;height:46" coordorigin="9928,8749" coordsize="46,46">
              <v:shape style="position:absolute;left:9928;top:8749;width:46;height:46" coordorigin="9928,8749" coordsize="46,46" path="m9963,8749l9938,8749,9928,8759,9928,8785,9938,8795,9963,8795,9973,8785,9973,8759,9963,8749xe" filled="true" fillcolor="#808285" stroked="false">
                <v:path arrowok="t"/>
                <v:fill type="solid"/>
              </v:shape>
            </v:group>
            <v:group style="position:absolute;left:9618;top:8427;width:666;height:666" coordorigin="9618,8427" coordsize="666,666">
              <v:shape style="position:absolute;left:9618;top:8427;width:666;height:666" coordorigin="9618,8427" coordsize="666,666" path="m9743,8539l9708,8539,9727,8557,9714,8573,9680,8623,9655,8679,9642,8739,9641,8765,9642,8783,9652,8849,9674,8909,9706,8961,9762,9019,9778,9029,9759,9075,9754,9079,9754,9087,9761,9093,9773,9093,9775,9091,9815,9051,10119,9051,10108,9039,10111,9037,9967,9037,9899,9031,9828,9007,9819,9001,9818,9001,9770,8965,9731,8919,9722,8905,9722,8905,9698,8849,9687,8789,9688,8765,9697,8703,9722,8641,9722,8641,9733,8623,9773,8577,9818,8545,9819,8545,9819,8543,9824,8541,9746,8541,9743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27,9059l10071,9059,10126,9091,10128,9093,10140,9093,10147,9087,10147,9079,10127,905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9,9051l9815,9051,9833,9059,9851,9067,9870,9071,9890,9077,9930,9081,9978,9081,9999,9077,10019,9075,10037,9069,10055,9065,10071,9059,10127,9059,10119,9051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2,8509l9958,8509,9981,8511,10002,8515,10021,8519,10039,8525,10056,8531,10072,8539,10082,8543,10083,8545,10083,8545,10100,8555,10146,8595,10179,8641,10179,8641,10208,8715,10214,8755,10213,8781,10204,8843,10179,8905,10179,8905,10168,8923,10112,8981,10083,9001,10082,9001,10064,9011,10046,9019,10008,9031,9987,9035,9967,9037,10111,9037,10172,8989,10211,8941,10239,8885,10256,8825,10260,8781,10260,8759,10250,8695,10229,8637,10186,8571,10192,8541,10157,8541,10142,8529,10126,8517,10112,850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723,8427l9661,8441,9619,8505,9618,8523,9620,8541,9627,8559,9637,8577,9647,8587,9650,8589,9656,8589,9659,8587,9661,8585,9708,8539,9743,8539,9724,8523,9777,8471,9779,8467,9780,8465,9780,8459,9779,8455,9777,8453,9761,8441,9742,8433,9723,8427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281,8539l10193,8539,10240,8585,10242,8587,10245,8589,10251,8589,10281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973,8463l9930,8463,9909,8465,9849,8479,9794,8505,9746,8541,9824,8541,9837,8535,9855,8527,9893,8515,9913,8511,9934,8509,10112,8509,10109,8507,10054,8481,9994,8465,9973,8463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91,8427l10134,8445,10121,8459,10121,8465,10122,8467,10124,8471,10177,8523,10157,8541,10192,8541,10193,8539,10281,8539,10282,8535,10263,8461,10209,8429,10191,8427xe" filled="true" fillcolor="#808285" stroked="false">
                <v:path arrowok="t"/>
                <v:fill type="solid"/>
              </v:shape>
            </v:group>
            <v:group style="position:absolute;left:9572;top:10362;width:220;height:576" coordorigin="9572,10362" coordsize="220,576">
              <v:shape style="position:absolute;left:9572;top:10362;width:220;height:576" coordorigin="9572,10362" coordsize="220,576" path="m9681,10362l9572,10470,9572,10937,9791,10937,9791,10821,9656,10821,9656,10713,9791,10713,9791,10645,9656,10645,9656,10537,9791,10537,9791,10470,9681,10362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713l9706,10713,9706,10821,9791,10821,9791,10713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537l9706,10537,9706,10645,9791,10645,9791,10537xe" filled="true" fillcolor="#808285" stroked="false">
                <v:path arrowok="t"/>
                <v:fill type="solid"/>
              </v:shape>
            </v:group>
            <v:group style="position:absolute;left:9841;top:10179;width:220;height:758" coordorigin="9841,10179" coordsize="220,758">
              <v:shape style="position:absolute;left:9841;top:10179;width:220;height:758" coordorigin="9841,10179" coordsize="220,758" path="m9955,10179l9933,10183,9914,10194,9899,10210,9890,10230,9841,10246,9841,10937,10060,10937,10060,10821,9926,10821,9926,10713,10060,10713,10060,10645,9926,10645,9926,10538,10060,10538,10060,10470,9926,10470,9926,10362,10060,10362,10060,10246,10021,10246,10017,10223,10007,10204,9991,10190,9970,10181,9955,10179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713l9976,10713,9976,10821,10060,10821,10060,10713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538l9976,10538,9976,10645,10060,10645,10060,10538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362l9976,10362,9976,10470,10060,10470,10060,10362xe" filled="true" fillcolor="#808285" stroked="false">
                <v:path arrowok="t"/>
                <v:fill type="solid"/>
              </v:shape>
            </v:group>
            <v:group style="position:absolute;left:10110;top:10362;width:220;height:576" coordorigin="10110,10362" coordsize="220,576">
              <v:shape style="position:absolute;left:10110;top:10362;width:220;height:576" coordorigin="10110,10362" coordsize="220,576" path="m10220,10362l10110,10470,10110,10937,10329,10937,10329,10821,10195,10821,10195,10713,10329,10713,10329,10645,10195,10645,10195,10537,10329,10537,10329,10470,10220,10362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713l10245,10713,10245,10821,10329,10821,10329,10713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537l10245,10537,10245,10645,10329,10645,10329,10537xe" filled="true" fillcolor="#808285" stroked="false">
                <v:path arrowok="t"/>
                <v:fill type="solid"/>
              </v:shape>
            </v:group>
            <v:group style="position:absolute;left:9667;top:11891;width:568;height:642" coordorigin="9667,11891" coordsize="568,642">
              <v:shape style="position:absolute;left:9667;top:11891;width:568;height:642" coordorigin="9667,11891" coordsize="568,642" path="m10000,12321l9744,12321,9744,12418,9723,12420,9674,12463,9667,12500,9674,12523,9688,12532,9700,12526,9701,12503,9703,12482,9710,12466,9724,12455,9734,12453,9744,12453,9997,12453,9993,12438,9988,12418,9986,12396,9986,12391,9988,12368,9992,12346,9999,12324,10000,12321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997,12453l9744,12453,9744,12524,10044,12524,10030,12509,10018,12493,10008,12476,9999,12458,9997,12453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0,12189l9744,12189,9744,12286,9723,12288,9674,12332,9667,12368,9674,12392,9688,12400,9700,12394,9701,12371,9703,12350,9710,12334,9724,12323,9734,12321,9744,12321,10000,12321,10008,12304,10048,12254,10104,12220,10229,12209,10230,1218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856,12057l9744,12057,9744,12154,9723,12156,9674,12200,9667,12236,9674,12260,9688,12268,9700,12262,9701,12239,9703,12218,9710,12202,9724,12191,9734,12189,9744,12189,10230,12189,10231,12099,9856,12099,9856,120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29,12209l10175,12209,10197,12211,10214,12214,10229,12218,10229,1220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4,11925l9744,11925,9744,12022,9723,12024,9674,12068,9667,12104,9674,12128,9688,12136,9700,12130,9701,12107,9703,12086,9710,12070,9724,12059,9734,12057,9744,12057,9856,12057,9856,11957,10233,11957,10234,11925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3,11957l10123,11957,10123,12099,10231,12099,10233,119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5,11891l9744,11891,9686,11918,9667,11972,9674,11996,9688,12004,9700,11999,9701,11975,9703,11955,9710,11939,9724,11927,9734,11925,9744,11925,10234,11925,10235,11891xe" filled="true" fillcolor="#808285" stroked="false">
                <v:path arrowok="t"/>
                <v:fill type="solid"/>
              </v:shape>
            </v:group>
            <v:group style="position:absolute;left:10005;top:12226;width:329;height:330" coordorigin="10005,12226" coordsize="329,330">
              <v:shape style="position:absolute;left:10005;top:12226;width:329;height:330" coordorigin="10005,12226" coordsize="329,330" path="m10176,12226l10108,12239,10053,12275,10017,12328,10005,12370,10006,12396,10021,12460,10065,12519,10121,12548,10159,12556,10184,12554,10249,12533,10299,12492,10303,12487,10133,12487,10052,12406,10093,12365,10173,12365,10238,12300,10307,12300,10301,12292,10255,12250,10196,12228,10176,12226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307,12300l10238,12300,10279,12341,10133,12487,10303,12487,10311,12475,10321,12456,10328,12436,10333,12414,10334,12392,10333,12370,10329,12348,10322,12328,10313,12309,10307,12300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173,12365l10093,12365,10133,12405,10173,12365xe" filled="true" fillcolor="#808285" stroked="false">
                <v:path arrowok="t"/>
                <v:fill type="solid"/>
              </v:shape>
            </v:group>
            <v:group style="position:absolute;left:9657;top:13685;width:630;height:704" coordorigin="9657,13685" coordsize="630,704">
              <v:shape style="position:absolute;left:9657;top:13685;width:630;height:704" coordorigin="9657,13685" coordsize="630,704" path="m9834,13685l9773,13711,9766,13759,9739,13759,9680,13785,9657,14306,9660,14329,9700,14379,10204,14389,10227,14386,10247,14377,10264,14363,10276,14346,10278,14340,9739,14340,9719,14333,9707,14315,9705,13880,10286,13880,10286,13855,9806,13855,9795,13844,9795,13723,9806,13712,9864,13712,9852,13696,9834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286,13880l10238,13880,10238,14306,10231,14327,10213,14339,9739,14340,10278,14340,10284,14325,10286,13880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864,13712l9831,13712,9841,13723,9841,13844,9831,13855,9962,13855,9952,13844,9952,13759,9870,13759,9870,13736,9865,13714,9864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020,13712l9987,13712,9997,13723,9997,13844,9987,13855,10119,13855,10108,13844,10108,13759,10026,13759,10026,13736,10022,13714,10020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77,13712l10144,13712,10154,13723,10154,13844,10144,13855,10286,13855,10286,13842,10283,13819,10243,13769,10204,13759,10183,13759,10183,13736,10178,13714,10177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990,13685l9930,13711,9923,13759,9952,13759,9952,13723,9962,13712,10020,13712,10009,13696,9990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47,13685l10086,13711,10079,13759,10108,13759,10108,13723,10119,13712,10177,13712,10165,13696,10147,13685xe" filled="true" fillcolor="#808285" stroked="false">
                <v:path arrowok="t"/>
                <v:fill type="solid"/>
              </v:shape>
            </v:group>
            <v:group style="position:absolute;left:9749;top:14026;width:446;height:2" coordorigin="9749,14026" coordsize="446,2">
              <v:shape style="position:absolute;left:9749;top:14026;width:446;height:2" coordorigin="9749,14026" coordsize="446,0" path="m9749,14026l10194,14026e" filled="false" stroked="true" strokeweight="4.0620pt" strokecolor="#808285">
                <v:path arrowok="t"/>
              </v:shape>
            </v:group>
            <v:group style="position:absolute;left:9749;top:14132;width:446;height:2" coordorigin="9749,14132" coordsize="446,2">
              <v:shape style="position:absolute;left:9749;top:14132;width:446;height:2" coordorigin="9749,14132" coordsize="446,0" path="m9749,14132l10194,14132e" filled="false" stroked="true" strokeweight="4.059pt" strokecolor="#808285">
                <v:path arrowok="t"/>
              </v:shape>
            </v:group>
            <v:group style="position:absolute;left:9749;top:14238;width:446;height:2" coordorigin="9749,14238" coordsize="446,2">
              <v:shape style="position:absolute;left:9749;top:14238;width:446;height:2" coordorigin="9749,14238" coordsize="446,0" path="m9749,14238l10194,14238e" filled="false" stroked="true" strokeweight="4.053pt" strokecolor="#808285">
                <v:path arrowok="t"/>
              </v:shape>
            </v:group>
            <w10:wrap type="none"/>
          </v:group>
        </w:pict>
      </w:r>
    </w:p>
    <w:p>
      <w:pPr>
        <w:spacing w:line="298" w:lineRule="auto" w:before="77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24"/>
          <w:w w:val="92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510.748.9001.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21"/>
          <w:w w:val="94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5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73"/>
        <w:ind w:left="0" w:right="109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spacing w:val="-3"/>
          <w:w w:val="110"/>
          <w:sz w:val="21"/>
        </w:rPr>
        <w:t>WEEKL</w:t>
      </w:r>
      <w:r>
        <w:rPr>
          <w:rFonts w:ascii="Calibri"/>
          <w:b/>
          <w:color w:val="808285"/>
          <w:spacing w:val="-2"/>
          <w:w w:val="110"/>
          <w:sz w:val="21"/>
        </w:rPr>
        <w:t>Y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 </w:t>
      </w:r>
      <w:r>
        <w:rPr>
          <w:rFonts w:ascii="Calibri"/>
          <w:b/>
          <w:color w:val="808285"/>
          <w:spacing w:val="-5"/>
          <w:w w:val="110"/>
          <w:sz w:val="21"/>
        </w:rPr>
        <w:t>STARTS</w:t>
      </w:r>
      <w:r>
        <w:rPr>
          <w:rFonts w:ascii="Calibri"/>
          <w:sz w:val="21"/>
        </w:rPr>
      </w:r>
    </w:p>
    <w:p>
      <w:pPr>
        <w:spacing w:after="0"/>
        <w:jc w:val="righ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209.7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55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56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8"/>
                      <w:sz w:val="42"/>
                    </w:rPr>
                    <w:t>Business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63"/>
                    <w:ind w:left="637" w:right="793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competitive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global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marketplace,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professionals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constantly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called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upon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3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prove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they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ability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run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more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efficiently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effectively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5"/>
                      <w:sz w:val="22"/>
                      <w:szCs w:val="22"/>
                    </w:rPr>
                    <w:t>W</w:t>
                  </w:r>
                  <w:r>
                    <w:rPr>
                      <w:rFonts w:ascii="Arial" w:hAnsi="Arial" w:cs="Arial" w:eastAsia="Arial"/>
                      <w:color w:val="414042"/>
                      <w:spacing w:val="-6"/>
                      <w:sz w:val="22"/>
                      <w:szCs w:val="22"/>
                    </w:rPr>
                    <w:t>e’ve</w:t>
                  </w:r>
                  <w:r>
                    <w:rPr>
                      <w:rFonts w:ascii="Arial" w:hAnsi="Arial" w:cs="Arial" w:eastAsia="Arial"/>
                      <w:color w:val="414042"/>
                      <w:spacing w:val="29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adopted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similar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results-oriented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approach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online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education,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delivering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can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develop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in-demand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need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set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yourself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apart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workplace.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637" w:right="77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3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University’s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offers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prepare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wide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range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roles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diverse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industries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such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human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resources,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organizational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leadership,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public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administration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criminal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justice.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W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specializations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allow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tailor</w:t>
                  </w:r>
                  <w:r>
                    <w:rPr>
                      <w:rFonts w:ascii="Arial" w:hAnsi="Arial" w:cs="Arial" w:eastAsia="Arial"/>
                      <w:color w:val="414042"/>
                      <w:spacing w:val="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career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goals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interests.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215"/>
        <w:ind w:left="869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414042"/>
          <w:sz w:val="32"/>
        </w:rPr>
        <w:t>MASTER</w:t>
      </w:r>
      <w:r>
        <w:rPr>
          <w:rFonts w:ascii="Calibri"/>
          <w:b/>
          <w:color w:val="414042"/>
          <w:spacing w:val="28"/>
          <w:sz w:val="32"/>
        </w:rPr>
        <w:t> </w:t>
      </w:r>
      <w:r>
        <w:rPr>
          <w:rFonts w:ascii="Calibri"/>
          <w:b/>
          <w:color w:val="414042"/>
          <w:sz w:val="32"/>
        </w:rPr>
        <w:t>OF</w:t>
      </w:r>
      <w:r>
        <w:rPr>
          <w:rFonts w:ascii="Calibri"/>
          <w:b/>
          <w:color w:val="414042"/>
          <w:spacing w:val="28"/>
          <w:sz w:val="32"/>
        </w:rPr>
        <w:t> </w:t>
      </w:r>
      <w:r>
        <w:rPr>
          <w:rFonts w:ascii="Calibri"/>
          <w:b/>
          <w:color w:val="414042"/>
          <w:sz w:val="32"/>
        </w:rPr>
        <w:t>LEGAL</w:t>
      </w:r>
      <w:r>
        <w:rPr>
          <w:rFonts w:ascii="Calibri"/>
          <w:b/>
          <w:color w:val="414042"/>
          <w:spacing w:val="28"/>
          <w:sz w:val="32"/>
        </w:rPr>
        <w:t> </w:t>
      </w:r>
      <w:r>
        <w:rPr>
          <w:rFonts w:ascii="Calibri"/>
          <w:b/>
          <w:color w:val="414042"/>
          <w:sz w:val="32"/>
        </w:rPr>
        <w:t>STUDIES</w:t>
      </w:r>
      <w:r>
        <w:rPr>
          <w:rFonts w:ascii="Calibri"/>
          <w:sz w:val="32"/>
        </w:rPr>
      </w:r>
    </w:p>
    <w:p>
      <w:pPr>
        <w:pStyle w:val="BodyText"/>
        <w:spacing w:line="265" w:lineRule="auto" w:before="67"/>
        <w:ind w:left="869" w:right="143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Laws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regulations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impact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  <w:spacing w:val="1"/>
        </w:rPr>
        <w:t>every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sector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economy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some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degree,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including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industries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like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healthcare,</w:t>
      </w:r>
      <w:r>
        <w:rPr>
          <w:rFonts w:ascii="Arial"/>
          <w:color w:val="414042"/>
          <w:spacing w:val="23"/>
          <w:w w:val="95"/>
        </w:rPr>
        <w:t> </w:t>
      </w:r>
      <w:r>
        <w:rPr>
          <w:rFonts w:ascii="Arial"/>
          <w:color w:val="414042"/>
        </w:rPr>
        <w:t>education,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manufacturing,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  <w:spacing w:val="1"/>
        </w:rPr>
        <w:t>service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  <w:spacing w:val="1"/>
        </w:rPr>
        <w:t>industry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retail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world.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For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professionals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looking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distinguish</w:t>
      </w:r>
      <w:r>
        <w:rPr>
          <w:rFonts w:ascii="Arial"/>
          <w:color w:val="414042"/>
          <w:spacing w:val="21"/>
          <w:w w:val="94"/>
        </w:rPr>
        <w:t> </w:t>
      </w:r>
      <w:r>
        <w:rPr>
          <w:rFonts w:ascii="Arial"/>
          <w:color w:val="414042"/>
        </w:rPr>
        <w:t>themselves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workplace,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or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move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into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areas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leadership,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legal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knowledge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important.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Master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24"/>
          <w:w w:val="98"/>
        </w:rPr>
        <w:t> </w:t>
      </w:r>
      <w:r>
        <w:rPr>
          <w:rFonts w:ascii="Arial"/>
          <w:color w:val="414042"/>
        </w:rPr>
        <w:t>Legal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Studies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(MLS)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help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students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gain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comprehensive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understanding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law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U.S.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legal</w:t>
      </w:r>
      <w:r>
        <w:rPr>
          <w:rFonts w:ascii="Arial"/>
          <w:color w:val="414042"/>
          <w:w w:val="98"/>
        </w:rPr>
        <w:t> </w:t>
      </w:r>
      <w:r>
        <w:rPr>
          <w:rFonts w:ascii="Arial"/>
          <w:color w:val="414042"/>
          <w:w w:val="95"/>
        </w:rPr>
        <w:t>system,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including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ethics,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torts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contracts.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49"/>
        <w:ind w:left="869" w:right="14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was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created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closely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align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indust</w:t>
      </w:r>
      <w:r>
        <w:rPr>
          <w:rFonts w:ascii="Arial" w:hAnsi="Arial" w:cs="Arial" w:eastAsia="Arial"/>
          <w:color w:val="414042"/>
          <w:spacing w:val="8"/>
        </w:rPr>
        <w:t>r</w:t>
      </w:r>
      <w:r>
        <w:rPr>
          <w:rFonts w:ascii="Arial" w:hAnsi="Arial" w:cs="Arial" w:eastAsia="Arial"/>
          <w:color w:val="414042"/>
        </w:rPr>
        <w:t>y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standards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provide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students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up-to-date</w:t>
      </w:r>
      <w:r>
        <w:rPr>
          <w:rFonts w:ascii="Arial" w:hAnsi="Arial" w:cs="Arial" w:eastAsia="Arial"/>
          <w:color w:val="414042"/>
          <w:w w:val="90"/>
        </w:rPr>
        <w:t> </w:t>
      </w:r>
      <w:r>
        <w:rPr>
          <w:rFonts w:ascii="Arial" w:hAnsi="Arial" w:cs="Arial" w:eastAsia="Arial"/>
          <w:color w:val="414042"/>
        </w:rPr>
        <w:t>knowledge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they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need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competitive.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While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  <w:spacing w:val="-2"/>
        </w:rPr>
        <w:t>doesn’t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prepare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students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practice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  <w:spacing w:val="-4"/>
        </w:rPr>
        <w:t>law,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it</w:t>
      </w:r>
      <w:r>
        <w:rPr>
          <w:rFonts w:ascii="Arial" w:hAnsi="Arial" w:cs="Arial" w:eastAsia="Arial"/>
        </w:rPr>
      </w:r>
    </w:p>
    <w:p>
      <w:pPr>
        <w:pStyle w:val="BodyText"/>
        <w:spacing w:line="265" w:lineRule="auto"/>
        <w:ind w:left="869" w:right="3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does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help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students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gain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knowledge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skills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needed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work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law-related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field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or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within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field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that’s</w:t>
      </w:r>
      <w:r>
        <w:rPr>
          <w:rFonts w:ascii="Arial" w:hAnsi="Arial" w:cs="Arial" w:eastAsia="Arial"/>
          <w:color w:val="414042"/>
          <w:spacing w:val="21"/>
          <w:w w:val="78"/>
        </w:rPr>
        <w:t> </w:t>
      </w:r>
      <w:r>
        <w:rPr>
          <w:rFonts w:ascii="Arial" w:hAnsi="Arial" w:cs="Arial" w:eastAsia="Arial"/>
          <w:color w:val="414042"/>
        </w:rPr>
        <w:t>impacted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  <w:spacing w:val="-4"/>
        </w:rPr>
        <w:t>law.</w:t>
      </w:r>
      <w:r>
        <w:rPr>
          <w:rFonts w:ascii="Arial" w:hAnsi="Arial" w:cs="Arial" w:eastAsia="Arial"/>
          <w:color w:val="414042"/>
          <w:spacing w:val="16"/>
        </w:rPr>
        <w:t> </w:t>
      </w:r>
      <w:r>
        <w:rPr>
          <w:rFonts w:ascii="Arial" w:hAnsi="Arial" w:cs="Arial" w:eastAsia="Arial"/>
          <w:color w:val="414042"/>
        </w:rPr>
        <w:t>Students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gain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foundational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knowledge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legal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system,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including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research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23"/>
          <w:w w:val="98"/>
        </w:rPr>
        <w:t> </w:t>
      </w:r>
      <w:r>
        <w:rPr>
          <w:rFonts w:ascii="Arial" w:hAnsi="Arial" w:cs="Arial" w:eastAsia="Arial"/>
          <w:color w:val="414042"/>
        </w:rPr>
        <w:t>writing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skills.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  <w:spacing w:val="-2"/>
        </w:rPr>
        <w:t>Additionally,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students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study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specific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areas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law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such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as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  <w:spacing w:val="1"/>
        </w:rPr>
        <w:t>tort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contract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law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as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well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as</w:t>
      </w:r>
      <w:r>
        <w:rPr>
          <w:rFonts w:ascii="Arial" w:hAnsi="Arial" w:cs="Arial" w:eastAsia="Arial"/>
          <w:color w:val="414042"/>
          <w:spacing w:val="28"/>
          <w:w w:val="90"/>
        </w:rPr>
        <w:t> </w:t>
      </w:r>
      <w:r>
        <w:rPr>
          <w:rFonts w:ascii="Arial" w:hAnsi="Arial" w:cs="Arial" w:eastAsia="Arial"/>
          <w:color w:val="414042"/>
        </w:rPr>
        <w:t>how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apply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Rules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Professional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Conduct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legal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business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practices.</w:t>
      </w:r>
      <w:r>
        <w:rPr>
          <w:rFonts w:ascii="Arial" w:hAnsi="Arial" w:cs="Arial" w:eastAsia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65" w:lineRule="auto" w:before="49"/>
        <w:ind w:left="869" w:right="222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1"/>
        </w:rPr>
        <w:t>MLS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was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designed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experienced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legal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professionals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understand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law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its</w:t>
      </w:r>
      <w:r>
        <w:rPr>
          <w:rFonts w:ascii="Arial"/>
          <w:color w:val="414042"/>
          <w:spacing w:val="21"/>
          <w:w w:val="88"/>
        </w:rPr>
        <w:t> </w:t>
      </w:r>
      <w:r>
        <w:rPr>
          <w:rFonts w:ascii="Arial"/>
          <w:color w:val="414042"/>
        </w:rPr>
        <w:t>application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workplace.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All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professors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also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have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doctoral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degrees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experience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areas</w:t>
      </w:r>
      <w:r>
        <w:rPr>
          <w:rFonts w:ascii="Arial"/>
          <w:color w:val="414042"/>
          <w:w w:val="94"/>
        </w:rPr>
        <w:t> </w:t>
      </w:r>
      <w:r>
        <w:rPr>
          <w:rFonts w:ascii="Arial"/>
          <w:color w:val="414042"/>
        </w:rPr>
        <w:t>they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teach.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They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not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only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guide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through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courses,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they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offer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direct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feedback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due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w w:val="95"/>
        </w:rPr>
        <w:t> </w:t>
      </w:r>
      <w:r>
        <w:rPr>
          <w:rFonts w:ascii="Arial"/>
          <w:color w:val="414042"/>
          <w:spacing w:val="-4"/>
        </w:rPr>
        <w:t>one-to-one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  <w:spacing w:val="-4"/>
        </w:rPr>
        <w:t>learning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4"/>
        </w:rPr>
        <w:t>model.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  <w:spacing w:val="-4"/>
        </w:rPr>
        <w:t>This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4"/>
        </w:rPr>
        <w:t>ensures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4"/>
        </w:rPr>
        <w:t>that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  <w:spacing w:val="-3"/>
        </w:rPr>
        <w:t>you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4"/>
        </w:rPr>
        <w:t>receive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  <w:spacing w:val="-3"/>
        </w:rPr>
        <w:t>the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4"/>
        </w:rPr>
        <w:t>personal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4"/>
        </w:rPr>
        <w:t>attention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  <w:spacing w:val="-3"/>
        </w:rPr>
        <w:t>and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3"/>
        </w:rPr>
        <w:t>support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  <w:spacing w:val="-3"/>
        </w:rPr>
        <w:t>you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4"/>
        </w:rPr>
        <w:t>need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3"/>
        </w:rPr>
        <w:t>to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  <w:spacing w:val="-4"/>
        </w:rPr>
        <w:t>succeed.</w:t>
      </w:r>
      <w:r>
        <w:rPr>
          <w:rFonts w:ascii="Arial"/>
        </w:rPr>
      </w:r>
    </w:p>
    <w:p>
      <w:pPr>
        <w:spacing w:after="0" w:line="265" w:lineRule="auto"/>
        <w:jc w:val="left"/>
        <w:rPr>
          <w:rFonts w:ascii="Arial" w:hAnsi="Arial" w:cs="Arial" w:eastAsia="Arial"/>
        </w:rPr>
        <w:sectPr>
          <w:headerReference w:type="even" r:id="rId56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723" w:lineRule="exact" w:before="0"/>
        <w:ind w:left="0" w:right="1589" w:firstLine="0"/>
        <w:jc w:val="right"/>
        <w:rPr>
          <w:rFonts w:ascii="Impact" w:hAnsi="Impact" w:cs="Impact" w:eastAsia="Impact"/>
          <w:sz w:val="60"/>
          <w:szCs w:val="60"/>
        </w:rPr>
      </w:pPr>
      <w:r>
        <w:rPr/>
        <w:pict>
          <v:group style="position:absolute;margin-left:0pt;margin-top:27.812649pt;width:321.05pt;height:7.1pt;mso-position-horizontal-relative:page;mso-position-vertical-relative:paragraph;z-index:5632" coordorigin="0,556" coordsize="6421,142">
            <v:group style="position:absolute;left:0;top:556;width:2141;height:142" coordorigin="0,556" coordsize="2141,142">
              <v:shape style="position:absolute;left:0;top:556;width:2141;height:142" coordorigin="0,556" coordsize="2141,142" path="m0,698l2140,698,2140,556,0,556,0,698xe" filled="true" fillcolor="#811c28" stroked="false">
                <v:path arrowok="t"/>
                <v:fill type="solid"/>
              </v:shape>
            </v:group>
            <v:group style="position:absolute;left:2140;top:556;width:2141;height:142" coordorigin="2140,556" coordsize="2141,142">
              <v:shape style="position:absolute;left:2140;top:556;width:2141;height:142" coordorigin="2140,556" coordsize="2141,142" path="m4280,698l2140,698,2140,556,4280,556,4280,698xe" filled="true" fillcolor="#bd711e" stroked="false">
                <v:path arrowok="t"/>
                <v:fill type="solid"/>
              </v:shape>
            </v:group>
            <v:group style="position:absolute;left:4280;top:556;width:2141;height:142" coordorigin="4280,556" coordsize="2141,142">
              <v:shape style="position:absolute;left:4280;top:556;width:2141;height:142" coordorigin="4280,556" coordsize="2141,142" path="m6421,698l4280,698,4280,556,6421,556,6421,698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.477402pt;margin-top:-18.319351pt;width:151.7742pt;height:36.044pt;mso-position-horizontal-relative:page;mso-position-vertical-relative:paragraph;z-index:5656" type="#_x0000_t75" stroked="false">
            <v:imagedata r:id="rId48" o:title=""/>
          </v:shape>
        </w:pict>
      </w:r>
      <w:r>
        <w:rPr/>
        <w:pict>
          <v:shape style="position:absolute;margin-left:201.395401pt;margin-top:-8.448351pt;width:93.76180pt;height:20.2684pt;mso-position-horizontal-relative:page;mso-position-vertical-relative:paragraph;z-index:5680" type="#_x0000_t75" stroked="false">
            <v:imagedata r:id="rId49" o:title=""/>
          </v:shape>
        </w:pict>
      </w:r>
      <w:r>
        <w:rPr>
          <w:rFonts w:ascii="Impact"/>
          <w:color w:val="808285"/>
          <w:w w:val="95"/>
          <w:sz w:val="60"/>
        </w:rPr>
        <w:t>100%</w:t>
      </w:r>
      <w:r>
        <w:rPr>
          <w:rFonts w:ascii="Impact"/>
          <w:sz w:val="60"/>
        </w:rPr>
      </w:r>
    </w:p>
    <w:p>
      <w:pPr>
        <w:spacing w:before="15"/>
        <w:ind w:left="0" w:right="1159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ONLINE</w:t>
      </w:r>
      <w:r>
        <w:rPr>
          <w:rFonts w:ascii="Calibri"/>
          <w:b/>
          <w:color w:val="808285"/>
          <w:spacing w:val="36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COURSEWORK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57"/>
          <w:pgSz w:w="12240" w:h="15840"/>
          <w:pgMar w:header="0" w:footer="0" w:top="0" w:bottom="0" w:left="0" w:right="0"/>
        </w:sectPr>
      </w:pPr>
    </w:p>
    <w:p>
      <w:pPr>
        <w:pStyle w:val="Heading9"/>
        <w:spacing w:line="240" w:lineRule="auto" w:before="195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Career</w:t>
      </w:r>
      <w:r>
        <w:rPr>
          <w:rFonts w:ascii="Calibri"/>
          <w:color w:val="414042"/>
          <w:spacing w:val="-4"/>
        </w:rPr>
        <w:t> </w:t>
      </w:r>
      <w:r>
        <w:rPr>
          <w:rFonts w:ascii="Calibri"/>
          <w:color w:val="414042"/>
        </w:rPr>
        <w:t>Potential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49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Regulatory</w:t>
      </w:r>
      <w:r>
        <w:rPr>
          <w:rFonts w:ascii="Arial"/>
          <w:color w:val="414042"/>
          <w:spacing w:val="18"/>
          <w:w w:val="95"/>
        </w:rPr>
        <w:t> </w:t>
      </w:r>
      <w:r>
        <w:rPr>
          <w:rFonts w:ascii="Arial"/>
          <w:color w:val="414042"/>
          <w:w w:val="95"/>
        </w:rPr>
        <w:t>Affairs</w:t>
      </w:r>
      <w:r>
        <w:rPr>
          <w:rFonts w:ascii="Arial"/>
          <w:color w:val="414042"/>
          <w:spacing w:val="18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Compliance</w:t>
      </w:r>
      <w:r>
        <w:rPr>
          <w:rFonts w:ascii="Arial"/>
          <w:color w:val="414042"/>
          <w:spacing w:val="54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Loss</w:t>
      </w:r>
      <w:r>
        <w:rPr>
          <w:rFonts w:ascii="Arial"/>
          <w:color w:val="414042"/>
          <w:spacing w:val="-31"/>
          <w:w w:val="95"/>
        </w:rPr>
        <w:t> </w:t>
      </w:r>
      <w:r>
        <w:rPr>
          <w:rFonts w:ascii="Arial"/>
          <w:color w:val="414042"/>
          <w:w w:val="95"/>
        </w:rPr>
        <w:t>Prevention</w:t>
      </w:r>
      <w:r>
        <w:rPr>
          <w:rFonts w:ascii="Arial"/>
          <w:color w:val="414042"/>
          <w:spacing w:val="-30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105"/>
        </w:rPr>
        <w:t>Arbitrator/Mediator/Conciliator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Legal</w:t>
      </w:r>
      <w:r>
        <w:rPr>
          <w:rFonts w:ascii="Arial"/>
          <w:color w:val="414042"/>
          <w:spacing w:val="9"/>
          <w:w w:val="95"/>
        </w:rPr>
        <w:t> </w:t>
      </w:r>
      <w:r>
        <w:rPr>
          <w:rFonts w:ascii="Arial"/>
          <w:color w:val="414042"/>
          <w:w w:val="95"/>
        </w:rPr>
        <w:t>Support</w:t>
      </w:r>
      <w:r>
        <w:rPr>
          <w:rFonts w:ascii="Arial"/>
          <w:color w:val="414042"/>
          <w:spacing w:val="9"/>
          <w:w w:val="95"/>
        </w:rPr>
        <w:t> </w:t>
      </w:r>
      <w:r>
        <w:rPr>
          <w:rFonts w:ascii="Arial"/>
          <w:color w:val="414042"/>
          <w:spacing w:val="-4"/>
          <w:w w:val="95"/>
        </w:rPr>
        <w:t>Worker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4" w:lineRule="auto"/>
        <w:ind w:left="689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Positions may require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additional experience, training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and other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factors</w:t>
      </w:r>
      <w:r>
        <w:rPr>
          <w:rFonts w:ascii="Arial"/>
          <w:color w:val="414042"/>
          <w:w w:val="92"/>
        </w:rPr>
        <w:t> </w:t>
      </w:r>
      <w:r>
        <w:rPr>
          <w:rFonts w:ascii="Arial"/>
          <w:color w:val="414042"/>
          <w:w w:val="95"/>
        </w:rPr>
        <w:t>beyond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successful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completion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this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degree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program.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4" w:lineRule="auto" w:before="136"/>
        <w:ind w:left="689" w:right="950" w:firstLine="47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ALL</w:t>
      </w:r>
      <w:r>
        <w:rPr>
          <w:rFonts w:ascii="Calibri"/>
          <w:b/>
          <w:color w:val="808285"/>
          <w:spacing w:val="-5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PROFESSORS</w:t>
      </w:r>
      <w:r>
        <w:rPr>
          <w:rFonts w:ascii="Calibri"/>
          <w:b/>
          <w:color w:val="808285"/>
          <w:w w:val="110"/>
          <w:sz w:val="21"/>
        </w:rPr>
        <w:t> HOLD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DOCTORAL DEGREES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pStyle w:val="Heading1"/>
        <w:spacing w:line="745" w:lineRule="exact"/>
        <w:ind w:right="1207"/>
        <w:jc w:val="center"/>
      </w:pPr>
      <w:r>
        <w:rPr>
          <w:color w:val="808285"/>
        </w:rPr>
        <w:t>1:1</w:t>
      </w:r>
      <w:r>
        <w:rPr/>
      </w:r>
    </w:p>
    <w:p>
      <w:pPr>
        <w:spacing w:line="245" w:lineRule="exact" w:before="0"/>
        <w:ind w:left="110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LEARNING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MODEL</w:t>
      </w:r>
      <w:r>
        <w:rPr>
          <w:rFonts w:ascii="Calibri"/>
          <w:sz w:val="21"/>
        </w:rPr>
      </w:r>
    </w:p>
    <w:p>
      <w:pPr>
        <w:spacing w:after="0" w:line="24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7214" w:space="755"/>
            <w:col w:w="42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73"/>
        <w:ind w:left="0" w:right="1221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18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GROUP</w:t>
      </w:r>
      <w:r>
        <w:rPr>
          <w:rFonts w:ascii="Calibri"/>
          <w:b/>
          <w:color w:val="808285"/>
          <w:spacing w:val="19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PROJECTS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73"/>
        <w:ind w:left="0" w:right="1290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SET CLASS TIMES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73"/>
        <w:ind w:left="0" w:right="84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RESIDENCY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before="59"/>
        <w:ind w:left="689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414042"/>
          <w:sz w:val="26"/>
        </w:rPr>
        <w:t>Contact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NCU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to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learn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more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or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apply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now!</w:t>
      </w:r>
      <w:r>
        <w:rPr>
          <w:rFonts w:ascii="Calibri"/>
          <w:sz w:val="26"/>
        </w:rPr>
      </w:r>
    </w:p>
    <w:p>
      <w:pPr>
        <w:spacing w:before="87"/>
        <w:ind w:left="68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414042"/>
          <w:w w:val="110"/>
          <w:sz w:val="36"/>
        </w:rPr>
        <w:t>APP</w:t>
      </w:r>
      <w:r>
        <w:rPr>
          <w:rFonts w:ascii="Calibri"/>
          <w:b/>
          <w:color w:val="414042"/>
          <w:spacing w:val="-17"/>
          <w:w w:val="110"/>
          <w:sz w:val="36"/>
        </w:rPr>
        <w:t>L</w:t>
      </w:r>
      <w:r>
        <w:rPr>
          <w:rFonts w:ascii="Calibri"/>
          <w:b/>
          <w:color w:val="414042"/>
          <w:spacing w:val="-36"/>
          <w:w w:val="110"/>
          <w:sz w:val="36"/>
        </w:rPr>
        <w:t>Y</w:t>
      </w:r>
      <w:r>
        <w:rPr>
          <w:rFonts w:ascii="Calibri"/>
          <w:b/>
          <w:color w:val="414042"/>
          <w:w w:val="110"/>
          <w:sz w:val="36"/>
        </w:rPr>
        <w:t>.NCU.EDU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|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866.776.03</w:t>
      </w:r>
      <w:r>
        <w:rPr>
          <w:rFonts w:ascii="Calibri"/>
          <w:b/>
          <w:color w:val="414042"/>
          <w:spacing w:val="-15"/>
          <w:w w:val="110"/>
          <w:sz w:val="36"/>
        </w:rPr>
        <w:t>3</w:t>
      </w:r>
      <w:r>
        <w:rPr>
          <w:rFonts w:ascii="Calibri"/>
          <w:b/>
          <w:color w:val="414042"/>
          <w:w w:val="110"/>
          <w:sz w:val="36"/>
        </w:rPr>
        <w:t>1</w:t>
      </w:r>
      <w:r>
        <w:rPr>
          <w:rFonts w:asci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before="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spacing w:val="-3"/>
          <w:w w:val="110"/>
          <w:sz w:val="21"/>
        </w:rPr>
        <w:t>GRE/GMA</w:t>
      </w:r>
      <w:r>
        <w:rPr>
          <w:rFonts w:ascii="Calibri"/>
          <w:b/>
          <w:color w:val="808285"/>
          <w:spacing w:val="-4"/>
          <w:w w:val="110"/>
          <w:sz w:val="21"/>
        </w:rPr>
        <w:t>T</w:t>
      </w:r>
      <w:r>
        <w:rPr>
          <w:rFonts w:ascii="Calibri"/>
          <w:b/>
          <w:color w:val="808285"/>
          <w:spacing w:val="-13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5854" w:space="2001"/>
            <w:col w:w="4385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  <w:r>
        <w:rPr/>
        <w:pict>
          <v:group style="position:absolute;margin-left:391.02301pt;margin-top:.504pt;width:221pt;height:791.5pt;mso-position-horizontal-relative:page;mso-position-vertical-relative:page;z-index:-138328" coordorigin="7820,10" coordsize="4420,15830">
            <v:group style="position:absolute;left:7820;top:10;width:4420;height:15830" coordorigin="7820,10" coordsize="4420,15830">
              <v:shape style="position:absolute;left:7820;top:10;width:4420;height:15830" coordorigin="7820,10" coordsize="4420,15830" path="m12240,15840l7820,15840,7820,10,12240,10,12240,15840xe" filled="true" fillcolor="#e6e7e8" stroked="false">
                <v:path arrowok="t"/>
                <v:fill type="solid"/>
              </v:shape>
            </v:group>
            <v:group style="position:absolute;left:9603;top:6600;width:715;height:715" coordorigin="9603,6600" coordsize="715,715">
              <v:shape style="position:absolute;left:9603;top:6600;width:715;height:715" coordorigin="9603,6600" coordsize="715,715" path="m10317,6957l10306,7043,10277,7121,10231,7189,10171,7245,10099,7286,10018,7309,9960,7314,9930,7313,9847,7296,9772,7261,9707,7210,9656,7145,9621,7070,9604,6986,9603,6957,9604,6928,9621,6844,9656,6769,9707,6705,9772,6653,9847,6618,9930,6601,9960,6600,9989,6601,10073,6618,10148,6653,10212,6705,10263,6769,10299,6844,10316,6928,10317,6957xe" filled="false" stroked="true" strokeweight="2.269pt" strokecolor="#808285">
                <v:path arrowok="t"/>
              </v:shape>
            </v:group>
            <v:group style="position:absolute;left:9722;top:6753;width:477;height:393" coordorigin="9722,6753" coordsize="477,393">
              <v:shape style="position:absolute;left:9722;top:6753;width:477;height:393" coordorigin="9722,6753" coordsize="477,393" path="m9973,6888l9905,6907,9870,6957,9867,7146,10053,7146,10053,6980,10050,6958,10014,6905,9973,6888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53,6929l9797,6952,9782,7108,9852,7108,9852,6978,9853,6970,9857,6950,9864,6932,9859,6930,9853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929l10067,6929,10061,6930,10060,6941,10066,6960,10068,6980,10068,7108,10138,7108,10137,6981,10129,6960,10115,6944,10096,6933,10074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71,6951l9766,6951,9763,6951,9742,6958,9727,6974,9722,6996,9722,7077,9767,7077,9768,6992,9771,6972,9779,6953,9775,6952,9771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54,6951l10150,6951,10145,6952,10142,6954,10150,6973,10152,6992,10152,7077,10198,7077,10198,6993,10191,6972,10175,6957,10154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81,6882l9751,6882,9739,6894,9739,6924,9751,6936,9781,6936,9793,6924,9793,6894,9781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69,6882l10139,6882,10127,6894,10127,6924,10139,6936,10169,6936,10181,6924,10181,6894,10169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833l10052,6839,10038,6855,10039,6883,10048,6902,10062,6911,10088,6908,10105,6897,10113,6880,10108,6855,10095,6839,10076,6833,10074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46,6833l9825,6839,9810,6855,9812,6883,9820,6902,9835,6911,9861,6908,9878,6897,9886,6880,9881,6855,9868,6839,9848,6833,9846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960,6753l9938,6757,9920,6769,9907,6786,9901,6808,9905,6831,9915,6851,9932,6864,9952,6871,9977,6868,9997,6858,10011,6842,10018,6823,10015,6797,10006,6777,9991,6762,9973,6754,9960,6753xe" filled="true" fillcolor="#808285" stroked="false">
                <v:path arrowok="t"/>
                <v:fill type="solid"/>
              </v:shape>
            </v:group>
            <v:group style="position:absolute;left:9705;top:6706;width:509;height:502" coordorigin="9705,6706" coordsize="509,502">
              <v:shape style="position:absolute;left:9705;top:6706;width:509;height:502" coordorigin="9705,6706" coordsize="509,502" path="m10213,6706l9705,7207e" filled="false" stroked="true" strokeweight="2.269pt" strokecolor="#808285">
                <v:path arrowok="t"/>
              </v:shape>
            </v:group>
            <v:group style="position:absolute;left:9591;top:2986;width:738;height:702" coordorigin="9591,2986" coordsize="738,702">
              <v:shape style="position:absolute;left:9591;top:2986;width:738;height:702" coordorigin="9591,2986" coordsize="738,702" path="m10329,3254l9591,3254,9819,3420,9732,3688,9960,3522,10134,3522,10101,3420,10329,3254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10134,3522l9960,3522,10188,3688,10134,3522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9960,2986l9873,3254,10047,3254,9960,2986xe" filled="true" fillcolor="#808285" stroked="false">
                <v:path arrowok="t"/>
                <v:fill type="solid"/>
              </v:shape>
            </v:group>
            <v:group style="position:absolute;left:9710;top:8531;width:481;height:481" coordorigin="9710,8531" coordsize="481,481">
              <v:shape style="position:absolute;left:9710;top:8531;width:481;height:481" coordorigin="9710,8531" coordsize="481,481" path="m10052,8990l9957,8990,9962,8995,9962,9012,9983,9010,10003,9007,10022,9002,10041,8995,10052,899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9836,8958,9847,8964,9849,8971,9916,9010,9937,9012,9939,9002,9939,8995,9944,8990,10052,8990,10059,8987,10055,8976,10052,8971,10054,8964,10060,8961,10065,8958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10065,8958,10072,8959,10081,8974,10097,8963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49,8874l9751,8874,9758,8875,9762,8881,9765,8886,9763,8893,9748,8902,9760,8919,9773,8934,9787,8948,9802,8961,9818,8973,9826,8965,9829,8959,9836,8958,10103,8958,10113,8950,10127,8936,10140,8920,10152,8904,10144,8897,10138,8893,10136,8886,10139,8881,10142,8875,1014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9,8874l10149,8874,10165,8882,1016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736,8662l9712,8738,9710,8758,9721,8760,9727,8760,9732,8766,9732,8778,9727,8783,9710,8783,9712,8804,9715,8824,9721,8843,9727,8862,9735,8880,9746,8877,9751,8874,10169,8874,10173,8864,10180,8846,10185,8826,10187,8814,9968,8814,9940,8813,9920,8804,9909,8790,9905,8772,9910,8751,9923,8735,9932,8669,9750,8669,9748,8668,9736,8662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74,8760l10083,8760,10088,8766,10088,8778,10083,8783,9995,8783,9985,8802,9968,8814,10187,8814,10189,8806,10191,8786,10180,8783,10174,8783,10169,8778,10169,8766,10174,876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19,8600l9957,8600,9962,8605,9962,8728,9980,8737,9993,8754,10077,8760,10191,8760,10189,8740,10186,8720,10180,8700,10174,8682,10168,8669,10145,8669,10141,8667,10139,8663,10136,8657,10138,8650,10153,8642,10141,8625,10128,8610,10119,860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820,8569l9774,8608,9749,8640,9757,8647,9763,8650,9765,8657,9760,8667,9756,8669,9932,8669,9939,8611,9939,8605,9944,8600,10119,8600,10114,8596,10102,8585,10063,8585,9832,8585,9828,8583,9820,8569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6,8664l10155,8667,10153,8668,10151,8669,10168,8669,10166,866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083,8571l10075,8579,10073,8583,10069,8585,10102,8585,10099,8582,10083,857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39,8531l9874,8545,9840,8558,9849,8573,9847,8580,9840,8584,9838,8585,10063,8585,10061,8584,10060,8583,10054,8580,10052,8573,10055,8567,10061,8558,10052,8554,9944,8554,9939,8549,9939,853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64,8532l9962,8542,9962,8549,9957,8554,10052,8554,10043,8550,10024,8543,10005,8537,9985,8534,9964,8532xe" filled="true" fillcolor="#808285" stroked="false">
                <v:path arrowok="t"/>
                <v:fill type="solid"/>
              </v:shape>
            </v:group>
            <v:group style="position:absolute;left:9928;top:8749;width:46;height:46" coordorigin="9928,8749" coordsize="46,46">
              <v:shape style="position:absolute;left:9928;top:8749;width:46;height:46" coordorigin="9928,8749" coordsize="46,46" path="m9963,8749l9938,8749,9928,8759,9928,8785,9938,8795,9963,8795,9973,8785,9973,8759,9963,8749xe" filled="true" fillcolor="#808285" stroked="false">
                <v:path arrowok="t"/>
                <v:fill type="solid"/>
              </v:shape>
            </v:group>
            <v:group style="position:absolute;left:9618;top:8427;width:666;height:666" coordorigin="9618,8427" coordsize="666,666">
              <v:shape style="position:absolute;left:9618;top:8427;width:666;height:666" coordorigin="9618,8427" coordsize="666,666" path="m9743,8539l9708,8539,9727,8557,9714,8573,9680,8623,9655,8679,9642,8739,9641,8765,9642,8783,9652,8849,9674,8909,9706,8961,9762,9019,9778,9029,9759,9075,9754,9079,9754,9087,9761,9093,9773,9093,9775,9091,9815,9051,10119,9051,10108,9039,10111,9037,9967,9037,9899,9031,9828,9007,9819,9001,9818,9001,9770,8965,9731,8919,9722,8905,9722,8905,9698,8849,9687,8789,9688,8765,9697,8703,9722,8641,9722,8641,9733,8623,9773,8577,9818,8545,9819,8545,9819,8543,9824,8541,9746,8541,9743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27,9059l10071,9059,10126,9091,10128,9093,10140,9093,10147,9087,10147,9079,10127,905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9,9051l9815,9051,9833,9059,9851,9067,9870,9071,9890,9077,9930,9081,9978,9081,9999,9077,10019,9075,10037,9069,10055,9065,10071,9059,10127,9059,10119,9051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2,8509l9958,8509,9981,8511,10002,8515,10021,8519,10039,8525,10056,8531,10072,8539,10082,8543,10083,8545,10083,8545,10100,8555,10146,8595,10179,8641,10179,8641,10208,8715,10214,8755,10213,8781,10204,8843,10179,8905,10179,8905,10168,8923,10112,8981,10083,9001,10082,9001,10064,9011,10046,9019,10008,9031,9987,9035,9967,9037,10111,9037,10172,8989,10211,8941,10239,8885,10256,8825,10260,8781,10260,8759,10250,8695,10229,8637,10186,8571,10192,8541,10157,8541,10142,8529,10126,8517,10112,850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723,8427l9661,8441,9619,8505,9618,8523,9620,8541,9627,8559,9637,8577,9647,8587,9650,8589,9656,8589,9659,8587,9661,8585,9708,8539,9743,8539,9724,8523,9777,8471,9779,8467,9780,8465,9780,8459,9779,8455,9777,8453,9761,8441,9742,8433,9723,8427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281,8539l10193,8539,10240,8585,10242,8587,10245,8589,10251,8589,10281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973,8463l9930,8463,9909,8465,9849,8479,9794,8505,9746,8541,9824,8541,9837,8535,9855,8527,9893,8515,9913,8511,9934,8509,10112,8509,10109,8507,10054,8481,9994,8465,9973,8463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91,8427l10134,8445,10121,8459,10121,8465,10122,8467,10124,8471,10177,8523,10157,8541,10192,8541,10193,8539,10281,8539,10282,8535,10263,8461,10209,8429,10191,8427xe" filled="true" fillcolor="#808285" stroked="false">
                <v:path arrowok="t"/>
                <v:fill type="solid"/>
              </v:shape>
            </v:group>
            <v:group style="position:absolute;left:9572;top:10362;width:220;height:576" coordorigin="9572,10362" coordsize="220,576">
              <v:shape style="position:absolute;left:9572;top:10362;width:220;height:576" coordorigin="9572,10362" coordsize="220,576" path="m9681,10362l9572,10470,9572,10937,9791,10937,9791,10821,9656,10821,9656,10713,9791,10713,9791,10645,9656,10645,9656,10537,9791,10537,9791,10470,9681,10362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713l9706,10713,9706,10821,9791,10821,9791,10713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537l9706,10537,9706,10645,9791,10645,9791,10537xe" filled="true" fillcolor="#808285" stroked="false">
                <v:path arrowok="t"/>
                <v:fill type="solid"/>
              </v:shape>
            </v:group>
            <v:group style="position:absolute;left:9841;top:10179;width:220;height:758" coordorigin="9841,10179" coordsize="220,758">
              <v:shape style="position:absolute;left:9841;top:10179;width:220;height:758" coordorigin="9841,10179" coordsize="220,758" path="m9955,10179l9933,10183,9914,10194,9899,10210,9890,10230,9841,10246,9841,10937,10060,10937,10060,10821,9926,10821,9926,10713,10060,10713,10060,10645,9926,10645,9926,10538,10060,10538,10060,10470,9926,10470,9926,10362,10060,10362,10060,10246,10021,10246,10017,10223,10007,10204,9991,10190,9970,10181,9955,10179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713l9976,10713,9976,10821,10060,10821,10060,10713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538l9976,10538,9976,10645,10060,10645,10060,10538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362l9976,10362,9976,10470,10060,10470,10060,10362xe" filled="true" fillcolor="#808285" stroked="false">
                <v:path arrowok="t"/>
                <v:fill type="solid"/>
              </v:shape>
            </v:group>
            <v:group style="position:absolute;left:10110;top:10362;width:220;height:576" coordorigin="10110,10362" coordsize="220,576">
              <v:shape style="position:absolute;left:10110;top:10362;width:220;height:576" coordorigin="10110,10362" coordsize="220,576" path="m10220,10362l10110,10470,10110,10937,10329,10937,10329,10821,10195,10821,10195,10713,10329,10713,10329,10645,10195,10645,10195,10537,10329,10537,10329,10470,10220,10362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713l10245,10713,10245,10821,10329,10821,10329,10713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537l10245,10537,10245,10645,10329,10645,10329,10537xe" filled="true" fillcolor="#808285" stroked="false">
                <v:path arrowok="t"/>
                <v:fill type="solid"/>
              </v:shape>
            </v:group>
            <v:group style="position:absolute;left:9667;top:11891;width:568;height:642" coordorigin="9667,11891" coordsize="568,642">
              <v:shape style="position:absolute;left:9667;top:11891;width:568;height:642" coordorigin="9667,11891" coordsize="568,642" path="m10000,12321l9744,12321,9744,12418,9723,12420,9674,12463,9667,12500,9674,12523,9688,12532,9700,12526,9701,12503,9703,12482,9710,12466,9724,12455,9734,12453,9744,12453,9997,12453,9993,12438,9988,12418,9986,12396,9986,12391,9988,12368,9992,12346,9999,12324,10000,12321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997,12453l9744,12453,9744,12524,10044,12524,10030,12509,10018,12493,10008,12476,9999,12458,9997,12453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0,12189l9744,12189,9744,12286,9723,12288,9674,12332,9667,12368,9674,12392,9688,12400,9700,12394,9701,12371,9703,12350,9710,12334,9724,12323,9734,12321,9744,12321,10000,12321,10008,12304,10048,12254,10104,12220,10229,12209,10230,1218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856,12057l9744,12057,9744,12154,9723,12156,9674,12200,9667,12236,9674,12260,9688,12268,9700,12262,9701,12239,9703,12218,9710,12202,9724,12191,9734,12189,9744,12189,10230,12189,10231,12099,9856,12099,9856,120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29,12209l10175,12209,10197,12211,10214,12214,10229,12218,10229,1220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4,11925l9744,11925,9744,12022,9723,12024,9674,12068,9667,12104,9674,12128,9688,12136,9700,12130,9701,12107,9703,12086,9710,12070,9724,12059,9734,12057,9744,12057,9856,12057,9856,11957,10233,11957,10234,11925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3,11957l10123,11957,10123,12099,10231,12099,10233,119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5,11891l9744,11891,9686,11918,9667,11972,9674,11996,9688,12004,9700,11999,9701,11975,9703,11955,9710,11939,9724,11927,9734,11925,9744,11925,10234,11925,10235,11891xe" filled="true" fillcolor="#808285" stroked="false">
                <v:path arrowok="t"/>
                <v:fill type="solid"/>
              </v:shape>
            </v:group>
            <v:group style="position:absolute;left:10005;top:12226;width:329;height:330" coordorigin="10005,12226" coordsize="329,330">
              <v:shape style="position:absolute;left:10005;top:12226;width:329;height:330" coordorigin="10005,12226" coordsize="329,330" path="m10176,12226l10108,12239,10053,12275,10017,12328,10005,12370,10006,12396,10021,12460,10065,12519,10121,12548,10159,12556,10184,12554,10249,12533,10299,12492,10303,12487,10133,12487,10052,12406,10093,12365,10173,12365,10238,12300,10307,12300,10301,12292,10255,12250,10196,12228,10176,12226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307,12300l10238,12300,10279,12341,10133,12487,10303,12487,10311,12475,10321,12456,10328,12436,10333,12414,10334,12392,10333,12370,10329,12348,10322,12328,10313,12309,10307,12300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173,12365l10093,12365,10133,12405,10173,12365xe" filled="true" fillcolor="#808285" stroked="false">
                <v:path arrowok="t"/>
                <v:fill type="solid"/>
              </v:shape>
            </v:group>
            <v:group style="position:absolute;left:9657;top:13685;width:630;height:704" coordorigin="9657,13685" coordsize="630,704">
              <v:shape style="position:absolute;left:9657;top:13685;width:630;height:704" coordorigin="9657,13685" coordsize="630,704" path="m9834,13685l9773,13711,9766,13759,9739,13759,9680,13785,9657,14306,9660,14329,9700,14379,10204,14389,10227,14386,10247,14377,10264,14363,10276,14346,10278,14340,9739,14340,9719,14333,9707,14315,9705,13880,10286,13880,10286,13855,9806,13855,9795,13844,9795,13723,9806,13712,9864,13712,9852,13696,9834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286,13880l10238,13880,10238,14306,10231,14327,10213,14339,9739,14340,10278,14340,10284,14325,10286,13880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864,13712l9831,13712,9841,13723,9841,13844,9831,13855,9962,13855,9952,13844,9952,13759,9870,13759,9870,13736,9865,13714,9864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020,13712l9987,13712,9997,13723,9997,13844,9987,13855,10119,13855,10108,13844,10108,13759,10026,13759,10026,13736,10022,13714,10020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77,13712l10144,13712,10154,13723,10154,13844,10144,13855,10286,13855,10286,13842,10283,13819,10243,13769,10204,13759,10183,13759,10183,13736,10178,13714,10177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990,13685l9930,13711,9923,13759,9952,13759,9952,13723,9962,13712,10020,13712,10009,13696,9990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47,13685l10086,13711,10079,13759,10108,13759,10108,13723,10119,13712,10177,13712,10165,13696,10147,13685xe" filled="true" fillcolor="#808285" stroked="false">
                <v:path arrowok="t"/>
                <v:fill type="solid"/>
              </v:shape>
            </v:group>
            <v:group style="position:absolute;left:9749;top:14026;width:446;height:2" coordorigin="9749,14026" coordsize="446,2">
              <v:shape style="position:absolute;left:9749;top:14026;width:446;height:2" coordorigin="9749,14026" coordsize="446,0" path="m9749,14026l10194,14026e" filled="false" stroked="true" strokeweight="4.0620pt" strokecolor="#808285">
                <v:path arrowok="t"/>
              </v:shape>
            </v:group>
            <v:group style="position:absolute;left:9749;top:14132;width:446;height:2" coordorigin="9749,14132" coordsize="446,2">
              <v:shape style="position:absolute;left:9749;top:14132;width:446;height:2" coordorigin="9749,14132" coordsize="446,0" path="m9749,14132l10194,14132e" filled="false" stroked="true" strokeweight="4.059pt" strokecolor="#808285">
                <v:path arrowok="t"/>
              </v:shape>
            </v:group>
            <v:group style="position:absolute;left:9749;top:14238;width:446;height:2" coordorigin="9749,14238" coordsize="446,2">
              <v:shape style="position:absolute;left:9749;top:14238;width:446;height:2" coordorigin="9749,14238" coordsize="446,0" path="m9749,14238l10194,14238e" filled="false" stroked="true" strokeweight="4.053pt" strokecolor="#808285">
                <v:path arrowok="t"/>
              </v:shape>
            </v:group>
            <w10:wrap type="none"/>
          </v:group>
        </w:pict>
      </w:r>
    </w:p>
    <w:p>
      <w:pPr>
        <w:spacing w:line="298" w:lineRule="auto" w:before="77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24"/>
          <w:w w:val="92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510.748.9001.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21"/>
          <w:w w:val="94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5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73"/>
        <w:ind w:left="0" w:right="109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spacing w:val="-3"/>
          <w:w w:val="110"/>
          <w:sz w:val="21"/>
        </w:rPr>
        <w:t>WEEKL</w:t>
      </w:r>
      <w:r>
        <w:rPr>
          <w:rFonts w:ascii="Calibri"/>
          <w:b/>
          <w:color w:val="808285"/>
          <w:spacing w:val="-2"/>
          <w:w w:val="110"/>
          <w:sz w:val="21"/>
        </w:rPr>
        <w:t>Y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 </w:t>
      </w:r>
      <w:r>
        <w:rPr>
          <w:rFonts w:ascii="Calibri"/>
          <w:b/>
          <w:color w:val="808285"/>
          <w:spacing w:val="-5"/>
          <w:w w:val="110"/>
          <w:sz w:val="21"/>
        </w:rPr>
        <w:t>STARTS</w:t>
      </w:r>
      <w:r>
        <w:rPr>
          <w:rFonts w:ascii="Calibri"/>
          <w:sz w:val="21"/>
        </w:rPr>
      </w:r>
    </w:p>
    <w:p>
      <w:pPr>
        <w:spacing w:after="0"/>
        <w:jc w:val="righ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209.7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68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6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Education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63"/>
                    <w:ind w:left="637" w:right="1105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414042"/>
                      <w:sz w:val="22"/>
                    </w:rPr>
                    <w:t>From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classroom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working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behind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scenes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develop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curriculum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shape</w:t>
                  </w:r>
                  <w:r>
                    <w:rPr>
                      <w:rFonts w:ascii="Arial"/>
                      <w:color w:val="414042"/>
                      <w:w w:val="9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policies,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field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education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both</w:t>
                  </w:r>
                  <w:r>
                    <w:rPr>
                      <w:rFonts w:ascii="Arial"/>
                      <w:color w:val="414042"/>
                      <w:spacing w:val="-1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challenging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rewarding.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For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those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seeking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1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</w:t>
                  </w:r>
                  <w:r>
                    <w:rPr>
                      <w:rFonts w:ascii="Arial"/>
                      <w:color w:val="414042"/>
                      <w:w w:val="9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1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5"/>
                      <w:sz w:val="22"/>
                    </w:rPr>
                    <w:t>way,</w:t>
                  </w:r>
                  <w:r>
                    <w:rPr>
                      <w:rFonts w:ascii="Arial"/>
                      <w:color w:val="414042"/>
                      <w:spacing w:val="-1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solve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problems</w:t>
                  </w:r>
                  <w:r>
                    <w:rPr>
                      <w:rFonts w:ascii="Arial"/>
                      <w:color w:val="414042"/>
                      <w:spacing w:val="-1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inspire</w:t>
                  </w:r>
                  <w:r>
                    <w:rPr>
                      <w:rFonts w:ascii="Arial"/>
                      <w:color w:val="414042"/>
                      <w:spacing w:val="-1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change,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1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right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education</w:t>
                  </w:r>
                  <w:r>
                    <w:rPr>
                      <w:rFonts w:ascii="Arial"/>
                      <w:color w:val="414042"/>
                      <w:spacing w:val="-1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crucial.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637" w:right="869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University’s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offers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prepare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broad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range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based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roles.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W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offer</w:t>
                  </w:r>
                  <w:r>
                    <w:rPr>
                      <w:rFonts w:ascii="Arial" w:hAnsi="Arial" w:cs="Arial" w:eastAsia="Arial"/>
                      <w:color w:val="414042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specializations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so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can</w:t>
                  </w:r>
                  <w:r>
                    <w:rPr>
                      <w:rFonts w:ascii="Arial" w:hAnsi="Arial" w:cs="Arial" w:eastAsia="Arial"/>
                      <w:color w:val="414042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tailor</w:t>
                  </w:r>
                  <w:r>
                    <w:rPr>
                      <w:rFonts w:ascii="Arial" w:hAnsi="Arial" w:cs="Arial" w:eastAsia="Arial"/>
                      <w:color w:val="414042"/>
                      <w:spacing w:val="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career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goals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interests,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including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areas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like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special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education,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curriculum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teaching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international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215"/>
        <w:ind w:left="869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414042"/>
          <w:w w:val="105"/>
          <w:sz w:val="32"/>
        </w:rPr>
        <w:t>MASTER</w:t>
      </w:r>
      <w:r>
        <w:rPr>
          <w:rFonts w:ascii="Calibri"/>
          <w:b/>
          <w:color w:val="414042"/>
          <w:spacing w:val="-1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OF</w:t>
      </w:r>
      <w:r>
        <w:rPr>
          <w:rFonts w:ascii="Calibri"/>
          <w:b/>
          <w:color w:val="414042"/>
          <w:spacing w:val="-1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SCIENCE</w:t>
      </w:r>
      <w:r>
        <w:rPr>
          <w:rFonts w:ascii="Calibri"/>
          <w:b/>
          <w:color w:val="414042"/>
          <w:spacing w:val="-1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IN</w:t>
      </w:r>
      <w:r>
        <w:rPr>
          <w:rFonts w:ascii="Calibri"/>
          <w:b/>
          <w:color w:val="414042"/>
          <w:spacing w:val="-1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INSTRUCTIONAL</w:t>
      </w:r>
      <w:r>
        <w:rPr>
          <w:rFonts w:ascii="Calibri"/>
          <w:b/>
          <w:color w:val="414042"/>
          <w:spacing w:val="-1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DESIGN</w:t>
      </w:r>
      <w:r>
        <w:rPr>
          <w:rFonts w:ascii="Calibri"/>
          <w:sz w:val="32"/>
        </w:rPr>
      </w:r>
    </w:p>
    <w:p>
      <w:pPr>
        <w:pStyle w:val="BodyText"/>
        <w:spacing w:line="265" w:lineRule="auto" w:before="187"/>
        <w:ind w:left="869" w:right="143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Instructional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design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field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seeks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improve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process,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making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information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both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more</w:t>
      </w:r>
      <w:r>
        <w:rPr>
          <w:rFonts w:ascii="Arial"/>
          <w:color w:val="414042"/>
          <w:spacing w:val="22"/>
          <w:w w:val="93"/>
        </w:rPr>
        <w:t> </w:t>
      </w:r>
      <w:r>
        <w:rPr>
          <w:rFonts w:ascii="Arial"/>
          <w:color w:val="414042"/>
        </w:rPr>
        <w:t>accessible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useful.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This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an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increasingly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important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task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given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expansion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knowledge,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growing</w:t>
      </w:r>
      <w:r>
        <w:rPr>
          <w:rFonts w:ascii="Arial"/>
          <w:color w:val="414042"/>
          <w:spacing w:val="24"/>
        </w:rPr>
        <w:t> </w:t>
      </w:r>
      <w:r>
        <w:rPr>
          <w:rFonts w:ascii="Arial"/>
          <w:color w:val="414042"/>
        </w:rPr>
        <w:t>reliance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upon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information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rapid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integration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technology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process.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Master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22"/>
          <w:w w:val="98"/>
        </w:rPr>
        <w:t> </w:t>
      </w:r>
      <w:r>
        <w:rPr>
          <w:rFonts w:ascii="Arial"/>
          <w:color w:val="414042"/>
        </w:rPr>
        <w:t>Science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Instructional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Design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(MSID)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help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cultivate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skills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need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create</w:t>
      </w:r>
      <w:r>
        <w:rPr>
          <w:rFonts w:ascii="Arial"/>
          <w:color w:val="414042"/>
          <w:w w:val="94"/>
        </w:rPr>
        <w:t> </w:t>
      </w:r>
      <w:r>
        <w:rPr>
          <w:rFonts w:ascii="Arial"/>
          <w:color w:val="414042"/>
        </w:rPr>
        <w:t>engaging,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powerful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effective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experiences.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49"/>
        <w:ind w:left="869" w:right="25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aligned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instructional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design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competencies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including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those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established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International</w:t>
      </w:r>
      <w:r>
        <w:rPr>
          <w:rFonts w:ascii="Arial" w:hAnsi="Arial" w:cs="Arial" w:eastAsia="Arial"/>
          <w:color w:val="414042"/>
          <w:spacing w:val="21"/>
          <w:w w:val="97"/>
        </w:rPr>
        <w:t> </w:t>
      </w:r>
      <w:r>
        <w:rPr>
          <w:rFonts w:ascii="Arial" w:hAnsi="Arial" w:cs="Arial" w:eastAsia="Arial"/>
          <w:color w:val="414042"/>
        </w:rPr>
        <w:t>Board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Standards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  <w:spacing w:val="-2"/>
        </w:rPr>
        <w:t>T</w:t>
      </w:r>
      <w:r>
        <w:rPr>
          <w:rFonts w:ascii="Arial" w:hAnsi="Arial" w:cs="Arial" w:eastAsia="Arial"/>
          <w:color w:val="414042"/>
          <w:spacing w:val="-1"/>
        </w:rPr>
        <w:t>raining,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Performance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  <w:spacing w:val="1"/>
        </w:rPr>
        <w:t>Improvement</w:t>
      </w:r>
      <w:r>
        <w:rPr>
          <w:rFonts w:ascii="Arial" w:hAnsi="Arial" w:cs="Arial" w:eastAsia="Arial"/>
          <w:color w:val="414042"/>
          <w:position w:val="7"/>
          <w:sz w:val="13"/>
          <w:szCs w:val="13"/>
        </w:rPr>
        <w:t>©</w:t>
      </w:r>
      <w:r>
        <w:rPr>
          <w:rFonts w:ascii="Arial" w:hAnsi="Arial" w:cs="Arial" w:eastAsia="Arial"/>
          <w:color w:val="414042"/>
          <w:spacing w:val="2"/>
          <w:position w:val="7"/>
          <w:sz w:val="13"/>
          <w:szCs w:val="13"/>
        </w:rPr>
        <w:t> </w:t>
      </w:r>
      <w:r>
        <w:rPr>
          <w:rFonts w:ascii="Arial" w:hAnsi="Arial" w:cs="Arial" w:eastAsia="Arial"/>
          <w:color w:val="414042"/>
        </w:rPr>
        <w:t>(ibstpi),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Association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  <w:spacing w:val="-6"/>
        </w:rPr>
        <w:t>T</w:t>
      </w:r>
      <w:r>
        <w:rPr>
          <w:rFonts w:ascii="Arial" w:hAnsi="Arial" w:cs="Arial" w:eastAsia="Arial"/>
          <w:color w:val="414042"/>
          <w:spacing w:val="-5"/>
        </w:rPr>
        <w:t>alent</w:t>
      </w:r>
      <w:r>
        <w:rPr>
          <w:rFonts w:ascii="Arial" w:hAnsi="Arial" w:cs="Arial" w:eastAsia="Arial"/>
          <w:color w:val="414042"/>
          <w:spacing w:val="22"/>
          <w:w w:val="96"/>
        </w:rPr>
        <w:t> </w:t>
      </w:r>
      <w:r>
        <w:rPr>
          <w:rFonts w:ascii="Arial" w:hAnsi="Arial" w:cs="Arial" w:eastAsia="Arial"/>
          <w:color w:val="414042"/>
          <w:w w:val="95"/>
        </w:rPr>
        <w:t>Development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(A</w:t>
      </w:r>
      <w:r>
        <w:rPr>
          <w:rFonts w:ascii="Arial" w:hAnsi="Arial" w:cs="Arial" w:eastAsia="Arial"/>
          <w:color w:val="414042"/>
          <w:spacing w:val="-5"/>
          <w:w w:val="95"/>
        </w:rPr>
        <w:t>TD)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Association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for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Educational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Communication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T</w:t>
      </w:r>
      <w:r>
        <w:rPr>
          <w:rFonts w:ascii="Arial" w:hAnsi="Arial" w:cs="Arial" w:eastAsia="Arial"/>
          <w:color w:val="414042"/>
          <w:spacing w:val="-3"/>
          <w:w w:val="95"/>
        </w:rPr>
        <w:t>echnology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(AECT).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spacing w:val="-5"/>
          <w:w w:val="95"/>
        </w:rPr>
        <w:t>Y</w:t>
      </w:r>
      <w:r>
        <w:rPr>
          <w:rFonts w:ascii="Arial" w:hAnsi="Arial" w:cs="Arial" w:eastAsia="Arial"/>
          <w:color w:val="414042"/>
          <w:spacing w:val="-4"/>
          <w:w w:val="95"/>
        </w:rPr>
        <w:t>ou’ll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study</w:t>
      </w:r>
      <w:r>
        <w:rPr>
          <w:rFonts w:ascii="Arial" w:hAnsi="Arial" w:cs="Arial" w:eastAsia="Arial"/>
          <w:color w:val="414042"/>
          <w:spacing w:val="25"/>
          <w:w w:val="91"/>
        </w:rPr>
        <w:t> </w:t>
      </w:r>
      <w:r>
        <w:rPr>
          <w:rFonts w:ascii="Arial" w:hAnsi="Arial" w:cs="Arial" w:eastAsia="Arial"/>
          <w:color w:val="414042"/>
        </w:rPr>
        <w:t>not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only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fundamentals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instructional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design,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but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also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important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topics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such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planning,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analyses,</w:t>
      </w:r>
      <w:r>
        <w:rPr>
          <w:rFonts w:ascii="Arial" w:hAnsi="Arial" w:cs="Arial" w:eastAsia="Arial"/>
          <w:color w:val="414042"/>
          <w:spacing w:val="24"/>
          <w:w w:val="95"/>
        </w:rPr>
        <w:t> </w:t>
      </w:r>
      <w:r>
        <w:rPr>
          <w:rFonts w:ascii="Arial" w:hAnsi="Arial" w:cs="Arial" w:eastAsia="Arial"/>
          <w:color w:val="414042"/>
        </w:rPr>
        <w:t>universal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design,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project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management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instructional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design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projects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training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interventions.</w:t>
      </w:r>
      <w:r>
        <w:rPr>
          <w:rFonts w:ascii="Arial" w:hAnsi="Arial" w:cs="Arial" w:eastAsia="Arial"/>
        </w:rPr>
      </w:r>
    </w:p>
    <w:p>
      <w:pPr>
        <w:pStyle w:val="BodyText"/>
        <w:spacing w:line="265" w:lineRule="auto"/>
        <w:ind w:left="869" w:right="14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  <w:spacing w:val="-2"/>
        </w:rPr>
        <w:t>Additionally,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complete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digital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portfolio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showcase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knowledge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skills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have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developed</w:t>
      </w:r>
      <w:r>
        <w:rPr>
          <w:rFonts w:ascii="Arial" w:hAnsi="Arial" w:cs="Arial" w:eastAsia="Arial"/>
          <w:color w:val="414042"/>
          <w:spacing w:val="24"/>
          <w:w w:val="96"/>
        </w:rPr>
        <w:t> </w:t>
      </w:r>
      <w:r>
        <w:rPr>
          <w:rFonts w:ascii="Arial" w:hAnsi="Arial" w:cs="Arial" w:eastAsia="Arial"/>
          <w:color w:val="414042"/>
        </w:rPr>
        <w:t>throughout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program.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Upon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graduation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you’ll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prepared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take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on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roles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across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multiple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sectors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including</w:t>
      </w:r>
      <w:r>
        <w:rPr>
          <w:rFonts w:ascii="Arial" w:hAnsi="Arial" w:cs="Arial" w:eastAsia="Arial"/>
          <w:color w:val="414042"/>
          <w:w w:val="98"/>
        </w:rPr>
        <w:t> </w:t>
      </w:r>
      <w:r>
        <w:rPr>
          <w:rFonts w:ascii="Arial" w:hAnsi="Arial" w:cs="Arial" w:eastAsia="Arial"/>
          <w:color w:val="414042"/>
          <w:w w:val="95"/>
        </w:rPr>
        <w:t>areas</w:t>
      </w:r>
      <w:r>
        <w:rPr>
          <w:rFonts w:ascii="Arial" w:hAnsi="Arial" w:cs="Arial" w:eastAsia="Arial"/>
          <w:color w:val="414042"/>
          <w:spacing w:val="-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such</w:t>
      </w:r>
      <w:r>
        <w:rPr>
          <w:rFonts w:ascii="Arial" w:hAnsi="Arial" w:cs="Arial" w:eastAsia="Arial"/>
          <w:color w:val="414042"/>
          <w:spacing w:val="-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as</w:t>
      </w:r>
      <w:r>
        <w:rPr>
          <w:rFonts w:ascii="Arial" w:hAnsi="Arial" w:cs="Arial" w:eastAsia="Arial"/>
          <w:color w:val="414042"/>
          <w:spacing w:val="-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education,</w:t>
      </w:r>
      <w:r>
        <w:rPr>
          <w:rFonts w:ascii="Arial" w:hAnsi="Arial" w:cs="Arial" w:eastAsia="Arial"/>
          <w:color w:val="414042"/>
          <w:spacing w:val="-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business</w:t>
      </w:r>
      <w:r>
        <w:rPr>
          <w:rFonts w:ascii="Arial" w:hAnsi="Arial" w:cs="Arial" w:eastAsia="Arial"/>
          <w:color w:val="414042"/>
          <w:spacing w:val="-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manufacturing.</w:t>
      </w:r>
      <w:r>
        <w:rPr>
          <w:rFonts w:ascii="Arial" w:hAnsi="Arial" w:cs="Arial" w:eastAsia="Arial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65" w:lineRule="auto" w:before="49"/>
        <w:ind w:left="869" w:right="401" w:hanging="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  <w:spacing w:val="-2"/>
        </w:rPr>
        <w:t>Our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MSID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degree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program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was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created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  <w:spacing w:val="-1"/>
        </w:rPr>
        <w:t>by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education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professionals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that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have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both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  <w:spacing w:val="-3"/>
        </w:rPr>
        <w:t>knowledge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and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  <w:spacing w:val="-3"/>
        </w:rPr>
        <w:t>real-world</w:t>
      </w:r>
      <w:r>
        <w:rPr>
          <w:rFonts w:ascii="Arial" w:hAnsi="Arial" w:cs="Arial" w:eastAsia="Arial"/>
          <w:color w:val="414042"/>
          <w:spacing w:val="52"/>
          <w:w w:val="96"/>
        </w:rPr>
        <w:t> </w:t>
      </w:r>
      <w:r>
        <w:rPr>
          <w:rFonts w:ascii="Arial" w:hAnsi="Arial" w:cs="Arial" w:eastAsia="Arial"/>
          <w:color w:val="414042"/>
          <w:spacing w:val="-3"/>
        </w:rPr>
        <w:t>experience.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This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not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only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ensures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that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  <w:spacing w:val="-3"/>
        </w:rPr>
        <w:t>the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curriculum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aligns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with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2"/>
        </w:rPr>
        <w:t>industry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needs,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  <w:spacing w:val="-3"/>
        </w:rPr>
        <w:t>but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that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1"/>
        </w:rPr>
        <w:t>it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provides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3"/>
        </w:rPr>
        <w:t>real-world</w:t>
      </w:r>
      <w:r>
        <w:rPr>
          <w:rFonts w:ascii="Arial" w:hAnsi="Arial" w:cs="Arial" w:eastAsia="Arial"/>
          <w:color w:val="414042"/>
          <w:spacing w:val="62"/>
          <w:w w:val="96"/>
        </w:rPr>
        <w:t> </w:t>
      </w:r>
      <w:r>
        <w:rPr>
          <w:rFonts w:ascii="Arial" w:hAnsi="Arial" w:cs="Arial" w:eastAsia="Arial"/>
          <w:color w:val="414042"/>
          <w:spacing w:val="-3"/>
        </w:rPr>
        <w:t>insight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  <w:spacing w:val="-3"/>
        </w:rPr>
        <w:t>that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you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can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immediately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2"/>
        </w:rPr>
        <w:t>apply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1"/>
        </w:rPr>
        <w:t>in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the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  <w:spacing w:val="-3"/>
        </w:rPr>
        <w:t>workplace.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7"/>
        </w:rPr>
        <w:t>Y</w:t>
      </w:r>
      <w:r>
        <w:rPr>
          <w:rFonts w:ascii="Arial" w:hAnsi="Arial" w:cs="Arial" w:eastAsia="Arial"/>
          <w:color w:val="414042"/>
          <w:spacing w:val="-6"/>
        </w:rPr>
        <w:t>ou’ll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also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receive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personal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feedback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and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3"/>
        </w:rPr>
        <w:t>guidance</w:t>
      </w:r>
      <w:r>
        <w:rPr>
          <w:rFonts w:ascii="Arial" w:hAnsi="Arial" w:cs="Arial" w:eastAsia="Arial"/>
          <w:color w:val="414042"/>
          <w:spacing w:val="62"/>
          <w:w w:val="97"/>
        </w:rPr>
        <w:t> </w:t>
      </w:r>
      <w:r>
        <w:rPr>
          <w:rFonts w:ascii="Arial" w:hAnsi="Arial" w:cs="Arial" w:eastAsia="Arial"/>
          <w:color w:val="414042"/>
          <w:spacing w:val="-3"/>
        </w:rPr>
        <w:t>from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  <w:spacing w:val="-3"/>
        </w:rPr>
        <w:t>your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  <w:spacing w:val="-3"/>
        </w:rPr>
        <w:t>instructor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  <w:spacing w:val="-3"/>
        </w:rPr>
        <w:t>due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  <w:spacing w:val="-2"/>
        </w:rPr>
        <w:t>to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  <w:spacing w:val="-3"/>
        </w:rPr>
        <w:t>our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  <w:spacing w:val="-3"/>
        </w:rPr>
        <w:t>one-to-one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  <w:spacing w:val="-3"/>
        </w:rPr>
        <w:t>learning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  <w:spacing w:val="-3"/>
        </w:rPr>
        <w:t>model.</w:t>
      </w:r>
      <w:r>
        <w:rPr>
          <w:rFonts w:ascii="Arial" w:hAnsi="Arial" w:cs="Arial" w:eastAsia="Arial"/>
        </w:rPr>
      </w:r>
    </w:p>
    <w:p>
      <w:pPr>
        <w:spacing w:after="0" w:line="265" w:lineRule="auto"/>
        <w:jc w:val="both"/>
        <w:rPr>
          <w:rFonts w:ascii="Arial" w:hAnsi="Arial" w:cs="Arial" w:eastAsia="Arial"/>
        </w:rPr>
        <w:sectPr>
          <w:headerReference w:type="even" r:id="rId58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723" w:lineRule="exact" w:before="0"/>
        <w:ind w:left="0" w:right="1589" w:firstLine="0"/>
        <w:jc w:val="right"/>
        <w:rPr>
          <w:rFonts w:ascii="Impact" w:hAnsi="Impact" w:cs="Impact" w:eastAsia="Impact"/>
          <w:sz w:val="60"/>
          <w:szCs w:val="60"/>
        </w:rPr>
      </w:pPr>
      <w:r>
        <w:rPr/>
        <w:pict>
          <v:group style="position:absolute;margin-left:0pt;margin-top:27.812649pt;width:321.05pt;height:7.1pt;mso-position-horizontal-relative:page;mso-position-vertical-relative:paragraph;z-index:5752" coordorigin="0,556" coordsize="6421,142">
            <v:group style="position:absolute;left:0;top:556;width:2141;height:142" coordorigin="0,556" coordsize="2141,142">
              <v:shape style="position:absolute;left:0;top:556;width:2141;height:142" coordorigin="0,556" coordsize="2141,142" path="m0,698l2140,698,2140,556,0,556,0,698xe" filled="true" fillcolor="#811c28" stroked="false">
                <v:path arrowok="t"/>
                <v:fill type="solid"/>
              </v:shape>
            </v:group>
            <v:group style="position:absolute;left:2140;top:556;width:2141;height:142" coordorigin="2140,556" coordsize="2141,142">
              <v:shape style="position:absolute;left:2140;top:556;width:2141;height:142" coordorigin="2140,556" coordsize="2141,142" path="m4280,698l2140,698,2140,556,4280,556,4280,698xe" filled="true" fillcolor="#bd711e" stroked="false">
                <v:path arrowok="t"/>
                <v:fill type="solid"/>
              </v:shape>
            </v:group>
            <v:group style="position:absolute;left:4280;top:556;width:2141;height:142" coordorigin="4280,556" coordsize="2141,142">
              <v:shape style="position:absolute;left:4280;top:556;width:2141;height:142" coordorigin="4280,556" coordsize="2141,142" path="m6421,698l4280,698,4280,556,6421,556,6421,698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.477402pt;margin-top:-18.319351pt;width:151.7742pt;height:36.044pt;mso-position-horizontal-relative:page;mso-position-vertical-relative:paragraph;z-index:5776" type="#_x0000_t75" stroked="false">
            <v:imagedata r:id="rId48" o:title=""/>
          </v:shape>
        </w:pict>
      </w:r>
      <w:r>
        <w:rPr/>
        <w:pict>
          <v:shape style="position:absolute;margin-left:201.395401pt;margin-top:-8.448351pt;width:93.76180pt;height:20.2684pt;mso-position-horizontal-relative:page;mso-position-vertical-relative:paragraph;z-index:5800" type="#_x0000_t75" stroked="false">
            <v:imagedata r:id="rId49" o:title=""/>
          </v:shape>
        </w:pict>
      </w:r>
      <w:r>
        <w:rPr>
          <w:rFonts w:ascii="Impact"/>
          <w:color w:val="808285"/>
          <w:w w:val="95"/>
          <w:sz w:val="60"/>
        </w:rPr>
        <w:t>100%</w:t>
      </w:r>
      <w:r>
        <w:rPr>
          <w:rFonts w:ascii="Impact"/>
          <w:sz w:val="60"/>
        </w:rPr>
      </w:r>
    </w:p>
    <w:p>
      <w:pPr>
        <w:spacing w:before="15"/>
        <w:ind w:left="0" w:right="1159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ONLINE</w:t>
      </w:r>
      <w:r>
        <w:rPr>
          <w:rFonts w:ascii="Calibri"/>
          <w:b/>
          <w:color w:val="808285"/>
          <w:spacing w:val="36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COURSEWORK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59"/>
          <w:pgSz w:w="12240" w:h="15840"/>
          <w:pgMar w:header="0" w:footer="0" w:top="0" w:bottom="0" w:left="0" w:right="0"/>
        </w:sectPr>
      </w:pPr>
    </w:p>
    <w:p>
      <w:pPr>
        <w:pStyle w:val="Heading9"/>
        <w:spacing w:line="240" w:lineRule="auto" w:before="195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Career</w:t>
      </w:r>
      <w:r>
        <w:rPr>
          <w:rFonts w:ascii="Calibri"/>
          <w:color w:val="414042"/>
          <w:spacing w:val="-4"/>
        </w:rPr>
        <w:t> </w:t>
      </w:r>
      <w:r>
        <w:rPr>
          <w:rFonts w:ascii="Calibri"/>
          <w:color w:val="414042"/>
        </w:rPr>
        <w:t>Potential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49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Instructional</w:t>
      </w:r>
      <w:r>
        <w:rPr>
          <w:rFonts w:ascii="Arial"/>
          <w:color w:val="414042"/>
          <w:spacing w:val="18"/>
          <w:w w:val="95"/>
        </w:rPr>
        <w:t> </w:t>
      </w:r>
      <w:r>
        <w:rPr>
          <w:rFonts w:ascii="Arial"/>
          <w:color w:val="414042"/>
          <w:w w:val="95"/>
        </w:rPr>
        <w:t>Coordinator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Instructional</w:t>
      </w:r>
      <w:r>
        <w:rPr>
          <w:rFonts w:ascii="Arial"/>
          <w:color w:val="414042"/>
          <w:spacing w:val="-34"/>
          <w:w w:val="95"/>
        </w:rPr>
        <w:t> </w:t>
      </w:r>
      <w:r>
        <w:rPr>
          <w:rFonts w:ascii="Arial"/>
          <w:color w:val="414042"/>
          <w:w w:val="95"/>
        </w:rPr>
        <w:t>Designer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Instructional </w:t>
      </w:r>
      <w:r>
        <w:rPr>
          <w:rFonts w:ascii="Arial"/>
          <w:color w:val="414042"/>
          <w:spacing w:val="17"/>
          <w:w w:val="90"/>
        </w:rPr>
        <w:t> </w:t>
      </w:r>
      <w:r>
        <w:rPr>
          <w:rFonts w:ascii="Arial"/>
          <w:color w:val="414042"/>
          <w:spacing w:val="-3"/>
          <w:w w:val="90"/>
        </w:rPr>
        <w:t>T</w:t>
      </w:r>
      <w:r>
        <w:rPr>
          <w:rFonts w:ascii="Arial"/>
          <w:color w:val="414042"/>
          <w:spacing w:val="-2"/>
          <w:w w:val="90"/>
        </w:rPr>
        <w:t>echnologist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spacing w:val="-3"/>
          <w:w w:val="95"/>
        </w:rPr>
        <w:t>T</w:t>
      </w:r>
      <w:r>
        <w:rPr>
          <w:rFonts w:ascii="Arial"/>
          <w:color w:val="414042"/>
          <w:spacing w:val="-2"/>
          <w:w w:val="95"/>
        </w:rPr>
        <w:t>raining</w:t>
      </w:r>
      <w:r>
        <w:rPr>
          <w:rFonts w:ascii="Arial"/>
          <w:color w:val="414042"/>
          <w:spacing w:val="17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17"/>
          <w:w w:val="95"/>
        </w:rPr>
        <w:t> </w:t>
      </w:r>
      <w:r>
        <w:rPr>
          <w:rFonts w:ascii="Arial"/>
          <w:color w:val="414042"/>
          <w:w w:val="95"/>
        </w:rPr>
        <w:t>Development</w:t>
      </w:r>
      <w:r>
        <w:rPr>
          <w:rFonts w:ascii="Arial"/>
          <w:color w:val="414042"/>
          <w:spacing w:val="17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Education</w:t>
      </w:r>
      <w:r>
        <w:rPr>
          <w:rFonts w:ascii="Arial"/>
          <w:color w:val="414042"/>
          <w:spacing w:val="11"/>
          <w:w w:val="95"/>
        </w:rPr>
        <w:t> </w:t>
      </w:r>
      <w:r>
        <w:rPr>
          <w:rFonts w:ascii="Arial"/>
          <w:color w:val="414042"/>
          <w:w w:val="95"/>
        </w:rPr>
        <w:t>Administrator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Distance</w:t>
      </w:r>
      <w:r>
        <w:rPr>
          <w:rFonts w:ascii="Arial"/>
          <w:color w:val="414042"/>
          <w:spacing w:val="3"/>
          <w:w w:val="95"/>
        </w:rPr>
        <w:t> </w:t>
      </w:r>
      <w:r>
        <w:rPr>
          <w:rFonts w:ascii="Arial"/>
          <w:color w:val="414042"/>
          <w:w w:val="95"/>
        </w:rPr>
        <w:t>Learning</w:t>
      </w:r>
      <w:r>
        <w:rPr>
          <w:rFonts w:ascii="Arial"/>
          <w:color w:val="414042"/>
          <w:spacing w:val="3"/>
          <w:w w:val="95"/>
        </w:rPr>
        <w:t> </w:t>
      </w:r>
      <w:r>
        <w:rPr>
          <w:rFonts w:ascii="Arial"/>
          <w:color w:val="414042"/>
          <w:w w:val="95"/>
        </w:rPr>
        <w:t>Coordinator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spacing w:val="-3"/>
          <w:w w:val="95"/>
        </w:rPr>
        <w:t>T</w:t>
      </w:r>
      <w:r>
        <w:rPr>
          <w:rFonts w:ascii="Arial"/>
          <w:color w:val="414042"/>
          <w:spacing w:val="-2"/>
          <w:w w:val="95"/>
        </w:rPr>
        <w:t>raining</w:t>
      </w:r>
      <w:r>
        <w:rPr>
          <w:rFonts w:ascii="Arial"/>
          <w:color w:val="414042"/>
          <w:spacing w:val="-1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1"/>
          <w:w w:val="95"/>
        </w:rPr>
        <w:t> </w:t>
      </w:r>
      <w:r>
        <w:rPr>
          <w:rFonts w:ascii="Arial"/>
          <w:color w:val="414042"/>
          <w:w w:val="95"/>
        </w:rPr>
        <w:t>Development</w:t>
      </w:r>
      <w:r>
        <w:rPr>
          <w:rFonts w:ascii="Arial"/>
          <w:color w:val="414042"/>
          <w:spacing w:val="-1"/>
          <w:w w:val="95"/>
        </w:rPr>
        <w:t> </w:t>
      </w:r>
      <w:r>
        <w:rPr>
          <w:rFonts w:ascii="Arial"/>
          <w:color w:val="414042"/>
          <w:w w:val="95"/>
        </w:rPr>
        <w:t>Specialist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84" w:lineRule="auto"/>
        <w:ind w:left="689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Positions may require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additional experience, training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and other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factors</w:t>
      </w:r>
      <w:r>
        <w:rPr>
          <w:rFonts w:ascii="Arial"/>
          <w:color w:val="414042"/>
          <w:w w:val="92"/>
        </w:rPr>
        <w:t> </w:t>
      </w:r>
      <w:r>
        <w:rPr>
          <w:rFonts w:ascii="Arial"/>
          <w:color w:val="414042"/>
          <w:w w:val="95"/>
        </w:rPr>
        <w:t>beyond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successful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completion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this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degree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program.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4" w:lineRule="auto" w:before="136"/>
        <w:ind w:left="689" w:right="950" w:firstLine="47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ALL</w:t>
      </w:r>
      <w:r>
        <w:rPr>
          <w:rFonts w:ascii="Calibri"/>
          <w:b/>
          <w:color w:val="808285"/>
          <w:spacing w:val="-5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PROFESSORS</w:t>
      </w:r>
      <w:r>
        <w:rPr>
          <w:rFonts w:ascii="Calibri"/>
          <w:b/>
          <w:color w:val="808285"/>
          <w:w w:val="110"/>
          <w:sz w:val="21"/>
        </w:rPr>
        <w:t> HOLD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DOCTORAL DEGREES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pStyle w:val="Heading1"/>
        <w:spacing w:line="745" w:lineRule="exact"/>
        <w:ind w:right="1207"/>
        <w:jc w:val="center"/>
        <w:rPr>
          <w:rFonts w:ascii="Impact" w:hAnsi="Impact" w:cs="Impact" w:eastAsia="Impact"/>
        </w:rPr>
      </w:pPr>
      <w:r>
        <w:rPr>
          <w:rFonts w:ascii="Impact"/>
          <w:color w:val="808285"/>
        </w:rPr>
        <w:t>1:1</w:t>
      </w:r>
      <w:r>
        <w:rPr>
          <w:rFonts w:ascii="Impact"/>
        </w:rPr>
      </w:r>
    </w:p>
    <w:p>
      <w:pPr>
        <w:spacing w:line="245" w:lineRule="exact" w:before="0"/>
        <w:ind w:left="110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LEARNING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MODEL</w:t>
      </w:r>
      <w:r>
        <w:rPr>
          <w:rFonts w:ascii="Calibri"/>
          <w:sz w:val="21"/>
        </w:rPr>
      </w:r>
    </w:p>
    <w:p>
      <w:pPr>
        <w:spacing w:after="0" w:line="24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7214" w:space="755"/>
            <w:col w:w="4271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before="73"/>
        <w:ind w:left="0" w:right="1221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18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GROUP</w:t>
      </w:r>
      <w:r>
        <w:rPr>
          <w:rFonts w:ascii="Calibri"/>
          <w:b/>
          <w:color w:val="808285"/>
          <w:spacing w:val="19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PROJECTS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73"/>
        <w:ind w:left="0" w:right="1290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SET CLASS TIMES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73"/>
        <w:ind w:left="0" w:right="84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RESIDENCY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before="59"/>
        <w:ind w:left="689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414042"/>
          <w:sz w:val="26"/>
        </w:rPr>
        <w:t>Contact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NCU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to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learn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more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or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apply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now!</w:t>
      </w:r>
      <w:r>
        <w:rPr>
          <w:rFonts w:ascii="Calibri"/>
          <w:sz w:val="26"/>
        </w:rPr>
      </w:r>
    </w:p>
    <w:p>
      <w:pPr>
        <w:spacing w:before="87"/>
        <w:ind w:left="68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414042"/>
          <w:w w:val="110"/>
          <w:sz w:val="36"/>
        </w:rPr>
        <w:t>APP</w:t>
      </w:r>
      <w:r>
        <w:rPr>
          <w:rFonts w:ascii="Calibri"/>
          <w:b/>
          <w:color w:val="414042"/>
          <w:spacing w:val="-17"/>
          <w:w w:val="110"/>
          <w:sz w:val="36"/>
        </w:rPr>
        <w:t>L</w:t>
      </w:r>
      <w:r>
        <w:rPr>
          <w:rFonts w:ascii="Calibri"/>
          <w:b/>
          <w:color w:val="414042"/>
          <w:spacing w:val="-36"/>
          <w:w w:val="110"/>
          <w:sz w:val="36"/>
        </w:rPr>
        <w:t>Y</w:t>
      </w:r>
      <w:r>
        <w:rPr>
          <w:rFonts w:ascii="Calibri"/>
          <w:b/>
          <w:color w:val="414042"/>
          <w:w w:val="110"/>
          <w:sz w:val="36"/>
        </w:rPr>
        <w:t>.NCU.EDU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|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866.776.03</w:t>
      </w:r>
      <w:r>
        <w:rPr>
          <w:rFonts w:ascii="Calibri"/>
          <w:b/>
          <w:color w:val="414042"/>
          <w:spacing w:val="-15"/>
          <w:w w:val="110"/>
          <w:sz w:val="36"/>
        </w:rPr>
        <w:t>3</w:t>
      </w:r>
      <w:r>
        <w:rPr>
          <w:rFonts w:ascii="Calibri"/>
          <w:b/>
          <w:color w:val="414042"/>
          <w:w w:val="110"/>
          <w:sz w:val="36"/>
        </w:rPr>
        <w:t>1</w:t>
      </w:r>
      <w:r>
        <w:rPr>
          <w:rFonts w:asci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before="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spacing w:val="-3"/>
          <w:w w:val="110"/>
          <w:sz w:val="21"/>
        </w:rPr>
        <w:t>GRE/GMA</w:t>
      </w:r>
      <w:r>
        <w:rPr>
          <w:rFonts w:ascii="Calibri"/>
          <w:b/>
          <w:color w:val="808285"/>
          <w:spacing w:val="-4"/>
          <w:w w:val="110"/>
          <w:sz w:val="21"/>
        </w:rPr>
        <w:t>T</w:t>
      </w:r>
      <w:r>
        <w:rPr>
          <w:rFonts w:ascii="Calibri"/>
          <w:b/>
          <w:color w:val="808285"/>
          <w:spacing w:val="-13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5854" w:space="2001"/>
            <w:col w:w="4385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98" w:lineRule="auto" w:before="77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24"/>
          <w:w w:val="92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510.748.9001.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21"/>
          <w:w w:val="94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5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7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1.02301pt;margin-top:.504pt;width:221pt;height:791.5pt;mso-position-horizontal-relative:page;mso-position-vertical-relative:page;z-index:-138208" coordorigin="7820,10" coordsize="4420,15830">
            <v:group style="position:absolute;left:7820;top:10;width:4420;height:15830" coordorigin="7820,10" coordsize="4420,15830">
              <v:shape style="position:absolute;left:7820;top:10;width:4420;height:15830" coordorigin="7820,10" coordsize="4420,15830" path="m12240,15840l7820,15840,7820,10,12240,10,12240,15840xe" filled="true" fillcolor="#e6e7e8" stroked="false">
                <v:path arrowok="t"/>
                <v:fill type="solid"/>
              </v:shape>
            </v:group>
            <v:group style="position:absolute;left:9603;top:6600;width:715;height:715" coordorigin="9603,6600" coordsize="715,715">
              <v:shape style="position:absolute;left:9603;top:6600;width:715;height:715" coordorigin="9603,6600" coordsize="715,715" path="m10317,6957l10306,7043,10277,7121,10231,7189,10171,7245,10099,7286,10018,7309,9960,7314,9930,7313,9847,7296,9772,7261,9707,7210,9656,7145,9621,7070,9604,6986,9603,6957,9604,6928,9621,6844,9656,6769,9707,6705,9772,6653,9847,6618,9930,6601,9960,6600,9989,6601,10073,6618,10148,6653,10212,6705,10263,6769,10299,6844,10316,6928,10317,6957xe" filled="false" stroked="true" strokeweight="2.269pt" strokecolor="#808285">
                <v:path arrowok="t"/>
              </v:shape>
            </v:group>
            <v:group style="position:absolute;left:9722;top:6753;width:477;height:393" coordorigin="9722,6753" coordsize="477,393">
              <v:shape style="position:absolute;left:9722;top:6753;width:477;height:393" coordorigin="9722,6753" coordsize="477,393" path="m9973,6888l9905,6907,9870,6957,9867,7146,10053,7146,10053,6980,10050,6958,10014,6905,9973,6888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53,6929l9797,6952,9782,7108,9852,7108,9852,6978,9853,6970,9857,6950,9864,6932,9859,6930,9853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929l10067,6929,10061,6930,10060,6941,10066,6960,10068,6980,10068,7108,10138,7108,10137,6981,10129,6960,10115,6944,10096,6933,10074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71,6951l9766,6951,9763,6951,9742,6958,9727,6974,9722,6996,9722,7077,9767,7077,9768,6992,9771,6972,9779,6953,9775,6952,9771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54,6951l10150,6951,10145,6952,10142,6954,10150,6973,10152,6992,10152,7077,10198,7077,10198,6993,10191,6972,10175,6957,10154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81,6882l9751,6882,9739,6894,9739,6924,9751,6936,9781,6936,9793,6924,9793,6894,9781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69,6882l10139,6882,10127,6894,10127,6924,10139,6936,10169,6936,10181,6924,10181,6894,10169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833l10052,6839,10038,6855,10039,6883,10048,6902,10062,6911,10088,6908,10105,6897,10113,6880,10108,6855,10095,6839,10076,6833,10074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46,6833l9825,6839,9810,6855,9812,6883,9820,6902,9835,6911,9861,6908,9878,6897,9886,6880,9881,6855,9868,6839,9848,6833,9846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960,6753l9938,6757,9920,6769,9907,6786,9901,6808,9905,6831,9915,6851,9932,6864,9952,6871,9977,6868,9997,6858,10011,6842,10018,6823,10015,6797,10006,6777,9991,6762,9973,6754,9960,6753xe" filled="true" fillcolor="#808285" stroked="false">
                <v:path arrowok="t"/>
                <v:fill type="solid"/>
              </v:shape>
            </v:group>
            <v:group style="position:absolute;left:9705;top:6706;width:509;height:502" coordorigin="9705,6706" coordsize="509,502">
              <v:shape style="position:absolute;left:9705;top:6706;width:509;height:502" coordorigin="9705,6706" coordsize="509,502" path="m10213,6706l9705,7207e" filled="false" stroked="true" strokeweight="2.269pt" strokecolor="#808285">
                <v:path arrowok="t"/>
              </v:shape>
            </v:group>
            <v:group style="position:absolute;left:9591;top:2986;width:738;height:702" coordorigin="9591,2986" coordsize="738,702">
              <v:shape style="position:absolute;left:9591;top:2986;width:738;height:702" coordorigin="9591,2986" coordsize="738,702" path="m10329,3254l9591,3254,9819,3420,9732,3688,9960,3522,10134,3522,10101,3420,10329,3254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10134,3522l9960,3522,10188,3688,10134,3522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9960,2986l9873,3254,10047,3254,9960,2986xe" filled="true" fillcolor="#808285" stroked="false">
                <v:path arrowok="t"/>
                <v:fill type="solid"/>
              </v:shape>
            </v:group>
            <v:group style="position:absolute;left:9710;top:8531;width:481;height:481" coordorigin="9710,8531" coordsize="481,481">
              <v:shape style="position:absolute;left:9710;top:8531;width:481;height:481" coordorigin="9710,8531" coordsize="481,481" path="m10052,8990l9957,8990,9962,8995,9962,9012,9983,9010,10003,9007,10022,9002,10041,8995,10052,899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9836,8958,9847,8964,9849,8971,9916,9010,9937,9012,9939,9002,9939,8995,9944,8990,10052,8990,10059,8987,10055,8976,10052,8971,10054,8964,10060,8961,10065,8958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10065,8958,10072,8959,10081,8974,10097,8963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49,8874l9751,8874,9758,8875,9762,8881,9765,8886,9763,8893,9748,8902,9760,8919,9773,8934,9787,8948,9802,8961,9818,8973,9826,8965,9829,8959,9836,8958,10103,8958,10113,8950,10127,8936,10140,8920,10152,8904,10144,8897,10138,8893,10136,8886,10139,8881,10142,8875,1014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9,8874l10149,8874,10165,8882,1016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736,8662l9712,8738,9710,8758,9721,8760,9727,8760,9732,8766,9732,8778,9727,8783,9710,8783,9712,8804,9715,8824,9721,8843,9727,8862,9735,8880,9746,8877,9751,8874,10169,8874,10173,8864,10180,8846,10185,8826,10187,8814,9968,8814,9940,8813,9920,8804,9909,8790,9905,8772,9910,8751,9923,8735,9932,8669,9750,8669,9748,8668,9736,8662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74,8760l10083,8760,10088,8766,10088,8778,10083,8783,9995,8783,9985,8802,9968,8814,10187,8814,10189,8806,10191,8786,10180,8783,10174,8783,10169,8778,10169,8766,10174,876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19,8600l9957,8600,9962,8605,9962,8728,9980,8737,9993,8754,10077,8760,10191,8760,10189,8740,10186,8720,10180,8700,10174,8682,10168,8669,10145,8669,10141,8667,10139,8663,10136,8657,10138,8650,10153,8642,10141,8625,10128,8610,10119,860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820,8569l9774,8608,9749,8640,9757,8647,9763,8650,9765,8657,9760,8667,9756,8669,9932,8669,9939,8611,9939,8605,9944,8600,10119,8600,10114,8596,10102,8585,10063,8585,9832,8585,9828,8583,9820,8569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6,8664l10155,8667,10153,8668,10151,8669,10168,8669,10166,866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083,8571l10075,8579,10073,8583,10069,8585,10102,8585,10099,8582,10083,857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39,8531l9874,8545,9840,8558,9849,8573,9847,8580,9840,8584,9838,8585,10063,8585,10061,8584,10060,8583,10054,8580,10052,8573,10055,8567,10061,8558,10052,8554,9944,8554,9939,8549,9939,853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64,8532l9962,8542,9962,8549,9957,8554,10052,8554,10043,8550,10024,8543,10005,8537,9985,8534,9964,8532xe" filled="true" fillcolor="#808285" stroked="false">
                <v:path arrowok="t"/>
                <v:fill type="solid"/>
              </v:shape>
            </v:group>
            <v:group style="position:absolute;left:9928;top:8749;width:46;height:46" coordorigin="9928,8749" coordsize="46,46">
              <v:shape style="position:absolute;left:9928;top:8749;width:46;height:46" coordorigin="9928,8749" coordsize="46,46" path="m9963,8749l9938,8749,9928,8759,9928,8785,9938,8795,9963,8795,9973,8785,9973,8759,9963,8749xe" filled="true" fillcolor="#808285" stroked="false">
                <v:path arrowok="t"/>
                <v:fill type="solid"/>
              </v:shape>
            </v:group>
            <v:group style="position:absolute;left:9618;top:8427;width:666;height:666" coordorigin="9618,8427" coordsize="666,666">
              <v:shape style="position:absolute;left:9618;top:8427;width:666;height:666" coordorigin="9618,8427" coordsize="666,666" path="m9743,8539l9708,8539,9727,8557,9714,8573,9680,8623,9655,8679,9642,8739,9641,8765,9642,8783,9652,8849,9674,8909,9706,8961,9762,9019,9778,9029,9759,9075,9754,9079,9754,9087,9761,9093,9773,9093,9775,9091,9815,9051,10119,9051,10108,9039,10111,9037,9967,9037,9899,9031,9828,9007,9819,9001,9818,9001,9770,8965,9731,8919,9722,8905,9722,8905,9698,8849,9687,8789,9688,8765,9697,8703,9722,8641,9722,8641,9733,8623,9773,8577,9818,8545,9819,8545,9819,8543,9824,8541,9746,8541,9743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27,9059l10071,9059,10126,9091,10128,9093,10140,9093,10147,9087,10147,9079,10127,905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9,9051l9815,9051,9833,9059,9851,9067,9870,9071,9890,9077,9930,9081,9978,9081,9999,9077,10019,9075,10037,9069,10055,9065,10071,9059,10127,9059,10119,9051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2,8509l9958,8509,9981,8511,10002,8515,10021,8519,10039,8525,10056,8531,10072,8539,10082,8543,10083,8545,10083,8545,10100,8555,10146,8595,10179,8641,10179,8641,10208,8715,10214,8755,10213,8781,10204,8843,10179,8905,10179,8905,10168,8923,10112,8981,10083,9001,10082,9001,10064,9011,10046,9019,10008,9031,9987,9035,9967,9037,10111,9037,10172,8989,10211,8941,10239,8885,10256,8825,10260,8781,10260,8759,10250,8695,10229,8637,10186,8571,10192,8541,10157,8541,10142,8529,10126,8517,10112,850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723,8427l9661,8441,9619,8505,9618,8523,9620,8541,9627,8559,9637,8577,9647,8587,9650,8589,9656,8589,9659,8587,9661,8585,9708,8539,9743,8539,9724,8523,9777,8471,9779,8467,9780,8465,9780,8459,9779,8455,9777,8453,9761,8441,9742,8433,9723,8427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281,8539l10193,8539,10240,8585,10242,8587,10245,8589,10251,8589,10281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973,8463l9930,8463,9909,8465,9849,8479,9794,8505,9746,8541,9824,8541,9837,8535,9855,8527,9893,8515,9913,8511,9934,8509,10112,8509,10109,8507,10054,8481,9994,8465,9973,8463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91,8427l10134,8445,10121,8459,10121,8465,10122,8467,10124,8471,10177,8523,10157,8541,10192,8541,10193,8539,10281,8539,10282,8535,10263,8461,10209,8429,10191,8427xe" filled="true" fillcolor="#808285" stroked="false">
                <v:path arrowok="t"/>
                <v:fill type="solid"/>
              </v:shape>
            </v:group>
            <v:group style="position:absolute;left:9572;top:10362;width:220;height:576" coordorigin="9572,10362" coordsize="220,576">
              <v:shape style="position:absolute;left:9572;top:10362;width:220;height:576" coordorigin="9572,10362" coordsize="220,576" path="m9681,10362l9572,10470,9572,10937,9791,10937,9791,10821,9656,10821,9656,10713,9791,10713,9791,10645,9656,10645,9656,10537,9791,10537,9791,10470,9681,10362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713l9706,10713,9706,10821,9791,10821,9791,10713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537l9706,10537,9706,10645,9791,10645,9791,10537xe" filled="true" fillcolor="#808285" stroked="false">
                <v:path arrowok="t"/>
                <v:fill type="solid"/>
              </v:shape>
            </v:group>
            <v:group style="position:absolute;left:9841;top:10179;width:220;height:758" coordorigin="9841,10179" coordsize="220,758">
              <v:shape style="position:absolute;left:9841;top:10179;width:220;height:758" coordorigin="9841,10179" coordsize="220,758" path="m9955,10179l9933,10183,9914,10194,9899,10210,9890,10230,9841,10246,9841,10937,10060,10937,10060,10821,9926,10821,9926,10713,10060,10713,10060,10645,9926,10645,9926,10538,10060,10538,10060,10470,9926,10470,9926,10362,10060,10362,10060,10246,10021,10246,10017,10223,10007,10204,9991,10190,9970,10181,9955,10179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713l9976,10713,9976,10821,10060,10821,10060,10713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538l9976,10538,9976,10645,10060,10645,10060,10538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362l9976,10362,9976,10470,10060,10470,10060,10362xe" filled="true" fillcolor="#808285" stroked="false">
                <v:path arrowok="t"/>
                <v:fill type="solid"/>
              </v:shape>
            </v:group>
            <v:group style="position:absolute;left:10110;top:10362;width:220;height:576" coordorigin="10110,10362" coordsize="220,576">
              <v:shape style="position:absolute;left:10110;top:10362;width:220;height:576" coordorigin="10110,10362" coordsize="220,576" path="m10220,10362l10110,10470,10110,10937,10329,10937,10329,10821,10195,10821,10195,10713,10329,10713,10329,10645,10195,10645,10195,10537,10329,10537,10329,10470,10220,10362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713l10245,10713,10245,10821,10329,10821,10329,10713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537l10245,10537,10245,10645,10329,10645,10329,10537xe" filled="true" fillcolor="#808285" stroked="false">
                <v:path arrowok="t"/>
                <v:fill type="solid"/>
              </v:shape>
            </v:group>
            <v:group style="position:absolute;left:9667;top:11891;width:568;height:642" coordorigin="9667,11891" coordsize="568,642">
              <v:shape style="position:absolute;left:9667;top:11891;width:568;height:642" coordorigin="9667,11891" coordsize="568,642" path="m10000,12321l9744,12321,9744,12418,9723,12420,9674,12463,9667,12500,9674,12523,9688,12532,9700,12526,9701,12503,9703,12482,9710,12466,9724,12455,9734,12453,9744,12453,9997,12453,9993,12438,9988,12418,9986,12396,9986,12391,9988,12368,9992,12346,9999,12324,10000,12321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997,12453l9744,12453,9744,12524,10044,12524,10030,12509,10018,12493,10008,12476,9999,12458,9997,12453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0,12189l9744,12189,9744,12286,9723,12288,9674,12332,9667,12368,9674,12392,9688,12400,9700,12394,9701,12371,9703,12350,9710,12334,9724,12323,9734,12321,9744,12321,10000,12321,10008,12304,10048,12254,10104,12220,10229,12209,10230,1218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856,12057l9744,12057,9744,12154,9723,12156,9674,12200,9667,12236,9674,12260,9688,12268,9700,12262,9701,12239,9703,12218,9710,12202,9724,12191,9734,12189,9744,12189,10230,12189,10231,12099,9856,12099,9856,120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29,12209l10175,12209,10197,12211,10214,12214,10229,12218,10229,1220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4,11925l9744,11925,9744,12022,9723,12024,9674,12068,9667,12104,9674,12128,9688,12136,9700,12130,9701,12107,9703,12086,9710,12070,9724,12059,9734,12057,9744,12057,9856,12057,9856,11957,10233,11957,10234,11925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3,11957l10123,11957,10123,12099,10231,12099,10233,119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5,11891l9744,11891,9686,11918,9667,11972,9674,11996,9688,12004,9700,11999,9701,11975,9703,11955,9710,11939,9724,11927,9734,11925,9744,11925,10234,11925,10235,11891xe" filled="true" fillcolor="#808285" stroked="false">
                <v:path arrowok="t"/>
                <v:fill type="solid"/>
              </v:shape>
            </v:group>
            <v:group style="position:absolute;left:10005;top:12226;width:329;height:330" coordorigin="10005,12226" coordsize="329,330">
              <v:shape style="position:absolute;left:10005;top:12226;width:329;height:330" coordorigin="10005,12226" coordsize="329,330" path="m10176,12226l10108,12239,10053,12275,10017,12328,10005,12370,10006,12396,10021,12460,10065,12519,10121,12548,10159,12556,10184,12554,10249,12533,10299,12492,10303,12487,10133,12487,10052,12406,10093,12365,10173,12365,10238,12300,10307,12300,10301,12292,10255,12250,10196,12228,10176,12226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307,12300l10238,12300,10279,12341,10133,12487,10303,12487,10311,12475,10321,12456,10328,12436,10333,12414,10334,12392,10333,12370,10329,12348,10322,12328,10313,12309,10307,12300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173,12365l10093,12365,10133,12405,10173,12365xe" filled="true" fillcolor="#808285" stroked="false">
                <v:path arrowok="t"/>
                <v:fill type="solid"/>
              </v:shape>
            </v:group>
            <v:group style="position:absolute;left:9657;top:13685;width:630;height:704" coordorigin="9657,13685" coordsize="630,704">
              <v:shape style="position:absolute;left:9657;top:13685;width:630;height:704" coordorigin="9657,13685" coordsize="630,704" path="m9834,13685l9773,13711,9766,13759,9739,13759,9680,13785,9657,14306,9660,14329,9700,14379,10204,14389,10227,14386,10247,14377,10264,14363,10276,14346,10278,14340,9739,14340,9719,14333,9707,14315,9705,13880,10286,13880,10286,13855,9806,13855,9795,13844,9795,13723,9806,13712,9864,13712,9852,13696,9834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286,13880l10238,13880,10238,14306,10231,14327,10213,14339,9739,14340,10278,14340,10284,14325,10286,13880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864,13712l9831,13712,9841,13723,9841,13844,9831,13855,9962,13855,9952,13844,9952,13759,9870,13759,9870,13736,9865,13714,9864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020,13712l9987,13712,9997,13723,9997,13844,9987,13855,10119,13855,10108,13844,10108,13759,10026,13759,10026,13736,10022,13714,10020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77,13712l10144,13712,10154,13723,10154,13844,10144,13855,10286,13855,10286,13842,10283,13819,10243,13769,10204,13759,10183,13759,10183,13736,10178,13714,10177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990,13685l9930,13711,9923,13759,9952,13759,9952,13723,9962,13712,10020,13712,10009,13696,9990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47,13685l10086,13711,10079,13759,10108,13759,10108,13723,10119,13712,10177,13712,10165,13696,10147,13685xe" filled="true" fillcolor="#808285" stroked="false">
                <v:path arrowok="t"/>
                <v:fill type="solid"/>
              </v:shape>
            </v:group>
            <v:group style="position:absolute;left:9749;top:14026;width:446;height:2" coordorigin="9749,14026" coordsize="446,2">
              <v:shape style="position:absolute;left:9749;top:14026;width:446;height:2" coordorigin="9749,14026" coordsize="446,0" path="m9749,14026l10194,14026e" filled="false" stroked="true" strokeweight="4.0620pt" strokecolor="#808285">
                <v:path arrowok="t"/>
              </v:shape>
            </v:group>
            <v:group style="position:absolute;left:9749;top:14132;width:446;height:2" coordorigin="9749,14132" coordsize="446,2">
              <v:shape style="position:absolute;left:9749;top:14132;width:446;height:2" coordorigin="9749,14132" coordsize="446,0" path="m9749,14132l10194,14132e" filled="false" stroked="true" strokeweight="4.059pt" strokecolor="#808285">
                <v:path arrowok="t"/>
              </v:shape>
            </v:group>
            <v:group style="position:absolute;left:9749;top:14238;width:446;height:2" coordorigin="9749,14238" coordsize="446,2">
              <v:shape style="position:absolute;left:9749;top:14238;width:446;height:2" coordorigin="9749,14238" coordsize="446,0" path="m9749,14238l10194,14238e" filled="false" stroked="true" strokeweight="4.053pt" strokecolor="#808285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414042"/>
          <w:w w:val="95"/>
          <w:sz w:val="14"/>
        </w:rPr>
        <w:t>©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Copyright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2012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by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the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International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Board</w:t>
      </w:r>
      <w:r>
        <w:rPr>
          <w:rFonts w:ascii="Arial" w:hAnsi="Arial"/>
          <w:color w:val="414042"/>
          <w:spacing w:val="-1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of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Standards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for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spacing w:val="-2"/>
          <w:w w:val="95"/>
          <w:sz w:val="14"/>
        </w:rPr>
        <w:t>T</w:t>
      </w:r>
      <w:r>
        <w:rPr>
          <w:rFonts w:ascii="Arial" w:hAnsi="Arial"/>
          <w:color w:val="414042"/>
          <w:spacing w:val="-1"/>
          <w:w w:val="95"/>
          <w:sz w:val="14"/>
        </w:rPr>
        <w:t>raining,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Performance,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and</w:t>
      </w:r>
      <w:r>
        <w:rPr>
          <w:rFonts w:ascii="Arial" w:hAnsi="Arial"/>
          <w:color w:val="414042"/>
          <w:spacing w:val="-1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Instruction.</w:t>
      </w:r>
      <w:r>
        <w:rPr>
          <w:rFonts w:ascii="Arial" w:hAnsi="Arial"/>
          <w:color w:val="414042"/>
          <w:spacing w:val="27"/>
          <w:w w:val="88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All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rights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reserved.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Used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with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permission.</w:t>
      </w:r>
      <w:r>
        <w:rPr>
          <w:rFonts w:ascii="Arial" w:hAnsi="Arial"/>
          <w:sz w:val="14"/>
        </w:rPr>
      </w:r>
    </w:p>
    <w:p>
      <w:pPr>
        <w:spacing w:before="16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10"/>
        </w:rPr>
        <w:br w:type="column"/>
      </w:r>
      <w:r>
        <w:rPr>
          <w:rFonts w:ascii="Calibri"/>
          <w:b/>
          <w:color w:val="808285"/>
          <w:spacing w:val="-3"/>
          <w:w w:val="110"/>
          <w:sz w:val="21"/>
        </w:rPr>
        <w:t>WEEKL</w:t>
      </w:r>
      <w:r>
        <w:rPr>
          <w:rFonts w:ascii="Calibri"/>
          <w:b/>
          <w:color w:val="808285"/>
          <w:spacing w:val="-2"/>
          <w:w w:val="110"/>
          <w:sz w:val="21"/>
        </w:rPr>
        <w:t>Y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 </w:t>
      </w:r>
      <w:r>
        <w:rPr>
          <w:rFonts w:ascii="Calibri"/>
          <w:b/>
          <w:color w:val="808285"/>
          <w:spacing w:val="-5"/>
          <w:w w:val="110"/>
          <w:sz w:val="21"/>
        </w:rPr>
        <w:t>STARTS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6500" w:space="1606"/>
            <w:col w:w="413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209.7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68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6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Education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63"/>
                    <w:ind w:left="637" w:right="758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414042"/>
                      <w:sz w:val="22"/>
                    </w:rPr>
                    <w:t>From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classroom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working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behind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scenes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develop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curriculum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shape</w:t>
                  </w:r>
                  <w:r>
                    <w:rPr>
                      <w:rFonts w:ascii="Arial"/>
                      <w:color w:val="414042"/>
                      <w:w w:val="9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policies,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field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education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both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challenging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rewarding.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For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those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seeking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1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</w:t>
                  </w:r>
                  <w:r>
                    <w:rPr>
                      <w:rFonts w:ascii="Arial"/>
                      <w:color w:val="414042"/>
                      <w:spacing w:val="-15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w w:val="91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5"/>
                      <w:sz w:val="22"/>
                    </w:rPr>
                    <w:t>way,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solve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problems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inspire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change,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right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education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is</w:t>
                  </w:r>
                  <w:r>
                    <w:rPr>
                      <w:rFonts w:ascii="Arial"/>
                      <w:color w:val="414042"/>
                      <w:spacing w:val="-1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crucial.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637" w:right="789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University’s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offers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prepare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broad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range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education-based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roles.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10"/>
                      <w:sz w:val="22"/>
                      <w:szCs w:val="22"/>
                    </w:rPr>
                    <w:t>W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offer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specializations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so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can</w:t>
                  </w:r>
                  <w:r>
                    <w:rPr>
                      <w:rFonts w:ascii="Arial" w:hAnsi="Arial" w:cs="Arial" w:eastAsia="Arial"/>
                      <w:color w:val="414042"/>
                      <w:spacing w:val="-1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tailor</w:t>
                  </w:r>
                  <w:r>
                    <w:rPr>
                      <w:rFonts w:ascii="Arial" w:hAnsi="Arial" w:cs="Arial" w:eastAsia="Arial"/>
                      <w:color w:val="414042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20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career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goals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interests,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including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areas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like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special</w:t>
                  </w:r>
                  <w:r>
                    <w:rPr>
                      <w:rFonts w:ascii="Arial" w:hAnsi="Arial" w:cs="Arial" w:eastAsia="Arial"/>
                      <w:color w:val="414042"/>
                      <w:spacing w:val="-2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education,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curriculum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teaching,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international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215"/>
        <w:ind w:left="869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414042"/>
          <w:w w:val="105"/>
          <w:sz w:val="32"/>
        </w:rPr>
        <w:t>DOCTOR</w:t>
      </w:r>
      <w:r>
        <w:rPr>
          <w:rFonts w:ascii="Calibri"/>
          <w:b/>
          <w:color w:val="414042"/>
          <w:spacing w:val="4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OF</w:t>
      </w:r>
      <w:r>
        <w:rPr>
          <w:rFonts w:ascii="Calibri"/>
          <w:b/>
          <w:color w:val="414042"/>
          <w:spacing w:val="5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PHILOSOPHY</w:t>
      </w:r>
      <w:r>
        <w:rPr>
          <w:rFonts w:ascii="Calibri"/>
          <w:b/>
          <w:color w:val="414042"/>
          <w:spacing w:val="5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IN</w:t>
      </w:r>
      <w:r>
        <w:rPr>
          <w:rFonts w:ascii="Calibri"/>
          <w:b/>
          <w:color w:val="414042"/>
          <w:spacing w:val="4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INSTRUCTIONAL</w:t>
      </w:r>
      <w:r>
        <w:rPr>
          <w:rFonts w:ascii="Calibri"/>
          <w:b/>
          <w:color w:val="414042"/>
          <w:spacing w:val="5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DESIGN</w:t>
      </w:r>
      <w:r>
        <w:rPr>
          <w:rFonts w:ascii="Calibri"/>
          <w:sz w:val="32"/>
        </w:rPr>
      </w:r>
    </w:p>
    <w:p>
      <w:pPr>
        <w:pStyle w:val="BodyText"/>
        <w:spacing w:line="265" w:lineRule="auto" w:before="67"/>
        <w:ind w:left="869" w:right="435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Instructional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design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an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innovative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field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merges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science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with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  <w:spacing w:val="1"/>
        </w:rPr>
        <w:t>art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design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create</w:t>
      </w:r>
      <w:r>
        <w:rPr>
          <w:rFonts w:ascii="Arial"/>
          <w:color w:val="414042"/>
          <w:spacing w:val="22"/>
          <w:w w:val="94"/>
        </w:rPr>
        <w:t> </w:t>
      </w:r>
      <w:r>
        <w:rPr>
          <w:rFonts w:ascii="Arial"/>
          <w:color w:val="414042"/>
        </w:rPr>
        <w:t>effective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experiences.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Those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working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this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field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have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an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impact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spans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across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multiple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sectors,</w:t>
      </w:r>
      <w:r>
        <w:rPr>
          <w:rFonts w:ascii="Arial"/>
          <w:color w:val="414042"/>
          <w:spacing w:val="21"/>
          <w:w w:val="90"/>
        </w:rPr>
        <w:t> </w:t>
      </w:r>
      <w:r>
        <w:rPr>
          <w:rFonts w:ascii="Arial"/>
          <w:color w:val="414042"/>
        </w:rPr>
        <w:t>including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areas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such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education,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business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manufacturing.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Doctor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Philosophy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(PhD)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w w:val="99"/>
        </w:rPr>
        <w:t> </w:t>
      </w:r>
      <w:r>
        <w:rPr>
          <w:rFonts w:ascii="Arial"/>
          <w:color w:val="414042"/>
        </w:rPr>
        <w:t>Instructional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Design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help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explore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process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while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developing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skills</w:t>
      </w:r>
      <w:r>
        <w:rPr>
          <w:rFonts w:ascii="Arial"/>
          <w:color w:val="414042"/>
          <w:spacing w:val="21"/>
          <w:w w:val="89"/>
        </w:rPr>
        <w:t> </w:t>
      </w:r>
      <w:r>
        <w:rPr>
          <w:rFonts w:ascii="Arial"/>
          <w:color w:val="414042"/>
          <w:w w:val="95"/>
        </w:rPr>
        <w:t>you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need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to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make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research-based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contributions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to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learning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sciences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through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synthesis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research,</w:t>
      </w:r>
      <w:r>
        <w:rPr>
          <w:rFonts w:ascii="Arial"/>
          <w:color w:val="414042"/>
          <w:spacing w:val="21"/>
          <w:w w:val="93"/>
        </w:rPr>
        <w:t> </w:t>
      </w:r>
      <w:r>
        <w:rPr>
          <w:rFonts w:ascii="Arial"/>
          <w:color w:val="414042"/>
          <w:spacing w:val="-3"/>
        </w:rPr>
        <w:t>theory</w:t>
      </w:r>
      <w:r>
        <w:rPr>
          <w:rFonts w:ascii="Arial"/>
          <w:color w:val="414042"/>
          <w:spacing w:val="-2"/>
        </w:rPr>
        <w:t>,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practice.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49"/>
        <w:ind w:left="869" w:right="38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was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designed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align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instructional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design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competencies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including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those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established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w w:val="99"/>
        </w:rPr>
        <w:t> </w:t>
      </w:r>
      <w:r>
        <w:rPr>
          <w:rFonts w:ascii="Arial" w:hAnsi="Arial" w:cs="Arial" w:eastAsia="Arial"/>
          <w:color w:val="414042"/>
          <w:w w:val="99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International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Board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Standards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  <w:spacing w:val="-2"/>
        </w:rPr>
        <w:t>T</w:t>
      </w:r>
      <w:r>
        <w:rPr>
          <w:rFonts w:ascii="Arial" w:hAnsi="Arial" w:cs="Arial" w:eastAsia="Arial"/>
          <w:color w:val="414042"/>
          <w:spacing w:val="-1"/>
        </w:rPr>
        <w:t>raining,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Performance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Improvement</w:t>
      </w:r>
      <w:r>
        <w:rPr>
          <w:rFonts w:ascii="Arial" w:hAnsi="Arial" w:cs="Arial" w:eastAsia="Arial"/>
          <w:color w:val="414042"/>
          <w:position w:val="7"/>
          <w:sz w:val="13"/>
          <w:szCs w:val="13"/>
        </w:rPr>
        <w:t>©</w:t>
      </w:r>
      <w:r>
        <w:rPr>
          <w:rFonts w:ascii="Arial" w:hAnsi="Arial" w:cs="Arial" w:eastAsia="Arial"/>
          <w:color w:val="414042"/>
          <w:spacing w:val="-12"/>
          <w:position w:val="7"/>
          <w:sz w:val="13"/>
          <w:szCs w:val="13"/>
        </w:rPr>
        <w:t> </w:t>
      </w:r>
      <w:r>
        <w:rPr>
          <w:rFonts w:ascii="Arial" w:hAnsi="Arial" w:cs="Arial" w:eastAsia="Arial"/>
          <w:color w:val="414042"/>
        </w:rPr>
        <w:t>(ibstpi),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Association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26"/>
          <w:w w:val="98"/>
        </w:rPr>
        <w:t> </w:t>
      </w:r>
      <w:r>
        <w:rPr>
          <w:rFonts w:ascii="Arial" w:hAnsi="Arial" w:cs="Arial" w:eastAsia="Arial"/>
          <w:color w:val="414042"/>
          <w:spacing w:val="-6"/>
          <w:w w:val="95"/>
        </w:rPr>
        <w:t>T</w:t>
      </w:r>
      <w:r>
        <w:rPr>
          <w:rFonts w:ascii="Arial" w:hAnsi="Arial" w:cs="Arial" w:eastAsia="Arial"/>
          <w:color w:val="414042"/>
          <w:spacing w:val="-5"/>
          <w:w w:val="95"/>
        </w:rPr>
        <w:t>alent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Development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(A</w:t>
      </w:r>
      <w:r>
        <w:rPr>
          <w:rFonts w:ascii="Arial" w:hAnsi="Arial" w:cs="Arial" w:eastAsia="Arial"/>
          <w:color w:val="414042"/>
          <w:spacing w:val="-5"/>
          <w:w w:val="95"/>
        </w:rPr>
        <w:t>TD)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Association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for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Educational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Communication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T</w:t>
      </w:r>
      <w:r>
        <w:rPr>
          <w:rFonts w:ascii="Arial" w:hAnsi="Arial" w:cs="Arial" w:eastAsia="Arial"/>
          <w:color w:val="414042"/>
          <w:spacing w:val="-3"/>
          <w:w w:val="95"/>
        </w:rPr>
        <w:t>echnology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(AECT).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spacing w:val="-5"/>
          <w:w w:val="95"/>
        </w:rPr>
        <w:t>Y</w:t>
      </w:r>
      <w:r>
        <w:rPr>
          <w:rFonts w:ascii="Arial" w:hAnsi="Arial" w:cs="Arial" w:eastAsia="Arial"/>
          <w:color w:val="414042"/>
          <w:spacing w:val="-4"/>
          <w:w w:val="95"/>
        </w:rPr>
        <w:t>ou’ll</w:t>
      </w:r>
      <w:r>
        <w:rPr>
          <w:rFonts w:ascii="Arial" w:hAnsi="Arial" w:cs="Arial" w:eastAsia="Arial"/>
          <w:color w:val="414042"/>
          <w:spacing w:val="29"/>
        </w:rPr>
        <w:t> </w:t>
      </w:r>
      <w:r>
        <w:rPr>
          <w:rFonts w:ascii="Arial" w:hAnsi="Arial" w:cs="Arial" w:eastAsia="Arial"/>
          <w:color w:val="414042"/>
        </w:rPr>
        <w:t>cover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advanced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topics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including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theoretical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foundations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instructional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design,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collaborative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design</w:t>
      </w:r>
      <w:r>
        <w:rPr>
          <w:rFonts w:ascii="Arial" w:hAnsi="Arial" w:cs="Arial" w:eastAsia="Arial"/>
          <w:color w:val="414042"/>
          <w:w w:val="95"/>
        </w:rPr>
        <w:t> </w:t>
      </w:r>
      <w:r>
        <w:rPr>
          <w:rFonts w:ascii="Arial" w:hAnsi="Arial" w:cs="Arial" w:eastAsia="Arial"/>
          <w:color w:val="414042"/>
        </w:rPr>
        <w:t>practices,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advanced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simulations,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games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mobile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design.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  <w:spacing w:val="-5"/>
        </w:rPr>
        <w:t>Y</w:t>
      </w:r>
      <w:r>
        <w:rPr>
          <w:rFonts w:ascii="Arial" w:hAnsi="Arial" w:cs="Arial" w:eastAsia="Arial"/>
          <w:color w:val="414042"/>
          <w:spacing w:val="-4"/>
        </w:rPr>
        <w:t>ou’ll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also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learn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about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statistics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research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/>
        <w:ind w:left="869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16"/>
        </w:rPr>
        <w:t> </w:t>
      </w:r>
      <w:r>
        <w:rPr>
          <w:rFonts w:ascii="Arial"/>
          <w:color w:val="414042"/>
        </w:rPr>
        <w:t>order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prepare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contribute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overall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body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knowledge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field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16"/>
        </w:rPr>
        <w:t> </w:t>
      </w:r>
      <w:r>
        <w:rPr>
          <w:rFonts w:ascii="Arial"/>
          <w:color w:val="414042"/>
        </w:rPr>
        <w:t>instructional</w:t>
      </w:r>
      <w:r>
        <w:rPr>
          <w:rFonts w:ascii="Arial"/>
          <w:color w:val="414042"/>
          <w:spacing w:val="-15"/>
        </w:rPr>
        <w:t> </w:t>
      </w:r>
      <w:r>
        <w:rPr>
          <w:rFonts w:ascii="Arial"/>
          <w:color w:val="414042"/>
        </w:rPr>
        <w:t>design.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65" w:lineRule="auto" w:before="49"/>
        <w:ind w:left="869" w:right="283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PhD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Instructional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Design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was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created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experienced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professionals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ensure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w w:val="95"/>
        </w:rPr>
        <w:t> </w:t>
      </w:r>
      <w:r>
        <w:rPr>
          <w:rFonts w:ascii="Arial"/>
          <w:color w:val="414042"/>
        </w:rPr>
        <w:t>curriculum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aligns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with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  <w:spacing w:val="1"/>
        </w:rPr>
        <w:t>industry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needs.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  <w:spacing w:val="-7"/>
        </w:rPr>
        <w:t>Your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professors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act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  <w:spacing w:val="-3"/>
        </w:rPr>
        <w:t>mentor</w:t>
      </w:r>
      <w:r>
        <w:rPr>
          <w:rFonts w:ascii="Arial"/>
          <w:color w:val="414042"/>
          <w:spacing w:val="-2"/>
        </w:rPr>
        <w:t>,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offering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personal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support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27"/>
          <w:w w:val="98"/>
        </w:rPr>
        <w:t> </w:t>
      </w:r>
      <w:r>
        <w:rPr>
          <w:rFonts w:ascii="Arial"/>
          <w:color w:val="414042"/>
        </w:rPr>
        <w:t>guidance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progress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through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program.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They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also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offer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direct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feedback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thanks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innovative</w:t>
      </w:r>
      <w:r>
        <w:rPr>
          <w:rFonts w:ascii="Arial"/>
          <w:color w:val="414042"/>
          <w:w w:val="95"/>
        </w:rPr>
        <w:t> one-to-one</w:t>
      </w:r>
      <w:r>
        <w:rPr>
          <w:rFonts w:ascii="Arial"/>
          <w:color w:val="414042"/>
          <w:spacing w:val="-11"/>
          <w:w w:val="95"/>
        </w:rPr>
        <w:t> </w:t>
      </w:r>
      <w:r>
        <w:rPr>
          <w:rFonts w:ascii="Arial"/>
          <w:color w:val="414042"/>
          <w:w w:val="95"/>
        </w:rPr>
        <w:t>learning</w:t>
      </w:r>
      <w:r>
        <w:rPr>
          <w:rFonts w:ascii="Arial"/>
          <w:color w:val="414042"/>
          <w:spacing w:val="-11"/>
          <w:w w:val="95"/>
        </w:rPr>
        <w:t> </w:t>
      </w:r>
      <w:r>
        <w:rPr>
          <w:rFonts w:ascii="Arial"/>
          <w:color w:val="414042"/>
          <w:w w:val="95"/>
        </w:rPr>
        <w:t>model.</w:t>
      </w:r>
      <w:r>
        <w:rPr>
          <w:rFonts w:ascii="Arial"/>
        </w:rPr>
      </w:r>
    </w:p>
    <w:p>
      <w:pPr>
        <w:spacing w:after="0" w:line="265" w:lineRule="auto"/>
        <w:jc w:val="left"/>
        <w:rPr>
          <w:rFonts w:ascii="Arial" w:hAnsi="Arial" w:cs="Arial" w:eastAsia="Arial"/>
        </w:rPr>
        <w:sectPr>
          <w:headerReference w:type="even" r:id="rId60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723" w:lineRule="exact" w:before="0"/>
        <w:ind w:left="0" w:right="1589" w:firstLine="0"/>
        <w:jc w:val="right"/>
        <w:rPr>
          <w:rFonts w:ascii="Impact" w:hAnsi="Impact" w:cs="Impact" w:eastAsia="Impact"/>
          <w:sz w:val="60"/>
          <w:szCs w:val="60"/>
        </w:rPr>
      </w:pPr>
      <w:r>
        <w:rPr/>
        <w:pict>
          <v:group style="position:absolute;margin-left:0pt;margin-top:27.812649pt;width:321.05pt;height:7.1pt;mso-position-horizontal-relative:page;mso-position-vertical-relative:paragraph;z-index:5872" coordorigin="0,556" coordsize="6421,142">
            <v:group style="position:absolute;left:0;top:556;width:2141;height:142" coordorigin="0,556" coordsize="2141,142">
              <v:shape style="position:absolute;left:0;top:556;width:2141;height:142" coordorigin="0,556" coordsize="2141,142" path="m0,698l2140,698,2140,556,0,556,0,698xe" filled="true" fillcolor="#811c28" stroked="false">
                <v:path arrowok="t"/>
                <v:fill type="solid"/>
              </v:shape>
            </v:group>
            <v:group style="position:absolute;left:2140;top:556;width:2141;height:142" coordorigin="2140,556" coordsize="2141,142">
              <v:shape style="position:absolute;left:2140;top:556;width:2141;height:142" coordorigin="2140,556" coordsize="2141,142" path="m4280,698l2140,698,2140,556,4280,556,4280,698xe" filled="true" fillcolor="#bd711e" stroked="false">
                <v:path arrowok="t"/>
                <v:fill type="solid"/>
              </v:shape>
            </v:group>
            <v:group style="position:absolute;left:4280;top:556;width:2141;height:142" coordorigin="4280,556" coordsize="2141,142">
              <v:shape style="position:absolute;left:4280;top:556;width:2141;height:142" coordorigin="4280,556" coordsize="2141,142" path="m6421,698l4280,698,4280,556,6421,556,6421,698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.477402pt;margin-top:-18.319351pt;width:151.7742pt;height:36.044pt;mso-position-horizontal-relative:page;mso-position-vertical-relative:paragraph;z-index:5896" type="#_x0000_t75" stroked="false">
            <v:imagedata r:id="rId48" o:title=""/>
          </v:shape>
        </w:pict>
      </w:r>
      <w:r>
        <w:rPr/>
        <w:pict>
          <v:shape style="position:absolute;margin-left:201.395401pt;margin-top:-8.448351pt;width:93.76180pt;height:20.2684pt;mso-position-horizontal-relative:page;mso-position-vertical-relative:paragraph;z-index:5920" type="#_x0000_t75" stroked="false">
            <v:imagedata r:id="rId49" o:title=""/>
          </v:shape>
        </w:pict>
      </w:r>
      <w:r>
        <w:rPr>
          <w:rFonts w:ascii="Impact"/>
          <w:color w:val="808285"/>
          <w:w w:val="95"/>
          <w:sz w:val="60"/>
        </w:rPr>
        <w:t>100%</w:t>
      </w:r>
      <w:r>
        <w:rPr>
          <w:rFonts w:ascii="Impact"/>
          <w:sz w:val="60"/>
        </w:rPr>
      </w:r>
    </w:p>
    <w:p>
      <w:pPr>
        <w:spacing w:before="15"/>
        <w:ind w:left="0" w:right="1159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ONLINE</w:t>
      </w:r>
      <w:r>
        <w:rPr>
          <w:rFonts w:ascii="Calibri"/>
          <w:b/>
          <w:color w:val="808285"/>
          <w:spacing w:val="36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COURSEWORK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headerReference w:type="default" r:id="rId61"/>
          <w:pgSz w:w="12240" w:h="15840"/>
          <w:pgMar w:header="0" w:footer="0" w:top="0" w:bottom="0" w:left="0" w:right="0"/>
        </w:sectPr>
      </w:pPr>
    </w:p>
    <w:p>
      <w:pPr>
        <w:pStyle w:val="Heading9"/>
        <w:spacing w:line="240" w:lineRule="auto" w:before="195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Career</w:t>
      </w:r>
      <w:r>
        <w:rPr>
          <w:rFonts w:ascii="Calibri"/>
          <w:color w:val="414042"/>
          <w:spacing w:val="-4"/>
        </w:rPr>
        <w:t> </w:t>
      </w:r>
      <w:r>
        <w:rPr>
          <w:rFonts w:ascii="Calibri"/>
          <w:color w:val="414042"/>
        </w:rPr>
        <w:t>Potential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49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Post-Secondary</w:t>
      </w:r>
      <w:r>
        <w:rPr>
          <w:rFonts w:ascii="Arial"/>
          <w:color w:val="414042"/>
          <w:spacing w:val="4"/>
          <w:w w:val="90"/>
        </w:rPr>
        <w:t> </w:t>
      </w:r>
      <w:r>
        <w:rPr>
          <w:rFonts w:ascii="Arial"/>
          <w:color w:val="414042"/>
          <w:w w:val="90"/>
        </w:rPr>
        <w:t>Instructor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Research</w:t>
      </w:r>
      <w:r>
        <w:rPr>
          <w:rFonts w:ascii="Arial"/>
          <w:color w:val="414042"/>
          <w:spacing w:val="-28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28"/>
          <w:w w:val="95"/>
        </w:rPr>
        <w:t> </w:t>
      </w:r>
      <w:r>
        <w:rPr>
          <w:rFonts w:ascii="Arial"/>
          <w:color w:val="414042"/>
          <w:w w:val="95"/>
        </w:rPr>
        <w:t>Development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Director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Learning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Development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Director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  <w:spacing w:val="-3"/>
        </w:rPr>
        <w:t>T</w:t>
      </w:r>
      <w:r>
        <w:rPr>
          <w:rFonts w:ascii="Arial"/>
          <w:color w:val="414042"/>
          <w:spacing w:val="-2"/>
        </w:rPr>
        <w:t>raining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8"/>
        </w:rPr>
        <w:t> </w:t>
      </w:r>
      <w:r>
        <w:rPr>
          <w:rFonts w:ascii="Arial"/>
          <w:color w:val="414042"/>
        </w:rPr>
        <w:t>Development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Learning</w:t>
      </w:r>
      <w:r>
        <w:rPr>
          <w:rFonts w:ascii="Arial"/>
          <w:color w:val="414042"/>
          <w:spacing w:val="-14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14"/>
          <w:w w:val="95"/>
        </w:rPr>
        <w:t> </w:t>
      </w:r>
      <w:r>
        <w:rPr>
          <w:rFonts w:ascii="Arial"/>
          <w:color w:val="414042"/>
          <w:w w:val="95"/>
        </w:rPr>
        <w:t>Development</w:t>
      </w:r>
      <w:r>
        <w:rPr>
          <w:rFonts w:ascii="Arial"/>
          <w:color w:val="414042"/>
          <w:spacing w:val="-13"/>
          <w:w w:val="95"/>
        </w:rPr>
        <w:t> </w:t>
      </w:r>
      <w:r>
        <w:rPr>
          <w:rFonts w:ascii="Arial"/>
          <w:color w:val="414042"/>
          <w:w w:val="95"/>
        </w:rPr>
        <w:t>Consultant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Education</w:t>
      </w:r>
      <w:r>
        <w:rPr>
          <w:rFonts w:ascii="Arial"/>
          <w:color w:val="414042"/>
          <w:spacing w:val="11"/>
          <w:w w:val="95"/>
        </w:rPr>
        <w:t> </w:t>
      </w:r>
      <w:r>
        <w:rPr>
          <w:rFonts w:ascii="Arial"/>
          <w:color w:val="414042"/>
          <w:w w:val="95"/>
        </w:rPr>
        <w:t>Administrator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4" w:val="left" w:leader="none"/>
        </w:tabs>
        <w:spacing w:line="240" w:lineRule="auto" w:before="27" w:after="0"/>
        <w:ind w:left="883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Distance</w:t>
      </w:r>
      <w:r>
        <w:rPr>
          <w:rFonts w:ascii="Arial"/>
          <w:color w:val="414042"/>
          <w:spacing w:val="3"/>
          <w:w w:val="95"/>
        </w:rPr>
        <w:t> </w:t>
      </w:r>
      <w:r>
        <w:rPr>
          <w:rFonts w:ascii="Arial"/>
          <w:color w:val="414042"/>
          <w:w w:val="95"/>
        </w:rPr>
        <w:t>Learning</w:t>
      </w:r>
      <w:r>
        <w:rPr>
          <w:rFonts w:ascii="Arial"/>
          <w:color w:val="414042"/>
          <w:spacing w:val="3"/>
          <w:w w:val="95"/>
        </w:rPr>
        <w:t> </w:t>
      </w:r>
      <w:r>
        <w:rPr>
          <w:rFonts w:ascii="Arial"/>
          <w:color w:val="414042"/>
          <w:w w:val="95"/>
        </w:rPr>
        <w:t>Coordinator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84" w:lineRule="auto"/>
        <w:ind w:left="689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Positions may require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additional experience, training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and other</w:t>
      </w:r>
      <w:r>
        <w:rPr>
          <w:rFonts w:ascii="Arial"/>
          <w:color w:val="414042"/>
          <w:spacing w:val="1"/>
          <w:w w:val="95"/>
        </w:rPr>
        <w:t> </w:t>
      </w:r>
      <w:r>
        <w:rPr>
          <w:rFonts w:ascii="Arial"/>
          <w:color w:val="414042"/>
          <w:w w:val="95"/>
        </w:rPr>
        <w:t>factors</w:t>
      </w:r>
      <w:r>
        <w:rPr>
          <w:rFonts w:ascii="Arial"/>
          <w:color w:val="414042"/>
          <w:w w:val="92"/>
        </w:rPr>
        <w:t> </w:t>
      </w:r>
      <w:r>
        <w:rPr>
          <w:rFonts w:ascii="Arial"/>
          <w:color w:val="414042"/>
          <w:w w:val="95"/>
        </w:rPr>
        <w:t>beyond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successful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completion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of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this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degree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program.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4" w:lineRule="auto" w:before="136"/>
        <w:ind w:left="689" w:right="950" w:firstLine="479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ALL</w:t>
      </w:r>
      <w:r>
        <w:rPr>
          <w:rFonts w:ascii="Calibri"/>
          <w:b/>
          <w:color w:val="808285"/>
          <w:spacing w:val="-5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PROFESSORS</w:t>
      </w:r>
      <w:r>
        <w:rPr>
          <w:rFonts w:ascii="Calibri"/>
          <w:b/>
          <w:color w:val="808285"/>
          <w:w w:val="110"/>
          <w:sz w:val="21"/>
        </w:rPr>
        <w:t> HOLD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DOCTORAL DEGREES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pStyle w:val="Heading1"/>
        <w:spacing w:line="745" w:lineRule="exact"/>
        <w:ind w:right="1207"/>
        <w:jc w:val="center"/>
        <w:rPr>
          <w:rFonts w:ascii="Impact" w:hAnsi="Impact" w:cs="Impact" w:eastAsia="Impact"/>
        </w:rPr>
      </w:pPr>
      <w:r>
        <w:rPr>
          <w:rFonts w:ascii="Impact"/>
          <w:color w:val="808285"/>
        </w:rPr>
        <w:t>1:1</w:t>
      </w:r>
      <w:r>
        <w:rPr>
          <w:rFonts w:ascii="Impact"/>
        </w:rPr>
      </w:r>
    </w:p>
    <w:p>
      <w:pPr>
        <w:spacing w:line="245" w:lineRule="exact" w:before="0"/>
        <w:ind w:left="110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LEARNING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MODEL</w:t>
      </w:r>
      <w:r>
        <w:rPr>
          <w:rFonts w:ascii="Calibri"/>
          <w:sz w:val="21"/>
        </w:rPr>
      </w:r>
    </w:p>
    <w:p>
      <w:pPr>
        <w:spacing w:after="0" w:line="24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7214" w:space="755"/>
            <w:col w:w="42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73"/>
        <w:ind w:left="0" w:right="1221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18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GROUP</w:t>
      </w:r>
      <w:r>
        <w:rPr>
          <w:rFonts w:ascii="Calibri"/>
          <w:b/>
          <w:color w:val="808285"/>
          <w:spacing w:val="19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PROJECTS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73"/>
        <w:ind w:left="0" w:right="1290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SET CLASS TIMES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73"/>
        <w:ind w:left="0" w:right="842" w:firstLine="0"/>
        <w:jc w:val="righ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RESIDENCY</w:t>
      </w:r>
      <w:r>
        <w:rPr>
          <w:rFonts w:ascii="Calibri"/>
          <w:b/>
          <w:color w:val="808285"/>
          <w:spacing w:val="-10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before="59"/>
        <w:ind w:left="689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color w:val="414042"/>
          <w:sz w:val="26"/>
        </w:rPr>
        <w:t>Contact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NCU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to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learn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more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or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apply</w:t>
      </w:r>
      <w:r>
        <w:rPr>
          <w:rFonts w:ascii="Calibri"/>
          <w:b/>
          <w:color w:val="414042"/>
          <w:spacing w:val="30"/>
          <w:sz w:val="26"/>
        </w:rPr>
        <w:t> </w:t>
      </w:r>
      <w:r>
        <w:rPr>
          <w:rFonts w:ascii="Calibri"/>
          <w:b/>
          <w:color w:val="414042"/>
          <w:sz w:val="26"/>
        </w:rPr>
        <w:t>now!</w:t>
      </w:r>
      <w:r>
        <w:rPr>
          <w:rFonts w:ascii="Calibri"/>
          <w:sz w:val="26"/>
        </w:rPr>
      </w:r>
    </w:p>
    <w:p>
      <w:pPr>
        <w:spacing w:before="87"/>
        <w:ind w:left="68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414042"/>
          <w:w w:val="110"/>
          <w:sz w:val="36"/>
        </w:rPr>
        <w:t>APP</w:t>
      </w:r>
      <w:r>
        <w:rPr>
          <w:rFonts w:ascii="Calibri"/>
          <w:b/>
          <w:color w:val="414042"/>
          <w:spacing w:val="-17"/>
          <w:w w:val="110"/>
          <w:sz w:val="36"/>
        </w:rPr>
        <w:t>L</w:t>
      </w:r>
      <w:r>
        <w:rPr>
          <w:rFonts w:ascii="Calibri"/>
          <w:b/>
          <w:color w:val="414042"/>
          <w:spacing w:val="-36"/>
          <w:w w:val="110"/>
          <w:sz w:val="36"/>
        </w:rPr>
        <w:t>Y</w:t>
      </w:r>
      <w:r>
        <w:rPr>
          <w:rFonts w:ascii="Calibri"/>
          <w:b/>
          <w:color w:val="414042"/>
          <w:w w:val="110"/>
          <w:sz w:val="36"/>
        </w:rPr>
        <w:t>.NCU.EDU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|</w:t>
      </w:r>
      <w:r>
        <w:rPr>
          <w:rFonts w:ascii="Calibri"/>
          <w:b/>
          <w:color w:val="414042"/>
          <w:spacing w:val="-32"/>
          <w:w w:val="110"/>
          <w:sz w:val="36"/>
        </w:rPr>
        <w:t> </w:t>
      </w:r>
      <w:r>
        <w:rPr>
          <w:rFonts w:ascii="Calibri"/>
          <w:b/>
          <w:color w:val="414042"/>
          <w:w w:val="110"/>
          <w:sz w:val="36"/>
        </w:rPr>
        <w:t>866.776.03</w:t>
      </w:r>
      <w:r>
        <w:rPr>
          <w:rFonts w:ascii="Calibri"/>
          <w:b/>
          <w:color w:val="414042"/>
          <w:spacing w:val="-15"/>
          <w:w w:val="110"/>
          <w:sz w:val="36"/>
        </w:rPr>
        <w:t>3</w:t>
      </w:r>
      <w:r>
        <w:rPr>
          <w:rFonts w:ascii="Calibri"/>
          <w:b/>
          <w:color w:val="414042"/>
          <w:w w:val="110"/>
          <w:sz w:val="36"/>
        </w:rPr>
        <w:t>1</w:t>
      </w:r>
      <w:r>
        <w:rPr>
          <w:rFonts w:asci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before="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808285"/>
          <w:w w:val="110"/>
          <w:sz w:val="21"/>
        </w:rPr>
        <w:t>NO</w:t>
      </w:r>
      <w:r>
        <w:rPr>
          <w:rFonts w:ascii="Calibri"/>
          <w:b/>
          <w:color w:val="808285"/>
          <w:spacing w:val="-14"/>
          <w:w w:val="110"/>
          <w:sz w:val="21"/>
        </w:rPr>
        <w:t> </w:t>
      </w:r>
      <w:r>
        <w:rPr>
          <w:rFonts w:ascii="Calibri"/>
          <w:b/>
          <w:color w:val="808285"/>
          <w:spacing w:val="-3"/>
          <w:w w:val="110"/>
          <w:sz w:val="21"/>
        </w:rPr>
        <w:t>GRE/GMA</w:t>
      </w:r>
      <w:r>
        <w:rPr>
          <w:rFonts w:ascii="Calibri"/>
          <w:b/>
          <w:color w:val="808285"/>
          <w:spacing w:val="-4"/>
          <w:w w:val="110"/>
          <w:sz w:val="21"/>
        </w:rPr>
        <w:t>T</w:t>
      </w:r>
      <w:r>
        <w:rPr>
          <w:rFonts w:ascii="Calibri"/>
          <w:b/>
          <w:color w:val="808285"/>
          <w:spacing w:val="-13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REQUIREMENT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5854" w:space="2001"/>
            <w:col w:w="4385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98" w:lineRule="auto" w:before="77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24"/>
          <w:w w:val="92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3"/>
          <w:sz w:val="14"/>
        </w:rPr>
        <w:t> </w:t>
      </w:r>
      <w:r>
        <w:rPr>
          <w:rFonts w:ascii="Arial"/>
          <w:color w:val="414042"/>
          <w:sz w:val="14"/>
        </w:rPr>
        <w:t>510.748.9001.</w:t>
      </w:r>
      <w:r>
        <w:rPr>
          <w:rFonts w:ascii="Arial"/>
          <w:color w:val="414042"/>
          <w:spacing w:val="-14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510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21"/>
          <w:w w:val="94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5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5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7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1.02301pt;margin-top:.504pt;width:221pt;height:791.5pt;mso-position-horizontal-relative:page;mso-position-vertical-relative:page;z-index:-138088" coordorigin="7820,10" coordsize="4420,15830">
            <v:group style="position:absolute;left:7820;top:10;width:4420;height:15830" coordorigin="7820,10" coordsize="4420,15830">
              <v:shape style="position:absolute;left:7820;top:10;width:4420;height:15830" coordorigin="7820,10" coordsize="4420,15830" path="m12240,15840l7820,15840,7820,10,12240,10,12240,15840xe" filled="true" fillcolor="#e6e7e8" stroked="false">
                <v:path arrowok="t"/>
                <v:fill type="solid"/>
              </v:shape>
            </v:group>
            <v:group style="position:absolute;left:9603;top:6600;width:715;height:715" coordorigin="9603,6600" coordsize="715,715">
              <v:shape style="position:absolute;left:9603;top:6600;width:715;height:715" coordorigin="9603,6600" coordsize="715,715" path="m10317,6957l10306,7043,10277,7121,10231,7189,10171,7245,10099,7286,10018,7309,9960,7314,9930,7313,9847,7296,9772,7261,9707,7210,9656,7145,9621,7070,9604,6986,9603,6957,9604,6928,9621,6844,9656,6769,9707,6705,9772,6653,9847,6618,9930,6601,9960,6600,9989,6601,10073,6618,10148,6653,10212,6705,10263,6769,10299,6844,10316,6928,10317,6957xe" filled="false" stroked="true" strokeweight="2.269pt" strokecolor="#808285">
                <v:path arrowok="t"/>
              </v:shape>
            </v:group>
            <v:group style="position:absolute;left:9722;top:6753;width:477;height:393" coordorigin="9722,6753" coordsize="477,393">
              <v:shape style="position:absolute;left:9722;top:6753;width:477;height:393" coordorigin="9722,6753" coordsize="477,393" path="m9973,6888l9905,6907,9870,6957,9867,7146,10053,7146,10053,6980,10050,6958,10014,6905,9973,6888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53,6929l9797,6952,9782,7108,9852,7108,9852,6978,9853,6970,9857,6950,9864,6932,9859,6930,9853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929l10067,6929,10061,6930,10060,6941,10066,6960,10068,6980,10068,7108,10138,7108,10137,6981,10129,6960,10115,6944,10096,6933,10074,6929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71,6951l9766,6951,9763,6951,9742,6958,9727,6974,9722,6996,9722,7077,9767,7077,9768,6992,9771,6972,9779,6953,9775,6952,9771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54,6951l10150,6951,10145,6952,10142,6954,10150,6973,10152,6992,10152,7077,10198,7077,10198,6993,10191,6972,10175,6957,10154,6951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781,6882l9751,6882,9739,6894,9739,6924,9751,6936,9781,6936,9793,6924,9793,6894,9781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169,6882l10139,6882,10127,6894,10127,6924,10139,6936,10169,6936,10181,6924,10181,6894,10169,6882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10074,6833l10052,6839,10038,6855,10039,6883,10048,6902,10062,6911,10088,6908,10105,6897,10113,6880,10108,6855,10095,6839,10076,6833,10074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846,6833l9825,6839,9810,6855,9812,6883,9820,6902,9835,6911,9861,6908,9878,6897,9886,6880,9881,6855,9868,6839,9848,6833,9846,6833xe" filled="true" fillcolor="#808285" stroked="false">
                <v:path arrowok="t"/>
                <v:fill type="solid"/>
              </v:shape>
              <v:shape style="position:absolute;left:9722;top:6753;width:477;height:393" coordorigin="9722,6753" coordsize="477,393" path="m9960,6753l9938,6757,9920,6769,9907,6786,9901,6808,9905,6831,9915,6851,9932,6864,9952,6871,9977,6868,9997,6858,10011,6842,10018,6823,10015,6797,10006,6777,9991,6762,9973,6754,9960,6753xe" filled="true" fillcolor="#808285" stroked="false">
                <v:path arrowok="t"/>
                <v:fill type="solid"/>
              </v:shape>
            </v:group>
            <v:group style="position:absolute;left:9705;top:6706;width:509;height:502" coordorigin="9705,6706" coordsize="509,502">
              <v:shape style="position:absolute;left:9705;top:6706;width:509;height:502" coordorigin="9705,6706" coordsize="509,502" path="m10213,6706l9705,7207e" filled="false" stroked="true" strokeweight="2.269pt" strokecolor="#808285">
                <v:path arrowok="t"/>
              </v:shape>
            </v:group>
            <v:group style="position:absolute;left:9591;top:2986;width:738;height:702" coordorigin="9591,2986" coordsize="738,702">
              <v:shape style="position:absolute;left:9591;top:2986;width:738;height:702" coordorigin="9591,2986" coordsize="738,702" path="m10329,3254l9591,3254,9819,3420,9732,3688,9960,3522,10134,3522,10101,3420,10329,3254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10134,3522l9960,3522,10188,3688,10134,3522xe" filled="true" fillcolor="#808285" stroked="false">
                <v:path arrowok="t"/>
                <v:fill type="solid"/>
              </v:shape>
              <v:shape style="position:absolute;left:9591;top:2986;width:738;height:702" coordorigin="9591,2986" coordsize="738,702" path="m9960,2986l9873,3254,10047,3254,9960,2986xe" filled="true" fillcolor="#808285" stroked="false">
                <v:path arrowok="t"/>
                <v:fill type="solid"/>
              </v:shape>
            </v:group>
            <v:group style="position:absolute;left:9710;top:8531;width:481;height:481" coordorigin="9710,8531" coordsize="481,481">
              <v:shape style="position:absolute;left:9710;top:8531;width:481;height:481" coordorigin="9710,8531" coordsize="481,481" path="m10052,8990l9957,8990,9962,8995,9962,9012,9983,9010,10003,9007,10022,9002,10041,8995,10052,899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9836,8958,9847,8964,9849,8971,9916,9010,9937,9012,9939,9002,9939,8995,9944,8990,10052,8990,10059,8987,10055,8976,10052,8971,10054,8964,10060,8961,10065,8958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03,8958l10065,8958,10072,8959,10081,8974,10097,8963,10103,8958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49,8874l9751,8874,9758,8875,9762,8881,9765,8886,9763,8893,9748,8902,9760,8919,9773,8934,9787,8948,9802,8961,9818,8973,9826,8965,9829,8959,9836,8958,10103,8958,10113,8950,10127,8936,10140,8920,10152,8904,10144,8897,10138,8893,10136,8886,10139,8881,10142,8875,1014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9,8874l10149,8874,10165,8882,10169,887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736,8662l9712,8738,9710,8758,9721,8760,9727,8760,9732,8766,9732,8778,9727,8783,9710,8783,9712,8804,9715,8824,9721,8843,9727,8862,9735,8880,9746,8877,9751,8874,10169,8874,10173,8864,10180,8846,10185,8826,10187,8814,9968,8814,9940,8813,9920,8804,9909,8790,9905,8772,9910,8751,9923,8735,9932,8669,9750,8669,9748,8668,9736,8662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74,8760l10083,8760,10088,8766,10088,8778,10083,8783,9995,8783,9985,8802,9968,8814,10187,8814,10189,8806,10191,8786,10180,8783,10174,8783,10169,8778,10169,8766,10174,876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19,8600l9957,8600,9962,8605,9962,8728,9980,8737,9993,8754,10077,8760,10191,8760,10189,8740,10186,8720,10180,8700,10174,8682,10168,8669,10145,8669,10141,8667,10139,8663,10136,8657,10138,8650,10153,8642,10141,8625,10128,8610,10119,8600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820,8569l9774,8608,9749,8640,9757,8647,9763,8650,9765,8657,9760,8667,9756,8669,9932,8669,9939,8611,9939,8605,9944,8600,10119,8600,10114,8596,10102,8585,10063,8585,9832,8585,9828,8583,9820,8569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166,8664l10155,8667,10153,8668,10151,8669,10168,8669,10166,8664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10083,8571l10075,8579,10073,8583,10069,8585,10102,8585,10099,8582,10083,857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39,8531l9874,8545,9840,8558,9849,8573,9847,8580,9840,8584,9838,8585,10063,8585,10061,8584,10060,8583,10054,8580,10052,8573,10055,8567,10061,8558,10052,8554,9944,8554,9939,8549,9939,8531xe" filled="true" fillcolor="#808285" stroked="false">
                <v:path arrowok="t"/>
                <v:fill type="solid"/>
              </v:shape>
              <v:shape style="position:absolute;left:9710;top:8531;width:481;height:481" coordorigin="9710,8531" coordsize="481,481" path="m9964,8532l9962,8542,9962,8549,9957,8554,10052,8554,10043,8550,10024,8543,10005,8537,9985,8534,9964,8532xe" filled="true" fillcolor="#808285" stroked="false">
                <v:path arrowok="t"/>
                <v:fill type="solid"/>
              </v:shape>
            </v:group>
            <v:group style="position:absolute;left:9928;top:8749;width:46;height:46" coordorigin="9928,8749" coordsize="46,46">
              <v:shape style="position:absolute;left:9928;top:8749;width:46;height:46" coordorigin="9928,8749" coordsize="46,46" path="m9963,8749l9938,8749,9928,8759,9928,8785,9938,8795,9963,8795,9973,8785,9973,8759,9963,8749xe" filled="true" fillcolor="#808285" stroked="false">
                <v:path arrowok="t"/>
                <v:fill type="solid"/>
              </v:shape>
            </v:group>
            <v:group style="position:absolute;left:9618;top:8427;width:666;height:666" coordorigin="9618,8427" coordsize="666,666">
              <v:shape style="position:absolute;left:9618;top:8427;width:666;height:666" coordorigin="9618,8427" coordsize="666,666" path="m9743,8539l9708,8539,9727,8557,9714,8573,9680,8623,9655,8679,9642,8739,9641,8765,9642,8783,9652,8849,9674,8909,9706,8961,9762,9019,9778,9029,9759,9075,9754,9079,9754,9087,9761,9093,9773,9093,9775,9091,9815,9051,10119,9051,10108,9039,10111,9037,9967,9037,9899,9031,9828,9007,9819,9001,9818,9001,9770,8965,9731,8919,9722,8905,9722,8905,9698,8849,9687,8789,9688,8765,9697,8703,9722,8641,9722,8641,9733,8623,9773,8577,9818,8545,9819,8545,9819,8543,9824,8541,9746,8541,9743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27,9059l10071,9059,10126,9091,10128,9093,10140,9093,10147,9087,10147,9079,10127,905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9,9051l9815,9051,9833,9059,9851,9067,9870,9071,9890,9077,9930,9081,9978,9081,9999,9077,10019,9075,10037,9069,10055,9065,10071,9059,10127,9059,10119,9051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12,8509l9958,8509,9981,8511,10002,8515,10021,8519,10039,8525,10056,8531,10072,8539,10082,8543,10083,8545,10083,8545,10100,8555,10146,8595,10179,8641,10179,8641,10208,8715,10214,8755,10213,8781,10204,8843,10179,8905,10179,8905,10168,8923,10112,8981,10083,9001,10082,9001,10064,9011,10046,9019,10008,9031,9987,9035,9967,9037,10111,9037,10172,8989,10211,8941,10239,8885,10256,8825,10260,8781,10260,8759,10250,8695,10229,8637,10186,8571,10192,8541,10157,8541,10142,8529,10126,8517,10112,850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723,8427l9661,8441,9619,8505,9618,8523,9620,8541,9627,8559,9637,8577,9647,8587,9650,8589,9656,8589,9659,8587,9661,8585,9708,8539,9743,8539,9724,8523,9777,8471,9779,8467,9780,8465,9780,8459,9779,8455,9777,8453,9761,8441,9742,8433,9723,8427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281,8539l10193,8539,10240,8585,10242,8587,10245,8589,10251,8589,10281,8539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9973,8463l9930,8463,9909,8465,9849,8479,9794,8505,9746,8541,9824,8541,9837,8535,9855,8527,9893,8515,9913,8511,9934,8509,10112,8509,10109,8507,10054,8481,9994,8465,9973,8463xe" filled="true" fillcolor="#808285" stroked="false">
                <v:path arrowok="t"/>
                <v:fill type="solid"/>
              </v:shape>
              <v:shape style="position:absolute;left:9618;top:8427;width:666;height:666" coordorigin="9618,8427" coordsize="666,666" path="m10191,8427l10134,8445,10121,8459,10121,8465,10122,8467,10124,8471,10177,8523,10157,8541,10192,8541,10193,8539,10281,8539,10282,8535,10263,8461,10209,8429,10191,8427xe" filled="true" fillcolor="#808285" stroked="false">
                <v:path arrowok="t"/>
                <v:fill type="solid"/>
              </v:shape>
            </v:group>
            <v:group style="position:absolute;left:9572;top:10362;width:220;height:576" coordorigin="9572,10362" coordsize="220,576">
              <v:shape style="position:absolute;left:9572;top:10362;width:220;height:576" coordorigin="9572,10362" coordsize="220,576" path="m9681,10362l9572,10470,9572,10937,9791,10937,9791,10821,9656,10821,9656,10713,9791,10713,9791,10645,9656,10645,9656,10537,9791,10537,9791,10470,9681,10362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713l9706,10713,9706,10821,9791,10821,9791,10713xe" filled="true" fillcolor="#808285" stroked="false">
                <v:path arrowok="t"/>
                <v:fill type="solid"/>
              </v:shape>
              <v:shape style="position:absolute;left:9572;top:10362;width:220;height:576" coordorigin="9572,10362" coordsize="220,576" path="m9791,10537l9706,10537,9706,10645,9791,10645,9791,10537xe" filled="true" fillcolor="#808285" stroked="false">
                <v:path arrowok="t"/>
                <v:fill type="solid"/>
              </v:shape>
            </v:group>
            <v:group style="position:absolute;left:9841;top:10179;width:220;height:758" coordorigin="9841,10179" coordsize="220,758">
              <v:shape style="position:absolute;left:9841;top:10179;width:220;height:758" coordorigin="9841,10179" coordsize="220,758" path="m9955,10179l9933,10183,9914,10194,9899,10210,9890,10230,9841,10246,9841,10937,10060,10937,10060,10821,9926,10821,9926,10713,10060,10713,10060,10645,9926,10645,9926,10538,10060,10538,10060,10470,9926,10470,9926,10362,10060,10362,10060,10246,10021,10246,10017,10223,10007,10204,9991,10190,9970,10181,9955,10179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713l9976,10713,9976,10821,10060,10821,10060,10713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538l9976,10538,9976,10645,10060,10645,10060,10538xe" filled="true" fillcolor="#808285" stroked="false">
                <v:path arrowok="t"/>
                <v:fill type="solid"/>
              </v:shape>
              <v:shape style="position:absolute;left:9841;top:10179;width:220;height:758" coordorigin="9841,10179" coordsize="220,758" path="m10060,10362l9976,10362,9976,10470,10060,10470,10060,10362xe" filled="true" fillcolor="#808285" stroked="false">
                <v:path arrowok="t"/>
                <v:fill type="solid"/>
              </v:shape>
            </v:group>
            <v:group style="position:absolute;left:10110;top:10362;width:220;height:576" coordorigin="10110,10362" coordsize="220,576">
              <v:shape style="position:absolute;left:10110;top:10362;width:220;height:576" coordorigin="10110,10362" coordsize="220,576" path="m10220,10362l10110,10470,10110,10937,10329,10937,10329,10821,10195,10821,10195,10713,10329,10713,10329,10645,10195,10645,10195,10537,10329,10537,10329,10470,10220,10362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713l10245,10713,10245,10821,10329,10821,10329,10713xe" filled="true" fillcolor="#808285" stroked="false">
                <v:path arrowok="t"/>
                <v:fill type="solid"/>
              </v:shape>
              <v:shape style="position:absolute;left:10110;top:10362;width:220;height:576" coordorigin="10110,10362" coordsize="220,576" path="m10329,10537l10245,10537,10245,10645,10329,10645,10329,10537xe" filled="true" fillcolor="#808285" stroked="false">
                <v:path arrowok="t"/>
                <v:fill type="solid"/>
              </v:shape>
            </v:group>
            <v:group style="position:absolute;left:9667;top:11891;width:568;height:642" coordorigin="9667,11891" coordsize="568,642">
              <v:shape style="position:absolute;left:9667;top:11891;width:568;height:642" coordorigin="9667,11891" coordsize="568,642" path="m10000,12321l9744,12321,9744,12418,9723,12420,9674,12463,9667,12500,9674,12523,9688,12532,9700,12526,9701,12503,9703,12482,9710,12466,9724,12455,9734,12453,9744,12453,9997,12453,9993,12438,9988,12418,9986,12396,9986,12391,9988,12368,9992,12346,9999,12324,10000,12321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997,12453l9744,12453,9744,12524,10044,12524,10030,12509,10018,12493,10008,12476,9999,12458,9997,12453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0,12189l9744,12189,9744,12286,9723,12288,9674,12332,9667,12368,9674,12392,9688,12400,9700,12394,9701,12371,9703,12350,9710,12334,9724,12323,9734,12321,9744,12321,10000,12321,10008,12304,10048,12254,10104,12220,10229,12209,10230,1218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9856,12057l9744,12057,9744,12154,9723,12156,9674,12200,9667,12236,9674,12260,9688,12268,9700,12262,9701,12239,9703,12218,9710,12202,9724,12191,9734,12189,9744,12189,10230,12189,10231,12099,9856,12099,9856,120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29,12209l10175,12209,10197,12211,10214,12214,10229,12218,10229,12209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4,11925l9744,11925,9744,12022,9723,12024,9674,12068,9667,12104,9674,12128,9688,12136,9700,12130,9701,12107,9703,12086,9710,12070,9724,12059,9734,12057,9744,12057,9856,12057,9856,11957,10233,11957,10234,11925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3,11957l10123,11957,10123,12099,10231,12099,10233,11957xe" filled="true" fillcolor="#808285" stroked="false">
                <v:path arrowok="t"/>
                <v:fill type="solid"/>
              </v:shape>
              <v:shape style="position:absolute;left:9667;top:11891;width:568;height:642" coordorigin="9667,11891" coordsize="568,642" path="m10235,11891l9744,11891,9686,11918,9667,11972,9674,11996,9688,12004,9700,11999,9701,11975,9703,11955,9710,11939,9724,11927,9734,11925,9744,11925,10234,11925,10235,11891xe" filled="true" fillcolor="#808285" stroked="false">
                <v:path arrowok="t"/>
                <v:fill type="solid"/>
              </v:shape>
            </v:group>
            <v:group style="position:absolute;left:10005;top:12226;width:329;height:330" coordorigin="10005,12226" coordsize="329,330">
              <v:shape style="position:absolute;left:10005;top:12226;width:329;height:330" coordorigin="10005,12226" coordsize="329,330" path="m10176,12226l10108,12239,10053,12275,10017,12328,10005,12370,10006,12396,10021,12460,10065,12519,10121,12548,10159,12556,10184,12554,10249,12533,10299,12492,10303,12487,10133,12487,10052,12406,10093,12365,10173,12365,10238,12300,10307,12300,10301,12292,10255,12250,10196,12228,10176,12226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307,12300l10238,12300,10279,12341,10133,12487,10303,12487,10311,12475,10321,12456,10328,12436,10333,12414,10334,12392,10333,12370,10329,12348,10322,12328,10313,12309,10307,12300xe" filled="true" fillcolor="#808285" stroked="false">
                <v:path arrowok="t"/>
                <v:fill type="solid"/>
              </v:shape>
              <v:shape style="position:absolute;left:10005;top:12226;width:329;height:330" coordorigin="10005,12226" coordsize="329,330" path="m10173,12365l10093,12365,10133,12405,10173,12365xe" filled="true" fillcolor="#808285" stroked="false">
                <v:path arrowok="t"/>
                <v:fill type="solid"/>
              </v:shape>
            </v:group>
            <v:group style="position:absolute;left:9657;top:13685;width:630;height:704" coordorigin="9657,13685" coordsize="630,704">
              <v:shape style="position:absolute;left:9657;top:13685;width:630;height:704" coordorigin="9657,13685" coordsize="630,704" path="m9834,13685l9773,13711,9766,13759,9739,13759,9680,13785,9657,14306,9660,14329,9700,14379,10204,14389,10227,14386,10247,14377,10264,14363,10276,14346,10278,14340,9739,14340,9719,14333,9707,14315,9705,13880,10286,13880,10286,13855,9806,13855,9795,13844,9795,13723,9806,13712,9864,13712,9852,13696,9834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286,13880l10238,13880,10238,14306,10231,14327,10213,14339,9739,14340,10278,14340,10284,14325,10286,13880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864,13712l9831,13712,9841,13723,9841,13844,9831,13855,9962,13855,9952,13844,9952,13759,9870,13759,9870,13736,9865,13714,9864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020,13712l9987,13712,9997,13723,9997,13844,9987,13855,10119,13855,10108,13844,10108,13759,10026,13759,10026,13736,10022,13714,10020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77,13712l10144,13712,10154,13723,10154,13844,10144,13855,10286,13855,10286,13842,10283,13819,10243,13769,10204,13759,10183,13759,10183,13736,10178,13714,10177,13712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9990,13685l9930,13711,9923,13759,9952,13759,9952,13723,9962,13712,10020,13712,10009,13696,9990,13685xe" filled="true" fillcolor="#808285" stroked="false">
                <v:path arrowok="t"/>
                <v:fill type="solid"/>
              </v:shape>
              <v:shape style="position:absolute;left:9657;top:13685;width:630;height:704" coordorigin="9657,13685" coordsize="630,704" path="m10147,13685l10086,13711,10079,13759,10108,13759,10108,13723,10119,13712,10177,13712,10165,13696,10147,13685xe" filled="true" fillcolor="#808285" stroked="false">
                <v:path arrowok="t"/>
                <v:fill type="solid"/>
              </v:shape>
            </v:group>
            <v:group style="position:absolute;left:9749;top:14026;width:446;height:2" coordorigin="9749,14026" coordsize="446,2">
              <v:shape style="position:absolute;left:9749;top:14026;width:446;height:2" coordorigin="9749,14026" coordsize="446,0" path="m9749,14026l10194,14026e" filled="false" stroked="true" strokeweight="4.0620pt" strokecolor="#808285">
                <v:path arrowok="t"/>
              </v:shape>
            </v:group>
            <v:group style="position:absolute;left:9749;top:14132;width:446;height:2" coordorigin="9749,14132" coordsize="446,2">
              <v:shape style="position:absolute;left:9749;top:14132;width:446;height:2" coordorigin="9749,14132" coordsize="446,0" path="m9749,14132l10194,14132e" filled="false" stroked="true" strokeweight="4.059pt" strokecolor="#808285">
                <v:path arrowok="t"/>
              </v:shape>
            </v:group>
            <v:group style="position:absolute;left:9749;top:14238;width:446;height:2" coordorigin="9749,14238" coordsize="446,2">
              <v:shape style="position:absolute;left:9749;top:14238;width:446;height:2" coordorigin="9749,14238" coordsize="446,0" path="m9749,14238l10194,14238e" filled="false" stroked="true" strokeweight="4.053pt" strokecolor="#808285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414042"/>
          <w:w w:val="95"/>
          <w:sz w:val="14"/>
        </w:rPr>
        <w:t>©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Copyright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2012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by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the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International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Board</w:t>
      </w:r>
      <w:r>
        <w:rPr>
          <w:rFonts w:ascii="Arial" w:hAnsi="Arial"/>
          <w:color w:val="414042"/>
          <w:spacing w:val="-1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of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Standards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for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spacing w:val="-2"/>
          <w:w w:val="95"/>
          <w:sz w:val="14"/>
        </w:rPr>
        <w:t>T</w:t>
      </w:r>
      <w:r>
        <w:rPr>
          <w:rFonts w:ascii="Arial" w:hAnsi="Arial"/>
          <w:color w:val="414042"/>
          <w:spacing w:val="-1"/>
          <w:w w:val="95"/>
          <w:sz w:val="14"/>
        </w:rPr>
        <w:t>raining,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Performance,</w:t>
      </w:r>
      <w:r>
        <w:rPr>
          <w:rFonts w:ascii="Arial" w:hAnsi="Arial"/>
          <w:color w:val="414042"/>
          <w:spacing w:val="-11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and</w:t>
      </w:r>
      <w:r>
        <w:rPr>
          <w:rFonts w:ascii="Arial" w:hAnsi="Arial"/>
          <w:color w:val="414042"/>
          <w:spacing w:val="-1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Instruction.</w:t>
      </w:r>
      <w:r>
        <w:rPr>
          <w:rFonts w:ascii="Arial" w:hAnsi="Arial"/>
          <w:color w:val="414042"/>
          <w:spacing w:val="27"/>
          <w:w w:val="88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All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rights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reserved.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Used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with</w:t>
      </w:r>
      <w:r>
        <w:rPr>
          <w:rFonts w:ascii="Arial" w:hAnsi="Arial"/>
          <w:color w:val="414042"/>
          <w:spacing w:val="-20"/>
          <w:w w:val="95"/>
          <w:sz w:val="14"/>
        </w:rPr>
        <w:t> </w:t>
      </w:r>
      <w:r>
        <w:rPr>
          <w:rFonts w:ascii="Arial" w:hAnsi="Arial"/>
          <w:color w:val="414042"/>
          <w:w w:val="95"/>
          <w:sz w:val="14"/>
        </w:rPr>
        <w:t>permission.</w:t>
      </w:r>
      <w:r>
        <w:rPr>
          <w:rFonts w:ascii="Arial" w:hAnsi="Arial"/>
          <w:sz w:val="14"/>
        </w:rPr>
      </w:r>
    </w:p>
    <w:p>
      <w:pPr>
        <w:spacing w:before="160"/>
        <w:ind w:left="68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10"/>
        </w:rPr>
        <w:br w:type="column"/>
      </w:r>
      <w:r>
        <w:rPr>
          <w:rFonts w:ascii="Calibri"/>
          <w:b/>
          <w:color w:val="808285"/>
          <w:spacing w:val="-3"/>
          <w:w w:val="110"/>
          <w:sz w:val="21"/>
        </w:rPr>
        <w:t>WEEKL</w:t>
      </w:r>
      <w:r>
        <w:rPr>
          <w:rFonts w:ascii="Calibri"/>
          <w:b/>
          <w:color w:val="808285"/>
          <w:spacing w:val="-2"/>
          <w:w w:val="110"/>
          <w:sz w:val="21"/>
        </w:rPr>
        <w:t>Y</w:t>
      </w:r>
      <w:r>
        <w:rPr>
          <w:rFonts w:ascii="Calibri"/>
          <w:b/>
          <w:color w:val="808285"/>
          <w:spacing w:val="-1"/>
          <w:w w:val="110"/>
          <w:sz w:val="21"/>
        </w:rPr>
        <w:t> </w:t>
      </w:r>
      <w:r>
        <w:rPr>
          <w:rFonts w:ascii="Calibri"/>
          <w:b/>
          <w:color w:val="808285"/>
          <w:w w:val="110"/>
          <w:sz w:val="21"/>
        </w:rPr>
        <w:t>COURSE </w:t>
      </w:r>
      <w:r>
        <w:rPr>
          <w:rFonts w:ascii="Calibri"/>
          <w:b/>
          <w:color w:val="808285"/>
          <w:spacing w:val="-5"/>
          <w:w w:val="110"/>
          <w:sz w:val="21"/>
        </w:rPr>
        <w:t>STARTS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1500" w:bottom="280" w:left="0" w:right="0"/>
          <w:cols w:num="2" w:equalWidth="0">
            <w:col w:w="6500" w:space="1606"/>
            <w:col w:w="4134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line="190" w:lineRule="atLeast"/>
        <w:ind w:left="7122" w:right="0" w:firstLine="0"/>
        <w:rPr>
          <w:rFonts w:ascii="Calibri" w:hAnsi="Calibri" w:cs="Calibri" w:eastAsia="Calibri"/>
          <w:sz w:val="19"/>
          <w:szCs w:val="19"/>
        </w:rPr>
      </w:pPr>
      <w:r>
        <w:rPr>
          <w:rFonts w:ascii="Calibri" w:hAnsi="Calibri" w:cs="Calibri" w:eastAsia="Calibri"/>
          <w:sz w:val="19"/>
          <w:szCs w:val="19"/>
        </w:rPr>
        <w:drawing>
          <wp:inline distT="0" distB="0" distL="0" distR="0">
            <wp:extent cx="1319416" cy="126015"/>
            <wp:effectExtent l="0" t="0" r="0" b="0"/>
            <wp:docPr id="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4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19"/>
          <w:szCs w:val="19"/>
        </w:rPr>
      </w:r>
    </w:p>
    <w:p>
      <w:pPr>
        <w:spacing w:line="418" w:lineRule="exact" w:before="0"/>
        <w:ind w:left="7087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/>
        <w:pict>
          <v:group style="position:absolute;margin-left:506.001587pt;margin-top:-10.031779pt;width:39.950pt;height:26.5pt;mso-position-horizontal-relative:page;mso-position-vertical-relative:paragraph;z-index:5992" coordorigin="10120,-201" coordsize="799,530">
            <v:group style="position:absolute;left:10250;top:-85;width:669;height:146" coordorigin="10250,-85" coordsize="669,146">
              <v:shape style="position:absolute;left:10250;top:-85;width:669;height:146" coordorigin="10250,-85" coordsize="669,146" path="m10780,-85l10250,-85,10414,61,10919,61,10780,-85xe" filled="true" fillcolor="#bd711e" stroked="false">
                <v:path arrowok="t"/>
                <v:fill type="solid"/>
              </v:shape>
            </v:group>
            <v:group style="position:absolute;left:10120;top:-201;width:599;height:51" coordorigin="10120,-201" coordsize="599,51">
              <v:shape style="position:absolute;left:10120;top:-201;width:599;height:51" coordorigin="10120,-201" coordsize="599,51" path="m10670,-201l10120,-201,10176,-151,10718,-151,10670,-201xe" filled="true" fillcolor="#231f20" stroked="false">
                <v:path arrowok="t"/>
                <v:fill type="solid"/>
              </v:shape>
            </v:group>
            <v:group style="position:absolute;left:10120;top:241;width:621;height:88" coordorigin="10120,241" coordsize="621,88">
              <v:shape style="position:absolute;left:10120;top:241;width:621;height:88" coordorigin="10120,241" coordsize="621,88" path="m10741,241l10219,241,10120,329,10653,329,10741,241xe" filled="true" fillcolor="#8c9fc1" stroked="false">
                <v:path arrowok="t"/>
                <v:fill type="solid"/>
              </v:shape>
            </v:group>
            <v:group style="position:absolute;left:10277;top:100;width:605;height:90" coordorigin="10277,100" coordsize="605,90">
              <v:shape style="position:absolute;left:10277;top:100;width:605;height:90" coordorigin="10277,100" coordsize="605,90" path="m10882,100l10378,100,10277,189,10793,189,10882,100xe" filled="true" fillcolor="#811c28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/>
          <w:b/>
          <w:i/>
          <w:color w:val="8C9FC1"/>
          <w:spacing w:val="-30"/>
          <w:sz w:val="44"/>
        </w:rPr>
        <w:t>F</w:t>
      </w:r>
      <w:r>
        <w:rPr>
          <w:rFonts w:ascii="Century Gothic"/>
          <w:b/>
          <w:i/>
          <w:color w:val="8C9FC1"/>
          <w:sz w:val="44"/>
        </w:rPr>
        <w:t>AST</w:t>
      </w:r>
      <w:r>
        <w:rPr>
          <w:rFonts w:ascii="Century Gothic"/>
          <w:b/>
          <w:i/>
          <w:color w:val="8C9FC1"/>
          <w:spacing w:val="37"/>
          <w:sz w:val="44"/>
        </w:rPr>
        <w:t> </w:t>
      </w:r>
      <w:r>
        <w:rPr>
          <w:rFonts w:ascii="Calibri"/>
          <w:b/>
          <w:color w:val="003D70"/>
          <w:sz w:val="44"/>
        </w:rPr>
        <w:t>FOR</w:t>
      </w:r>
      <w:r>
        <w:rPr>
          <w:rFonts w:ascii="Calibri"/>
          <w:b/>
          <w:color w:val="003D70"/>
          <w:spacing w:val="-42"/>
          <w:sz w:val="44"/>
        </w:rPr>
        <w:t>W</w:t>
      </w:r>
      <w:r>
        <w:rPr>
          <w:rFonts w:ascii="Calibri"/>
          <w:b/>
          <w:color w:val="003D70"/>
          <w:sz w:val="44"/>
        </w:rPr>
        <w:t>ARD</w:t>
      </w:r>
      <w:r>
        <w:rPr>
          <w:rFonts w:ascii="Calibri"/>
          <w:sz w:val="44"/>
        </w:rPr>
      </w:r>
    </w:p>
    <w:p>
      <w:pPr>
        <w:spacing w:line="114" w:lineRule="exact" w:before="0"/>
        <w:ind w:left="708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 w:hAnsi="Calibri" w:cs="Calibri" w:eastAsia="Calibri"/>
          <w:i/>
          <w:color w:val="003D70"/>
          <w:spacing w:val="-1"/>
          <w:w w:val="105"/>
          <w:sz w:val="12"/>
          <w:szCs w:val="12"/>
        </w:rPr>
        <w:t>Earn</w:t>
      </w:r>
      <w:r>
        <w:rPr>
          <w:rFonts w:ascii="Calibri" w:hAnsi="Calibri" w:cs="Calibri" w:eastAsia="Calibri"/>
          <w:i/>
          <w:color w:val="003D70"/>
          <w:spacing w:val="1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color w:val="003D70"/>
          <w:spacing w:val="-1"/>
          <w:w w:val="105"/>
          <w:sz w:val="12"/>
          <w:szCs w:val="12"/>
        </w:rPr>
        <w:t>your</w:t>
      </w:r>
      <w:r>
        <w:rPr>
          <w:rFonts w:ascii="Calibri" w:hAnsi="Calibri" w:cs="Calibri" w:eastAsia="Calibri"/>
          <w:i/>
          <w:color w:val="003D70"/>
          <w:spacing w:val="1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color w:val="003D70"/>
          <w:spacing w:val="-2"/>
          <w:w w:val="105"/>
          <w:sz w:val="12"/>
          <w:szCs w:val="12"/>
        </w:rPr>
        <w:t>bachelor’s</w:t>
      </w:r>
      <w:r>
        <w:rPr>
          <w:rFonts w:ascii="Calibri" w:hAnsi="Calibri" w:cs="Calibri" w:eastAsia="Calibri"/>
          <w:i/>
          <w:color w:val="003D70"/>
          <w:spacing w:val="16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color w:val="003D70"/>
          <w:spacing w:val="-1"/>
          <w:w w:val="105"/>
          <w:sz w:val="12"/>
          <w:szCs w:val="12"/>
        </w:rPr>
        <w:t>and</w:t>
      </w:r>
      <w:r>
        <w:rPr>
          <w:rFonts w:ascii="Calibri" w:hAnsi="Calibri" w:cs="Calibri" w:eastAsia="Calibri"/>
          <w:i/>
          <w:color w:val="003D70"/>
          <w:spacing w:val="1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color w:val="003D70"/>
          <w:spacing w:val="-3"/>
          <w:w w:val="105"/>
          <w:sz w:val="12"/>
          <w:szCs w:val="12"/>
        </w:rPr>
        <w:t>master’</w:t>
      </w:r>
      <w:r>
        <w:rPr>
          <w:rFonts w:ascii="Calibri" w:hAnsi="Calibri" w:cs="Calibri" w:eastAsia="Calibri"/>
          <w:i/>
          <w:color w:val="003D70"/>
          <w:spacing w:val="-2"/>
          <w:w w:val="105"/>
          <w:sz w:val="12"/>
          <w:szCs w:val="12"/>
        </w:rPr>
        <w:t>s</w:t>
      </w:r>
      <w:r>
        <w:rPr>
          <w:rFonts w:ascii="Calibri" w:hAnsi="Calibri" w:cs="Calibri" w:eastAsia="Calibri"/>
          <w:i/>
          <w:color w:val="003D70"/>
          <w:spacing w:val="16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color w:val="003D70"/>
          <w:spacing w:val="-1"/>
          <w:w w:val="105"/>
          <w:sz w:val="12"/>
          <w:szCs w:val="12"/>
        </w:rPr>
        <w:t>degree</w:t>
      </w:r>
      <w:r>
        <w:rPr>
          <w:rFonts w:ascii="Calibri" w:hAnsi="Calibri" w:cs="Calibri" w:eastAsia="Calibri"/>
          <w:i/>
          <w:color w:val="003D70"/>
          <w:spacing w:val="1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color w:val="003D70"/>
          <w:spacing w:val="-1"/>
          <w:w w:val="105"/>
          <w:sz w:val="12"/>
          <w:szCs w:val="12"/>
        </w:rPr>
        <w:t>in</w:t>
      </w:r>
      <w:r>
        <w:rPr>
          <w:rFonts w:ascii="Calibri" w:hAnsi="Calibri" w:cs="Calibri" w:eastAsia="Calibri"/>
          <w:i/>
          <w:color w:val="003D70"/>
          <w:spacing w:val="16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color w:val="003D70"/>
          <w:spacing w:val="-1"/>
          <w:w w:val="105"/>
          <w:sz w:val="12"/>
          <w:szCs w:val="12"/>
        </w:rPr>
        <w:t>one</w:t>
      </w:r>
      <w:r>
        <w:rPr>
          <w:rFonts w:ascii="Calibri" w:hAnsi="Calibri" w:cs="Calibri" w:eastAsia="Calibri"/>
          <w:i/>
          <w:color w:val="003D70"/>
          <w:spacing w:val="1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color w:val="003D70"/>
          <w:spacing w:val="-1"/>
          <w:w w:val="105"/>
          <w:sz w:val="12"/>
          <w:szCs w:val="12"/>
        </w:rPr>
        <w:t>accelerated</w:t>
      </w:r>
      <w:r>
        <w:rPr>
          <w:rFonts w:ascii="Calibri" w:hAnsi="Calibri" w:cs="Calibri" w:eastAsia="Calibri"/>
          <w:i/>
          <w:color w:val="003D70"/>
          <w:spacing w:val="15"/>
          <w:w w:val="105"/>
          <w:sz w:val="12"/>
          <w:szCs w:val="12"/>
        </w:rPr>
        <w:t> </w:t>
      </w:r>
      <w:r>
        <w:rPr>
          <w:rFonts w:ascii="Calibri" w:hAnsi="Calibri" w:cs="Calibri" w:eastAsia="Calibri"/>
          <w:i/>
          <w:color w:val="003D70"/>
          <w:spacing w:val="-1"/>
          <w:w w:val="105"/>
          <w:sz w:val="12"/>
          <w:szCs w:val="12"/>
        </w:rPr>
        <w:t>track!</w:t>
      </w:r>
      <w:r>
        <w:rPr>
          <w:rFonts w:ascii="Calibri" w:hAnsi="Calibri" w:cs="Calibri" w:eastAsia="Calibri"/>
          <w:sz w:val="12"/>
          <w:szCs w:val="1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78.4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i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55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56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8"/>
                      <w:sz w:val="42"/>
                    </w:rPr>
                    <w:t>Business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637" w:right="816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competitive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global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marketplace,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professionals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constantly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called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upon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3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prove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ability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run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more</w:t>
                  </w:r>
                  <w:r>
                    <w:rPr>
                      <w:rFonts w:ascii="Arial" w:hAnsi="Arial" w:cs="Arial" w:eastAsia="Arial"/>
                      <w:color w:val="414042"/>
                      <w:spacing w:val="-1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efficiently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effectively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matter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area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expertise.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University's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adopted</w:t>
                  </w:r>
                  <w:r>
                    <w:rPr>
                      <w:rFonts w:ascii="Arial" w:hAnsi="Arial" w:cs="Arial" w:eastAsia="Arial"/>
                      <w:color w:val="414042"/>
                      <w:spacing w:val="28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similar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results-oriented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approach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online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delivering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rigorous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doctoral,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master's,</w:t>
                  </w:r>
                  <w:r>
                    <w:rPr>
                      <w:rFonts w:ascii="Arial" w:hAnsi="Arial" w:cs="Arial" w:eastAsia="Arial"/>
                      <w:color w:val="414042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bachelor's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graduate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certificate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develop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acumen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cs="Arial" w:eastAsia="Arial"/>
                      <w:color w:val="414042"/>
                      <w:spacing w:val="24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companies,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investors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8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clients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demand.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i/>
          <w:sz w:val="25"/>
          <w:szCs w:val="25"/>
        </w:rPr>
      </w:pPr>
    </w:p>
    <w:p>
      <w:pPr>
        <w:spacing w:before="50"/>
        <w:ind w:left="869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color w:val="414042"/>
          <w:spacing w:val="3"/>
          <w:w w:val="105"/>
          <w:sz w:val="32"/>
          <w:szCs w:val="32"/>
        </w:rPr>
        <w:t>NCU</w:t>
      </w:r>
      <w:r>
        <w:rPr>
          <w:rFonts w:ascii="Calibri" w:hAnsi="Calibri" w:cs="Calibri" w:eastAsia="Calibri"/>
          <w:b/>
          <w:bCs/>
          <w:color w:val="414042"/>
          <w:spacing w:val="21"/>
          <w:w w:val="10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414042"/>
          <w:spacing w:val="-14"/>
          <w:w w:val="105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color w:val="414042"/>
          <w:spacing w:val="6"/>
          <w:w w:val="105"/>
          <w:sz w:val="32"/>
          <w:szCs w:val="32"/>
        </w:rPr>
        <w:t>ASTFOR</w:t>
      </w:r>
      <w:r>
        <w:rPr>
          <w:rFonts w:ascii="Calibri" w:hAnsi="Calibri" w:cs="Calibri" w:eastAsia="Calibri"/>
          <w:b/>
          <w:bCs/>
          <w:color w:val="414042"/>
          <w:spacing w:val="-26"/>
          <w:w w:val="105"/>
          <w:sz w:val="32"/>
          <w:szCs w:val="32"/>
        </w:rPr>
        <w:t>W</w:t>
      </w:r>
      <w:r>
        <w:rPr>
          <w:rFonts w:ascii="Calibri" w:hAnsi="Calibri" w:cs="Calibri" w:eastAsia="Calibri"/>
          <w:b/>
          <w:bCs/>
          <w:color w:val="414042"/>
          <w:spacing w:val="6"/>
          <w:w w:val="105"/>
          <w:sz w:val="32"/>
          <w:szCs w:val="32"/>
        </w:rPr>
        <w:t>AR</w:t>
      </w:r>
      <w:r>
        <w:rPr>
          <w:rFonts w:ascii="Calibri" w:hAnsi="Calibri" w:cs="Calibri" w:eastAsia="Calibri"/>
          <w:b/>
          <w:bCs/>
          <w:color w:val="414042"/>
          <w:w w:val="105"/>
          <w:sz w:val="32"/>
          <w:szCs w:val="32"/>
        </w:rPr>
        <w:t>D</w:t>
      </w:r>
      <w:r>
        <w:rPr>
          <w:rFonts w:ascii="Calibri" w:hAnsi="Calibri" w:cs="Calibri" w:eastAsia="Calibri"/>
          <w:b/>
          <w:bCs/>
          <w:color w:val="414042"/>
          <w:spacing w:val="21"/>
          <w:w w:val="10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414042"/>
          <w:spacing w:val="5"/>
          <w:w w:val="105"/>
          <w:sz w:val="32"/>
          <w:szCs w:val="32"/>
        </w:rPr>
        <w:t>MASTER’S</w:t>
      </w:r>
      <w:r>
        <w:rPr>
          <w:rFonts w:ascii="Calibri" w:hAnsi="Calibri" w:cs="Calibri" w:eastAsia="Calibri"/>
          <w:b/>
          <w:bCs/>
          <w:color w:val="414042"/>
          <w:spacing w:val="22"/>
          <w:w w:val="10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414042"/>
          <w:spacing w:val="5"/>
          <w:w w:val="105"/>
          <w:sz w:val="32"/>
          <w:szCs w:val="32"/>
        </w:rPr>
        <w:t>DEGREE</w:t>
      </w:r>
      <w:r>
        <w:rPr>
          <w:rFonts w:ascii="Calibri" w:hAnsi="Calibri" w:cs="Calibri" w:eastAsia="Calibri"/>
          <w:b/>
          <w:bCs/>
          <w:color w:val="414042"/>
          <w:spacing w:val="21"/>
          <w:w w:val="105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414042"/>
          <w:spacing w:val="6"/>
          <w:w w:val="105"/>
          <w:sz w:val="32"/>
          <w:szCs w:val="32"/>
        </w:rPr>
        <w:t>TRACK:</w:t>
      </w:r>
      <w:r>
        <w:rPr>
          <w:rFonts w:ascii="Calibri" w:hAnsi="Calibri" w:cs="Calibri" w:eastAsia="Calibri"/>
          <w:sz w:val="32"/>
          <w:szCs w:val="32"/>
        </w:rPr>
      </w:r>
    </w:p>
    <w:p>
      <w:pPr>
        <w:pStyle w:val="Heading9"/>
        <w:spacing w:line="262" w:lineRule="auto" w:before="25"/>
        <w:ind w:left="869" w:right="143"/>
        <w:jc w:val="left"/>
        <w:rPr>
          <w:b w:val="0"/>
          <w:bCs w:val="0"/>
        </w:rPr>
      </w:pPr>
      <w:r>
        <w:rPr>
          <w:color w:val="414042"/>
        </w:rPr>
        <w:t>Bachelor</w:t>
      </w:r>
      <w:r>
        <w:rPr>
          <w:color w:val="414042"/>
          <w:spacing w:val="20"/>
        </w:rPr>
        <w:t> </w:t>
      </w:r>
      <w:r>
        <w:rPr>
          <w:color w:val="414042"/>
        </w:rPr>
        <w:t>of</w:t>
      </w:r>
      <w:r>
        <w:rPr>
          <w:color w:val="414042"/>
          <w:spacing w:val="21"/>
        </w:rPr>
        <w:t> </w:t>
      </w:r>
      <w:r>
        <w:rPr>
          <w:color w:val="414042"/>
        </w:rPr>
        <w:t>Business</w:t>
      </w:r>
      <w:r>
        <w:rPr>
          <w:color w:val="414042"/>
          <w:spacing w:val="20"/>
        </w:rPr>
        <w:t> </w:t>
      </w:r>
      <w:r>
        <w:rPr>
          <w:color w:val="414042"/>
        </w:rPr>
        <w:t>Administration</w:t>
      </w:r>
      <w:r>
        <w:rPr>
          <w:color w:val="414042"/>
          <w:spacing w:val="21"/>
        </w:rPr>
        <w:t> </w:t>
      </w:r>
      <w:r>
        <w:rPr>
          <w:color w:val="414042"/>
        </w:rPr>
        <w:t>(BBA)</w:t>
      </w:r>
      <w:r>
        <w:rPr>
          <w:color w:val="414042"/>
          <w:spacing w:val="21"/>
        </w:rPr>
        <w:t> </w:t>
      </w:r>
      <w:r>
        <w:rPr>
          <w:color w:val="414042"/>
        </w:rPr>
        <w:t>to</w:t>
      </w:r>
      <w:r>
        <w:rPr>
          <w:color w:val="414042"/>
          <w:spacing w:val="20"/>
        </w:rPr>
        <w:t> </w:t>
      </w:r>
      <w:r>
        <w:rPr>
          <w:color w:val="414042"/>
        </w:rPr>
        <w:t>Master</w:t>
      </w:r>
      <w:r>
        <w:rPr>
          <w:color w:val="414042"/>
          <w:spacing w:val="21"/>
        </w:rPr>
        <w:t> </w:t>
      </w:r>
      <w:r>
        <w:rPr>
          <w:color w:val="414042"/>
        </w:rPr>
        <w:t>of</w:t>
      </w:r>
      <w:r>
        <w:rPr>
          <w:color w:val="414042"/>
          <w:spacing w:val="20"/>
        </w:rPr>
        <w:t> </w:t>
      </w:r>
      <w:r>
        <w:rPr>
          <w:color w:val="414042"/>
        </w:rPr>
        <w:t>Science</w:t>
      </w:r>
      <w:r>
        <w:rPr>
          <w:color w:val="414042"/>
          <w:spacing w:val="21"/>
        </w:rPr>
        <w:t> </w:t>
      </w:r>
      <w:r>
        <w:rPr>
          <w:color w:val="414042"/>
        </w:rPr>
        <w:t>in</w:t>
      </w:r>
      <w:r>
        <w:rPr>
          <w:color w:val="414042"/>
          <w:spacing w:val="21"/>
        </w:rPr>
        <w:t> </w:t>
      </w:r>
      <w:r>
        <w:rPr>
          <w:color w:val="414042"/>
          <w:spacing w:val="-27"/>
        </w:rPr>
        <w:t>T</w:t>
      </w:r>
      <w:r>
        <w:rPr>
          <w:color w:val="414042"/>
        </w:rPr>
        <w:t>echnology</w:t>
      </w:r>
      <w:r>
        <w:rPr>
          <w:color w:val="414042"/>
          <w:spacing w:val="20"/>
        </w:rPr>
        <w:t> </w:t>
      </w:r>
      <w:r>
        <w:rPr>
          <w:color w:val="414042"/>
        </w:rPr>
        <w:t>and</w:t>
      </w:r>
      <w:r>
        <w:rPr>
          <w:color w:val="414042"/>
          <w:spacing w:val="21"/>
        </w:rPr>
        <w:t> </w:t>
      </w:r>
      <w:r>
        <w:rPr>
          <w:color w:val="414042"/>
        </w:rPr>
        <w:t>Innovation</w:t>
      </w:r>
      <w:r>
        <w:rPr>
          <w:color w:val="414042"/>
        </w:rPr>
        <w:t> Management</w:t>
      </w:r>
      <w:r>
        <w:rPr>
          <w:color w:val="414042"/>
          <w:spacing w:val="-14"/>
        </w:rPr>
        <w:t> </w:t>
      </w:r>
      <w:r>
        <w:rPr>
          <w:color w:val="414042"/>
        </w:rPr>
        <w:t>(MSTIM)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BodyText"/>
        <w:spacing w:line="246" w:lineRule="auto"/>
        <w:ind w:left="869" w:right="25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  <w:w w:val="95"/>
        </w:rPr>
        <w:t>Northcentral</w:t>
      </w:r>
      <w:r>
        <w:rPr>
          <w:rFonts w:ascii="Arial" w:hAnsi="Arial" w:cs="Arial" w:eastAsia="Arial"/>
          <w:color w:val="414042"/>
          <w:spacing w:val="-2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University</w:t>
      </w:r>
      <w:r>
        <w:rPr>
          <w:rFonts w:ascii="Arial" w:hAnsi="Arial" w:cs="Arial" w:eastAsia="Arial"/>
          <w:color w:val="414042"/>
          <w:spacing w:val="-2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now</w:t>
      </w:r>
      <w:r>
        <w:rPr>
          <w:rFonts w:ascii="Arial" w:hAnsi="Arial" w:cs="Arial" w:eastAsia="Arial"/>
          <w:color w:val="414042"/>
          <w:spacing w:val="-2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offers</w:t>
      </w:r>
      <w:r>
        <w:rPr>
          <w:rFonts w:ascii="Arial" w:hAnsi="Arial" w:cs="Arial" w:eastAsia="Arial"/>
          <w:color w:val="414042"/>
          <w:spacing w:val="-2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students</w:t>
      </w:r>
      <w:r>
        <w:rPr>
          <w:rFonts w:ascii="Arial" w:hAnsi="Arial" w:cs="Arial" w:eastAsia="Arial"/>
          <w:color w:val="414042"/>
          <w:spacing w:val="-2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</w:t>
      </w:r>
      <w:r>
        <w:rPr>
          <w:rFonts w:ascii="Arial" w:hAnsi="Arial" w:cs="Arial" w:eastAsia="Arial"/>
          <w:color w:val="414042"/>
          <w:spacing w:val="-2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its</w:t>
      </w:r>
      <w:r>
        <w:rPr>
          <w:rFonts w:ascii="Arial" w:hAnsi="Arial" w:cs="Arial" w:eastAsia="Arial"/>
          <w:color w:val="414042"/>
          <w:spacing w:val="-2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Bachelor</w:t>
      </w:r>
      <w:r>
        <w:rPr>
          <w:rFonts w:ascii="Arial" w:hAnsi="Arial" w:cs="Arial" w:eastAsia="Arial"/>
          <w:color w:val="414042"/>
          <w:spacing w:val="-2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</w:t>
      </w:r>
      <w:r>
        <w:rPr>
          <w:rFonts w:ascii="Arial" w:hAnsi="Arial" w:cs="Arial" w:eastAsia="Arial"/>
          <w:color w:val="414042"/>
          <w:spacing w:val="-2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Business</w:t>
      </w:r>
      <w:r>
        <w:rPr>
          <w:rFonts w:ascii="Arial" w:hAnsi="Arial" w:cs="Arial" w:eastAsia="Arial"/>
          <w:color w:val="414042"/>
          <w:spacing w:val="-2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Administration</w:t>
      </w:r>
      <w:r>
        <w:rPr>
          <w:rFonts w:ascii="Arial" w:hAnsi="Arial" w:cs="Arial" w:eastAsia="Arial"/>
          <w:color w:val="414042"/>
          <w:spacing w:val="-2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(BBA)</w:t>
      </w:r>
      <w:r>
        <w:rPr>
          <w:rFonts w:ascii="Arial" w:hAnsi="Arial" w:cs="Arial" w:eastAsia="Arial"/>
          <w:color w:val="414042"/>
          <w:w w:val="95"/>
          <w:position w:val="7"/>
          <w:sz w:val="13"/>
          <w:szCs w:val="13"/>
        </w:rPr>
        <w:t>*</w:t>
      </w:r>
      <w:r>
        <w:rPr>
          <w:rFonts w:ascii="Arial" w:hAnsi="Arial" w:cs="Arial" w:eastAsia="Arial"/>
          <w:color w:val="414042"/>
          <w:spacing w:val="-4"/>
          <w:w w:val="95"/>
          <w:position w:val="7"/>
          <w:sz w:val="13"/>
          <w:szCs w:val="13"/>
        </w:rPr>
        <w:t> </w:t>
      </w:r>
      <w:r>
        <w:rPr>
          <w:rFonts w:ascii="Arial" w:hAnsi="Arial" w:cs="Arial" w:eastAsia="Arial"/>
          <w:color w:val="414042"/>
          <w:w w:val="95"/>
        </w:rPr>
        <w:t>completion</w:t>
      </w:r>
      <w:r>
        <w:rPr>
          <w:rFonts w:ascii="Arial" w:hAnsi="Arial" w:cs="Arial" w:eastAsia="Arial"/>
          <w:color w:val="414042"/>
          <w:spacing w:val="-2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program</w:t>
      </w:r>
      <w:r>
        <w:rPr>
          <w:rFonts w:ascii="Arial" w:hAnsi="Arial" w:cs="Arial" w:eastAsia="Arial"/>
          <w:color w:val="414042"/>
          <w:spacing w:val="2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opportunity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to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get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</w:t>
      </w:r>
      <w:r>
        <w:rPr>
          <w:rFonts w:ascii="Arial" w:hAnsi="Arial" w:cs="Arial" w:eastAsia="Arial"/>
          <w:color w:val="414042"/>
          <w:spacing w:val="-9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head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start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earning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their</w:t>
      </w:r>
      <w:r>
        <w:rPr>
          <w:rFonts w:ascii="Arial" w:hAnsi="Arial" w:cs="Arial" w:eastAsia="Arial"/>
          <w:color w:val="414042"/>
          <w:spacing w:val="-9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Master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Science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Technology</w:t>
      </w:r>
      <w:r>
        <w:rPr>
          <w:rFonts w:ascii="Arial" w:hAnsi="Arial" w:cs="Arial" w:eastAsia="Arial"/>
          <w:color w:val="414042"/>
          <w:spacing w:val="-9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Innovation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Management</w:t>
      </w:r>
      <w:r>
        <w:rPr>
          <w:rFonts w:ascii="Arial" w:hAnsi="Arial" w:cs="Arial" w:eastAsia="Arial"/>
          <w:color w:val="414042"/>
          <w:spacing w:val="36"/>
          <w:w w:val="93"/>
        </w:rPr>
        <w:t> </w:t>
      </w:r>
      <w:r>
        <w:rPr>
          <w:rFonts w:ascii="Arial" w:hAnsi="Arial" w:cs="Arial" w:eastAsia="Arial"/>
          <w:color w:val="414042"/>
          <w:spacing w:val="-2"/>
          <w:w w:val="95"/>
        </w:rPr>
        <w:t>(MSTIM).</w:t>
      </w:r>
      <w:r>
        <w:rPr>
          <w:rFonts w:ascii="Arial" w:hAnsi="Arial" w:cs="Arial" w:eastAsia="Arial"/>
          <w:color w:val="414042"/>
          <w:spacing w:val="-1"/>
          <w:w w:val="95"/>
          <w:position w:val="7"/>
          <w:sz w:val="13"/>
          <w:szCs w:val="13"/>
        </w:rPr>
        <w:t>*</w:t>
      </w:r>
      <w:r>
        <w:rPr>
          <w:rFonts w:ascii="Arial" w:hAnsi="Arial" w:cs="Arial" w:eastAsia="Arial"/>
          <w:color w:val="414042"/>
          <w:spacing w:val="11"/>
          <w:w w:val="95"/>
          <w:position w:val="7"/>
          <w:sz w:val="13"/>
          <w:szCs w:val="13"/>
        </w:rPr>
        <w:t> </w:t>
      </w:r>
      <w:r>
        <w:rPr>
          <w:rFonts w:ascii="Arial" w:hAnsi="Arial" w:cs="Arial" w:eastAsia="Arial"/>
          <w:color w:val="414042"/>
          <w:w w:val="95"/>
        </w:rPr>
        <w:t>In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BBA</w:t>
      </w:r>
      <w:r>
        <w:rPr>
          <w:rFonts w:ascii="Times New Roman" w:hAnsi="Times New Roman" w:cs="Times New Roman" w:eastAsia="Times New Roman"/>
          <w:color w:val="414042"/>
          <w:w w:val="95"/>
        </w:rPr>
        <w:t>→</w:t>
      </w:r>
      <w:r>
        <w:rPr>
          <w:rFonts w:ascii="Arial" w:hAnsi="Arial" w:cs="Arial" w:eastAsia="Arial"/>
          <w:color w:val="414042"/>
          <w:w w:val="95"/>
        </w:rPr>
        <w:t>MSTIM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curriculum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you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will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take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four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10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TIM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courses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at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BBA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per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credit/per</w:t>
      </w:r>
      <w:r>
        <w:rPr>
          <w:rFonts w:ascii="Arial" w:hAnsi="Arial" w:cs="Arial" w:eastAsia="Arial"/>
          <w:color w:val="414042"/>
          <w:spacing w:val="28"/>
        </w:rPr>
        <w:t> </w:t>
      </w:r>
      <w:r>
        <w:rPr>
          <w:rFonts w:ascii="Arial" w:hAnsi="Arial" w:cs="Arial" w:eastAsia="Arial"/>
          <w:color w:val="414042"/>
          <w:w w:val="95"/>
        </w:rPr>
        <w:t>course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rate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will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then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be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transitioned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to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MSTIM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program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to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complete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remaining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six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courses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at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14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TIM</w:t>
      </w:r>
      <w:r>
        <w:rPr>
          <w:rFonts w:ascii="Arial" w:hAnsi="Arial" w:cs="Arial" w:eastAsia="Arial"/>
          <w:color w:val="414042"/>
          <w:w w:val="88"/>
        </w:rPr>
        <w:t> </w:t>
      </w:r>
      <w:r>
        <w:rPr>
          <w:rFonts w:ascii="Arial" w:hAnsi="Arial" w:cs="Arial" w:eastAsia="Arial"/>
          <w:color w:val="414042"/>
          <w:w w:val="95"/>
        </w:rPr>
        <w:t>cost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per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credit/course</w:t>
      </w:r>
      <w:r>
        <w:rPr>
          <w:rFonts w:ascii="Arial" w:hAnsi="Arial" w:cs="Arial" w:eastAsia="Arial"/>
          <w:color w:val="414042"/>
          <w:spacing w:val="-10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rate.</w:t>
      </w:r>
      <w:r>
        <w:rPr>
          <w:rFonts w:ascii="Arial" w:hAnsi="Arial" w:cs="Arial" w:eastAsia="Arial"/>
        </w:rPr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6" w:lineRule="auto"/>
        <w:ind w:left="869" w:right="22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prepare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use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new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emerging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technologies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benefit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wide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variety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organizations.</w:t>
      </w:r>
      <w:r>
        <w:rPr>
          <w:rFonts w:ascii="Arial" w:hAnsi="Arial" w:cs="Arial" w:eastAsia="Arial"/>
          <w:color w:val="414042"/>
          <w:w w:val="95"/>
        </w:rPr>
        <w:t> </w:t>
      </w:r>
      <w:r>
        <w:rPr>
          <w:rFonts w:ascii="Arial" w:hAnsi="Arial" w:cs="Arial" w:eastAsia="Arial"/>
          <w:color w:val="414042"/>
          <w:spacing w:val="-8"/>
          <w:w w:val="95"/>
        </w:rPr>
        <w:t>You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will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learn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to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identify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implement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new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high-tech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solutions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to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real-world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business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problems,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will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have</w:t>
      </w:r>
      <w:r>
        <w:rPr>
          <w:rFonts w:ascii="Arial" w:hAnsi="Arial" w:cs="Arial" w:eastAsia="Arial"/>
          <w:color w:val="414042"/>
          <w:spacing w:val="-1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21"/>
          <w:w w:val="87"/>
        </w:rPr>
        <w:t> </w:t>
      </w:r>
      <w:r>
        <w:rPr>
          <w:rFonts w:ascii="Arial" w:hAnsi="Arial" w:cs="Arial" w:eastAsia="Arial"/>
          <w:color w:val="414042"/>
          <w:w w:val="95"/>
        </w:rPr>
        <w:t>option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continuing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your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studies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spacing w:val="-3"/>
          <w:w w:val="95"/>
        </w:rPr>
        <w:t>master’s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program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by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focusing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one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six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technology</w:t>
      </w:r>
      <w:r>
        <w:rPr>
          <w:rFonts w:ascii="Arial" w:hAnsi="Arial" w:cs="Arial" w:eastAsia="Arial"/>
          <w:color w:val="414042"/>
          <w:spacing w:val="-1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specializations.</w:t>
      </w:r>
      <w:r>
        <w:rPr>
          <w:rFonts w:ascii="Arial" w:hAnsi="Arial" w:cs="Arial" w:eastAsia="Arial"/>
          <w:color w:val="414042"/>
          <w:spacing w:val="-1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This</w:t>
      </w:r>
      <w:r>
        <w:rPr>
          <w:rFonts w:ascii="Arial" w:hAnsi="Arial" w:cs="Arial" w:eastAsia="Arial"/>
          <w:color w:val="414042"/>
          <w:w w:val="83"/>
        </w:rPr>
        <w:t> </w:t>
      </w:r>
      <w:r>
        <w:rPr>
          <w:rFonts w:ascii="Arial" w:hAnsi="Arial" w:cs="Arial" w:eastAsia="Arial"/>
          <w:color w:val="414042"/>
          <w:spacing w:val="25"/>
          <w:w w:val="83"/>
        </w:rPr>
        <w:t> </w:t>
      </w:r>
      <w:r>
        <w:rPr>
          <w:rFonts w:ascii="Arial" w:hAnsi="Arial" w:cs="Arial" w:eastAsia="Arial"/>
          <w:color w:val="414042"/>
          <w:w w:val="95"/>
        </w:rPr>
        <w:t>is</w:t>
      </w:r>
      <w:r>
        <w:rPr>
          <w:rFonts w:ascii="Arial" w:hAnsi="Arial" w:cs="Arial" w:eastAsia="Arial"/>
          <w:color w:val="414042"/>
          <w:spacing w:val="-1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not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business</w:t>
      </w:r>
      <w:r>
        <w:rPr>
          <w:rFonts w:ascii="Arial" w:hAnsi="Arial" w:cs="Arial" w:eastAsia="Arial"/>
          <w:color w:val="414042"/>
          <w:spacing w:val="-1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degree,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but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innovation</w:t>
      </w:r>
      <w:r>
        <w:rPr>
          <w:rFonts w:ascii="Arial" w:hAnsi="Arial" w:cs="Arial" w:eastAsia="Arial"/>
          <w:color w:val="414042"/>
          <w:spacing w:val="-1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through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technology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degree.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spacing w:val="-3"/>
          <w:w w:val="95"/>
        </w:rPr>
        <w:t>T</w:t>
      </w:r>
      <w:r>
        <w:rPr>
          <w:rFonts w:ascii="Arial" w:hAnsi="Arial" w:cs="Arial" w:eastAsia="Arial"/>
          <w:color w:val="414042"/>
          <w:spacing w:val="-2"/>
          <w:w w:val="95"/>
        </w:rPr>
        <w:t>rained</w:t>
      </w:r>
      <w:r>
        <w:rPr>
          <w:rFonts w:ascii="Arial" w:hAnsi="Arial" w:cs="Arial" w:eastAsia="Arial"/>
          <w:color w:val="414042"/>
          <w:spacing w:val="-1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innovative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thinkers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bring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fresh</w:t>
      </w:r>
      <w:r>
        <w:rPr>
          <w:rFonts w:ascii="Arial" w:hAnsi="Arial" w:cs="Arial" w:eastAsia="Arial"/>
          <w:color w:val="414042"/>
          <w:spacing w:val="25"/>
          <w:w w:val="87"/>
        </w:rPr>
        <w:t> </w:t>
      </w:r>
      <w:r>
        <w:rPr>
          <w:rFonts w:ascii="Arial" w:hAnsi="Arial" w:cs="Arial" w:eastAsia="Arial"/>
          <w:color w:val="414042"/>
          <w:w w:val="95"/>
        </w:rPr>
        <w:t>ideas,</w:t>
      </w:r>
      <w:r>
        <w:rPr>
          <w:rFonts w:ascii="Arial" w:hAnsi="Arial" w:cs="Arial" w:eastAsia="Arial"/>
          <w:color w:val="414042"/>
          <w:spacing w:val="-9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leaders</w:t>
      </w:r>
      <w:r>
        <w:rPr>
          <w:rFonts w:ascii="Arial" w:hAnsi="Arial" w:cs="Arial" w:eastAsia="Arial"/>
          <w:color w:val="414042"/>
          <w:spacing w:val="-9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who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understand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how</w:t>
      </w:r>
      <w:r>
        <w:rPr>
          <w:rFonts w:ascii="Arial" w:hAnsi="Arial" w:cs="Arial" w:eastAsia="Arial"/>
          <w:color w:val="414042"/>
          <w:spacing w:val="-9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to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utilize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new</w:t>
      </w:r>
      <w:r>
        <w:rPr>
          <w:rFonts w:ascii="Arial" w:hAnsi="Arial" w:cs="Arial" w:eastAsia="Arial"/>
          <w:color w:val="414042"/>
          <w:spacing w:val="-9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technologies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are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better</w:t>
      </w:r>
      <w:r>
        <w:rPr>
          <w:rFonts w:ascii="Arial" w:hAnsi="Arial" w:cs="Arial" w:eastAsia="Arial"/>
          <w:color w:val="414042"/>
          <w:spacing w:val="-9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prepared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to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guide</w:t>
      </w:r>
      <w:r>
        <w:rPr>
          <w:rFonts w:ascii="Arial" w:hAnsi="Arial" w:cs="Arial" w:eastAsia="Arial"/>
          <w:color w:val="414042"/>
          <w:spacing w:val="-9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organizations</w:t>
      </w:r>
      <w:r>
        <w:rPr>
          <w:rFonts w:ascii="Arial" w:hAnsi="Arial" w:cs="Arial" w:eastAsia="Arial"/>
          <w:color w:val="414042"/>
          <w:spacing w:val="-8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as</w:t>
      </w:r>
      <w:r>
        <w:rPr>
          <w:rFonts w:ascii="Arial" w:hAnsi="Arial" w:cs="Arial" w:eastAsia="Arial"/>
          <w:color w:val="414042"/>
          <w:w w:val="87"/>
        </w:rPr>
        <w:t> </w:t>
      </w:r>
      <w:r>
        <w:rPr>
          <w:rFonts w:ascii="Arial" w:hAnsi="Arial" w:cs="Arial" w:eastAsia="Arial"/>
          <w:color w:val="414042"/>
        </w:rPr>
        <w:t>they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face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challenges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head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on.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100%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online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designed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equip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become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an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innovation</w:t>
      </w:r>
      <w:r>
        <w:rPr>
          <w:rFonts w:ascii="Arial" w:hAnsi="Arial" w:cs="Arial" w:eastAsia="Arial"/>
          <w:color w:val="414042"/>
          <w:w w:val="94"/>
        </w:rPr>
        <w:t> </w:t>
      </w:r>
      <w:r>
        <w:rPr>
          <w:rFonts w:ascii="Arial" w:hAnsi="Arial" w:cs="Arial" w:eastAsia="Arial"/>
          <w:color w:val="414042"/>
          <w:spacing w:val="-2"/>
          <w:w w:val="90"/>
        </w:rPr>
        <w:t>leader,</w:t>
      </w:r>
      <w:r>
        <w:rPr>
          <w:rFonts w:ascii="Arial" w:hAnsi="Arial" w:cs="Arial" w:eastAsia="Arial"/>
          <w:color w:val="414042"/>
          <w:spacing w:val="14"/>
          <w:w w:val="90"/>
        </w:rPr>
        <w:t> </w:t>
      </w:r>
      <w:r>
        <w:rPr>
          <w:rFonts w:ascii="Arial" w:hAnsi="Arial" w:cs="Arial" w:eastAsia="Arial"/>
          <w:color w:val="414042"/>
          <w:w w:val="90"/>
        </w:rPr>
        <w:t>cost-effectively</w:t>
      </w:r>
      <w:r>
        <w:rPr>
          <w:rFonts w:ascii="Arial" w:hAnsi="Arial" w:cs="Arial" w:eastAsia="Arial"/>
          <w:color w:val="414042"/>
          <w:spacing w:val="15"/>
          <w:w w:val="90"/>
        </w:rPr>
        <w:t> </w:t>
      </w:r>
      <w:r>
        <w:rPr>
          <w:rFonts w:ascii="Arial" w:hAnsi="Arial" w:cs="Arial" w:eastAsia="Arial"/>
          <w:color w:val="414042"/>
          <w:w w:val="90"/>
        </w:rPr>
        <w:t>and</w:t>
      </w:r>
      <w:r>
        <w:rPr>
          <w:rFonts w:ascii="Arial" w:hAnsi="Arial" w:cs="Arial" w:eastAsia="Arial"/>
          <w:color w:val="414042"/>
          <w:spacing w:val="15"/>
          <w:w w:val="90"/>
        </w:rPr>
        <w:t> </w:t>
      </w:r>
      <w:r>
        <w:rPr>
          <w:rFonts w:ascii="Arial" w:hAnsi="Arial" w:cs="Arial" w:eastAsia="Arial"/>
          <w:color w:val="414042"/>
          <w:w w:val="90"/>
        </w:rPr>
        <w:t>without</w:t>
      </w:r>
      <w:r>
        <w:rPr>
          <w:rFonts w:ascii="Arial" w:hAnsi="Arial" w:cs="Arial" w:eastAsia="Arial"/>
          <w:color w:val="414042"/>
          <w:spacing w:val="15"/>
          <w:w w:val="90"/>
        </w:rPr>
        <w:t> </w:t>
      </w:r>
      <w:r>
        <w:rPr>
          <w:rFonts w:ascii="Arial" w:hAnsi="Arial" w:cs="Arial" w:eastAsia="Arial"/>
          <w:color w:val="414042"/>
          <w:w w:val="90"/>
        </w:rPr>
        <w:t>time-consuming</w:t>
      </w:r>
      <w:r>
        <w:rPr>
          <w:rFonts w:ascii="Arial" w:hAnsi="Arial" w:cs="Arial" w:eastAsia="Arial"/>
          <w:color w:val="414042"/>
          <w:spacing w:val="15"/>
          <w:w w:val="90"/>
        </w:rPr>
        <w:t> </w:t>
      </w:r>
      <w:r>
        <w:rPr>
          <w:rFonts w:ascii="Arial" w:hAnsi="Arial" w:cs="Arial" w:eastAsia="Arial"/>
          <w:color w:val="414042"/>
          <w:w w:val="90"/>
        </w:rPr>
        <w:t>and</w:t>
      </w:r>
      <w:r>
        <w:rPr>
          <w:rFonts w:ascii="Arial" w:hAnsi="Arial" w:cs="Arial" w:eastAsia="Arial"/>
          <w:color w:val="414042"/>
          <w:spacing w:val="15"/>
          <w:w w:val="90"/>
        </w:rPr>
        <w:t> </w:t>
      </w:r>
      <w:r>
        <w:rPr>
          <w:rFonts w:ascii="Arial" w:hAnsi="Arial" w:cs="Arial" w:eastAsia="Arial"/>
          <w:color w:val="414042"/>
          <w:w w:val="90"/>
        </w:rPr>
        <w:t>expensive</w:t>
      </w:r>
      <w:r>
        <w:rPr>
          <w:rFonts w:ascii="Arial" w:hAnsi="Arial" w:cs="Arial" w:eastAsia="Arial"/>
          <w:color w:val="414042"/>
          <w:spacing w:val="15"/>
          <w:w w:val="90"/>
        </w:rPr>
        <w:t> </w:t>
      </w:r>
      <w:r>
        <w:rPr>
          <w:rFonts w:ascii="Arial" w:hAnsi="Arial" w:cs="Arial" w:eastAsia="Arial"/>
          <w:color w:val="414042"/>
          <w:w w:val="90"/>
        </w:rPr>
        <w:t>entrance</w:t>
      </w:r>
      <w:r>
        <w:rPr>
          <w:rFonts w:ascii="Arial" w:hAnsi="Arial" w:cs="Arial" w:eastAsia="Arial"/>
          <w:color w:val="414042"/>
          <w:spacing w:val="15"/>
          <w:w w:val="90"/>
        </w:rPr>
        <w:t> </w:t>
      </w:r>
      <w:r>
        <w:rPr>
          <w:rFonts w:ascii="Arial" w:hAnsi="Arial" w:cs="Arial" w:eastAsia="Arial"/>
          <w:color w:val="414042"/>
          <w:w w:val="90"/>
        </w:rPr>
        <w:t>exam</w:t>
      </w:r>
      <w:r>
        <w:rPr>
          <w:rFonts w:ascii="Arial" w:hAnsi="Arial" w:cs="Arial" w:eastAsia="Arial"/>
          <w:color w:val="414042"/>
          <w:spacing w:val="15"/>
          <w:w w:val="90"/>
        </w:rPr>
        <w:t> </w:t>
      </w:r>
      <w:r>
        <w:rPr>
          <w:rFonts w:ascii="Arial" w:hAnsi="Arial" w:cs="Arial" w:eastAsia="Arial"/>
          <w:color w:val="414042"/>
          <w:w w:val="90"/>
        </w:rPr>
        <w:t>requirements.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869" w:right="0"/>
        <w:jc w:val="left"/>
        <w:rPr>
          <w:b w:val="0"/>
          <w:bCs w:val="0"/>
        </w:rPr>
      </w:pPr>
      <w:r>
        <w:rPr>
          <w:color w:val="414042"/>
        </w:rPr>
        <w:t>What</w:t>
      </w:r>
      <w:r>
        <w:rPr>
          <w:color w:val="414042"/>
          <w:spacing w:val="23"/>
        </w:rPr>
        <w:t> </w:t>
      </w:r>
      <w:r>
        <w:rPr>
          <w:color w:val="414042"/>
          <w:spacing w:val="-4"/>
        </w:rPr>
        <w:t>Y</w:t>
      </w:r>
      <w:r>
        <w:rPr>
          <w:color w:val="414042"/>
          <w:spacing w:val="-5"/>
        </w:rPr>
        <w:t>ou’ll</w:t>
      </w:r>
      <w:r>
        <w:rPr>
          <w:color w:val="414042"/>
          <w:spacing w:val="23"/>
        </w:rPr>
        <w:t> </w:t>
      </w:r>
      <w:r>
        <w:rPr>
          <w:color w:val="414042"/>
        </w:rPr>
        <w:t>Learn</w:t>
      </w:r>
      <w:r>
        <w:rPr>
          <w:b w:val="0"/>
          <w:bCs w:val="0"/>
        </w:rPr>
      </w:r>
    </w:p>
    <w:p>
      <w:pPr>
        <w:pStyle w:val="BodyText"/>
        <w:spacing w:line="260" w:lineRule="exact" w:before="67"/>
        <w:ind w:left="869" w:right="252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414042"/>
          <w:w w:val="105"/>
        </w:rPr>
        <w:t>NCU's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BBA</w:t>
      </w:r>
      <w:r>
        <w:rPr>
          <w:rFonts w:ascii="Times New Roman" w:hAnsi="Times New Roman" w:cs="Times New Roman" w:eastAsia="Times New Roman"/>
          <w:color w:val="414042"/>
          <w:w w:val="105"/>
        </w:rPr>
        <w:t>→</w:t>
      </w:r>
      <w:r>
        <w:rPr>
          <w:rFonts w:ascii="Calibri" w:hAnsi="Calibri" w:cs="Calibri" w:eastAsia="Calibri"/>
          <w:color w:val="414042"/>
          <w:w w:val="105"/>
        </w:rPr>
        <w:t>MSTIM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program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provides</w:t>
      </w:r>
      <w:r>
        <w:rPr>
          <w:rFonts w:ascii="Calibri" w:hAnsi="Calibri" w:cs="Calibri" w:eastAsia="Calibri"/>
          <w:color w:val="414042"/>
          <w:spacing w:val="-1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exposure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to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a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variety</w:t>
      </w:r>
      <w:r>
        <w:rPr>
          <w:rFonts w:ascii="Calibri" w:hAnsi="Calibri" w:cs="Calibri" w:eastAsia="Calibri"/>
          <w:color w:val="414042"/>
          <w:spacing w:val="-1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of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business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disciplines,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as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well</w:t>
      </w:r>
      <w:r>
        <w:rPr>
          <w:rFonts w:ascii="Calibri" w:hAnsi="Calibri" w:cs="Calibri" w:eastAsia="Calibri"/>
          <w:color w:val="414042"/>
          <w:spacing w:val="-1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as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specialized</w:t>
      </w:r>
      <w:r>
        <w:rPr>
          <w:rFonts w:ascii="Calibri" w:hAnsi="Calibri" w:cs="Calibri" w:eastAsia="Calibri"/>
          <w:color w:val="414042"/>
          <w:w w:val="106"/>
        </w:rPr>
        <w:t> </w:t>
      </w:r>
      <w:r>
        <w:rPr>
          <w:rFonts w:ascii="Calibri" w:hAnsi="Calibri" w:cs="Calibri" w:eastAsia="Calibri"/>
          <w:color w:val="414042"/>
          <w:w w:val="105"/>
        </w:rPr>
        <w:t>knowledge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in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your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chosen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area</w:t>
      </w:r>
      <w:r>
        <w:rPr>
          <w:rFonts w:ascii="Calibri" w:hAnsi="Calibri" w:cs="Calibri" w:eastAsia="Calibri"/>
          <w:color w:val="414042"/>
          <w:spacing w:val="-9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of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spacing w:val="-3"/>
          <w:w w:val="105"/>
        </w:rPr>
        <w:t>technology</w:t>
      </w:r>
      <w:r>
        <w:rPr>
          <w:rFonts w:ascii="Calibri" w:hAnsi="Calibri" w:cs="Calibri" w:eastAsia="Calibri"/>
          <w:color w:val="414042"/>
          <w:spacing w:val="-2"/>
          <w:w w:val="105"/>
        </w:rPr>
        <w:t>.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No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matter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which</w:t>
      </w:r>
      <w:r>
        <w:rPr>
          <w:rFonts w:ascii="Calibri" w:hAnsi="Calibri" w:cs="Calibri" w:eastAsia="Calibri"/>
          <w:color w:val="414042"/>
          <w:spacing w:val="-9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specialization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you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choose,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your</w:t>
      </w:r>
      <w:r>
        <w:rPr>
          <w:rFonts w:ascii="Calibri" w:hAnsi="Calibri" w:cs="Calibri" w:eastAsia="Calibri"/>
          <w:color w:val="414042"/>
          <w:spacing w:val="-9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courses</w:t>
      </w:r>
      <w:r>
        <w:rPr>
          <w:rFonts w:ascii="Calibri" w:hAnsi="Calibri" w:cs="Calibri" w:eastAsia="Calibri"/>
          <w:color w:val="414042"/>
          <w:spacing w:val="-10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will</w:t>
      </w:r>
      <w:r>
        <w:rPr>
          <w:rFonts w:ascii="Calibri" w:hAnsi="Calibri" w:cs="Calibri" w:eastAsia="Calibri"/>
          <w:color w:val="414042"/>
          <w:spacing w:val="24"/>
        </w:rPr>
        <w:t> </w:t>
      </w:r>
      <w:r>
        <w:rPr>
          <w:rFonts w:ascii="Calibri" w:hAnsi="Calibri" w:cs="Calibri" w:eastAsia="Calibri"/>
          <w:color w:val="414042"/>
          <w:w w:val="105"/>
        </w:rPr>
        <w:t>help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support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your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career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goals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by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advancing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your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knowledge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and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management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skills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and</w:t>
      </w:r>
      <w:r>
        <w:rPr>
          <w:rFonts w:ascii="Calibri" w:hAnsi="Calibri" w:cs="Calibri" w:eastAsia="Calibri"/>
          <w:color w:val="414042"/>
          <w:spacing w:val="-2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preparing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you</w:t>
      </w:r>
      <w:r>
        <w:rPr>
          <w:rFonts w:ascii="Calibri" w:hAnsi="Calibri" w:cs="Calibri" w:eastAsia="Calibri"/>
          <w:color w:val="414042"/>
          <w:spacing w:val="-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to</w:t>
      </w:r>
      <w:r>
        <w:rPr>
          <w:rFonts w:ascii="Calibri" w:hAnsi="Calibri" w:cs="Calibri" w:eastAsia="Calibri"/>
          <w:color w:val="414042"/>
          <w:spacing w:val="24"/>
          <w:w w:val="90"/>
        </w:rPr>
        <w:t> </w:t>
      </w:r>
      <w:r>
        <w:rPr>
          <w:rFonts w:ascii="Calibri" w:hAnsi="Calibri" w:cs="Calibri" w:eastAsia="Calibri"/>
          <w:color w:val="414042"/>
          <w:w w:val="105"/>
        </w:rPr>
        <w:t>contribute</w:t>
      </w:r>
      <w:r>
        <w:rPr>
          <w:rFonts w:ascii="Calibri" w:hAnsi="Calibri" w:cs="Calibri" w:eastAsia="Calibri"/>
          <w:color w:val="414042"/>
          <w:spacing w:val="-24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real</w:t>
      </w:r>
      <w:r>
        <w:rPr>
          <w:rFonts w:ascii="Calibri" w:hAnsi="Calibri" w:cs="Calibri" w:eastAsia="Calibri"/>
          <w:color w:val="414042"/>
          <w:spacing w:val="-2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world</w:t>
      </w:r>
      <w:r>
        <w:rPr>
          <w:rFonts w:ascii="Calibri" w:hAnsi="Calibri" w:cs="Calibri" w:eastAsia="Calibri"/>
          <w:color w:val="414042"/>
          <w:spacing w:val="-2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solutions</w:t>
      </w:r>
      <w:r>
        <w:rPr>
          <w:rFonts w:ascii="Calibri" w:hAnsi="Calibri" w:cs="Calibri" w:eastAsia="Calibri"/>
          <w:color w:val="414042"/>
          <w:spacing w:val="-24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to</w:t>
      </w:r>
      <w:r>
        <w:rPr>
          <w:rFonts w:ascii="Calibri" w:hAnsi="Calibri" w:cs="Calibri" w:eastAsia="Calibri"/>
          <w:color w:val="414042"/>
          <w:spacing w:val="-2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dynamic</w:t>
      </w:r>
      <w:r>
        <w:rPr>
          <w:rFonts w:ascii="Calibri" w:hAnsi="Calibri" w:cs="Calibri" w:eastAsia="Calibri"/>
          <w:color w:val="414042"/>
          <w:spacing w:val="-2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issues</w:t>
      </w:r>
      <w:r>
        <w:rPr>
          <w:rFonts w:ascii="Calibri" w:hAnsi="Calibri" w:cs="Calibri" w:eastAsia="Calibri"/>
          <w:color w:val="414042"/>
          <w:spacing w:val="-2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and</w:t>
      </w:r>
      <w:r>
        <w:rPr>
          <w:rFonts w:ascii="Calibri" w:hAnsi="Calibri" w:cs="Calibri" w:eastAsia="Calibri"/>
          <w:color w:val="414042"/>
          <w:spacing w:val="-24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situations</w:t>
      </w:r>
      <w:r>
        <w:rPr>
          <w:rFonts w:ascii="Calibri" w:hAnsi="Calibri" w:cs="Calibri" w:eastAsia="Calibri"/>
          <w:color w:val="414042"/>
          <w:spacing w:val="-2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that</w:t>
      </w:r>
      <w:r>
        <w:rPr>
          <w:rFonts w:ascii="Calibri" w:hAnsi="Calibri" w:cs="Calibri" w:eastAsia="Calibri"/>
          <w:color w:val="414042"/>
          <w:spacing w:val="-2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arise</w:t>
      </w:r>
      <w:r>
        <w:rPr>
          <w:rFonts w:ascii="Calibri" w:hAnsi="Calibri" w:cs="Calibri" w:eastAsia="Calibri"/>
          <w:color w:val="414042"/>
          <w:spacing w:val="-24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within</w:t>
      </w:r>
      <w:r>
        <w:rPr>
          <w:rFonts w:ascii="Calibri" w:hAnsi="Calibri" w:cs="Calibri" w:eastAsia="Calibri"/>
          <w:color w:val="414042"/>
          <w:spacing w:val="-2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the</w:t>
      </w:r>
      <w:r>
        <w:rPr>
          <w:rFonts w:ascii="Calibri" w:hAnsi="Calibri" w:cs="Calibri" w:eastAsia="Calibri"/>
          <w:color w:val="414042"/>
          <w:spacing w:val="-23"/>
          <w:w w:val="105"/>
        </w:rPr>
        <w:t> </w:t>
      </w:r>
      <w:r>
        <w:rPr>
          <w:rFonts w:ascii="Calibri" w:hAnsi="Calibri" w:cs="Calibri" w:eastAsia="Calibri"/>
          <w:color w:val="414042"/>
          <w:w w:val="105"/>
        </w:rPr>
        <w:t>workplace.</w:t>
      </w:r>
      <w:r>
        <w:rPr>
          <w:rFonts w:ascii="Calibri" w:hAnsi="Calibri" w:cs="Calibri" w:eastAsia="Calibri"/>
        </w:rPr>
      </w:r>
    </w:p>
    <w:p>
      <w:pPr>
        <w:spacing w:after="0" w:line="260" w:lineRule="exact"/>
        <w:jc w:val="left"/>
        <w:rPr>
          <w:rFonts w:ascii="Calibri" w:hAnsi="Calibri" w:cs="Calibri" w:eastAsia="Calibri"/>
        </w:rPr>
        <w:sectPr>
          <w:headerReference w:type="even" r:id="rId62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tabs>
          <w:tab w:pos="4027" w:val="left" w:leader="none"/>
        </w:tabs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drawing>
          <wp:inline distT="0" distB="0" distL="0" distR="0">
            <wp:extent cx="1925175" cy="457200"/>
            <wp:effectExtent l="0" t="0" r="0" b="0"/>
            <wp:docPr id="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2"/>
          <w:sz w:val="20"/>
        </w:rPr>
        <w:drawing>
          <wp:inline distT="0" distB="0" distL="0" distR="0">
            <wp:extent cx="1189688" cy="257175"/>
            <wp:effectExtent l="0" t="0" r="0" b="0"/>
            <wp:docPr id="1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2"/>
          <w:sz w:val="20"/>
        </w:rPr>
      </w:r>
    </w:p>
    <w:p>
      <w:pPr>
        <w:spacing w:line="431" w:lineRule="exact" w:before="0"/>
        <w:ind w:left="0" w:right="1672" w:firstLine="0"/>
        <w:jc w:val="right"/>
        <w:rPr>
          <w:rFonts w:ascii="Arial Black" w:hAnsi="Arial Black" w:cs="Arial Black" w:eastAsia="Arial Black"/>
          <w:sz w:val="36"/>
          <w:szCs w:val="36"/>
        </w:rPr>
      </w:pPr>
      <w:r>
        <w:rPr/>
        <w:pict>
          <v:group style="position:absolute;margin-left:0pt;margin-top:10.1317pt;width:321.05pt;height:7.1pt;mso-position-horizontal-relative:page;mso-position-vertical-relative:paragraph;z-index:6040" coordorigin="0,203" coordsize="6421,142">
            <v:group style="position:absolute;left:0;top:203;width:2141;height:142" coordorigin="0,203" coordsize="2141,142">
              <v:shape style="position:absolute;left:0;top:203;width:2141;height:142" coordorigin="0,203" coordsize="2141,142" path="m0,344l2140,344,2140,203,0,203,0,344xe" filled="true" fillcolor="#811c28" stroked="false">
                <v:path arrowok="t"/>
                <v:fill type="solid"/>
              </v:shape>
            </v:group>
            <v:group style="position:absolute;left:2140;top:203;width:2141;height:142" coordorigin="2140,203" coordsize="2141,142">
              <v:shape style="position:absolute;left:2140;top:203;width:2141;height:142" coordorigin="2140,203" coordsize="2141,142" path="m4280,344l2140,344,2140,203,4280,203,4280,344xe" filled="true" fillcolor="#bd711e" stroked="false">
                <v:path arrowok="t"/>
                <v:fill type="solid"/>
              </v:shape>
            </v:group>
            <v:group style="position:absolute;left:4280;top:203;width:2141;height:142" coordorigin="4280,203" coordsize="2141,142">
              <v:shape style="position:absolute;left:4280;top:203;width:2141;height:142" coordorigin="4280,203" coordsize="2141,142" path="m6421,344l4280,344,4280,203,6421,203,6421,344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/>
          <w:b/>
          <w:color w:val="414042"/>
          <w:sz w:val="36"/>
        </w:rPr>
        <w:t>100%</w:t>
      </w:r>
      <w:r>
        <w:rPr>
          <w:rFonts w:ascii="Arial Black"/>
          <w:sz w:val="36"/>
        </w:rPr>
      </w:r>
    </w:p>
    <w:p>
      <w:pPr>
        <w:pStyle w:val="Heading9"/>
        <w:spacing w:line="291" w:lineRule="exact"/>
        <w:ind w:left="0" w:right="1034"/>
        <w:jc w:val="right"/>
        <w:rPr>
          <w:b w:val="0"/>
          <w:bCs w:val="0"/>
        </w:rPr>
      </w:pPr>
      <w:r>
        <w:rPr>
          <w:color w:val="414042"/>
          <w:w w:val="105"/>
        </w:rPr>
        <w:t>ONLINE </w:t>
      </w:r>
      <w:r>
        <w:rPr>
          <w:color w:val="414042"/>
          <w:spacing w:val="7"/>
          <w:w w:val="105"/>
        </w:rPr>
        <w:t> </w:t>
      </w:r>
      <w:r>
        <w:rPr>
          <w:color w:val="414042"/>
          <w:w w:val="105"/>
        </w:rPr>
        <w:t>COURSEWORK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headerReference w:type="default" r:id="rId64"/>
          <w:pgSz w:w="12240" w:h="15840"/>
          <w:pgMar w:header="0" w:footer="0" w:top="0" w:bottom="0" w:left="0" w:right="0"/>
        </w:sectPr>
      </w:pPr>
    </w:p>
    <w:p>
      <w:pPr>
        <w:spacing w:before="62"/>
        <w:ind w:left="68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391.023987pt;margin-top:0pt;width:221pt;height:792pt;mso-position-horizontal-relative:page;mso-position-vertical-relative:page;z-index:-137968" coordorigin="7820,0" coordsize="4420,15840">
            <v:group style="position:absolute;left:7820;top:0;width:4420;height:11290" coordorigin="7820,0" coordsize="4420,11290">
              <v:shape style="position:absolute;left:7820;top:0;width:4420;height:11290" coordorigin="7820,0" coordsize="4420,11290" path="m7820,11290l12240,11290,12240,0,7820,0,7820,11290xe" filled="true" fillcolor="#e6e7e8" stroked="false">
                <v:path arrowok="t"/>
                <v:fill type="solid"/>
              </v:shape>
            </v:group>
            <v:group style="position:absolute;left:7820;top:11290;width:4420;height:4551" coordorigin="7820,11290" coordsize="4420,4551">
              <v:shape style="position:absolute;left:7820;top:11290;width:4420;height:4551" coordorigin="7820,11290" coordsize="4420,4551" path="m12240,15840l7820,15840,7820,11290,12240,11290,12240,15840xe" filled="true" fillcolor="#bd711e" stroked="false">
                <v:path arrowok="t"/>
                <v:fill type="solid"/>
              </v:shape>
            </v:group>
            <v:group style="position:absolute;left:9703;top:4890;width:531;height:531" coordorigin="9703,4890" coordsize="531,531">
              <v:shape style="position:absolute;left:9703;top:4890;width:531;height:531" coordorigin="9703,4890" coordsize="531,531" path="m10079,5396l9976,5396,9981,5402,9981,5421,10042,5411,10079,5397,10079,5396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37,5360l9842,5360,9848,5364,9855,5367,9857,5375,9853,5381,9847,5392,9865,5400,9883,5407,9903,5413,9922,5417,9943,5420,9956,5409,9956,5402,9962,5396,10079,5396,10084,5381,10081,5375,10083,5367,10089,5364,10095,5360,10137,536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37,5360l10095,5360,10103,5362,10112,5379,10129,5367,10137,536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88,5268l9749,5268,9757,5270,9764,5282,9762,5290,9745,5299,9757,5316,9770,5331,9784,5346,9798,5359,9814,5372,9831,5369,9835,5362,9842,5360,10137,5360,10144,5355,10159,5341,10173,5326,10185,5310,10182,5293,10176,5290,10174,5282,10177,5276,10181,5270,10188,5268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209,5268l10188,5268,10205,5277,10209,5268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733,5034l9707,5109,9704,5130,9716,5143,9723,5143,9728,5149,9728,5163,9723,5168,9703,5168,9705,5189,9719,5248,9743,5271,9749,5268,10209,5268,10213,5259,10220,5241,10226,5222,10229,5206,9971,5206,9948,5202,9931,5189,9920,5170,9922,5144,9931,5124,9944,5112,9950,5042,9747,5042,9745,5041,9743,5040,9733,5034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215,5143l10115,5143,10121,5149,10121,5163,10115,5168,10018,5168,10008,5187,9992,5201,9971,5206,10229,5206,10230,5202,10233,5182,10222,5168,10215,5168,10209,5163,10209,5149,10215,5143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54,4966l9976,4966,9981,4971,9981,5107,10000,5116,10013,5132,10108,5143,10234,5143,10232,5122,10218,5064,10200,5042,10184,5042,10179,5039,10174,5029,10176,5022,10182,5018,10192,5012,10181,4995,10168,4980,10154,4966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825,4932l9778,4970,9753,5001,9756,5018,9762,5022,9764,5029,9758,5039,9754,5042,9950,5042,9956,4980,9956,4971,9962,4966,10154,4966,10154,4965,10139,4952,10135,4949,10093,4949,10093,4949,9838,4949,9833,4947,9825,4932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94,5040l10192,5041,10190,5042,10200,5042,10194,504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23,4939l10106,4943,10104,4947,10100,4949,10135,4949,10123,4939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956,4890l9889,4904,9847,4919,9857,4936,9855,4944,9846,4948,9844,4949,10093,4949,10091,4948,10083,4944,10081,4936,10084,4930,10090,4920,10081,4915,9962,4915,9956,4909,9956,489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995,4891l9981,4902,9981,4909,9976,4915,10081,4915,10073,4911,10054,4904,10035,4898,10015,4894,9995,4891xe" filled="true" fillcolor="#414042" stroked="false">
                <v:path arrowok="t"/>
                <v:fill type="solid"/>
              </v:shape>
            </v:group>
            <v:group style="position:absolute;left:9943;top:5130;width:51;height:51" coordorigin="9943,5130" coordsize="51,51">
              <v:shape style="position:absolute;left:9943;top:5130;width:51;height:51" coordorigin="9943,5130" coordsize="51,51" path="m9983,5130l9955,5130,9943,5142,9943,5170,9955,5181,9983,5181,9994,5170,9994,5142,9983,5130xe" filled="true" fillcolor="#414042" stroked="false">
                <v:path arrowok="t"/>
                <v:fill type="solid"/>
              </v:shape>
            </v:group>
            <v:group style="position:absolute;left:9603;top:4774;width:733;height:736" coordorigin="9603,4774" coordsize="733,736">
              <v:shape style="position:absolute;left:9603;top:4774;width:733;height:736" coordorigin="9603,4774" coordsize="733,736" path="m9834,4898l9701,4898,9723,4920,9709,4934,9674,4984,9641,5058,9629,5118,9627,5140,9628,5164,9637,5230,9657,5292,9686,5346,9723,5394,9784,5444,9757,5490,9752,5494,9752,5502,9760,5510,9773,5510,9819,5464,10154,5464,10142,5452,10148,5448,9979,5448,9956,5446,9934,5446,9913,5442,9840,5418,9824,5408,9823,5408,9774,5372,9722,5310,9717,5302,9716,5302,9686,5228,9678,5166,9678,5144,9688,5082,9716,5012,9717,5010,9717,5010,9728,4994,9740,4976,9753,4962,9767,4946,9782,4934,9798,4920,9815,4910,9823,4904,9824,4904,9834,4898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156,5466l10112,5466,10162,5508,10165,5510,10178,5510,10185,5502,10185,5494,10156,5466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154,5464l9819,5464,9837,5472,9855,5478,9874,5486,9913,5494,9954,5498,9978,5498,10041,5490,10112,5466,10156,5466,10154,5464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149,4866l9981,4866,10003,4868,10024,4872,10044,4876,10062,4880,10080,4888,10114,4904,10115,4904,10164,4940,10204,4986,10220,5010,10221,5010,10221,5012,10230,5030,10255,5104,10260,5144,10260,5154,10250,5232,10221,5302,10220,5302,10209,5320,10170,5366,10123,5404,10115,5408,10114,5408,10113,5410,10096,5418,10078,5426,10059,5434,10040,5438,10020,5444,9979,5448,10148,5448,10159,5440,10176,5428,10192,5414,10207,5402,10247,5354,10279,5300,10300,5242,10310,5178,10309,5154,10301,5086,10284,5028,10248,4960,10225,4930,10235,4902,10197,4902,10181,4890,10165,4878,10149,4866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9724,4776l9697,4776,9676,4780,9616,4830,9603,4886,9605,4904,9611,4920,9620,4936,9634,4952,9637,4954,9644,4954,9647,4952,9650,4950,9701,4898,9834,4898,9838,4896,9747,4896,9719,4880,9777,4822,9779,4820,9781,4818,9781,4810,9779,4808,9777,4804,9761,4792,9743,4782,9724,4776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334,4898l10236,4898,10288,4950,10290,4952,10293,4954,10300,4954,10334,4900,10334,4898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237,4774l10178,4790,10157,4810,10157,4818,10158,4820,10160,4822,10218,4880,10197,4902,10235,4902,10236,4898,10334,4898,10336,4880,10335,4862,10330,4842,10293,4794,10256,4778,10237,4774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9973,4814l9909,4820,9849,4836,9795,4862,9747,4896,9838,4896,9841,4894,9859,4886,9897,4874,9937,4866,10149,4866,10131,4856,10113,4846,10095,4838,10056,4826,10015,4818,9973,4814xe" filled="true" fillcolor="#414042" stroked="false">
                <v:path arrowok="t"/>
                <v:fill type="solid"/>
              </v:shape>
            </v:group>
            <v:group style="position:absolute;left:9558;top:6690;width:242;height:635" coordorigin="9558,6690" coordsize="242,635">
              <v:shape style="position:absolute;left:9558;top:6690;width:242;height:635" coordorigin="9558,6690" coordsize="242,635" path="m9679,6690l9558,6809,9558,7325,9800,7325,9800,7196,9652,7196,9652,7077,9800,7077,9800,7003,9652,7003,9652,6884,9800,6884,9800,6809,9679,6690xe" filled="true" fillcolor="#414042" stroked="false">
                <v:path arrowok="t"/>
                <v:fill type="solid"/>
              </v:shape>
              <v:shape style="position:absolute;left:9558;top:6690;width:242;height:635" coordorigin="9558,6690" coordsize="242,635" path="m9800,7077l9707,7077,9707,7196,9800,7196,9800,7077xe" filled="true" fillcolor="#414042" stroked="false">
                <v:path arrowok="t"/>
                <v:fill type="solid"/>
              </v:shape>
              <v:shape style="position:absolute;left:9558;top:6690;width:242;height:635" coordorigin="9558,6690" coordsize="242,635" path="m9800,6884l9707,6884,9707,7003,9800,7003,9800,6884xe" filled="true" fillcolor="#414042" stroked="false">
                <v:path arrowok="t"/>
                <v:fill type="solid"/>
              </v:shape>
            </v:group>
            <v:group style="position:absolute;left:9856;top:6488;width:242;height:837" coordorigin="9856,6488" coordsize="242,837">
              <v:shape style="position:absolute;left:9856;top:6488;width:242;height:837" coordorigin="9856,6488" coordsize="242,837" path="m9981,6488l9924,6517,9908,6558,9856,6562,9856,7325,10098,7325,10098,7196,9949,7196,9949,7077,10098,7077,10098,7003,9949,7003,9949,6884,10098,6884,10098,6809,9949,6809,9949,6690,10098,6690,10098,6562,10054,6562,10051,6539,10041,6520,10026,6504,10007,6493,9985,6489,9981,6488xe" filled="true" fillcolor="#414042" stroked="false">
                <v:path arrowok="t"/>
                <v:fill type="solid"/>
              </v:shape>
              <v:shape style="position:absolute;left:9856;top:6488;width:242;height:837" coordorigin="9856,6488" coordsize="242,837" path="m10098,7077l10004,7077,10004,7196,10098,7196,10098,7077xe" filled="true" fillcolor="#414042" stroked="false">
                <v:path arrowok="t"/>
                <v:fill type="solid"/>
              </v:shape>
              <v:shape style="position:absolute;left:9856;top:6488;width:242;height:837" coordorigin="9856,6488" coordsize="242,837" path="m10098,6884l10004,6884,10004,7003,10098,7003,10098,6884xe" filled="true" fillcolor="#414042" stroked="false">
                <v:path arrowok="t"/>
                <v:fill type="solid"/>
              </v:shape>
              <v:shape style="position:absolute;left:9856;top:6488;width:242;height:837" coordorigin="9856,6488" coordsize="242,837" path="m10098,6690l10004,6690,10004,6809,10098,6809,10098,6690xe" filled="true" fillcolor="#414042" stroked="false">
                <v:path arrowok="t"/>
                <v:fill type="solid"/>
              </v:shape>
            </v:group>
            <v:group style="position:absolute;left:10153;top:6690;width:242;height:635" coordorigin="10153,6690" coordsize="242,635">
              <v:shape style="position:absolute;left:10153;top:6690;width:242;height:635" coordorigin="10153,6690" coordsize="242,635" path="m10274,6690l10153,6809,10153,7325,10395,7325,10395,7196,10246,7196,10246,7077,10395,7077,10395,7003,10246,7003,10246,6884,10395,6884,10395,6809,10274,6690xe" filled="true" fillcolor="#414042" stroked="false">
                <v:path arrowok="t"/>
                <v:fill type="solid"/>
              </v:shape>
              <v:shape style="position:absolute;left:10153;top:6690;width:242;height:635" coordorigin="10153,6690" coordsize="242,635" path="m10395,7077l10301,7077,10301,7196,10395,7196,10395,7077xe" filled="true" fillcolor="#414042" stroked="false">
                <v:path arrowok="t"/>
                <v:fill type="solid"/>
              </v:shape>
              <v:shape style="position:absolute;left:10153;top:6690;width:242;height:635" coordorigin="10153,6690" coordsize="242,635" path="m10395,6884l10301,6884,10301,7003,10395,7003,10395,6884xe" filled="true" fillcolor="#414042" stroked="false">
                <v:path arrowok="t"/>
                <v:fill type="solid"/>
              </v:shape>
            </v:group>
            <v:group style="position:absolute;left:9608;top:8553;width:627;height:708" coordorigin="9608,8553" coordsize="627,708">
              <v:shape style="position:absolute;left:9608;top:8553;width:627;height:708" coordorigin="9608,8553" coordsize="627,708" path="m9976,9028l9689,9028,9693,9134,9673,9136,9622,9169,9608,9227,9615,9251,9630,9260,9643,9256,9645,9232,9647,9211,9652,9194,9673,9178,9689,9173,9973,9173,9971,9167,9965,9147,9962,9126,9961,9104,9962,9081,9966,9059,9972,9038,9976,9028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9973,9173l9689,9173,9693,9251,10025,9251,10011,9237,9998,9221,9987,9204,9978,9186,9973,9173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19,8882l9689,8882,9693,8989,9673,8991,9622,9024,9608,9082,9615,9105,9630,9114,9643,9111,9645,9086,9647,9065,9652,9048,9673,9032,9689,9028,9976,9028,9981,9017,10018,8964,10070,8925,10134,8905,10156,8903,10218,8903,10219,8882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9817,8737l9689,8737,9693,8844,9673,8845,9622,8878,9608,8936,9615,8960,9630,8969,9643,8965,9645,8941,9647,8920,9652,8903,9673,8887,9689,8882,10219,8882,10224,8782,9817,8782,9817,8737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18,8903l10156,8903,10179,8903,10199,8906,10218,8910,10218,8903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3,8591l9689,8591,9693,8698,9673,8700,9622,8733,9608,8791,9615,8814,9630,8823,9643,8820,9645,8795,9647,8774,9652,8757,9673,8741,9689,8737,9817,8737,9817,8625,10231,8625,10233,8591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1,8625l10111,8625,10111,8782,10224,8782,10231,8625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5,8553l9693,8553,9636,8570,9609,8625,9608,8645,9615,8669,9630,8678,9643,8674,9645,8650,9647,8629,9652,8612,9673,8596,9689,8591,10233,8591,10235,8553xe" filled="true" fillcolor="#414042" stroked="false">
                <v:path arrowok="t"/>
                <v:fill type="solid"/>
              </v:shape>
            </v:group>
            <v:group style="position:absolute;left:9981;top:8923;width:365;height:364" coordorigin="9981,8923" coordsize="365,364">
              <v:shape style="position:absolute;left:9981;top:8923;width:365;height:364" coordorigin="9981,8923" coordsize="365,364" path="m10177,8923l10105,8934,10047,8966,10005,9014,9983,9073,9981,9095,9982,9119,9998,9181,10045,9244,10102,9275,10158,9286,10182,9285,10246,9265,10298,9226,10310,9210,10123,9210,10034,9121,10079,9076,10167,9076,10239,9004,10315,9004,10315,9004,10272,8959,10216,8930,10197,8925,10177,8923xe" filled="true" fillcolor="#414042" stroked="false">
                <v:path arrowok="t"/>
                <v:fill type="solid"/>
              </v:shape>
              <v:shape style="position:absolute;left:9981;top:8923;width:365;height:364" coordorigin="9981,8923" coordsize="365,364" path="m10315,9004l10239,9004,10284,9049,10123,9210,10310,9210,10312,9209,10339,9150,10345,9106,10344,9083,10340,9062,10334,9041,10325,9022,10315,9004xe" filled="true" fillcolor="#414042" stroked="false">
                <v:path arrowok="t"/>
                <v:fill type="solid"/>
              </v:shape>
              <v:shape style="position:absolute;left:9981;top:8923;width:365;height:364" coordorigin="9981,8923" coordsize="365,364" path="m10167,9076l10079,9076,10123,9120,10167,9076xe" filled="true" fillcolor="#414042" stroked="false">
                <v:path arrowok="t"/>
                <v:fill type="solid"/>
              </v:shape>
            </v:group>
            <v:group style="position:absolute;left:9575;top:3029;width:788;height:788" coordorigin="9575,3029" coordsize="788,788">
              <v:shape style="position:absolute;left:9575;top:3029;width:788;height:788" coordorigin="9575,3029" coordsize="788,788" path="m9969,3029l9905,3034,9844,3049,9788,3073,9736,3105,9690,3144,9651,3190,9619,3242,9595,3298,9580,3359,9575,3423,9576,3455,9586,3517,9606,3576,9634,3630,9670,3679,9713,3722,9761,3758,9816,3786,9874,3805,9937,3815,9969,3817,10001,3815,10064,3805,10122,3786,10177,3758,10225,3722,10268,3679,10304,3630,10332,3576,10352,3517,10362,3455,10363,3423,10362,3390,10352,3328,10332,3269,10304,3215,10268,3166,10225,3124,10177,3088,10122,3060,10064,3040,10001,3030,9969,3029xe" filled="true" fillcolor="#e6e7e8" stroked="false">
                <v:path arrowok="t"/>
                <v:fill type="solid"/>
              </v:shape>
            </v:group>
            <v:group style="position:absolute;left:9575;top:3029;width:788;height:788" coordorigin="9575,3029" coordsize="788,788">
              <v:shape style="position:absolute;left:9575;top:3029;width:788;height:788" coordorigin="9575,3029" coordsize="788,788" path="m10363,3423l10358,3487,10343,3547,10319,3604,10287,3655,10248,3701,10202,3741,10150,3773,10094,3797,10033,3811,9969,3817,9937,3815,9874,3805,9816,3786,9761,3758,9713,3722,9670,3679,9634,3630,9606,3576,9586,3517,9576,3455,9575,3423,9576,3390,9586,3328,9606,3269,9634,3215,9670,3166,9713,3124,9761,3088,9816,3060,9874,3040,9937,3030,9969,3029,10001,3030,10064,3040,10122,3060,10177,3088,10225,3124,10268,3166,10304,3215,10332,3269,10352,3328,10362,3390,10363,3423xe" filled="false" stroked="true" strokeweight="2.503pt" strokecolor="#414042">
                <v:path arrowok="t"/>
              </v:shape>
            </v:group>
            <v:group style="position:absolute;left:9707;top:3197;width:526;height:434" coordorigin="9707,3197" coordsize="526,434">
              <v:shape style="position:absolute;left:9707;top:3197;width:526;height:434" coordorigin="9707,3197" coordsize="526,434" path="m9975,3346l9910,3366,9872,3416,9867,3631,10072,3631,10072,3448,10069,3426,10036,3370,9975,334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851,3392l9787,3421,9773,3590,9850,3590,9850,3448,9852,3433,9856,3413,9864,3395,9858,3393,9851,3392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095,3392l10088,3392,10081,3393,10081,3409,10086,3428,10088,3448,10088,3590,10165,3590,10165,3462,10136,3405,10117,3395,10095,3392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760,3416l9707,3465,9707,3555,9757,3555,9757,3457,9761,3437,9769,3419,9765,3417,9760,341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183,3416l10178,3416,10174,3417,10172,3423,10179,3442,10182,3462,10182,3555,10232,3555,10231,3455,10222,3435,10205,3421,10183,341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755,3340l9735,3348,9726,3367,9733,3389,9751,3399,9774,3393,9785,3375,9779,3352,9762,3341,9755,3340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183,3340l10163,3348,10154,3367,10161,3389,10179,3399,10201,3393,10212,3375,10206,3352,10190,3341,10183,3340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095,3286l10073,3291,10057,3306,10051,3327,10056,3350,10069,3366,10089,3374,10113,3369,10130,3356,10138,3337,10134,3313,10122,3296,10104,3287,10095,328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844,3286l9822,3291,9807,3306,9800,3327,9805,3350,9819,3366,9838,3374,9862,3369,9879,3356,9888,3337,9883,3313,9871,3296,9853,3287,9844,328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969,3197l9947,3201,9928,3212,9914,3228,9905,3249,9908,3275,9916,3297,9929,3313,9946,3324,9965,3328,9989,3325,10008,3315,10023,3299,10032,3280,10031,3253,9995,3203,9969,3197xe" filled="true" fillcolor="#414042" stroked="false">
                <v:path arrowok="t"/>
                <v:fill type="solid"/>
              </v:shape>
            </v:group>
            <v:group style="position:absolute;left:9688;top:3145;width:561;height:554" coordorigin="9688,3145" coordsize="561,554">
              <v:shape style="position:absolute;left:9688;top:3145;width:561;height:554" coordorigin="9688,3145" coordsize="561,554" path="m10249,3145l9688,3699e" filled="false" stroked="true" strokeweight="2.503pt" strokecolor="#414042">
                <v:path arrowok="t"/>
              </v:shape>
            </v:group>
            <w10:wrap type="none"/>
          </v:group>
        </w:pict>
      </w:r>
      <w:r>
        <w:rPr>
          <w:rFonts w:ascii="Calibri"/>
          <w:b/>
          <w:color w:val="414042"/>
          <w:sz w:val="24"/>
        </w:rPr>
        <w:t>Who</w:t>
      </w:r>
      <w:r>
        <w:rPr>
          <w:rFonts w:ascii="Calibri"/>
          <w:b/>
          <w:color w:val="414042"/>
          <w:spacing w:val="18"/>
          <w:sz w:val="24"/>
        </w:rPr>
        <w:t> </w:t>
      </w:r>
      <w:r>
        <w:rPr>
          <w:rFonts w:ascii="Calibri"/>
          <w:b/>
          <w:color w:val="414042"/>
          <w:sz w:val="24"/>
        </w:rPr>
        <w:t>Will</w:t>
      </w:r>
      <w:r>
        <w:rPr>
          <w:rFonts w:ascii="Calibri"/>
          <w:b/>
          <w:color w:val="414042"/>
          <w:spacing w:val="18"/>
          <w:sz w:val="24"/>
        </w:rPr>
        <w:t> </w:t>
      </w:r>
      <w:r>
        <w:rPr>
          <w:rFonts w:ascii="Calibri"/>
          <w:b/>
          <w:color w:val="414042"/>
          <w:spacing w:val="-6"/>
          <w:sz w:val="24"/>
        </w:rPr>
        <w:t>T</w:t>
      </w:r>
      <w:r>
        <w:rPr>
          <w:rFonts w:ascii="Calibri"/>
          <w:b/>
          <w:color w:val="414042"/>
          <w:spacing w:val="-5"/>
          <w:sz w:val="24"/>
        </w:rPr>
        <w:t>each</w:t>
      </w:r>
      <w:r>
        <w:rPr>
          <w:rFonts w:ascii="Calibri"/>
          <w:b/>
          <w:color w:val="414042"/>
          <w:spacing w:val="18"/>
          <w:sz w:val="24"/>
        </w:rPr>
        <w:t> </w:t>
      </w:r>
      <w:r>
        <w:rPr>
          <w:rFonts w:ascii="Calibri"/>
          <w:b/>
          <w:color w:val="414042"/>
          <w:spacing w:val="-8"/>
          <w:sz w:val="24"/>
        </w:rPr>
        <w:t>Y</w:t>
      </w:r>
      <w:r>
        <w:rPr>
          <w:rFonts w:ascii="Calibri"/>
          <w:b/>
          <w:color w:val="414042"/>
          <w:spacing w:val="-9"/>
          <w:sz w:val="24"/>
        </w:rPr>
        <w:t>ou</w:t>
      </w:r>
      <w:r>
        <w:rPr>
          <w:rFonts w:ascii="Calibri"/>
          <w:sz w:val="24"/>
        </w:rPr>
      </w:r>
    </w:p>
    <w:p>
      <w:pPr>
        <w:pStyle w:val="BodyText"/>
        <w:spacing w:line="246" w:lineRule="auto" w:before="69"/>
        <w:ind w:left="689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spacing w:val="1"/>
        </w:rPr>
        <w:t>Every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course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NCU's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DBA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taught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one-to-one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faculty</w:t>
      </w:r>
      <w:r>
        <w:rPr>
          <w:rFonts w:ascii="Arial"/>
          <w:color w:val="414042"/>
          <w:spacing w:val="23"/>
          <w:w w:val="95"/>
        </w:rPr>
        <w:t> </w:t>
      </w:r>
      <w:r>
        <w:rPr>
          <w:rFonts w:ascii="Arial"/>
          <w:color w:val="414042"/>
        </w:rPr>
        <w:t>member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who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has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earned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his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or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her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doctorate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business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or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related</w:t>
      </w:r>
      <w:r>
        <w:rPr>
          <w:rFonts w:ascii="Arial"/>
          <w:color w:val="414042"/>
          <w:spacing w:val="21"/>
          <w:w w:val="95"/>
        </w:rPr>
        <w:t> </w:t>
      </w:r>
      <w:r>
        <w:rPr>
          <w:rFonts w:ascii="Arial"/>
          <w:color w:val="414042"/>
        </w:rPr>
        <w:t>field.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  <w:spacing w:val="-7"/>
        </w:rPr>
        <w:t>Your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first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course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taught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faculty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member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who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22"/>
          <w:w w:val="89"/>
        </w:rPr>
        <w:t> </w:t>
      </w:r>
      <w:r>
        <w:rPr>
          <w:rFonts w:ascii="Arial"/>
          <w:color w:val="414042"/>
        </w:rPr>
        <w:t>specifically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trained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16"/>
        </w:rPr>
        <w:t> </w:t>
      </w:r>
      <w:r>
        <w:rPr>
          <w:rFonts w:ascii="Arial"/>
          <w:color w:val="414042"/>
        </w:rPr>
        <w:t>familiarize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with</w:t>
      </w:r>
      <w:r>
        <w:rPr>
          <w:rFonts w:ascii="Arial"/>
          <w:color w:val="414042"/>
          <w:spacing w:val="-16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NCU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education</w:t>
      </w:r>
      <w:r>
        <w:rPr>
          <w:rFonts w:ascii="Arial"/>
          <w:color w:val="414042"/>
          <w:w w:val="96"/>
        </w:rPr>
        <w:t> </w:t>
      </w:r>
      <w:r>
        <w:rPr>
          <w:rFonts w:ascii="Arial"/>
          <w:color w:val="414042"/>
        </w:rPr>
        <w:t>experience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so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successful.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progress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through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w w:val="90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take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more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specialized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courses,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faculty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members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w w:val="104"/>
        </w:rPr>
        <w:t> </w:t>
      </w:r>
      <w:r>
        <w:rPr>
          <w:rFonts w:ascii="Arial"/>
          <w:color w:val="414042"/>
        </w:rPr>
        <w:t>likewise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exhibit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expertise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each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topic.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dissertation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process,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28"/>
          <w:w w:val="95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13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-13"/>
        </w:rPr>
        <w:t> </w:t>
      </w:r>
      <w:r>
        <w:rPr>
          <w:rFonts w:ascii="Arial"/>
          <w:color w:val="414042"/>
        </w:rPr>
        <w:t>assigned</w:t>
      </w:r>
      <w:r>
        <w:rPr>
          <w:rFonts w:ascii="Arial"/>
          <w:color w:val="414042"/>
          <w:spacing w:val="-12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13"/>
        </w:rPr>
        <w:t> </w:t>
      </w:r>
      <w:r>
        <w:rPr>
          <w:rFonts w:ascii="Arial"/>
          <w:color w:val="414042"/>
        </w:rPr>
        <w:t>dissertation</w:t>
      </w:r>
      <w:r>
        <w:rPr>
          <w:rFonts w:ascii="Arial"/>
          <w:color w:val="414042"/>
          <w:spacing w:val="-13"/>
        </w:rPr>
        <w:t> </w:t>
      </w:r>
      <w:r>
        <w:rPr>
          <w:rFonts w:ascii="Arial"/>
          <w:color w:val="414042"/>
          <w:spacing w:val="-4"/>
        </w:rPr>
        <w:t>chair</w:t>
      </w:r>
      <w:r>
        <w:rPr>
          <w:rFonts w:ascii="Arial"/>
          <w:color w:val="414042"/>
          <w:spacing w:val="-3"/>
        </w:rPr>
        <w:t>,</w:t>
      </w:r>
      <w:r>
        <w:rPr>
          <w:rFonts w:ascii="Arial"/>
          <w:color w:val="414042"/>
          <w:spacing w:val="-12"/>
        </w:rPr>
        <w:t> </w:t>
      </w:r>
      <w:r>
        <w:rPr>
          <w:rFonts w:ascii="Arial"/>
          <w:color w:val="414042"/>
        </w:rPr>
        <w:t>who</w:t>
      </w:r>
      <w:r>
        <w:rPr>
          <w:rFonts w:ascii="Arial"/>
          <w:color w:val="414042"/>
          <w:spacing w:val="-13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13"/>
        </w:rPr>
        <w:t> </w:t>
      </w:r>
      <w:r>
        <w:rPr>
          <w:rFonts w:ascii="Arial"/>
          <w:color w:val="414042"/>
        </w:rPr>
        <w:t>work</w:t>
      </w:r>
      <w:r>
        <w:rPr>
          <w:rFonts w:ascii="Arial"/>
          <w:color w:val="414042"/>
          <w:spacing w:val="-12"/>
        </w:rPr>
        <w:t> </w:t>
      </w:r>
      <w:r>
        <w:rPr>
          <w:rFonts w:ascii="Arial"/>
          <w:color w:val="414042"/>
        </w:rPr>
        <w:t>closely</w:t>
      </w:r>
      <w:r>
        <w:rPr>
          <w:rFonts w:ascii="Arial"/>
          <w:color w:val="414042"/>
          <w:spacing w:val="-13"/>
        </w:rPr>
        <w:t> </w:t>
      </w:r>
      <w:r>
        <w:rPr>
          <w:rFonts w:ascii="Arial"/>
          <w:color w:val="414042"/>
        </w:rPr>
        <w:t>with</w:t>
      </w:r>
      <w:r>
        <w:rPr>
          <w:rFonts w:ascii="Arial"/>
          <w:color w:val="414042"/>
          <w:spacing w:val="-13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12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29"/>
          <w:w w:val="94"/>
        </w:rPr>
        <w:t> </w:t>
      </w:r>
      <w:r>
        <w:rPr>
          <w:rFonts w:ascii="Arial"/>
          <w:color w:val="414042"/>
        </w:rPr>
        <w:t>develop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scholarly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dissertation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project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applies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theoretical</w:t>
      </w:r>
      <w:r>
        <w:rPr>
          <w:rFonts w:ascii="Arial"/>
          <w:color w:val="414042"/>
          <w:spacing w:val="24"/>
          <w:w w:val="95"/>
        </w:rPr>
        <w:t> </w:t>
      </w:r>
      <w:r>
        <w:rPr>
          <w:rFonts w:ascii="Arial"/>
          <w:color w:val="414042"/>
        </w:rPr>
        <w:t>knowledge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advancement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practice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field.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32"/>
          <w:szCs w:val="32"/>
        </w:rPr>
      </w:pPr>
    </w:p>
    <w:p>
      <w:pPr>
        <w:pStyle w:val="Heading9"/>
        <w:spacing w:line="240" w:lineRule="auto"/>
        <w:ind w:left="689" w:right="0"/>
        <w:jc w:val="left"/>
        <w:rPr>
          <w:b w:val="0"/>
          <w:bCs w:val="0"/>
        </w:rPr>
      </w:pPr>
      <w:r>
        <w:rPr>
          <w:color w:val="414042"/>
        </w:rPr>
        <w:t>Potential</w:t>
      </w:r>
      <w:r>
        <w:rPr>
          <w:color w:val="414042"/>
          <w:spacing w:val="34"/>
        </w:rPr>
        <w:t> </w:t>
      </w:r>
      <w:r>
        <w:rPr>
          <w:color w:val="414042"/>
        </w:rPr>
        <w:t>Careers</w:t>
      </w:r>
      <w:r>
        <w:rPr>
          <w:b w:val="0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69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Information</w:t>
      </w:r>
      <w:r>
        <w:rPr>
          <w:rFonts w:ascii="Arial"/>
          <w:color w:val="414042"/>
          <w:spacing w:val="-11"/>
          <w:w w:val="95"/>
        </w:rPr>
        <w:t> </w:t>
      </w:r>
      <w:r>
        <w:rPr>
          <w:rFonts w:ascii="Arial"/>
          <w:color w:val="414042"/>
          <w:w w:val="95"/>
        </w:rPr>
        <w:t>systems</w:t>
      </w:r>
      <w:r>
        <w:rPr>
          <w:rFonts w:ascii="Arial"/>
          <w:color w:val="414042"/>
          <w:spacing w:val="-11"/>
          <w:w w:val="95"/>
        </w:rPr>
        <w:t> </w:t>
      </w:r>
      <w:r>
        <w:rPr>
          <w:rFonts w:ascii="Arial"/>
          <w:color w:val="414042"/>
          <w:w w:val="95"/>
        </w:rPr>
        <w:t>analyst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Software</w:t>
      </w:r>
      <w:r>
        <w:rPr>
          <w:rFonts w:ascii="Arial"/>
          <w:color w:val="414042"/>
          <w:spacing w:val="37"/>
          <w:w w:val="95"/>
        </w:rPr>
        <w:t> </w:t>
      </w:r>
      <w:r>
        <w:rPr>
          <w:rFonts w:ascii="Arial"/>
          <w:color w:val="414042"/>
          <w:w w:val="95"/>
        </w:rPr>
        <w:t>developer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Software</w:t>
      </w:r>
      <w:r>
        <w:rPr>
          <w:rFonts w:ascii="Arial"/>
          <w:color w:val="414042"/>
          <w:spacing w:val="34"/>
          <w:w w:val="95"/>
        </w:rPr>
        <w:t> </w:t>
      </w:r>
      <w:r>
        <w:rPr>
          <w:rFonts w:ascii="Arial"/>
          <w:color w:val="414042"/>
          <w:w w:val="95"/>
        </w:rPr>
        <w:t>engineer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Information</w:t>
      </w:r>
      <w:r>
        <w:rPr>
          <w:rFonts w:ascii="Arial"/>
          <w:color w:val="414042"/>
          <w:spacing w:val="-1"/>
          <w:w w:val="95"/>
        </w:rPr>
        <w:t> </w:t>
      </w:r>
      <w:r>
        <w:rPr>
          <w:rFonts w:ascii="Arial"/>
          <w:color w:val="414042"/>
          <w:w w:val="95"/>
        </w:rPr>
        <w:t>systems security</w:t>
      </w:r>
      <w:r>
        <w:rPr>
          <w:rFonts w:ascii="Arial"/>
          <w:color w:val="414042"/>
          <w:spacing w:val="-1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Computer</w:t>
      </w:r>
      <w:r>
        <w:rPr>
          <w:rFonts w:ascii="Arial"/>
          <w:color w:val="414042"/>
          <w:spacing w:val="-15"/>
          <w:w w:val="95"/>
        </w:rPr>
        <w:t> </w:t>
      </w:r>
      <w:r>
        <w:rPr>
          <w:rFonts w:ascii="Arial"/>
          <w:color w:val="414042"/>
          <w:w w:val="95"/>
        </w:rPr>
        <w:t>systems</w:t>
      </w:r>
      <w:r>
        <w:rPr>
          <w:rFonts w:ascii="Arial"/>
          <w:color w:val="414042"/>
          <w:spacing w:val="-15"/>
          <w:w w:val="95"/>
        </w:rPr>
        <w:t> </w:t>
      </w:r>
      <w:r>
        <w:rPr>
          <w:rFonts w:ascii="Arial"/>
          <w:color w:val="414042"/>
          <w:w w:val="95"/>
        </w:rPr>
        <w:t>analyst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Computer</w:t>
      </w:r>
      <w:r>
        <w:rPr>
          <w:rFonts w:ascii="Arial"/>
          <w:color w:val="414042"/>
          <w:spacing w:val="5"/>
          <w:w w:val="95"/>
        </w:rPr>
        <w:t> </w:t>
      </w:r>
      <w:r>
        <w:rPr>
          <w:rFonts w:ascii="Arial"/>
          <w:color w:val="414042"/>
          <w:w w:val="95"/>
        </w:rPr>
        <w:t>user</w:t>
      </w:r>
      <w:r>
        <w:rPr>
          <w:rFonts w:ascii="Arial"/>
          <w:color w:val="414042"/>
          <w:spacing w:val="6"/>
          <w:w w:val="95"/>
        </w:rPr>
        <w:t> </w:t>
      </w:r>
      <w:r>
        <w:rPr>
          <w:rFonts w:ascii="Arial"/>
          <w:color w:val="414042"/>
          <w:w w:val="95"/>
        </w:rPr>
        <w:t>support</w:t>
      </w:r>
      <w:r>
        <w:rPr>
          <w:rFonts w:ascii="Arial"/>
          <w:color w:val="414042"/>
          <w:spacing w:val="5"/>
          <w:w w:val="95"/>
        </w:rPr>
        <w:t> </w:t>
      </w:r>
      <w:r>
        <w:rPr>
          <w:rFonts w:ascii="Arial"/>
          <w:color w:val="414042"/>
          <w:w w:val="95"/>
        </w:rPr>
        <w:t>specialist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Computer</w:t>
      </w:r>
      <w:r>
        <w:rPr>
          <w:rFonts w:ascii="Arial"/>
          <w:color w:val="414042"/>
          <w:spacing w:val="17"/>
          <w:w w:val="95"/>
        </w:rPr>
        <w:t> </w:t>
      </w:r>
      <w:r>
        <w:rPr>
          <w:rFonts w:ascii="Arial"/>
          <w:color w:val="414042"/>
          <w:w w:val="95"/>
        </w:rPr>
        <w:t>network</w:t>
      </w:r>
      <w:r>
        <w:rPr>
          <w:rFonts w:ascii="Arial"/>
          <w:color w:val="414042"/>
          <w:spacing w:val="18"/>
          <w:w w:val="95"/>
        </w:rPr>
        <w:t> </w:t>
      </w:r>
      <w:r>
        <w:rPr>
          <w:rFonts w:ascii="Arial"/>
          <w:color w:val="414042"/>
          <w:w w:val="95"/>
        </w:rPr>
        <w:t>support</w:t>
      </w:r>
      <w:r>
        <w:rPr>
          <w:rFonts w:ascii="Arial"/>
          <w:color w:val="414042"/>
          <w:spacing w:val="18"/>
          <w:w w:val="95"/>
        </w:rPr>
        <w:t> </w:t>
      </w:r>
      <w:r>
        <w:rPr>
          <w:rFonts w:ascii="Arial"/>
          <w:color w:val="414042"/>
          <w:w w:val="95"/>
        </w:rPr>
        <w:t>specialist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Market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research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analyst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Engineering</w:t>
      </w:r>
      <w:r>
        <w:rPr>
          <w:rFonts w:ascii="Arial"/>
          <w:color w:val="414042"/>
          <w:spacing w:val="-30"/>
        </w:rPr>
        <w:t> </w:t>
      </w:r>
      <w:r>
        <w:rPr>
          <w:rFonts w:ascii="Arial"/>
          <w:color w:val="414042"/>
        </w:rPr>
        <w:t>project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IT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project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manager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Marketing</w:t>
      </w:r>
      <w:r>
        <w:rPr>
          <w:rFonts w:ascii="Arial"/>
          <w:color w:val="414042"/>
          <w:spacing w:val="57"/>
          <w:w w:val="95"/>
        </w:rPr>
        <w:t> </w:t>
      </w:r>
      <w:r>
        <w:rPr>
          <w:rFonts w:ascii="Arial"/>
          <w:color w:val="414042"/>
          <w:w w:val="95"/>
        </w:rPr>
        <w:t>specialist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Business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intelligence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analyst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Statistician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3pt;height:.5pt;mso-position-horizontal-relative:char;mso-position-vertical-relative:line" coordorigin="0,0" coordsize="6660,10">
            <v:group style="position:absolute;left:5;top:5;width:6650;height:2" coordorigin="5,5" coordsize="6650,2">
              <v:shape style="position:absolute;left:5;top:5;width:6650;height:2" coordorigin="5,5" coordsize="6650,0" path="m5,5l6654,5e" filled="false" stroked="true" strokeweight=".5pt" strokecolor="#414042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32"/>
          <w:szCs w:val="32"/>
        </w:rPr>
      </w:pPr>
    </w:p>
    <w:p>
      <w:pPr>
        <w:pStyle w:val="Heading9"/>
        <w:spacing w:line="240" w:lineRule="auto"/>
        <w:ind w:left="689" w:right="0"/>
        <w:jc w:val="left"/>
        <w:rPr>
          <w:b w:val="0"/>
          <w:bCs w:val="0"/>
        </w:rPr>
      </w:pPr>
      <w:r>
        <w:rPr>
          <w:color w:val="414042"/>
          <w:w w:val="105"/>
        </w:rPr>
        <w:t>Specializations:</w:t>
      </w:r>
      <w:r>
        <w:rPr>
          <w:b w:val="0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49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0"/>
        </w:rPr>
        <w:t>Computer</w:t>
      </w:r>
      <w:r>
        <w:rPr>
          <w:rFonts w:ascii="Arial"/>
          <w:color w:val="231F20"/>
          <w:spacing w:val="46"/>
          <w:w w:val="90"/>
        </w:rPr>
        <w:t> </w:t>
      </w:r>
      <w:r>
        <w:rPr>
          <w:rFonts w:ascii="Arial"/>
          <w:color w:val="231F20"/>
          <w:w w:val="90"/>
        </w:rPr>
        <w:t>Science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</w:rPr>
        <w:t>Cybersecurity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Data</w:t>
      </w:r>
      <w:r>
        <w:rPr>
          <w:rFonts w:ascii="Arial"/>
          <w:color w:val="231F20"/>
          <w:spacing w:val="-25"/>
          <w:w w:val="95"/>
        </w:rPr>
        <w:t> </w:t>
      </w:r>
      <w:r>
        <w:rPr>
          <w:rFonts w:ascii="Arial"/>
          <w:color w:val="231F20"/>
          <w:w w:val="95"/>
        </w:rPr>
        <w:t>Science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Engineering</w:t>
      </w:r>
      <w:r>
        <w:rPr>
          <w:rFonts w:ascii="Arial"/>
          <w:color w:val="231F20"/>
          <w:spacing w:val="-5"/>
          <w:w w:val="95"/>
        </w:rPr>
        <w:t> </w:t>
      </w:r>
      <w:r>
        <w:rPr>
          <w:rFonts w:ascii="Arial"/>
          <w:color w:val="231F20"/>
          <w:w w:val="95"/>
        </w:rPr>
        <w:t>Management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Information</w:t>
      </w:r>
      <w:r>
        <w:rPr>
          <w:rFonts w:ascii="Arial"/>
          <w:color w:val="231F20"/>
          <w:spacing w:val="-36"/>
          <w:w w:val="95"/>
        </w:rPr>
        <w:t> </w:t>
      </w:r>
      <w:r>
        <w:rPr>
          <w:rFonts w:ascii="Arial"/>
          <w:color w:val="231F20"/>
          <w:spacing w:val="-4"/>
          <w:w w:val="95"/>
        </w:rPr>
        <w:t>T</w:t>
      </w:r>
      <w:r>
        <w:rPr>
          <w:rFonts w:ascii="Arial"/>
          <w:color w:val="231F20"/>
          <w:spacing w:val="-3"/>
          <w:w w:val="95"/>
        </w:rPr>
        <w:t>echnology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7" w:after="0"/>
        <w:ind w:left="881" w:right="0" w:hanging="19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31F20"/>
          <w:w w:val="95"/>
        </w:rPr>
        <w:t>Project</w:t>
      </w:r>
      <w:r>
        <w:rPr>
          <w:rFonts w:ascii="Arial"/>
          <w:color w:val="231F20"/>
          <w:spacing w:val="-34"/>
          <w:w w:val="95"/>
        </w:rPr>
        <w:t> </w:t>
      </w:r>
      <w:r>
        <w:rPr>
          <w:rFonts w:ascii="Arial"/>
          <w:color w:val="231F20"/>
          <w:w w:val="95"/>
        </w:rPr>
        <w:t>Managemen</w:t>
      </w:r>
      <w:r>
        <w:rPr>
          <w:rFonts w:ascii="Arial"/>
          <w:color w:val="231F20"/>
          <w:w w:val="95"/>
          <w:sz w:val="20"/>
        </w:rPr>
        <w:t>t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98" w:lineRule="auto" w:before="0"/>
        <w:ind w:left="689" w:right="4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NCU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institution.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985</w:t>
      </w:r>
      <w:r>
        <w:rPr>
          <w:rFonts w:ascii="Arial"/>
          <w:color w:val="414042"/>
          <w:w w:val="104"/>
          <w:sz w:val="14"/>
        </w:rPr>
        <w:t> </w:t>
      </w:r>
      <w:r>
        <w:rPr>
          <w:rFonts w:ascii="Arial"/>
          <w:color w:val="414042"/>
          <w:spacing w:val="22"/>
          <w:w w:val="104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21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20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20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21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20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20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20"/>
          <w:sz w:val="14"/>
        </w:rPr>
        <w:t> </w:t>
      </w:r>
      <w:r>
        <w:rPr>
          <w:rFonts w:ascii="Arial"/>
          <w:color w:val="414042"/>
          <w:sz w:val="14"/>
        </w:rPr>
        <w:t>510.748.9001,</w:t>
      </w:r>
      <w:r>
        <w:rPr>
          <w:rFonts w:ascii="Arial"/>
          <w:color w:val="414042"/>
          <w:spacing w:val="-21"/>
          <w:sz w:val="14"/>
        </w:rPr>
        <w:t> </w:t>
      </w:r>
      <w:hyperlink r:id="rId67">
        <w:r>
          <w:rPr>
            <w:rFonts w:ascii="Arial"/>
            <w:color w:val="414042"/>
            <w:spacing w:val="-1"/>
            <w:sz w:val="14"/>
          </w:rPr>
          <w:t>www</w:t>
        </w:r>
        <w:r>
          <w:rPr>
            <w:rFonts w:ascii="Arial"/>
            <w:color w:val="414042"/>
            <w:spacing w:val="-2"/>
            <w:sz w:val="14"/>
          </w:rPr>
          <w:t>.wscuc.org.</w:t>
        </w:r>
      </w:hyperlink>
      <w:r>
        <w:rPr>
          <w:rFonts w:ascii="Arial"/>
          <w:color w:val="414042"/>
          <w:spacing w:val="-20"/>
          <w:sz w:val="14"/>
        </w:rPr>
        <w:t> </w:t>
      </w:r>
      <w:r>
        <w:rPr>
          <w:rFonts w:ascii="Arial"/>
          <w:color w:val="414042"/>
          <w:sz w:val="14"/>
        </w:rPr>
        <w:t>WSCUC</w:t>
      </w:r>
      <w:r>
        <w:rPr>
          <w:rFonts w:ascii="Arial"/>
          <w:color w:val="414042"/>
          <w:spacing w:val="-20"/>
          <w:sz w:val="14"/>
        </w:rPr>
        <w:t> </w:t>
      </w:r>
      <w:r>
        <w:rPr>
          <w:rFonts w:ascii="Arial"/>
          <w:color w:val="414042"/>
          <w:sz w:val="14"/>
        </w:rPr>
        <w:t>is</w:t>
      </w:r>
      <w:r>
        <w:rPr>
          <w:rFonts w:ascii="Arial"/>
          <w:color w:val="414042"/>
          <w:spacing w:val="-21"/>
          <w:sz w:val="14"/>
        </w:rPr>
        <w:t> </w:t>
      </w:r>
      <w:r>
        <w:rPr>
          <w:rFonts w:ascii="Arial"/>
          <w:color w:val="414042"/>
          <w:sz w:val="14"/>
        </w:rPr>
        <w:t>recognized</w:t>
      </w:r>
      <w:r>
        <w:rPr>
          <w:rFonts w:ascii="Arial"/>
          <w:color w:val="414042"/>
          <w:spacing w:val="-20"/>
          <w:sz w:val="14"/>
        </w:rPr>
        <w:t> </w:t>
      </w:r>
      <w:r>
        <w:rPr>
          <w:rFonts w:ascii="Arial"/>
          <w:color w:val="414042"/>
          <w:sz w:val="14"/>
        </w:rPr>
        <w:t>by</w:t>
      </w:r>
      <w:r>
        <w:rPr>
          <w:rFonts w:ascii="Arial"/>
          <w:color w:val="414042"/>
          <w:spacing w:val="-20"/>
          <w:sz w:val="14"/>
        </w:rPr>
        <w:t> </w:t>
      </w:r>
      <w:r>
        <w:rPr>
          <w:rFonts w:ascii="Arial"/>
          <w:color w:val="414042"/>
          <w:sz w:val="14"/>
        </w:rPr>
        <w:t>the</w:t>
      </w:r>
      <w:r>
        <w:rPr>
          <w:rFonts w:ascii="Arial"/>
          <w:sz w:val="14"/>
        </w:rPr>
      </w:r>
    </w:p>
    <w:p>
      <w:pPr>
        <w:spacing w:line="298" w:lineRule="auto" w:before="1"/>
        <w:ind w:left="689" w:right="46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U.S.</w:t>
      </w:r>
      <w:r>
        <w:rPr>
          <w:rFonts w:ascii="Arial"/>
          <w:color w:val="414042"/>
          <w:spacing w:val="-2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Department</w:t>
      </w:r>
      <w:r>
        <w:rPr>
          <w:rFonts w:ascii="Arial"/>
          <w:color w:val="414042"/>
          <w:spacing w:val="-19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2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19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2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9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Council</w:t>
      </w:r>
      <w:r>
        <w:rPr>
          <w:rFonts w:ascii="Arial"/>
          <w:color w:val="414042"/>
          <w:spacing w:val="-2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on</w:t>
      </w:r>
      <w:r>
        <w:rPr>
          <w:rFonts w:ascii="Arial"/>
          <w:color w:val="414042"/>
          <w:spacing w:val="-2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Higher</w:t>
      </w:r>
      <w:r>
        <w:rPr>
          <w:rFonts w:ascii="Arial"/>
          <w:color w:val="414042"/>
          <w:spacing w:val="-19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2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Accreditation</w:t>
      </w:r>
      <w:r>
        <w:rPr>
          <w:rFonts w:ascii="Arial"/>
          <w:color w:val="414042"/>
          <w:spacing w:val="-19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(CHEA).For</w:t>
      </w:r>
      <w:r>
        <w:rPr>
          <w:rFonts w:ascii="Arial"/>
          <w:color w:val="414042"/>
          <w:spacing w:val="-2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</w:t>
      </w:r>
      <w:r>
        <w:rPr>
          <w:rFonts w:ascii="Arial"/>
          <w:color w:val="414042"/>
          <w:spacing w:val="-19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disclosures,</w:t>
      </w:r>
      <w:r>
        <w:rPr>
          <w:rFonts w:ascii="Arial"/>
          <w:color w:val="414042"/>
          <w:spacing w:val="22"/>
          <w:w w:val="88"/>
          <w:sz w:val="14"/>
        </w:rPr>
        <w:t> </w:t>
      </w:r>
      <w:r>
        <w:rPr>
          <w:rFonts w:ascii="Arial"/>
          <w:color w:val="414042"/>
          <w:w w:val="90"/>
          <w:sz w:val="14"/>
        </w:rPr>
        <w:t>visit</w:t>
      </w:r>
      <w:r>
        <w:rPr>
          <w:rFonts w:ascii="Arial"/>
          <w:color w:val="414042"/>
          <w:w w:val="90"/>
          <w:sz w:val="14"/>
        </w:rPr>
        <w:t> </w:t>
      </w:r>
      <w:r>
        <w:rPr>
          <w:rFonts w:ascii="Arial"/>
          <w:color w:val="414042"/>
          <w:spacing w:val="26"/>
          <w:w w:val="90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0"/>
            <w:sz w:val="14"/>
          </w:rPr>
          <w:t>www.ncu.edu/program-disclosures.</w:t>
        </w:r>
        <w:r>
          <w:rPr>
            <w:rFonts w:ascii="Arial"/>
            <w:sz w:val="14"/>
          </w:rPr>
        </w:r>
      </w:hyperlink>
    </w:p>
    <w:p>
      <w:pPr>
        <w:spacing w:line="240" w:lineRule="auto" w:before="7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pStyle w:val="Heading9"/>
        <w:spacing w:line="240" w:lineRule="auto"/>
        <w:ind w:left="1215" w:right="1093"/>
        <w:jc w:val="center"/>
        <w:rPr>
          <w:b w:val="0"/>
          <w:bCs w:val="0"/>
        </w:rPr>
      </w:pPr>
      <w:r>
        <w:rPr>
          <w:color w:val="414042"/>
          <w:w w:val="105"/>
        </w:rPr>
        <w:t>NO</w:t>
      </w:r>
      <w:r>
        <w:rPr>
          <w:color w:val="414042"/>
          <w:spacing w:val="32"/>
          <w:w w:val="105"/>
        </w:rPr>
        <w:t> </w:t>
      </w:r>
      <w:r>
        <w:rPr>
          <w:color w:val="414042"/>
          <w:w w:val="105"/>
        </w:rPr>
        <w:t>GROUP</w:t>
      </w:r>
      <w:r>
        <w:rPr>
          <w:color w:val="414042"/>
          <w:spacing w:val="31"/>
          <w:w w:val="105"/>
        </w:rPr>
        <w:t> </w:t>
      </w:r>
      <w:r>
        <w:rPr>
          <w:color w:val="414042"/>
          <w:w w:val="105"/>
        </w:rPr>
        <w:t>PROJECTS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1215" w:right="1093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SET</w:t>
      </w:r>
      <w:r>
        <w:rPr>
          <w:rFonts w:ascii="Calibri"/>
          <w:b/>
          <w:color w:val="414042"/>
          <w:spacing w:val="1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CLASS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TIMES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88" w:lineRule="exact" w:before="0"/>
        <w:ind w:left="1552" w:right="1460" w:firstLine="31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55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RESIDENCY</w:t>
      </w:r>
      <w:r>
        <w:rPr>
          <w:rFonts w:ascii="Calibri"/>
          <w:b/>
          <w:color w:val="414042"/>
          <w:w w:val="106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88" w:lineRule="exact" w:before="0"/>
        <w:ind w:left="848" w:right="778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 </w:t>
      </w:r>
      <w:r>
        <w:rPr>
          <w:rFonts w:ascii="Calibri"/>
          <w:b/>
          <w:color w:val="414042"/>
          <w:spacing w:val="2"/>
          <w:w w:val="105"/>
          <w:sz w:val="24"/>
        </w:rPr>
        <w:t> </w:t>
      </w:r>
      <w:r>
        <w:rPr>
          <w:rFonts w:ascii="Calibri"/>
          <w:b/>
          <w:color w:val="414042"/>
          <w:spacing w:val="-3"/>
          <w:w w:val="105"/>
          <w:sz w:val="24"/>
        </w:rPr>
        <w:t>GRE/GMA</w:t>
      </w:r>
      <w:r>
        <w:rPr>
          <w:rFonts w:ascii="Calibri"/>
          <w:b/>
          <w:color w:val="414042"/>
          <w:spacing w:val="-4"/>
          <w:w w:val="105"/>
          <w:sz w:val="24"/>
        </w:rPr>
        <w:t>T</w:t>
      </w:r>
      <w:r>
        <w:rPr>
          <w:rFonts w:ascii="Calibri"/>
          <w:b/>
          <w:color w:val="414042"/>
          <w:spacing w:val="24"/>
          <w:w w:val="91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30"/>
          <w:szCs w:val="30"/>
        </w:rPr>
      </w:pPr>
    </w:p>
    <w:p>
      <w:pPr>
        <w:spacing w:line="426" w:lineRule="exact" w:before="0"/>
        <w:ind w:left="689" w:right="503" w:firstLine="0"/>
        <w:jc w:val="center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b/>
          <w:color w:val="FFFFFF"/>
          <w:sz w:val="38"/>
        </w:rPr>
        <w:t>Contact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NCU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to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learn</w:t>
      </w:r>
      <w:r>
        <w:rPr>
          <w:rFonts w:ascii="Calibri"/>
          <w:b/>
          <w:color w:val="FFFFFF"/>
          <w:spacing w:val="23"/>
          <w:sz w:val="38"/>
        </w:rPr>
        <w:t> </w:t>
      </w:r>
      <w:r>
        <w:rPr>
          <w:rFonts w:ascii="Calibri"/>
          <w:b/>
          <w:color w:val="FFFFFF"/>
          <w:sz w:val="38"/>
        </w:rPr>
        <w:t>more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or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apply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now!</w:t>
      </w:r>
      <w:r>
        <w:rPr>
          <w:rFonts w:ascii="Calibri"/>
          <w:sz w:val="38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35"/>
          <w:szCs w:val="35"/>
        </w:rPr>
      </w:pPr>
    </w:p>
    <w:p>
      <w:pPr>
        <w:spacing w:line="474" w:lineRule="exact" w:before="0"/>
        <w:ind w:left="711" w:right="524" w:firstLine="0"/>
        <w:jc w:val="center"/>
        <w:rPr>
          <w:rFonts w:ascii="Calibri" w:hAnsi="Calibri" w:cs="Calibri" w:eastAsia="Calibri"/>
          <w:sz w:val="42"/>
          <w:szCs w:val="42"/>
        </w:rPr>
      </w:pPr>
      <w:r>
        <w:rPr>
          <w:rFonts w:ascii="Calibri"/>
          <w:b/>
          <w:color w:val="FFFFFF"/>
          <w:w w:val="105"/>
          <w:sz w:val="42"/>
        </w:rPr>
        <w:t>APP</w:t>
      </w:r>
      <w:r>
        <w:rPr>
          <w:rFonts w:ascii="Calibri"/>
          <w:b/>
          <w:color w:val="FFFFFF"/>
          <w:spacing w:val="-19"/>
          <w:w w:val="105"/>
          <w:sz w:val="42"/>
        </w:rPr>
        <w:t>L</w:t>
      </w:r>
      <w:r>
        <w:rPr>
          <w:rFonts w:ascii="Calibri"/>
          <w:b/>
          <w:color w:val="FFFFFF"/>
          <w:spacing w:val="-40"/>
          <w:w w:val="105"/>
          <w:sz w:val="42"/>
        </w:rPr>
        <w:t>Y</w:t>
      </w:r>
      <w:r>
        <w:rPr>
          <w:rFonts w:ascii="Calibri"/>
          <w:b/>
          <w:color w:val="FFFFFF"/>
          <w:w w:val="105"/>
          <w:sz w:val="42"/>
        </w:rPr>
        <w:t>.NCU.EDU</w:t>
      </w:r>
      <w:r>
        <w:rPr>
          <w:rFonts w:ascii="Calibri"/>
          <w:b/>
          <w:color w:val="FFFFFF"/>
          <w:w w:val="107"/>
          <w:sz w:val="42"/>
        </w:rPr>
        <w:t> </w:t>
      </w:r>
      <w:r>
        <w:rPr>
          <w:rFonts w:ascii="Calibri"/>
          <w:b/>
          <w:color w:val="FFFFFF"/>
          <w:spacing w:val="-2"/>
          <w:w w:val="110"/>
          <w:sz w:val="42"/>
        </w:rPr>
        <w:t>866.776.0331</w:t>
      </w:r>
      <w:r>
        <w:rPr>
          <w:rFonts w:ascii="Calibri"/>
          <w:sz w:val="42"/>
        </w:rPr>
      </w:r>
    </w:p>
    <w:p>
      <w:pPr>
        <w:spacing w:after="0" w:line="474" w:lineRule="exact"/>
        <w:jc w:val="center"/>
        <w:rPr>
          <w:rFonts w:ascii="Calibri" w:hAnsi="Calibri" w:cs="Calibri" w:eastAsia="Calibri"/>
          <w:sz w:val="42"/>
          <w:szCs w:val="42"/>
        </w:rPr>
        <w:sectPr>
          <w:type w:val="continuous"/>
          <w:pgSz w:w="12240" w:h="15840"/>
          <w:pgMar w:top="1500" w:bottom="280" w:left="0" w:right="0"/>
          <w:cols w:num="2" w:equalWidth="0">
            <w:col w:w="7311" w:space="266"/>
            <w:col w:w="466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78.4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55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56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8"/>
                      <w:sz w:val="42"/>
                    </w:rPr>
                    <w:t>Business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637" w:right="816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competitive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global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marketplace,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professionals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constantly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called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upon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3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prove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ability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run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more</w:t>
                  </w:r>
                  <w:r>
                    <w:rPr>
                      <w:rFonts w:ascii="Arial" w:hAnsi="Arial" w:cs="Arial" w:eastAsia="Arial"/>
                      <w:color w:val="414042"/>
                      <w:spacing w:val="-1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efficiently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effectively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matter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area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expertise.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University's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adopted</w:t>
                  </w:r>
                  <w:r>
                    <w:rPr>
                      <w:rFonts w:ascii="Arial" w:hAnsi="Arial" w:cs="Arial" w:eastAsia="Arial"/>
                      <w:color w:val="414042"/>
                      <w:spacing w:val="28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similar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results-oriented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approach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online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delivering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rigorous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doctoral,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master's,</w:t>
                  </w:r>
                  <w:r>
                    <w:rPr>
                      <w:rFonts w:ascii="Arial" w:hAnsi="Arial" w:cs="Arial" w:eastAsia="Arial"/>
                      <w:color w:val="414042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bachelor's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graduate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certificate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develop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acumen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cs="Arial" w:eastAsia="Arial"/>
                      <w:color w:val="414042"/>
                      <w:spacing w:val="24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companies,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investors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8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clients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demand.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50"/>
        <w:ind w:left="869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414042"/>
          <w:spacing w:val="5"/>
          <w:w w:val="105"/>
          <w:sz w:val="32"/>
        </w:rPr>
        <w:t>MASTER</w:t>
      </w:r>
      <w:r>
        <w:rPr>
          <w:rFonts w:ascii="Calibri"/>
          <w:b/>
          <w:color w:val="414042"/>
          <w:spacing w:val="17"/>
          <w:w w:val="105"/>
          <w:sz w:val="32"/>
        </w:rPr>
        <w:t> </w:t>
      </w:r>
      <w:r>
        <w:rPr>
          <w:rFonts w:ascii="Calibri"/>
          <w:b/>
          <w:color w:val="414042"/>
          <w:spacing w:val="2"/>
          <w:w w:val="105"/>
          <w:sz w:val="32"/>
        </w:rPr>
        <w:t>OF</w:t>
      </w:r>
      <w:r>
        <w:rPr>
          <w:rFonts w:ascii="Calibri"/>
          <w:b/>
          <w:color w:val="414042"/>
          <w:spacing w:val="18"/>
          <w:w w:val="105"/>
          <w:sz w:val="32"/>
        </w:rPr>
        <w:t> </w:t>
      </w:r>
      <w:r>
        <w:rPr>
          <w:rFonts w:ascii="Calibri"/>
          <w:b/>
          <w:color w:val="414042"/>
          <w:spacing w:val="4"/>
          <w:w w:val="105"/>
          <w:sz w:val="32"/>
        </w:rPr>
        <w:t>SCIENCE</w:t>
      </w:r>
      <w:r>
        <w:rPr>
          <w:rFonts w:ascii="Calibri"/>
          <w:b/>
          <w:color w:val="414042"/>
          <w:spacing w:val="18"/>
          <w:w w:val="105"/>
          <w:sz w:val="32"/>
        </w:rPr>
        <w:t> </w:t>
      </w:r>
      <w:r>
        <w:rPr>
          <w:rFonts w:ascii="Calibri"/>
          <w:b/>
          <w:color w:val="414042"/>
          <w:spacing w:val="2"/>
          <w:w w:val="105"/>
          <w:sz w:val="32"/>
        </w:rPr>
        <w:t>IN</w:t>
      </w:r>
      <w:r>
        <w:rPr>
          <w:rFonts w:ascii="Calibri"/>
          <w:b/>
          <w:color w:val="414042"/>
          <w:spacing w:val="18"/>
          <w:w w:val="105"/>
          <w:sz w:val="32"/>
        </w:rPr>
        <w:t> </w:t>
      </w:r>
      <w:r>
        <w:rPr>
          <w:rFonts w:ascii="Calibri"/>
          <w:b/>
          <w:color w:val="414042"/>
          <w:spacing w:val="4"/>
          <w:w w:val="105"/>
          <w:sz w:val="32"/>
        </w:rPr>
        <w:t>ACCOUNTING</w:t>
      </w:r>
      <w:r>
        <w:rPr>
          <w:rFonts w:ascii="Calibri"/>
          <w:b/>
          <w:color w:val="414042"/>
          <w:spacing w:val="17"/>
          <w:w w:val="105"/>
          <w:sz w:val="32"/>
        </w:rPr>
        <w:t> </w:t>
      </w:r>
      <w:r>
        <w:rPr>
          <w:rFonts w:ascii="Calibri"/>
          <w:b/>
          <w:color w:val="414042"/>
          <w:spacing w:val="6"/>
          <w:w w:val="105"/>
          <w:sz w:val="32"/>
        </w:rPr>
        <w:t>(MSA)</w:t>
      </w:r>
      <w:r>
        <w:rPr>
          <w:rFonts w:ascii="Calibri"/>
          <w:sz w:val="32"/>
        </w:rPr>
      </w:r>
    </w:p>
    <w:p>
      <w:pPr>
        <w:pStyle w:val="BodyText"/>
        <w:spacing w:line="246" w:lineRule="auto" w:before="47"/>
        <w:ind w:left="869" w:right="20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Northcentral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  <w:spacing w:val="-2"/>
        </w:rPr>
        <w:t>University’s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Master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Science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Accounting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  <w:spacing w:val="-2"/>
        </w:rPr>
        <w:t>(MSA)</w:t>
      </w:r>
      <w:r>
        <w:rPr>
          <w:rFonts w:ascii="Arial" w:hAnsi="Arial" w:cs="Arial" w:eastAsia="Arial"/>
          <w:color w:val="414042"/>
          <w:spacing w:val="-1"/>
          <w:position w:val="7"/>
          <w:sz w:val="13"/>
          <w:szCs w:val="13"/>
        </w:rPr>
        <w:t>*</w:t>
      </w:r>
      <w:r>
        <w:rPr>
          <w:rFonts w:ascii="Arial" w:hAnsi="Arial" w:cs="Arial" w:eastAsia="Arial"/>
          <w:color w:val="414042"/>
          <w:spacing w:val="3"/>
          <w:position w:val="7"/>
          <w:sz w:val="13"/>
          <w:szCs w:val="13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designed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help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create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path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  <w:spacing w:val="-7"/>
        </w:rPr>
        <w:t>CP</w:t>
      </w:r>
      <w:r>
        <w:rPr>
          <w:rFonts w:ascii="Arial" w:hAnsi="Arial" w:cs="Arial" w:eastAsia="Arial"/>
          <w:color w:val="414042"/>
          <w:spacing w:val="-6"/>
        </w:rPr>
        <w:t>A</w:t>
      </w:r>
      <w:r>
        <w:rPr>
          <w:rFonts w:ascii="Arial" w:hAnsi="Arial" w:cs="Arial" w:eastAsia="Arial"/>
          <w:color w:val="414042"/>
          <w:spacing w:val="20"/>
          <w:w w:val="102"/>
        </w:rPr>
        <w:t> </w:t>
      </w:r>
      <w:r>
        <w:rPr>
          <w:rFonts w:ascii="Arial" w:hAnsi="Arial" w:cs="Arial" w:eastAsia="Arial"/>
          <w:color w:val="414042"/>
        </w:rPr>
        <w:t>certification,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arming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professionals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accounting,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auditing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tax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skills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that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they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apply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solve</w:t>
      </w:r>
      <w:r>
        <w:rPr>
          <w:rFonts w:ascii="Arial" w:hAnsi="Arial" w:cs="Arial" w:eastAsia="Arial"/>
          <w:color w:val="414042"/>
          <w:spacing w:val="25"/>
          <w:w w:val="91"/>
        </w:rPr>
        <w:t> </w:t>
      </w:r>
      <w:r>
        <w:rPr>
          <w:rFonts w:ascii="Arial" w:hAnsi="Arial" w:cs="Arial" w:eastAsia="Arial"/>
          <w:color w:val="414042"/>
        </w:rPr>
        <w:t>problems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ensure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compliance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business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situations.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MSA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tailored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individuals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looking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w w:val="94"/>
        </w:rPr>
        <w:t> </w:t>
      </w:r>
      <w:r>
        <w:rPr>
          <w:rFonts w:ascii="Arial" w:hAnsi="Arial" w:cs="Arial" w:eastAsia="Arial"/>
          <w:color w:val="414042"/>
        </w:rPr>
        <w:t>advance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their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current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career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accounting,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finance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or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business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management.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Utilizing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  <w:spacing w:val="-7"/>
        </w:rPr>
        <w:t>CP</w:t>
      </w:r>
      <w:r>
        <w:rPr>
          <w:rFonts w:ascii="Arial" w:hAnsi="Arial" w:cs="Arial" w:eastAsia="Arial"/>
          <w:color w:val="414042"/>
          <w:spacing w:val="-6"/>
        </w:rPr>
        <w:t>A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Exam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Prep</w:t>
      </w:r>
      <w:r>
        <w:rPr>
          <w:rFonts w:ascii="Arial" w:hAnsi="Arial" w:cs="Arial" w:eastAsia="Arial"/>
          <w:color w:val="414042"/>
          <w:spacing w:val="20"/>
          <w:w w:val="89"/>
        </w:rPr>
        <w:t> </w:t>
      </w:r>
      <w:r>
        <w:rPr>
          <w:rFonts w:ascii="Arial" w:hAnsi="Arial" w:cs="Arial" w:eastAsia="Arial"/>
          <w:color w:val="414042"/>
          <w:w w:val="95"/>
        </w:rPr>
        <w:t>materials,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program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addresses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goals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the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American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Institute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Certified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Public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Accountants</w:t>
      </w:r>
      <w:r>
        <w:rPr>
          <w:rFonts w:ascii="Arial" w:hAnsi="Arial" w:cs="Arial" w:eastAsia="Arial"/>
          <w:color w:val="414042"/>
          <w:spacing w:val="-3"/>
          <w:w w:val="95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(AICP</w:t>
      </w:r>
      <w:r>
        <w:rPr>
          <w:rFonts w:ascii="Arial" w:hAnsi="Arial" w:cs="Arial" w:eastAsia="Arial"/>
          <w:color w:val="414042"/>
          <w:spacing w:val="-3"/>
          <w:w w:val="95"/>
        </w:rPr>
        <w:t>A)</w:t>
      </w:r>
      <w:r>
        <w:rPr>
          <w:rFonts w:ascii="Arial" w:hAnsi="Arial" w:cs="Arial" w:eastAsia="Arial"/>
          <w:color w:val="414042"/>
          <w:spacing w:val="27"/>
          <w:w w:val="96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designed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maintain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relevancy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accounting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profession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certification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  <w:spacing w:val="-2"/>
        </w:rPr>
        <w:t>requirements.</w:t>
      </w:r>
      <w:r>
        <w:rPr>
          <w:rFonts w:ascii="Arial" w:hAnsi="Arial" w:cs="Arial" w:eastAsia="Arial"/>
          <w:color w:val="414042"/>
          <w:spacing w:val="-1"/>
          <w:position w:val="7"/>
          <w:sz w:val="13"/>
          <w:szCs w:val="13"/>
        </w:rPr>
        <w:t>**</w:t>
      </w:r>
      <w:r>
        <w:rPr>
          <w:rFonts w:ascii="Arial" w:hAnsi="Arial" w:cs="Arial" w:eastAsia="Arial"/>
          <w:color w:val="414042"/>
          <w:spacing w:val="2"/>
          <w:position w:val="7"/>
          <w:sz w:val="13"/>
          <w:szCs w:val="13"/>
        </w:rPr>
        <w:t> </w:t>
      </w:r>
      <w:r>
        <w:rPr>
          <w:rFonts w:ascii="Arial" w:hAnsi="Arial" w:cs="Arial" w:eastAsia="Arial"/>
          <w:color w:val="414042"/>
          <w:spacing w:val="-2"/>
        </w:rPr>
        <w:t>W</w:t>
      </w:r>
      <w:r>
        <w:rPr>
          <w:rFonts w:ascii="Arial" w:hAnsi="Arial" w:cs="Arial" w:eastAsia="Arial"/>
          <w:color w:val="414042"/>
          <w:spacing w:val="-3"/>
        </w:rPr>
        <w:t>ith</w:t>
      </w:r>
      <w:r>
        <w:rPr>
          <w:rFonts w:ascii="Arial" w:hAnsi="Arial" w:cs="Arial" w:eastAsia="Arial"/>
          <w:color w:val="414042"/>
          <w:spacing w:val="42"/>
          <w:w w:val="95"/>
        </w:rPr>
        <w:t> </w:t>
      </w:r>
      <w:r>
        <w:rPr>
          <w:rFonts w:ascii="Arial" w:hAnsi="Arial" w:cs="Arial" w:eastAsia="Arial"/>
          <w:color w:val="414042"/>
        </w:rPr>
        <w:t>globalization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increasingly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complex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tax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regulatory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requirements,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professionals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seeking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leadership</w:t>
      </w:r>
      <w:r>
        <w:rPr>
          <w:rFonts w:ascii="Arial" w:hAnsi="Arial" w:cs="Arial" w:eastAsia="Arial"/>
          <w:color w:val="414042"/>
          <w:spacing w:val="28"/>
          <w:w w:val="96"/>
        </w:rPr>
        <w:t> </w:t>
      </w:r>
      <w:r>
        <w:rPr>
          <w:rFonts w:ascii="Arial" w:hAnsi="Arial" w:cs="Arial" w:eastAsia="Arial"/>
          <w:color w:val="414042"/>
        </w:rPr>
        <w:t>roles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public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accounting,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  <w:spacing w:val="-3"/>
        </w:rPr>
        <w:t>industry</w:t>
      </w:r>
      <w:r>
        <w:rPr>
          <w:rFonts w:ascii="Arial" w:hAnsi="Arial" w:cs="Arial" w:eastAsia="Arial"/>
          <w:color w:val="414042"/>
          <w:spacing w:val="-2"/>
        </w:rPr>
        <w:t>,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government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or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not-for-profit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organizations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gain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skills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29"/>
          <w:w w:val="98"/>
        </w:rPr>
        <w:t> </w:t>
      </w:r>
      <w:r>
        <w:rPr>
          <w:rFonts w:ascii="Arial" w:hAnsi="Arial" w:cs="Arial" w:eastAsia="Arial"/>
          <w:color w:val="414042"/>
        </w:rPr>
        <w:t>knowledge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they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need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make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an</w:t>
      </w:r>
      <w:r>
        <w:rPr>
          <w:rFonts w:ascii="Arial" w:hAnsi="Arial" w:cs="Arial" w:eastAsia="Arial"/>
          <w:color w:val="414042"/>
          <w:spacing w:val="-14"/>
        </w:rPr>
        <w:t> </w:t>
      </w:r>
      <w:r>
        <w:rPr>
          <w:rFonts w:ascii="Arial" w:hAnsi="Arial" w:cs="Arial" w:eastAsia="Arial"/>
          <w:color w:val="414042"/>
        </w:rPr>
        <w:t>impact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variety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organizations.</w:t>
      </w:r>
      <w:r>
        <w:rPr>
          <w:rFonts w:ascii="Arial" w:hAnsi="Arial" w:cs="Arial" w:eastAsia="Arial"/>
          <w:color w:val="414042"/>
          <w:spacing w:val="-14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100%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online,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14"/>
        </w:rPr>
        <w:t> </w:t>
      </w:r>
      <w:r>
        <w:rPr>
          <w:rFonts w:ascii="Arial" w:hAnsi="Arial" w:cs="Arial" w:eastAsia="Arial"/>
          <w:color w:val="414042"/>
        </w:rPr>
        <w:t>no</w:t>
      </w:r>
      <w:r>
        <w:rPr>
          <w:rFonts w:ascii="Arial" w:hAnsi="Arial" w:cs="Arial" w:eastAsia="Arial"/>
          <w:color w:val="414042"/>
          <w:w w:val="96"/>
        </w:rPr>
        <w:t> </w:t>
      </w:r>
      <w:r>
        <w:rPr>
          <w:rFonts w:ascii="Arial" w:hAnsi="Arial" w:cs="Arial" w:eastAsia="Arial"/>
          <w:color w:val="414042"/>
          <w:w w:val="95"/>
        </w:rPr>
        <w:t>time-consuming</w:t>
      </w:r>
      <w:r>
        <w:rPr>
          <w:rFonts w:ascii="Arial" w:hAnsi="Arial" w:cs="Arial" w:eastAsia="Arial"/>
          <w:color w:val="414042"/>
          <w:spacing w:val="-1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or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costly</w:t>
      </w:r>
      <w:r>
        <w:rPr>
          <w:rFonts w:ascii="Arial" w:hAnsi="Arial" w:cs="Arial" w:eastAsia="Arial"/>
          <w:color w:val="414042"/>
          <w:spacing w:val="-1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entrance</w:t>
      </w:r>
      <w:r>
        <w:rPr>
          <w:rFonts w:ascii="Arial" w:hAnsi="Arial" w:cs="Arial" w:eastAsia="Arial"/>
          <w:color w:val="414042"/>
          <w:spacing w:val="-1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exam</w:t>
      </w:r>
      <w:r>
        <w:rPr>
          <w:rFonts w:ascii="Arial" w:hAnsi="Arial" w:cs="Arial" w:eastAsia="Arial"/>
          <w:color w:val="414042"/>
          <w:spacing w:val="-17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requirements.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 w:before="185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46" w:lineRule="auto" w:before="69"/>
        <w:ind w:left="869" w:right="252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NCU's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MSA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helps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prepare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students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for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7"/>
        </w:rPr>
        <w:t>CP</w:t>
      </w:r>
      <w:r>
        <w:rPr>
          <w:rFonts w:ascii="Arial"/>
          <w:color w:val="414042"/>
          <w:spacing w:val="-6"/>
        </w:rPr>
        <w:t>A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  <w:spacing w:val="-2"/>
        </w:rPr>
        <w:t>exam</w:t>
      </w:r>
      <w:r>
        <w:rPr>
          <w:rFonts w:ascii="Arial"/>
          <w:color w:val="414042"/>
          <w:spacing w:val="-1"/>
          <w:position w:val="7"/>
          <w:sz w:val="13"/>
        </w:rPr>
        <w:t>**</w:t>
      </w:r>
      <w:r>
        <w:rPr>
          <w:rFonts w:ascii="Arial"/>
          <w:color w:val="414042"/>
          <w:spacing w:val="4"/>
          <w:position w:val="7"/>
          <w:sz w:val="13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for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practicing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profession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25"/>
          <w:w w:val="98"/>
        </w:rPr>
        <w:t> </w:t>
      </w:r>
      <w:r>
        <w:rPr>
          <w:rFonts w:ascii="Arial"/>
          <w:color w:val="414042"/>
        </w:rPr>
        <w:t>accounting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performing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related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business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functions.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Students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receive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instruction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wide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range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25"/>
          <w:w w:val="98"/>
        </w:rPr>
        <w:t> </w:t>
      </w:r>
      <w:r>
        <w:rPr>
          <w:rFonts w:ascii="Arial"/>
          <w:color w:val="414042"/>
        </w:rPr>
        <w:t>topics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including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accounting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principles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  <w:spacing w:val="-3"/>
        </w:rPr>
        <w:t>theory</w:t>
      </w:r>
      <w:r>
        <w:rPr>
          <w:rFonts w:ascii="Arial"/>
          <w:color w:val="414042"/>
          <w:spacing w:val="-2"/>
        </w:rPr>
        <w:t>,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financial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accounting,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managerial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accounting,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cost</w:t>
      </w:r>
      <w:r>
        <w:rPr>
          <w:rFonts w:ascii="Arial"/>
          <w:color w:val="414042"/>
          <w:spacing w:val="24"/>
          <w:w w:val="89"/>
        </w:rPr>
        <w:t> </w:t>
      </w:r>
      <w:r>
        <w:rPr>
          <w:rFonts w:ascii="Arial"/>
          <w:color w:val="414042"/>
        </w:rPr>
        <w:t>accounting,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budget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control,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reporting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procedures,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auditing,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professional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standards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ethics.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46" w:lineRule="auto" w:before="69"/>
        <w:ind w:left="869" w:right="14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  <w:spacing w:val="-3"/>
        </w:rPr>
        <w:t>NCU’</w:t>
      </w:r>
      <w:r>
        <w:rPr>
          <w:rFonts w:ascii="Arial" w:hAnsi="Arial" w:cs="Arial" w:eastAsia="Arial"/>
          <w:color w:val="414042"/>
          <w:spacing w:val="-4"/>
        </w:rPr>
        <w:t>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MSA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program,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  <w:spacing w:val="1"/>
        </w:rPr>
        <w:t>every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course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taught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using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  <w:spacing w:val="-2"/>
        </w:rPr>
        <w:t>University’s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one-to-one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learning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model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member</w:t>
      </w:r>
      <w:r>
        <w:rPr>
          <w:rFonts w:ascii="Arial" w:hAnsi="Arial" w:cs="Arial" w:eastAsia="Arial"/>
          <w:color w:val="414042"/>
          <w:spacing w:val="29"/>
          <w:w w:val="93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100%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doctoral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faculty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who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has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earned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doctorate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business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or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related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field.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  <w:spacing w:val="-7"/>
        </w:rPr>
        <w:t>Your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first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course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w w:val="104"/>
        </w:rPr>
        <w:t> </w:t>
      </w:r>
      <w:r>
        <w:rPr>
          <w:rFonts w:ascii="Arial" w:hAnsi="Arial" w:cs="Arial" w:eastAsia="Arial"/>
          <w:color w:val="414042"/>
          <w:spacing w:val="23"/>
          <w:w w:val="104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taught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professor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who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has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been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specifically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trained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familiarize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NCU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education</w:t>
      </w:r>
      <w:r>
        <w:rPr>
          <w:rFonts w:ascii="Arial" w:hAnsi="Arial" w:cs="Arial" w:eastAsia="Arial"/>
          <w:color w:val="414042"/>
          <w:w w:val="96"/>
        </w:rPr>
        <w:t> </w:t>
      </w:r>
      <w:r>
        <w:rPr>
          <w:rFonts w:ascii="Arial" w:hAnsi="Arial" w:cs="Arial" w:eastAsia="Arial"/>
          <w:color w:val="414042"/>
        </w:rPr>
        <w:t>experience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so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successful.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As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progress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through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take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more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specialized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courses,</w:t>
      </w:r>
      <w:r>
        <w:rPr>
          <w:rFonts w:ascii="Arial" w:hAnsi="Arial" w:cs="Arial" w:eastAsia="Arial"/>
          <w:color w:val="414042"/>
          <w:w w:val="91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faculty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members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likewise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exhibit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expertise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each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topic.</w:t>
      </w:r>
      <w:r>
        <w:rPr>
          <w:rFonts w:ascii="Arial" w:hAnsi="Arial" w:cs="Arial" w:eastAsia="Arial"/>
        </w:rPr>
      </w:r>
    </w:p>
    <w:p>
      <w:pPr>
        <w:spacing w:after="0" w:line="246" w:lineRule="auto"/>
        <w:jc w:val="left"/>
        <w:rPr>
          <w:rFonts w:ascii="Arial" w:hAnsi="Arial" w:cs="Arial" w:eastAsia="Arial"/>
        </w:rPr>
        <w:sectPr>
          <w:headerReference w:type="even" r:id="rId68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tabs>
          <w:tab w:pos="4027" w:val="left" w:leader="none"/>
        </w:tabs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25175" cy="457200"/>
            <wp:effectExtent l="0" t="0" r="0" b="0"/>
            <wp:docPr id="1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1189688" cy="257175"/>
            <wp:effectExtent l="0" t="0" r="0" b="0"/>
            <wp:docPr id="1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140" w:lineRule="atLeast"/>
        <w:ind w:left="0" w:right="0" w:firstLine="0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14"/>
          <w:szCs w:val="14"/>
        </w:rPr>
        <w:pict>
          <v:group style="width:321.05pt;height:7.1pt;mso-position-horizontal-relative:char;mso-position-vertical-relative:line" coordorigin="0,0" coordsize="6421,142">
            <v:group style="position:absolute;left:0;top:0;width:2141;height:142" coordorigin="0,0" coordsize="2141,142">
              <v:shape style="position:absolute;left:0;top:0;width:2141;height:142" coordorigin="0,0" coordsize="2141,142" path="m0,142l2140,142,2140,0,0,0,0,142xe" filled="true" fillcolor="#811c28" stroked="false">
                <v:path arrowok="t"/>
                <v:fill type="solid"/>
              </v:shape>
            </v:group>
            <v:group style="position:absolute;left:2140;top:0;width:2141;height:142" coordorigin="2140,0" coordsize="2141,142">
              <v:shape style="position:absolute;left:2140;top:0;width:2141;height:142" coordorigin="2140,0" coordsize="2141,142" path="m4280,142l2140,142,2140,0,4280,0,4280,142xe" filled="true" fillcolor="#bd711e" stroked="false">
                <v:path arrowok="t"/>
                <v:fill type="solid"/>
              </v:shape>
            </v:group>
            <v:group style="position:absolute;left:4280;top:0;width:2141;height:142" coordorigin="4280,0" coordsize="2141,142">
              <v:shape style="position:absolute;left:4280;top:0;width:2141;height:142" coordorigin="4280,0" coordsize="2141,142" path="m6421,142l4280,142,4280,0,6421,0,6421,142xe" filled="true" fillcolor="#8c9fc1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Potential</w:t>
      </w:r>
      <w:r>
        <w:rPr>
          <w:rFonts w:ascii="Calibri"/>
          <w:color w:val="414042"/>
          <w:spacing w:val="34"/>
        </w:rPr>
        <w:t> </w:t>
      </w:r>
      <w:r>
        <w:rPr>
          <w:rFonts w:ascii="Calibri"/>
          <w:color w:val="414042"/>
        </w:rPr>
        <w:t>Careers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69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Accountant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6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Auditor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6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Budget</w:t>
      </w:r>
      <w:r>
        <w:rPr>
          <w:rFonts w:ascii="Arial"/>
          <w:color w:val="414042"/>
          <w:spacing w:val="9"/>
          <w:w w:val="95"/>
        </w:rPr>
        <w:t> </w:t>
      </w:r>
      <w:r>
        <w:rPr>
          <w:rFonts w:ascii="Arial"/>
          <w:color w:val="414042"/>
          <w:w w:val="95"/>
        </w:rPr>
        <w:t>analyst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6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Revenue</w:t>
      </w:r>
      <w:r>
        <w:rPr>
          <w:rFonts w:ascii="Arial"/>
          <w:color w:val="414042"/>
          <w:spacing w:val="-24"/>
          <w:w w:val="95"/>
        </w:rPr>
        <w:t> </w:t>
      </w:r>
      <w:r>
        <w:rPr>
          <w:rFonts w:ascii="Arial"/>
          <w:color w:val="414042"/>
          <w:w w:val="95"/>
        </w:rPr>
        <w:t>agent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8" w:val="left" w:leader="none"/>
        </w:tabs>
        <w:spacing w:line="240" w:lineRule="auto" w:before="67" w:after="0"/>
        <w:ind w:left="887" w:right="0" w:hanging="198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spacing w:val="-10"/>
          <w:w w:val="95"/>
        </w:rPr>
        <w:t>T</w:t>
      </w:r>
      <w:r>
        <w:rPr>
          <w:rFonts w:ascii="Arial"/>
          <w:color w:val="414042"/>
          <w:spacing w:val="-8"/>
          <w:w w:val="95"/>
        </w:rPr>
        <w:t>ax</w:t>
      </w:r>
      <w:r>
        <w:rPr>
          <w:rFonts w:ascii="Arial"/>
          <w:color w:val="414042"/>
          <w:spacing w:val="17"/>
          <w:w w:val="95"/>
        </w:rPr>
        <w:t> </w:t>
      </w:r>
      <w:r>
        <w:rPr>
          <w:rFonts w:ascii="Arial"/>
          <w:color w:val="414042"/>
          <w:w w:val="95"/>
        </w:rPr>
        <w:t>examiner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10"/>
        <w:rPr>
          <w:rFonts w:ascii="Arial" w:hAnsi="Arial" w:cs="Arial" w:eastAsia="Arial"/>
          <w:sz w:val="40"/>
          <w:szCs w:val="40"/>
        </w:rPr>
      </w:pPr>
    </w:p>
    <w:p>
      <w:pPr>
        <w:pStyle w:val="Heading7"/>
        <w:spacing w:line="506" w:lineRule="exact"/>
        <w:ind w:left="679" w:right="923"/>
        <w:jc w:val="center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414042"/>
        </w:rPr>
        <w:t>100%</w:t>
      </w:r>
      <w:r>
        <w:rPr>
          <w:rFonts w:ascii="Arial Black"/>
          <w:b w:val="0"/>
        </w:rPr>
      </w:r>
    </w:p>
    <w:p>
      <w:pPr>
        <w:pStyle w:val="Heading9"/>
        <w:spacing w:line="291" w:lineRule="exact"/>
        <w:ind w:left="679" w:right="1023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ONLINE </w:t>
      </w:r>
      <w:r>
        <w:rPr>
          <w:rFonts w:ascii="Calibri"/>
          <w:color w:val="414042"/>
          <w:spacing w:val="7"/>
          <w:w w:val="105"/>
        </w:rPr>
        <w:t> </w:t>
      </w:r>
      <w:r>
        <w:rPr>
          <w:rFonts w:ascii="Calibri"/>
          <w:color w:val="414042"/>
          <w:w w:val="105"/>
        </w:rPr>
        <w:t>COURSEWORK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679" w:right="1023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32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GROUP</w:t>
      </w:r>
      <w:r>
        <w:rPr>
          <w:rFonts w:ascii="Calibri"/>
          <w:b/>
          <w:color w:val="414042"/>
          <w:spacing w:val="3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PROJECTS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679" w:right="1023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SET</w:t>
      </w:r>
      <w:r>
        <w:rPr>
          <w:rFonts w:ascii="Calibri"/>
          <w:b/>
          <w:color w:val="414042"/>
          <w:spacing w:val="1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CLASS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TIMES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88" w:lineRule="exact" w:before="0"/>
        <w:ind w:left="1083" w:right="1460" w:firstLine="31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55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RESIDENCY</w:t>
      </w:r>
      <w:r>
        <w:rPr>
          <w:rFonts w:ascii="Calibri"/>
          <w:b/>
          <w:color w:val="414042"/>
          <w:w w:val="106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88" w:lineRule="exact" w:before="0"/>
        <w:ind w:left="624" w:right="1023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 </w:t>
      </w:r>
      <w:r>
        <w:rPr>
          <w:rFonts w:ascii="Calibri"/>
          <w:b/>
          <w:color w:val="414042"/>
          <w:spacing w:val="2"/>
          <w:w w:val="105"/>
          <w:sz w:val="24"/>
        </w:rPr>
        <w:t> </w:t>
      </w:r>
      <w:r>
        <w:rPr>
          <w:rFonts w:ascii="Calibri"/>
          <w:b/>
          <w:color w:val="414042"/>
          <w:spacing w:val="-3"/>
          <w:w w:val="105"/>
          <w:sz w:val="24"/>
        </w:rPr>
        <w:t>GRE/GMA</w:t>
      </w:r>
      <w:r>
        <w:rPr>
          <w:rFonts w:ascii="Calibri"/>
          <w:b/>
          <w:color w:val="414042"/>
          <w:spacing w:val="-4"/>
          <w:w w:val="105"/>
          <w:sz w:val="24"/>
        </w:rPr>
        <w:t>T</w:t>
      </w:r>
      <w:r>
        <w:rPr>
          <w:rFonts w:ascii="Calibri"/>
          <w:b/>
          <w:color w:val="414042"/>
          <w:spacing w:val="24"/>
          <w:w w:val="91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after="0" w:line="288" w:lineRule="exact"/>
        <w:jc w:val="center"/>
        <w:rPr>
          <w:rFonts w:ascii="Calibri" w:hAnsi="Calibri" w:cs="Calibri" w:eastAsia="Calibri"/>
          <w:sz w:val="24"/>
          <w:szCs w:val="24"/>
        </w:rPr>
        <w:sectPr>
          <w:headerReference w:type="default" r:id="rId69"/>
          <w:pgSz w:w="12240" w:h="15840"/>
          <w:pgMar w:header="0" w:footer="0" w:top="0" w:bottom="0" w:left="0" w:right="0"/>
          <w:cols w:num="2" w:equalWidth="0">
            <w:col w:w="5904" w:space="2142"/>
            <w:col w:w="419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98" w:lineRule="auto" w:before="78"/>
        <w:ind w:left="689" w:right="6464" w:hanging="1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position w:val="5"/>
          <w:sz w:val="8"/>
        </w:rPr>
        <w:t>*</w:t>
      </w:r>
      <w:r>
        <w:rPr>
          <w:rFonts w:ascii="Arial"/>
          <w:color w:val="414042"/>
          <w:sz w:val="14"/>
        </w:rPr>
        <w:t>For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more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information</w:t>
      </w:r>
      <w:r>
        <w:rPr>
          <w:rFonts w:ascii="Arial"/>
          <w:color w:val="414042"/>
          <w:spacing w:val="-6"/>
          <w:sz w:val="14"/>
        </w:rPr>
        <w:t> </w:t>
      </w:r>
      <w:r>
        <w:rPr>
          <w:rFonts w:ascii="Arial"/>
          <w:color w:val="414042"/>
          <w:sz w:val="14"/>
        </w:rPr>
        <w:t>about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our</w:t>
      </w:r>
      <w:r>
        <w:rPr>
          <w:rFonts w:ascii="Arial"/>
          <w:color w:val="414042"/>
          <w:spacing w:val="-6"/>
          <w:sz w:val="14"/>
        </w:rPr>
        <w:t> </w:t>
      </w:r>
      <w:r>
        <w:rPr>
          <w:rFonts w:ascii="Arial"/>
          <w:color w:val="414042"/>
          <w:sz w:val="14"/>
        </w:rPr>
        <w:t>graduation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rates,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the</w:t>
      </w:r>
      <w:r>
        <w:rPr>
          <w:rFonts w:ascii="Arial"/>
          <w:color w:val="414042"/>
          <w:spacing w:val="-6"/>
          <w:sz w:val="14"/>
        </w:rPr>
        <w:t> </w:t>
      </w:r>
      <w:r>
        <w:rPr>
          <w:rFonts w:ascii="Arial"/>
          <w:color w:val="414042"/>
          <w:sz w:val="14"/>
        </w:rPr>
        <w:t>median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debt</w:t>
      </w:r>
      <w:r>
        <w:rPr>
          <w:rFonts w:ascii="Arial"/>
          <w:color w:val="414042"/>
          <w:spacing w:val="-6"/>
          <w:sz w:val="14"/>
        </w:rPr>
        <w:t> </w:t>
      </w:r>
      <w:r>
        <w:rPr>
          <w:rFonts w:ascii="Arial"/>
          <w:color w:val="414042"/>
          <w:sz w:val="14"/>
        </w:rPr>
        <w:t>of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students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who</w:t>
      </w:r>
      <w:r>
        <w:rPr>
          <w:rFonts w:ascii="Arial"/>
          <w:color w:val="414042"/>
          <w:spacing w:val="21"/>
          <w:sz w:val="14"/>
        </w:rPr>
        <w:t> </w:t>
      </w:r>
      <w:r>
        <w:rPr>
          <w:rFonts w:ascii="Arial"/>
          <w:color w:val="414042"/>
          <w:sz w:val="14"/>
        </w:rPr>
        <w:t>completed</w:t>
      </w:r>
      <w:r>
        <w:rPr>
          <w:rFonts w:ascii="Arial"/>
          <w:color w:val="414042"/>
          <w:spacing w:val="-8"/>
          <w:sz w:val="14"/>
        </w:rPr>
        <w:t> </w:t>
      </w:r>
      <w:r>
        <w:rPr>
          <w:rFonts w:ascii="Arial"/>
          <w:color w:val="414042"/>
          <w:sz w:val="14"/>
        </w:rPr>
        <w:t>the</w:t>
      </w:r>
      <w:r>
        <w:rPr>
          <w:rFonts w:ascii="Arial"/>
          <w:color w:val="414042"/>
          <w:spacing w:val="-8"/>
          <w:sz w:val="14"/>
        </w:rPr>
        <w:t> </w:t>
      </w:r>
      <w:r>
        <w:rPr>
          <w:rFonts w:ascii="Arial"/>
          <w:color w:val="414042"/>
          <w:sz w:val="14"/>
        </w:rPr>
        <w:t>program,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and</w:t>
      </w:r>
      <w:r>
        <w:rPr>
          <w:rFonts w:ascii="Arial"/>
          <w:color w:val="414042"/>
          <w:spacing w:val="-8"/>
          <w:sz w:val="14"/>
        </w:rPr>
        <w:t> </w:t>
      </w:r>
      <w:r>
        <w:rPr>
          <w:rFonts w:ascii="Arial"/>
          <w:color w:val="414042"/>
          <w:sz w:val="14"/>
        </w:rPr>
        <w:t>other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important</w:t>
      </w:r>
      <w:r>
        <w:rPr>
          <w:rFonts w:ascii="Arial"/>
          <w:color w:val="414042"/>
          <w:spacing w:val="-8"/>
          <w:sz w:val="14"/>
        </w:rPr>
        <w:t> </w:t>
      </w:r>
      <w:r>
        <w:rPr>
          <w:rFonts w:ascii="Arial"/>
          <w:color w:val="414042"/>
          <w:sz w:val="14"/>
        </w:rPr>
        <w:t>information,</w:t>
      </w:r>
      <w:r>
        <w:rPr>
          <w:rFonts w:ascii="Arial"/>
          <w:color w:val="414042"/>
          <w:spacing w:val="-8"/>
          <w:sz w:val="14"/>
        </w:rPr>
        <w:t> </w:t>
      </w:r>
      <w:r>
        <w:rPr>
          <w:rFonts w:ascii="Arial"/>
          <w:color w:val="414042"/>
          <w:sz w:val="14"/>
        </w:rPr>
        <w:t>please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visit</w:t>
      </w:r>
      <w:r>
        <w:rPr>
          <w:rFonts w:ascii="Arial"/>
          <w:color w:val="414042"/>
          <w:spacing w:val="-8"/>
          <w:sz w:val="14"/>
        </w:rPr>
        <w:t> </w:t>
      </w:r>
      <w:r>
        <w:rPr>
          <w:rFonts w:ascii="Arial"/>
          <w:color w:val="414042"/>
          <w:sz w:val="14"/>
        </w:rPr>
        <w:t>our</w:t>
      </w:r>
      <w:r>
        <w:rPr>
          <w:rFonts w:ascii="Arial"/>
          <w:color w:val="414042"/>
          <w:spacing w:val="-7"/>
          <w:sz w:val="14"/>
        </w:rPr>
        <w:t> </w:t>
      </w:r>
      <w:r>
        <w:rPr>
          <w:rFonts w:ascii="Arial"/>
          <w:color w:val="414042"/>
          <w:sz w:val="14"/>
        </w:rPr>
        <w:t>website</w:t>
      </w:r>
      <w:r>
        <w:rPr>
          <w:rFonts w:ascii="Arial"/>
          <w:color w:val="414042"/>
          <w:spacing w:val="-8"/>
          <w:sz w:val="14"/>
        </w:rPr>
        <w:t> </w:t>
      </w:r>
      <w:r>
        <w:rPr>
          <w:rFonts w:ascii="Arial"/>
          <w:color w:val="414042"/>
          <w:sz w:val="14"/>
        </w:rPr>
        <w:t>at</w:t>
      </w:r>
      <w:r>
        <w:rPr>
          <w:rFonts w:ascii="Arial"/>
          <w:color w:val="414042"/>
          <w:spacing w:val="23"/>
          <w:w w:val="97"/>
          <w:sz w:val="14"/>
        </w:rPr>
        <w:t> </w:t>
      </w:r>
      <w:hyperlink r:id="rId72">
        <w:r>
          <w:rPr>
            <w:rFonts w:ascii="Arial"/>
            <w:color w:val="414042"/>
            <w:spacing w:val="-1"/>
            <w:sz w:val="14"/>
          </w:rPr>
          <w:t>www.ncu.edu/gedisclosures/MSA/MSA.html.</w:t>
        </w:r>
        <w:r>
          <w:rPr>
            <w:rFonts w:ascii="Arial"/>
            <w:sz w:val="14"/>
          </w:rPr>
        </w:r>
      </w:hyperlink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8"/>
        <w:ind w:left="689" w:right="162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10.435394pt;margin-top:62.599419pt;width:63.562606pt;height:73.688pt;mso-position-horizontal-relative:page;mso-position-vertical-relative:paragraph;z-index:6136" type="#_x0000_t75" stroked="false">
            <v:imagedata r:id="rId11" o:title=""/>
          </v:shape>
        </w:pict>
      </w:r>
      <w:r>
        <w:rPr/>
        <w:pict>
          <v:group style="position:absolute;margin-left:391.023987pt;margin-top:0pt;width:221pt;height:792pt;mso-position-horizontal-relative:page;mso-position-vertical-relative:page;z-index:-137872" coordorigin="7820,0" coordsize="4420,15840">
            <v:group style="position:absolute;left:7820;top:0;width:4420;height:11290" coordorigin="7820,0" coordsize="4420,11290">
              <v:shape style="position:absolute;left:7820;top:0;width:4420;height:11290" coordorigin="7820,0" coordsize="4420,11290" path="m7820,11290l12240,11290,12240,0,7820,0,7820,11290xe" filled="true" fillcolor="#e6e7e8" stroked="false">
                <v:path arrowok="t"/>
                <v:fill type="solid"/>
              </v:shape>
            </v:group>
            <v:group style="position:absolute;left:7820;top:11290;width:4420;height:4551" coordorigin="7820,11290" coordsize="4420,4551">
              <v:shape style="position:absolute;left:7820;top:11290;width:4420;height:4551" coordorigin="7820,11290" coordsize="4420,4551" path="m12240,15840l7820,15840,7820,11290,12240,11290,12240,15840xe" filled="true" fillcolor="#bd711e" stroked="false">
                <v:path arrowok="t"/>
                <v:fill type="solid"/>
              </v:shape>
            </v:group>
            <v:group style="position:absolute;left:9703;top:4890;width:531;height:531" coordorigin="9703,4890" coordsize="531,531">
              <v:shape style="position:absolute;left:9703;top:4890;width:531;height:531" coordorigin="9703,4890" coordsize="531,531" path="m10079,5396l9976,5396,9981,5402,9981,5421,10042,5411,10079,5397,10079,5396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37,5360l9842,5360,9848,5364,9855,5367,9857,5375,9853,5381,9847,5392,9865,5400,9883,5407,9903,5413,9922,5417,9943,5420,9956,5409,9956,5402,9962,5396,10079,5396,10084,5381,10081,5375,10083,5367,10089,5364,10095,5360,10137,536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37,5360l10095,5360,10103,5362,10112,5379,10129,5367,10137,536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88,5268l9749,5268,9757,5270,9764,5282,9762,5290,9745,5299,9757,5316,9770,5331,9784,5346,9798,5359,9814,5372,9831,5369,9835,5362,9842,5360,10137,5360,10144,5355,10159,5341,10173,5326,10185,5310,10182,5293,10176,5290,10174,5282,10177,5276,10181,5270,10188,5268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209,5268l10188,5268,10205,5277,10209,5268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733,5034l9707,5109,9704,5130,9716,5143,9723,5143,9728,5149,9728,5163,9723,5168,9703,5168,9705,5189,9719,5248,9743,5271,9749,5268,10209,5268,10213,5259,10220,5241,10226,5222,10229,5206,9971,5206,9948,5202,9931,5189,9920,5170,9922,5144,9931,5124,9944,5112,9950,5042,9747,5042,9745,5041,9743,5040,9733,5034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215,5143l10115,5143,10121,5149,10121,5163,10115,5168,10018,5168,10008,5187,9992,5201,9971,5206,10229,5206,10230,5202,10233,5182,10222,5168,10215,5168,10209,5163,10209,5149,10215,5143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54,4966l9976,4966,9981,4971,9981,5107,10000,5116,10013,5132,10108,5143,10234,5143,10232,5122,10218,5064,10200,5042,10184,5042,10179,5039,10174,5029,10176,5022,10182,5018,10192,5012,10181,4995,10168,4980,10154,4966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825,4932l9778,4970,9753,5001,9756,5018,9762,5022,9764,5029,9758,5039,9754,5042,9950,5042,9956,4980,9956,4971,9962,4966,10154,4966,10154,4965,10139,4952,10135,4949,10093,4949,10093,4949,9838,4949,9833,4947,9825,4932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94,5040l10192,5041,10190,5042,10200,5042,10194,504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23,4939l10106,4943,10104,4947,10100,4949,10135,4949,10123,4939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956,4890l9889,4904,9847,4919,9857,4936,9855,4944,9846,4948,9844,4949,10093,4949,10091,4948,10083,4944,10081,4936,10084,4930,10090,4920,10081,4915,9962,4915,9956,4909,9956,489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995,4891l9981,4902,9981,4909,9976,4915,10081,4915,10073,4911,10054,4904,10035,4898,10015,4894,9995,4891xe" filled="true" fillcolor="#414042" stroked="false">
                <v:path arrowok="t"/>
                <v:fill type="solid"/>
              </v:shape>
            </v:group>
            <v:group style="position:absolute;left:9943;top:5130;width:51;height:51" coordorigin="9943,5130" coordsize="51,51">
              <v:shape style="position:absolute;left:9943;top:5130;width:51;height:51" coordorigin="9943,5130" coordsize="51,51" path="m9983,5130l9955,5130,9943,5142,9943,5170,9955,5181,9983,5181,9994,5170,9994,5142,9983,5130xe" filled="true" fillcolor="#414042" stroked="false">
                <v:path arrowok="t"/>
                <v:fill type="solid"/>
              </v:shape>
            </v:group>
            <v:group style="position:absolute;left:9603;top:4774;width:733;height:736" coordorigin="9603,4774" coordsize="733,736">
              <v:shape style="position:absolute;left:9603;top:4774;width:733;height:736" coordorigin="9603,4774" coordsize="733,736" path="m9834,4898l9701,4898,9723,4920,9709,4934,9674,4984,9641,5058,9629,5118,9627,5140,9628,5164,9637,5230,9657,5292,9686,5346,9723,5394,9784,5444,9757,5490,9752,5494,9752,5502,9760,5510,9773,5510,9819,5464,10154,5464,10142,5452,10148,5448,9979,5448,9956,5446,9934,5446,9913,5442,9840,5418,9824,5408,9823,5408,9774,5372,9722,5310,9717,5302,9716,5302,9686,5228,9678,5166,9678,5144,9688,5082,9716,5012,9717,5010,9717,5010,9728,4994,9740,4976,9753,4962,9767,4946,9782,4934,9798,4920,9815,4910,9823,4904,9824,4904,9834,4898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156,5466l10112,5466,10162,5508,10165,5510,10178,5510,10185,5502,10185,5494,10156,5466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154,5464l9819,5464,9837,5472,9855,5478,9874,5486,9913,5494,9954,5498,9978,5498,10041,5490,10112,5466,10156,5466,10154,5464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149,4866l9981,4866,10003,4868,10024,4872,10044,4876,10062,4880,10080,4888,10114,4904,10115,4904,10164,4940,10204,4986,10220,5010,10221,5010,10221,5012,10230,5030,10255,5104,10260,5144,10260,5154,10250,5232,10221,5302,10220,5302,10209,5320,10170,5366,10123,5404,10115,5408,10114,5408,10113,5410,10096,5418,10078,5426,10059,5434,10040,5438,10020,5444,9979,5448,10148,5448,10159,5440,10176,5428,10192,5414,10207,5402,10247,5354,10279,5300,10300,5242,10310,5178,10309,5154,10301,5086,10284,5028,10248,4960,10225,4930,10235,4902,10197,4902,10181,4890,10165,4878,10149,4866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9724,4776l9697,4776,9676,4780,9616,4830,9603,4886,9605,4904,9611,4920,9620,4936,9634,4952,9637,4954,9644,4954,9647,4952,9650,4950,9701,4898,9834,4898,9838,4896,9747,4896,9719,4880,9777,4822,9779,4820,9781,4818,9781,4810,9779,4808,9777,4804,9761,4792,9743,4782,9724,4776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334,4898l10236,4898,10288,4950,10290,4952,10293,4954,10300,4954,10334,4900,10334,4898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237,4774l10178,4790,10157,4810,10157,4818,10158,4820,10160,4822,10218,4880,10197,4902,10235,4902,10236,4898,10334,4898,10336,4880,10335,4862,10330,4842,10293,4794,10256,4778,10237,4774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9973,4814l9909,4820,9849,4836,9795,4862,9747,4896,9838,4896,9841,4894,9859,4886,9897,4874,9937,4866,10149,4866,10131,4856,10113,4846,10095,4838,10056,4826,10015,4818,9973,4814xe" filled="true" fillcolor="#414042" stroked="false">
                <v:path arrowok="t"/>
                <v:fill type="solid"/>
              </v:shape>
            </v:group>
            <v:group style="position:absolute;left:9558;top:6690;width:242;height:635" coordorigin="9558,6690" coordsize="242,635">
              <v:shape style="position:absolute;left:9558;top:6690;width:242;height:635" coordorigin="9558,6690" coordsize="242,635" path="m9679,6690l9558,6809,9558,7325,9800,7325,9800,7196,9652,7196,9652,7077,9800,7077,9800,7003,9652,7003,9652,6884,9800,6884,9800,6809,9679,6690xe" filled="true" fillcolor="#414042" stroked="false">
                <v:path arrowok="t"/>
                <v:fill type="solid"/>
              </v:shape>
              <v:shape style="position:absolute;left:9558;top:6690;width:242;height:635" coordorigin="9558,6690" coordsize="242,635" path="m9800,7077l9707,7077,9707,7196,9800,7196,9800,7077xe" filled="true" fillcolor="#414042" stroked="false">
                <v:path arrowok="t"/>
                <v:fill type="solid"/>
              </v:shape>
              <v:shape style="position:absolute;left:9558;top:6690;width:242;height:635" coordorigin="9558,6690" coordsize="242,635" path="m9800,6884l9707,6884,9707,7003,9800,7003,9800,6884xe" filled="true" fillcolor="#414042" stroked="false">
                <v:path arrowok="t"/>
                <v:fill type="solid"/>
              </v:shape>
            </v:group>
            <v:group style="position:absolute;left:9856;top:6488;width:242;height:837" coordorigin="9856,6488" coordsize="242,837">
              <v:shape style="position:absolute;left:9856;top:6488;width:242;height:837" coordorigin="9856,6488" coordsize="242,837" path="m9981,6488l9924,6517,9908,6558,9856,6562,9856,7325,10098,7325,10098,7196,9949,7196,9949,7077,10098,7077,10098,7003,9949,7003,9949,6884,10098,6884,10098,6809,9949,6809,9949,6690,10098,6690,10098,6562,10054,6562,10051,6539,10041,6520,10026,6504,10007,6493,9985,6489,9981,6488xe" filled="true" fillcolor="#414042" stroked="false">
                <v:path arrowok="t"/>
                <v:fill type="solid"/>
              </v:shape>
              <v:shape style="position:absolute;left:9856;top:6488;width:242;height:837" coordorigin="9856,6488" coordsize="242,837" path="m10098,7077l10004,7077,10004,7196,10098,7196,10098,7077xe" filled="true" fillcolor="#414042" stroked="false">
                <v:path arrowok="t"/>
                <v:fill type="solid"/>
              </v:shape>
              <v:shape style="position:absolute;left:9856;top:6488;width:242;height:837" coordorigin="9856,6488" coordsize="242,837" path="m10098,6884l10004,6884,10004,7003,10098,7003,10098,6884xe" filled="true" fillcolor="#414042" stroked="false">
                <v:path arrowok="t"/>
                <v:fill type="solid"/>
              </v:shape>
              <v:shape style="position:absolute;left:9856;top:6488;width:242;height:837" coordorigin="9856,6488" coordsize="242,837" path="m10098,6690l10004,6690,10004,6809,10098,6809,10098,6690xe" filled="true" fillcolor="#414042" stroked="false">
                <v:path arrowok="t"/>
                <v:fill type="solid"/>
              </v:shape>
            </v:group>
            <v:group style="position:absolute;left:10153;top:6690;width:242;height:635" coordorigin="10153,6690" coordsize="242,635">
              <v:shape style="position:absolute;left:10153;top:6690;width:242;height:635" coordorigin="10153,6690" coordsize="242,635" path="m10274,6690l10153,6809,10153,7325,10395,7325,10395,7196,10246,7196,10246,7077,10395,7077,10395,7003,10246,7003,10246,6884,10395,6884,10395,6809,10274,6690xe" filled="true" fillcolor="#414042" stroked="false">
                <v:path arrowok="t"/>
                <v:fill type="solid"/>
              </v:shape>
              <v:shape style="position:absolute;left:10153;top:6690;width:242;height:635" coordorigin="10153,6690" coordsize="242,635" path="m10395,7077l10301,7077,10301,7196,10395,7196,10395,7077xe" filled="true" fillcolor="#414042" stroked="false">
                <v:path arrowok="t"/>
                <v:fill type="solid"/>
              </v:shape>
              <v:shape style="position:absolute;left:10153;top:6690;width:242;height:635" coordorigin="10153,6690" coordsize="242,635" path="m10395,6884l10301,6884,10301,7003,10395,7003,10395,6884xe" filled="true" fillcolor="#414042" stroked="false">
                <v:path arrowok="t"/>
                <v:fill type="solid"/>
              </v:shape>
            </v:group>
            <v:group style="position:absolute;left:9608;top:8553;width:627;height:708" coordorigin="9608,8553" coordsize="627,708">
              <v:shape style="position:absolute;left:9608;top:8553;width:627;height:708" coordorigin="9608,8553" coordsize="627,708" path="m9976,9028l9689,9028,9693,9134,9673,9136,9622,9169,9608,9227,9615,9251,9630,9260,9643,9256,9645,9232,9647,9211,9652,9194,9673,9178,9689,9173,9973,9173,9971,9167,9965,9147,9962,9126,9961,9104,9962,9081,9966,9059,9972,9038,9976,9028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9973,9173l9689,9173,9693,9251,10025,9251,10011,9237,9998,9221,9987,9204,9978,9186,9973,9173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19,8882l9689,8882,9693,8989,9673,8991,9622,9024,9608,9082,9615,9105,9630,9114,9643,9111,9645,9086,9647,9065,9652,9048,9673,9032,9689,9028,9976,9028,9981,9017,10018,8964,10070,8925,10134,8905,10156,8903,10218,8903,10219,8882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9817,8737l9689,8737,9693,8844,9673,8845,9622,8878,9608,8936,9615,8960,9630,8969,9643,8965,9645,8941,9647,8920,9652,8903,9673,8887,9689,8882,10219,8882,10224,8782,9817,8782,9817,8737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18,8903l10156,8903,10179,8903,10199,8906,10218,8910,10218,8903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3,8591l9689,8591,9693,8698,9673,8700,9622,8733,9608,8791,9615,8814,9630,8823,9643,8820,9645,8795,9647,8774,9652,8757,9673,8741,9689,8737,9817,8737,9817,8625,10231,8625,10233,8591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1,8625l10111,8625,10111,8782,10224,8782,10231,8625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5,8553l9693,8553,9636,8570,9609,8625,9608,8645,9615,8669,9630,8678,9643,8674,9645,8650,9647,8629,9652,8612,9673,8596,9689,8591,10233,8591,10235,8553xe" filled="true" fillcolor="#414042" stroked="false">
                <v:path arrowok="t"/>
                <v:fill type="solid"/>
              </v:shape>
            </v:group>
            <v:group style="position:absolute;left:9981;top:8923;width:365;height:364" coordorigin="9981,8923" coordsize="365,364">
              <v:shape style="position:absolute;left:9981;top:8923;width:365;height:364" coordorigin="9981,8923" coordsize="365,364" path="m10177,8923l10105,8934,10047,8966,10005,9014,9983,9073,9981,9095,9982,9119,9998,9181,10045,9244,10102,9275,10158,9286,10182,9285,10246,9265,10298,9226,10310,9210,10123,9210,10034,9121,10079,9076,10167,9076,10239,9004,10315,9004,10315,9004,10272,8959,10216,8930,10197,8925,10177,8923xe" filled="true" fillcolor="#414042" stroked="false">
                <v:path arrowok="t"/>
                <v:fill type="solid"/>
              </v:shape>
              <v:shape style="position:absolute;left:9981;top:8923;width:365;height:364" coordorigin="9981,8923" coordsize="365,364" path="m10315,9004l10239,9004,10284,9049,10123,9210,10310,9210,10312,9209,10339,9150,10345,9106,10344,9083,10340,9062,10334,9041,10325,9022,10315,9004xe" filled="true" fillcolor="#414042" stroked="false">
                <v:path arrowok="t"/>
                <v:fill type="solid"/>
              </v:shape>
              <v:shape style="position:absolute;left:9981;top:8923;width:365;height:364" coordorigin="9981,8923" coordsize="365,364" path="m10167,9076l10079,9076,10123,9120,10167,9076xe" filled="true" fillcolor="#414042" stroked="false">
                <v:path arrowok="t"/>
                <v:fill type="solid"/>
              </v:shape>
            </v:group>
            <v:group style="position:absolute;left:9575;top:3029;width:788;height:788" coordorigin="9575,3029" coordsize="788,788">
              <v:shape style="position:absolute;left:9575;top:3029;width:788;height:788" coordorigin="9575,3029" coordsize="788,788" path="m9969,3029l9905,3034,9844,3049,9788,3073,9736,3105,9690,3144,9651,3190,9619,3242,9595,3298,9580,3359,9575,3423,9576,3455,9586,3517,9606,3576,9634,3630,9670,3679,9713,3722,9761,3758,9816,3786,9874,3805,9937,3815,9969,3817,10001,3815,10064,3805,10122,3786,10177,3758,10225,3722,10268,3679,10304,3630,10332,3576,10352,3517,10362,3455,10363,3423,10362,3390,10352,3328,10332,3269,10304,3215,10268,3166,10225,3124,10177,3088,10122,3060,10064,3040,10001,3030,9969,3029xe" filled="true" fillcolor="#e6e7e8" stroked="false">
                <v:path arrowok="t"/>
                <v:fill type="solid"/>
              </v:shape>
            </v:group>
            <v:group style="position:absolute;left:9575;top:3029;width:788;height:788" coordorigin="9575,3029" coordsize="788,788">
              <v:shape style="position:absolute;left:9575;top:3029;width:788;height:788" coordorigin="9575,3029" coordsize="788,788" path="m10363,3423l10358,3487,10343,3547,10319,3604,10287,3655,10248,3701,10202,3741,10150,3773,10094,3797,10033,3811,9969,3817,9937,3815,9874,3805,9816,3786,9761,3758,9713,3722,9670,3679,9634,3630,9606,3576,9586,3517,9576,3455,9575,3423,9576,3390,9586,3328,9606,3269,9634,3215,9670,3166,9713,3124,9761,3088,9816,3060,9874,3040,9937,3030,9969,3029,10001,3030,10064,3040,10122,3060,10177,3088,10225,3124,10268,3166,10304,3215,10332,3269,10352,3328,10362,3390,10363,3423xe" filled="false" stroked="true" strokeweight="2.503pt" strokecolor="#414042">
                <v:path arrowok="t"/>
              </v:shape>
            </v:group>
            <v:group style="position:absolute;left:9707;top:3197;width:526;height:434" coordorigin="9707,3197" coordsize="526,434">
              <v:shape style="position:absolute;left:9707;top:3197;width:526;height:434" coordorigin="9707,3197" coordsize="526,434" path="m9975,3346l9910,3366,9872,3416,9867,3631,10072,3631,10072,3448,10069,3426,10036,3370,9975,334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851,3392l9787,3421,9773,3590,9850,3590,9850,3448,9852,3433,9856,3413,9864,3395,9858,3393,9851,3392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095,3392l10088,3392,10081,3393,10081,3409,10086,3428,10088,3448,10088,3590,10165,3590,10165,3462,10136,3405,10117,3395,10095,3392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760,3416l9707,3465,9707,3555,9757,3555,9757,3457,9761,3437,9769,3419,9765,3417,9760,341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183,3416l10178,3416,10174,3417,10172,3423,10179,3442,10182,3462,10182,3555,10232,3555,10231,3455,10222,3435,10205,3421,10183,341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755,3340l9735,3348,9726,3367,9733,3389,9751,3399,9774,3393,9785,3375,9779,3352,9762,3341,9755,3340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183,3340l10163,3348,10154,3367,10161,3389,10179,3399,10201,3393,10212,3375,10206,3352,10190,3341,10183,3340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095,3286l10073,3291,10057,3306,10051,3327,10056,3350,10069,3366,10089,3374,10113,3369,10130,3356,10138,3337,10134,3313,10122,3296,10104,3287,10095,328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844,3286l9822,3291,9807,3306,9800,3327,9805,3350,9819,3366,9838,3374,9862,3369,9879,3356,9888,3337,9883,3313,9871,3296,9853,3287,9844,328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969,3197l9947,3201,9928,3212,9914,3228,9905,3249,9908,3275,9916,3297,9929,3313,9946,3324,9965,3328,9989,3325,10008,3315,10023,3299,10032,3280,10031,3253,9995,3203,9969,3197xe" filled="true" fillcolor="#414042" stroked="false">
                <v:path arrowok="t"/>
                <v:fill type="solid"/>
              </v:shape>
            </v:group>
            <v:group style="position:absolute;left:9688;top:3145;width:561;height:554" coordorigin="9688,3145" coordsize="561,554">
              <v:shape style="position:absolute;left:9688;top:3145;width:561;height:554" coordorigin="9688,3145" coordsize="561,554" path="m10249,3145l9688,3699e" filled="false" stroked="true" strokeweight="2.503pt" strokecolor="#414042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414042"/>
          <w:position w:val="5"/>
          <w:sz w:val="8"/>
          <w:szCs w:val="8"/>
        </w:rPr>
        <w:t>**</w:t>
      </w:r>
      <w:r>
        <w:rPr>
          <w:rFonts w:ascii="Arial" w:hAnsi="Arial" w:cs="Arial" w:eastAsia="Arial"/>
          <w:color w:val="414042"/>
          <w:sz w:val="14"/>
          <w:szCs w:val="14"/>
        </w:rPr>
        <w:t>Standards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and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requirements</w:t>
      </w:r>
      <w:r>
        <w:rPr>
          <w:rFonts w:ascii="Arial" w:hAnsi="Arial" w:cs="Arial" w:eastAsia="Arial"/>
          <w:color w:val="414042"/>
          <w:spacing w:val="-4"/>
          <w:sz w:val="14"/>
          <w:szCs w:val="14"/>
        </w:rPr>
        <w:t> </w:t>
      </w:r>
      <w:r>
        <w:rPr>
          <w:rFonts w:ascii="Arial" w:hAnsi="Arial" w:cs="Arial" w:eastAsia="Arial"/>
          <w:color w:val="414042"/>
          <w:spacing w:val="1"/>
          <w:sz w:val="14"/>
          <w:szCs w:val="14"/>
        </w:rPr>
        <w:t>vary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by</w:t>
      </w:r>
      <w:r>
        <w:rPr>
          <w:rFonts w:ascii="Arial" w:hAnsi="Arial" w:cs="Arial" w:eastAsia="Arial"/>
          <w:color w:val="414042"/>
          <w:spacing w:val="-4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state,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and</w:t>
      </w:r>
      <w:r>
        <w:rPr>
          <w:rFonts w:ascii="Arial" w:hAnsi="Arial" w:cs="Arial" w:eastAsia="Arial"/>
          <w:color w:val="414042"/>
          <w:spacing w:val="-4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completion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of</w:t>
      </w:r>
      <w:r>
        <w:rPr>
          <w:rFonts w:ascii="Arial" w:hAnsi="Arial" w:cs="Arial" w:eastAsia="Arial"/>
          <w:color w:val="414042"/>
          <w:spacing w:val="-4"/>
          <w:sz w:val="14"/>
          <w:szCs w:val="14"/>
        </w:rPr>
        <w:t> </w:t>
      </w:r>
      <w:r>
        <w:rPr>
          <w:rFonts w:ascii="Arial" w:hAnsi="Arial" w:cs="Arial" w:eastAsia="Arial"/>
          <w:color w:val="414042"/>
          <w:spacing w:val="-2"/>
          <w:sz w:val="14"/>
          <w:szCs w:val="14"/>
        </w:rPr>
        <w:t>NCU’</w:t>
      </w:r>
      <w:r>
        <w:rPr>
          <w:rFonts w:ascii="Arial" w:hAnsi="Arial" w:cs="Arial" w:eastAsia="Arial"/>
          <w:color w:val="414042"/>
          <w:spacing w:val="-3"/>
          <w:sz w:val="14"/>
          <w:szCs w:val="14"/>
        </w:rPr>
        <w:t>s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MSA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program</w:t>
      </w:r>
      <w:r>
        <w:rPr>
          <w:rFonts w:ascii="Arial" w:hAnsi="Arial" w:cs="Arial" w:eastAsia="Arial"/>
          <w:color w:val="414042"/>
          <w:spacing w:val="24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may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not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be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sufficient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to</w:t>
      </w:r>
      <w:r>
        <w:rPr>
          <w:rFonts w:ascii="Arial" w:hAnsi="Arial" w:cs="Arial" w:eastAsia="Arial"/>
          <w:color w:val="414042"/>
          <w:spacing w:val="-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qualify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a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person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to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sit</w:t>
      </w:r>
      <w:r>
        <w:rPr>
          <w:rFonts w:ascii="Arial" w:hAnsi="Arial" w:cs="Arial" w:eastAsia="Arial"/>
          <w:color w:val="414042"/>
          <w:spacing w:val="-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for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a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CP</w:t>
      </w:r>
      <w:r>
        <w:rPr>
          <w:rFonts w:ascii="Arial" w:hAnsi="Arial" w:cs="Arial" w:eastAsia="Arial"/>
          <w:color w:val="414042"/>
          <w:spacing w:val="-4"/>
          <w:sz w:val="14"/>
          <w:szCs w:val="14"/>
        </w:rPr>
        <w:t>A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exam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in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some</w:t>
      </w:r>
      <w:r>
        <w:rPr>
          <w:rFonts w:ascii="Arial" w:hAnsi="Arial" w:cs="Arial" w:eastAsia="Arial"/>
          <w:color w:val="414042"/>
          <w:spacing w:val="-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states.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Prior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to</w:t>
      </w:r>
      <w:r>
        <w:rPr>
          <w:rFonts w:ascii="Arial" w:hAnsi="Arial" w:cs="Arial" w:eastAsia="Arial"/>
          <w:color w:val="414042"/>
          <w:spacing w:val="20"/>
          <w:w w:val="9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applying</w:t>
      </w:r>
      <w:r>
        <w:rPr>
          <w:rFonts w:ascii="Arial" w:hAnsi="Arial" w:cs="Arial" w:eastAsia="Arial"/>
          <w:color w:val="414042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to</w:t>
      </w:r>
      <w:r>
        <w:rPr>
          <w:rFonts w:ascii="Arial" w:hAnsi="Arial" w:cs="Arial" w:eastAsia="Arial"/>
          <w:color w:val="414042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or</w:t>
      </w:r>
      <w:r>
        <w:rPr>
          <w:rFonts w:ascii="Arial" w:hAnsi="Arial" w:cs="Arial" w:eastAsia="Arial"/>
          <w:color w:val="414042"/>
          <w:spacing w:val="-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enrolling</w:t>
      </w:r>
      <w:r>
        <w:rPr>
          <w:rFonts w:ascii="Arial" w:hAnsi="Arial" w:cs="Arial" w:eastAsia="Arial"/>
          <w:color w:val="414042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in</w:t>
      </w:r>
      <w:r>
        <w:rPr>
          <w:rFonts w:ascii="Arial" w:hAnsi="Arial" w:cs="Arial" w:eastAsia="Arial"/>
          <w:color w:val="414042"/>
          <w:spacing w:val="-2"/>
          <w:sz w:val="14"/>
          <w:szCs w:val="14"/>
        </w:rPr>
        <w:t> NCU’</w:t>
      </w:r>
      <w:r>
        <w:rPr>
          <w:rFonts w:ascii="Arial" w:hAnsi="Arial" w:cs="Arial" w:eastAsia="Arial"/>
          <w:color w:val="414042"/>
          <w:spacing w:val="-3"/>
          <w:sz w:val="14"/>
          <w:szCs w:val="14"/>
        </w:rPr>
        <w:t>s</w:t>
      </w:r>
      <w:r>
        <w:rPr>
          <w:rFonts w:ascii="Arial" w:hAnsi="Arial" w:cs="Arial" w:eastAsia="Arial"/>
          <w:color w:val="414042"/>
          <w:spacing w:val="-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MSA</w:t>
      </w:r>
      <w:r>
        <w:rPr>
          <w:rFonts w:ascii="Arial" w:hAnsi="Arial" w:cs="Arial" w:eastAsia="Arial"/>
          <w:color w:val="414042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program,</w:t>
      </w:r>
      <w:r>
        <w:rPr>
          <w:rFonts w:ascii="Arial" w:hAnsi="Arial" w:cs="Arial" w:eastAsia="Arial"/>
          <w:color w:val="414042"/>
          <w:spacing w:val="-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please</w:t>
      </w:r>
      <w:r>
        <w:rPr>
          <w:rFonts w:ascii="Arial" w:hAnsi="Arial" w:cs="Arial" w:eastAsia="Arial"/>
          <w:color w:val="414042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check</w:t>
      </w:r>
      <w:r>
        <w:rPr>
          <w:rFonts w:ascii="Arial" w:hAnsi="Arial" w:cs="Arial" w:eastAsia="Arial"/>
          <w:color w:val="414042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with</w:t>
      </w:r>
      <w:r>
        <w:rPr>
          <w:rFonts w:ascii="Arial" w:hAnsi="Arial" w:cs="Arial" w:eastAsia="Arial"/>
          <w:color w:val="414042"/>
          <w:spacing w:val="-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your</w:t>
      </w:r>
      <w:r>
        <w:rPr>
          <w:rFonts w:ascii="Arial" w:hAnsi="Arial" w:cs="Arial" w:eastAsia="Arial"/>
          <w:color w:val="414042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state</w:t>
      </w:r>
      <w:r>
        <w:rPr>
          <w:rFonts w:ascii="Arial" w:hAnsi="Arial" w:cs="Arial" w:eastAsia="Arial"/>
          <w:color w:val="414042"/>
          <w:spacing w:val="-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to</w:t>
      </w:r>
      <w:r>
        <w:rPr>
          <w:rFonts w:ascii="Arial" w:hAnsi="Arial" w:cs="Arial" w:eastAsia="Arial"/>
          <w:color w:val="414042"/>
          <w:spacing w:val="23"/>
          <w:w w:val="9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determine</w:t>
      </w:r>
      <w:r>
        <w:rPr>
          <w:rFonts w:ascii="Arial" w:hAnsi="Arial" w:cs="Arial" w:eastAsia="Arial"/>
          <w:color w:val="414042"/>
          <w:spacing w:val="-1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the</w:t>
      </w:r>
      <w:r>
        <w:rPr>
          <w:rFonts w:ascii="Arial" w:hAnsi="Arial" w:cs="Arial" w:eastAsia="Arial"/>
          <w:color w:val="414042"/>
          <w:spacing w:val="-1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educational</w:t>
      </w:r>
      <w:r>
        <w:rPr>
          <w:rFonts w:ascii="Arial" w:hAnsi="Arial" w:cs="Arial" w:eastAsia="Arial"/>
          <w:color w:val="414042"/>
          <w:spacing w:val="-1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and</w:t>
      </w:r>
      <w:r>
        <w:rPr>
          <w:rFonts w:ascii="Arial" w:hAnsi="Arial" w:cs="Arial" w:eastAsia="Arial"/>
          <w:color w:val="414042"/>
          <w:spacing w:val="-1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other</w:t>
      </w:r>
      <w:r>
        <w:rPr>
          <w:rFonts w:ascii="Arial" w:hAnsi="Arial" w:cs="Arial" w:eastAsia="Arial"/>
          <w:color w:val="414042"/>
          <w:spacing w:val="-1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requirements</w:t>
      </w:r>
      <w:r>
        <w:rPr>
          <w:rFonts w:ascii="Arial" w:hAnsi="Arial" w:cs="Arial" w:eastAsia="Arial"/>
          <w:color w:val="414042"/>
          <w:spacing w:val="-1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necessary</w:t>
      </w:r>
      <w:r>
        <w:rPr>
          <w:rFonts w:ascii="Arial" w:hAnsi="Arial" w:cs="Arial" w:eastAsia="Arial"/>
          <w:color w:val="414042"/>
          <w:spacing w:val="-1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for</w:t>
      </w:r>
      <w:r>
        <w:rPr>
          <w:rFonts w:ascii="Arial" w:hAnsi="Arial" w:cs="Arial" w:eastAsia="Arial"/>
          <w:color w:val="414042"/>
          <w:spacing w:val="-1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taking</w:t>
      </w:r>
      <w:r>
        <w:rPr>
          <w:rFonts w:ascii="Arial" w:hAnsi="Arial" w:cs="Arial" w:eastAsia="Arial"/>
          <w:color w:val="414042"/>
          <w:spacing w:val="-1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the</w:t>
      </w:r>
      <w:r>
        <w:rPr>
          <w:rFonts w:ascii="Arial" w:hAnsi="Arial" w:cs="Arial" w:eastAsia="Arial"/>
          <w:color w:val="414042"/>
          <w:spacing w:val="-1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CP</w:t>
      </w:r>
      <w:r>
        <w:rPr>
          <w:rFonts w:ascii="Arial" w:hAnsi="Arial" w:cs="Arial" w:eastAsia="Arial"/>
          <w:color w:val="414042"/>
          <w:spacing w:val="-4"/>
          <w:sz w:val="14"/>
          <w:szCs w:val="14"/>
        </w:rPr>
        <w:t>A</w:t>
      </w:r>
      <w:r>
        <w:rPr>
          <w:rFonts w:ascii="Arial" w:hAnsi="Arial" w:cs="Arial" w:eastAsia="Arial"/>
          <w:color w:val="414042"/>
          <w:spacing w:val="-1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exam</w:t>
      </w:r>
      <w:r>
        <w:rPr>
          <w:rFonts w:ascii="Arial" w:hAnsi="Arial" w:cs="Arial" w:eastAsia="Arial"/>
          <w:color w:val="414042"/>
          <w:spacing w:val="26"/>
          <w:w w:val="96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to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ensure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that</w:t>
      </w:r>
      <w:r>
        <w:rPr>
          <w:rFonts w:ascii="Arial" w:hAnsi="Arial" w:cs="Arial" w:eastAsia="Arial"/>
          <w:color w:val="414042"/>
          <w:spacing w:val="-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completion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of</w:t>
      </w:r>
      <w:r>
        <w:rPr>
          <w:rFonts w:ascii="Arial" w:hAnsi="Arial" w:cs="Arial" w:eastAsia="Arial"/>
          <w:color w:val="414042"/>
          <w:spacing w:val="-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the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program</w:t>
      </w:r>
      <w:r>
        <w:rPr>
          <w:rFonts w:ascii="Arial" w:hAnsi="Arial" w:cs="Arial" w:eastAsia="Arial"/>
          <w:color w:val="414042"/>
          <w:spacing w:val="-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will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satisfy</w:t>
      </w:r>
      <w:r>
        <w:rPr>
          <w:rFonts w:ascii="Arial" w:hAnsi="Arial" w:cs="Arial" w:eastAsia="Arial"/>
          <w:color w:val="414042"/>
          <w:spacing w:val="-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your</w:t>
      </w:r>
      <w:r>
        <w:rPr>
          <w:rFonts w:ascii="Arial" w:hAnsi="Arial" w:cs="Arial" w:eastAsia="Arial"/>
          <w:color w:val="414042"/>
          <w:spacing w:val="-8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educational</w:t>
      </w:r>
      <w:r>
        <w:rPr>
          <w:rFonts w:ascii="Arial" w:hAnsi="Arial" w:cs="Arial" w:eastAsia="Arial"/>
          <w:color w:val="414042"/>
          <w:spacing w:val="-7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and</w:t>
      </w:r>
      <w:r>
        <w:rPr>
          <w:rFonts w:ascii="Arial" w:hAnsi="Arial" w:cs="Arial" w:eastAsia="Arial"/>
          <w:color w:val="414042"/>
          <w:sz w:val="14"/>
          <w:szCs w:val="14"/>
        </w:rPr>
        <w:t> professional</w:t>
      </w:r>
      <w:r>
        <w:rPr>
          <w:rFonts w:ascii="Arial" w:hAnsi="Arial" w:cs="Arial" w:eastAsia="Arial"/>
          <w:color w:val="414042"/>
          <w:spacing w:val="-1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goals.</w:t>
      </w:r>
      <w:r>
        <w:rPr>
          <w:rFonts w:ascii="Arial" w:hAnsi="Arial" w:cs="Arial" w:eastAsia="Arial"/>
          <w:color w:val="414042"/>
          <w:spacing w:val="-1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For</w:t>
      </w:r>
      <w:r>
        <w:rPr>
          <w:rFonts w:ascii="Arial" w:hAnsi="Arial" w:cs="Arial" w:eastAsia="Arial"/>
          <w:color w:val="414042"/>
          <w:spacing w:val="-1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information</w:t>
      </w:r>
      <w:r>
        <w:rPr>
          <w:rFonts w:ascii="Arial" w:hAnsi="Arial" w:cs="Arial" w:eastAsia="Arial"/>
          <w:color w:val="414042"/>
          <w:spacing w:val="-1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regarding</w:t>
      </w:r>
      <w:r>
        <w:rPr>
          <w:rFonts w:ascii="Arial" w:hAnsi="Arial" w:cs="Arial" w:eastAsia="Arial"/>
          <w:color w:val="414042"/>
          <w:spacing w:val="-1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official</w:t>
      </w:r>
      <w:r>
        <w:rPr>
          <w:rFonts w:ascii="Arial" w:hAnsi="Arial" w:cs="Arial" w:eastAsia="Arial"/>
          <w:color w:val="414042"/>
          <w:spacing w:val="-1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pacing w:val="-5"/>
          <w:sz w:val="14"/>
          <w:szCs w:val="14"/>
        </w:rPr>
        <w:t>CP</w:t>
      </w:r>
      <w:r>
        <w:rPr>
          <w:rFonts w:ascii="Arial" w:hAnsi="Arial" w:cs="Arial" w:eastAsia="Arial"/>
          <w:color w:val="414042"/>
          <w:spacing w:val="-4"/>
          <w:sz w:val="14"/>
          <w:szCs w:val="14"/>
        </w:rPr>
        <w:t>A</w:t>
      </w:r>
      <w:r>
        <w:rPr>
          <w:rFonts w:ascii="Arial" w:hAnsi="Arial" w:cs="Arial" w:eastAsia="Arial"/>
          <w:color w:val="414042"/>
          <w:spacing w:val="-1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requirements</w:t>
      </w:r>
      <w:r>
        <w:rPr>
          <w:rFonts w:ascii="Arial" w:hAnsi="Arial" w:cs="Arial" w:eastAsia="Arial"/>
          <w:color w:val="414042"/>
          <w:spacing w:val="-12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specific</w:t>
      </w:r>
      <w:r>
        <w:rPr>
          <w:rFonts w:ascii="Arial" w:hAnsi="Arial" w:cs="Arial" w:eastAsia="Arial"/>
          <w:color w:val="414042"/>
          <w:spacing w:val="-11"/>
          <w:sz w:val="14"/>
          <w:szCs w:val="14"/>
        </w:rPr>
        <w:t> </w:t>
      </w:r>
      <w:r>
        <w:rPr>
          <w:rFonts w:ascii="Arial" w:hAnsi="Arial" w:cs="Arial" w:eastAsia="Arial"/>
          <w:color w:val="414042"/>
          <w:sz w:val="14"/>
          <w:szCs w:val="14"/>
        </w:rPr>
        <w:t>to</w:t>
      </w:r>
      <w:r>
        <w:rPr>
          <w:rFonts w:ascii="Arial" w:hAnsi="Arial" w:cs="Arial" w:eastAsia="Arial"/>
          <w:color w:val="414042"/>
          <w:spacing w:val="21"/>
          <w:w w:val="96"/>
          <w:sz w:val="14"/>
          <w:szCs w:val="14"/>
        </w:rPr>
        <w:t> </w:t>
      </w:r>
      <w:r>
        <w:rPr>
          <w:rFonts w:ascii="Arial" w:hAnsi="Arial" w:cs="Arial" w:eastAsia="Arial"/>
          <w:color w:val="414042"/>
          <w:w w:val="95"/>
          <w:sz w:val="14"/>
          <w:szCs w:val="14"/>
        </w:rPr>
        <w:t>your </w:t>
      </w:r>
      <w:r>
        <w:rPr>
          <w:rFonts w:ascii="Arial" w:hAnsi="Arial" w:cs="Arial" w:eastAsia="Arial"/>
          <w:color w:val="414042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14042"/>
          <w:w w:val="95"/>
          <w:sz w:val="14"/>
          <w:szCs w:val="14"/>
        </w:rPr>
        <w:t>state, </w:t>
      </w:r>
      <w:r>
        <w:rPr>
          <w:rFonts w:ascii="Arial" w:hAnsi="Arial" w:cs="Arial" w:eastAsia="Arial"/>
          <w:color w:val="414042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14042"/>
          <w:w w:val="95"/>
          <w:sz w:val="14"/>
          <w:szCs w:val="14"/>
        </w:rPr>
        <w:t>please </w:t>
      </w:r>
      <w:r>
        <w:rPr>
          <w:rFonts w:ascii="Arial" w:hAnsi="Arial" w:cs="Arial" w:eastAsia="Arial"/>
          <w:color w:val="414042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14042"/>
          <w:w w:val="95"/>
          <w:sz w:val="14"/>
          <w:szCs w:val="14"/>
        </w:rPr>
        <w:t>visit</w:t>
      </w:r>
      <w:r>
        <w:rPr>
          <w:rFonts w:ascii="Arial" w:hAnsi="Arial" w:cs="Arial" w:eastAsia="Arial"/>
          <w:color w:val="414042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414042"/>
          <w:spacing w:val="2"/>
          <w:w w:val="95"/>
          <w:sz w:val="14"/>
          <w:szCs w:val="14"/>
        </w:rPr>
        <w:t> </w:t>
      </w:r>
      <w:hyperlink r:id="rId73">
        <w:r>
          <w:rPr>
            <w:rFonts w:ascii="Arial" w:hAnsi="Arial" w:cs="Arial" w:eastAsia="Arial"/>
            <w:color w:val="414042"/>
            <w:spacing w:val="-1"/>
            <w:w w:val="95"/>
            <w:sz w:val="14"/>
            <w:szCs w:val="14"/>
          </w:rPr>
          <w:t>www.thiswaytocpa.com/exam-licensure/state-requirements/.</w:t>
        </w:r>
        <w:r>
          <w:rPr>
            <w:rFonts w:ascii="Arial" w:hAnsi="Arial" w:cs="Arial" w:eastAsia="Arial"/>
            <w:sz w:val="14"/>
            <w:szCs w:val="14"/>
          </w:rPr>
        </w:r>
      </w:hyperlink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162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NCU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</w:t>
      </w:r>
      <w:r>
        <w:rPr>
          <w:rFonts w:ascii="Arial"/>
          <w:color w:val="414042"/>
          <w:spacing w:val="-1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institution.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22"/>
          <w:w w:val="89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985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Atlantic</w:t>
      </w:r>
      <w:r>
        <w:rPr>
          <w:rFonts w:ascii="Arial"/>
          <w:color w:val="414042"/>
          <w:spacing w:val="-1"/>
          <w:w w:val="95"/>
          <w:sz w:val="14"/>
        </w:rPr>
        <w:t> A</w:t>
      </w:r>
      <w:r>
        <w:rPr>
          <w:rFonts w:ascii="Arial"/>
          <w:color w:val="414042"/>
          <w:spacing w:val="-2"/>
          <w:w w:val="95"/>
          <w:sz w:val="14"/>
        </w:rPr>
        <w:t>venue, </w:t>
      </w:r>
      <w:r>
        <w:rPr>
          <w:rFonts w:ascii="Arial"/>
          <w:color w:val="414042"/>
          <w:w w:val="95"/>
          <w:sz w:val="14"/>
        </w:rPr>
        <w:t>Suite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100,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Alameda,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CA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94501,</w:t>
      </w:r>
      <w:r>
        <w:rPr>
          <w:rFonts w:ascii="Arial"/>
          <w:color w:val="414042"/>
          <w:spacing w:val="21"/>
          <w:w w:val="104"/>
          <w:sz w:val="14"/>
        </w:rPr>
        <w:t> </w:t>
      </w:r>
      <w:r>
        <w:rPr>
          <w:rFonts w:ascii="Arial"/>
          <w:color w:val="414042"/>
          <w:w w:val="95"/>
          <w:sz w:val="14"/>
        </w:rPr>
        <w:t>510.748.9001,</w:t>
      </w:r>
      <w:r>
        <w:rPr>
          <w:rFonts w:ascii="Arial"/>
          <w:color w:val="414042"/>
          <w:spacing w:val="-1"/>
          <w:w w:val="95"/>
          <w:sz w:val="14"/>
        </w:rPr>
        <w:t> </w:t>
      </w:r>
      <w:hyperlink r:id="rId67">
        <w:r>
          <w:rPr>
            <w:rFonts w:ascii="Arial"/>
            <w:color w:val="414042"/>
            <w:spacing w:val="-1"/>
            <w:w w:val="95"/>
            <w:sz w:val="14"/>
          </w:rPr>
          <w:t>www.wscuc.org.</w:t>
        </w:r>
      </w:hyperlink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recognized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 the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U.S.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Department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28"/>
          <w:w w:val="94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8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Council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on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Higher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Accreditation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(CHEA).For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</w:t>
      </w:r>
      <w:r>
        <w:rPr>
          <w:rFonts w:ascii="Arial"/>
          <w:color w:val="414042"/>
          <w:w w:val="94"/>
          <w:sz w:val="14"/>
        </w:rPr>
        <w:t> </w:t>
      </w:r>
      <w:r>
        <w:rPr>
          <w:rFonts w:ascii="Arial"/>
          <w:color w:val="414042"/>
          <w:w w:val="90"/>
          <w:sz w:val="14"/>
        </w:rPr>
        <w:t>disclosures,</w:t>
      </w:r>
      <w:r>
        <w:rPr>
          <w:rFonts w:ascii="Arial"/>
          <w:color w:val="414042"/>
          <w:spacing w:val="26"/>
          <w:w w:val="90"/>
          <w:sz w:val="14"/>
        </w:rPr>
        <w:t> </w:t>
      </w:r>
      <w:r>
        <w:rPr>
          <w:rFonts w:ascii="Arial"/>
          <w:color w:val="414042"/>
          <w:w w:val="90"/>
          <w:sz w:val="14"/>
        </w:rPr>
        <w:t>visit</w:t>
      </w:r>
      <w:r>
        <w:rPr>
          <w:rFonts w:ascii="Arial"/>
          <w:color w:val="414042"/>
          <w:spacing w:val="26"/>
          <w:w w:val="90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0"/>
            <w:sz w:val="14"/>
          </w:rPr>
          <w:t>www.ncu.edu/program-disclosures.</w:t>
        </w:r>
        <w:r>
          <w:rPr>
            <w:rFonts w:ascii="Arial"/>
            <w:sz w:val="14"/>
          </w:rPr>
        </w:r>
      </w:hyperlink>
    </w:p>
    <w:p>
      <w:pPr>
        <w:spacing w:line="426" w:lineRule="exact" w:before="205"/>
        <w:ind w:left="689" w:right="503" w:firstLine="0"/>
        <w:jc w:val="center"/>
        <w:rPr>
          <w:rFonts w:ascii="Calibri" w:hAnsi="Calibri" w:cs="Calibri" w:eastAsia="Calibri"/>
          <w:sz w:val="38"/>
          <w:szCs w:val="38"/>
        </w:rPr>
      </w:pPr>
      <w:r>
        <w:rPr/>
        <w:br w:type="column"/>
      </w:r>
      <w:r>
        <w:rPr>
          <w:rFonts w:ascii="Calibri"/>
          <w:b/>
          <w:color w:val="FFFFFF"/>
          <w:sz w:val="38"/>
        </w:rPr>
        <w:t>Contact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NCU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to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learn</w:t>
      </w:r>
      <w:r>
        <w:rPr>
          <w:rFonts w:ascii="Calibri"/>
          <w:b/>
          <w:color w:val="FFFFFF"/>
          <w:spacing w:val="23"/>
          <w:sz w:val="38"/>
        </w:rPr>
        <w:t> </w:t>
      </w:r>
      <w:r>
        <w:rPr>
          <w:rFonts w:ascii="Calibri"/>
          <w:b/>
          <w:color w:val="FFFFFF"/>
          <w:sz w:val="38"/>
        </w:rPr>
        <w:t>more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or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apply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now!</w:t>
      </w:r>
      <w:r>
        <w:rPr>
          <w:rFonts w:ascii="Calibri"/>
          <w:sz w:val="38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35"/>
          <w:szCs w:val="35"/>
        </w:rPr>
      </w:pPr>
    </w:p>
    <w:p>
      <w:pPr>
        <w:spacing w:line="474" w:lineRule="exact" w:before="0"/>
        <w:ind w:left="711" w:right="524" w:firstLine="0"/>
        <w:jc w:val="center"/>
        <w:rPr>
          <w:rFonts w:ascii="Calibri" w:hAnsi="Calibri" w:cs="Calibri" w:eastAsia="Calibri"/>
          <w:sz w:val="42"/>
          <w:szCs w:val="42"/>
        </w:rPr>
      </w:pPr>
      <w:r>
        <w:rPr>
          <w:rFonts w:ascii="Calibri"/>
          <w:b/>
          <w:color w:val="FFFFFF"/>
          <w:w w:val="105"/>
          <w:sz w:val="42"/>
        </w:rPr>
        <w:t>APP</w:t>
      </w:r>
      <w:r>
        <w:rPr>
          <w:rFonts w:ascii="Calibri"/>
          <w:b/>
          <w:color w:val="FFFFFF"/>
          <w:spacing w:val="-19"/>
          <w:w w:val="105"/>
          <w:sz w:val="42"/>
        </w:rPr>
        <w:t>L</w:t>
      </w:r>
      <w:r>
        <w:rPr>
          <w:rFonts w:ascii="Calibri"/>
          <w:b/>
          <w:color w:val="FFFFFF"/>
          <w:spacing w:val="-40"/>
          <w:w w:val="105"/>
          <w:sz w:val="42"/>
        </w:rPr>
        <w:t>Y</w:t>
      </w:r>
      <w:r>
        <w:rPr>
          <w:rFonts w:ascii="Calibri"/>
          <w:b/>
          <w:color w:val="FFFFFF"/>
          <w:w w:val="105"/>
          <w:sz w:val="42"/>
        </w:rPr>
        <w:t>.NCU.EDU</w:t>
      </w:r>
      <w:r>
        <w:rPr>
          <w:rFonts w:ascii="Calibri"/>
          <w:b/>
          <w:color w:val="FFFFFF"/>
          <w:w w:val="107"/>
          <w:sz w:val="42"/>
        </w:rPr>
        <w:t> </w:t>
      </w:r>
      <w:r>
        <w:rPr>
          <w:rFonts w:ascii="Calibri"/>
          <w:b/>
          <w:color w:val="FFFFFF"/>
          <w:spacing w:val="-2"/>
          <w:w w:val="110"/>
          <w:sz w:val="42"/>
        </w:rPr>
        <w:t>866.776.0331</w:t>
      </w:r>
      <w:r>
        <w:rPr>
          <w:rFonts w:ascii="Calibri"/>
          <w:sz w:val="42"/>
        </w:rPr>
      </w:r>
    </w:p>
    <w:p>
      <w:pPr>
        <w:spacing w:after="0" w:line="474" w:lineRule="exact"/>
        <w:jc w:val="center"/>
        <w:rPr>
          <w:rFonts w:ascii="Calibri" w:hAnsi="Calibri" w:cs="Calibri" w:eastAsia="Calibri"/>
          <w:sz w:val="42"/>
          <w:szCs w:val="42"/>
        </w:rPr>
        <w:sectPr>
          <w:type w:val="continuous"/>
          <w:pgSz w:w="12240" w:h="15840"/>
          <w:pgMar w:top="1500" w:bottom="280" w:left="0" w:right="0"/>
          <w:cols w:num="2" w:equalWidth="0">
            <w:col w:w="7480" w:space="96"/>
            <w:col w:w="466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4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78.4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55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56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8"/>
                      <w:sz w:val="42"/>
                    </w:rPr>
                    <w:t>Business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637" w:right="816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competitive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global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marketplace,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professionals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constantly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called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upon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3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prove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ability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run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more</w:t>
                  </w:r>
                  <w:r>
                    <w:rPr>
                      <w:rFonts w:ascii="Arial" w:hAnsi="Arial" w:cs="Arial" w:eastAsia="Arial"/>
                      <w:color w:val="414042"/>
                      <w:spacing w:val="-1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efficiently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effectively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matter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area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expertise.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University's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adopted</w:t>
                  </w:r>
                  <w:r>
                    <w:rPr>
                      <w:rFonts w:ascii="Arial" w:hAnsi="Arial" w:cs="Arial" w:eastAsia="Arial"/>
                      <w:color w:val="414042"/>
                      <w:spacing w:val="28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similar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results-oriented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approach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online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delivering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rigorous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doctoral,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master's,</w:t>
                  </w:r>
                  <w:r>
                    <w:rPr>
                      <w:rFonts w:ascii="Arial" w:hAnsi="Arial" w:cs="Arial" w:eastAsia="Arial"/>
                      <w:color w:val="414042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bachelor's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graduate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certificate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develop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acumen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cs="Arial" w:eastAsia="Arial"/>
                      <w:color w:val="414042"/>
                      <w:spacing w:val="24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companies,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investors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8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clients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demand.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Heading8"/>
        <w:spacing w:line="240" w:lineRule="auto" w:before="50"/>
        <w:ind w:left="848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MASTER</w:t>
      </w:r>
      <w:r>
        <w:rPr>
          <w:rFonts w:ascii="Calibri"/>
          <w:color w:val="414042"/>
          <w:spacing w:val="-2"/>
          <w:w w:val="105"/>
        </w:rPr>
        <w:t> </w:t>
      </w:r>
      <w:r>
        <w:rPr>
          <w:rFonts w:ascii="Calibri"/>
          <w:color w:val="414042"/>
          <w:w w:val="105"/>
        </w:rPr>
        <w:t>OF</w:t>
      </w:r>
      <w:r>
        <w:rPr>
          <w:rFonts w:ascii="Calibri"/>
          <w:color w:val="414042"/>
          <w:spacing w:val="-1"/>
          <w:w w:val="105"/>
        </w:rPr>
        <w:t> </w:t>
      </w:r>
      <w:r>
        <w:rPr>
          <w:rFonts w:ascii="Calibri"/>
          <w:color w:val="414042"/>
          <w:w w:val="105"/>
        </w:rPr>
        <w:t>SCIENCE</w:t>
      </w:r>
      <w:r>
        <w:rPr>
          <w:rFonts w:ascii="Calibri"/>
          <w:color w:val="414042"/>
          <w:spacing w:val="-1"/>
          <w:w w:val="105"/>
        </w:rPr>
        <w:t> </w:t>
      </w:r>
      <w:r>
        <w:rPr>
          <w:rFonts w:ascii="Calibri"/>
          <w:color w:val="414042"/>
          <w:w w:val="105"/>
        </w:rPr>
        <w:t>IN</w:t>
      </w:r>
      <w:r>
        <w:rPr>
          <w:rFonts w:ascii="Calibri"/>
          <w:color w:val="414042"/>
          <w:spacing w:val="-1"/>
          <w:w w:val="105"/>
        </w:rPr>
        <w:t> </w:t>
      </w:r>
      <w:r>
        <w:rPr>
          <w:rFonts w:ascii="Calibri"/>
          <w:color w:val="414042"/>
          <w:w w:val="105"/>
        </w:rPr>
        <w:t>ORGANIZ</w:t>
      </w:r>
      <w:r>
        <w:rPr>
          <w:rFonts w:ascii="Calibri"/>
          <w:color w:val="414042"/>
          <w:spacing w:val="-26"/>
          <w:w w:val="105"/>
        </w:rPr>
        <w:t>A</w:t>
      </w:r>
      <w:r>
        <w:rPr>
          <w:rFonts w:ascii="Calibri"/>
          <w:color w:val="414042"/>
          <w:w w:val="105"/>
        </w:rPr>
        <w:t>TIONAL</w:t>
      </w:r>
      <w:r>
        <w:rPr>
          <w:rFonts w:ascii="Calibri"/>
          <w:color w:val="414042"/>
          <w:spacing w:val="-1"/>
          <w:w w:val="105"/>
        </w:rPr>
        <w:t> </w:t>
      </w:r>
      <w:r>
        <w:rPr>
          <w:rFonts w:ascii="Calibri"/>
          <w:color w:val="414042"/>
          <w:w w:val="105"/>
        </w:rPr>
        <w:t>LEADERSHIP</w:t>
      </w:r>
      <w:r>
        <w:rPr>
          <w:rFonts w:ascii="Calibri"/>
          <w:b w:val="0"/>
        </w:rPr>
      </w:r>
    </w:p>
    <w:p>
      <w:pPr>
        <w:pStyle w:val="BodyText"/>
        <w:spacing w:line="265" w:lineRule="auto" w:before="47"/>
        <w:ind w:left="848" w:right="23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  <w:w w:val="95"/>
        </w:rPr>
        <w:t>Northcentral</w:t>
      </w:r>
      <w:r>
        <w:rPr>
          <w:rFonts w:ascii="Arial" w:hAnsi="Arial" w:cs="Arial" w:eastAsia="Arial"/>
          <w:color w:val="414042"/>
          <w:spacing w:val="5"/>
          <w:w w:val="95"/>
        </w:rPr>
        <w:t> </w:t>
      </w:r>
      <w:r>
        <w:rPr>
          <w:rFonts w:ascii="Arial" w:hAnsi="Arial" w:cs="Arial" w:eastAsia="Arial"/>
          <w:color w:val="414042"/>
          <w:spacing w:val="-1"/>
          <w:w w:val="95"/>
        </w:rPr>
        <w:t>University’</w:t>
      </w:r>
      <w:r>
        <w:rPr>
          <w:rFonts w:ascii="Arial" w:hAnsi="Arial" w:cs="Arial" w:eastAsia="Arial"/>
          <w:color w:val="414042"/>
          <w:spacing w:val="-2"/>
          <w:w w:val="95"/>
        </w:rPr>
        <w:t>s</w:t>
      </w:r>
      <w:r>
        <w:rPr>
          <w:rFonts w:ascii="Arial" w:hAnsi="Arial" w:cs="Arial" w:eastAsia="Arial"/>
          <w:color w:val="414042"/>
          <w:spacing w:val="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Master</w:t>
      </w:r>
      <w:r>
        <w:rPr>
          <w:rFonts w:ascii="Arial" w:hAnsi="Arial" w:cs="Arial" w:eastAsia="Arial"/>
          <w:color w:val="414042"/>
          <w:spacing w:val="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</w:t>
      </w:r>
      <w:r>
        <w:rPr>
          <w:rFonts w:ascii="Arial" w:hAnsi="Arial" w:cs="Arial" w:eastAsia="Arial"/>
          <w:color w:val="414042"/>
          <w:spacing w:val="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Science</w:t>
      </w:r>
      <w:r>
        <w:rPr>
          <w:rFonts w:ascii="Arial" w:hAnsi="Arial" w:cs="Arial" w:eastAsia="Arial"/>
          <w:color w:val="414042"/>
          <w:spacing w:val="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</w:t>
      </w:r>
      <w:r>
        <w:rPr>
          <w:rFonts w:ascii="Arial" w:hAnsi="Arial" w:cs="Arial" w:eastAsia="Arial"/>
          <w:color w:val="414042"/>
          <w:spacing w:val="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Organizational</w:t>
      </w:r>
      <w:r>
        <w:rPr>
          <w:rFonts w:ascii="Arial" w:hAnsi="Arial" w:cs="Arial" w:eastAsia="Arial"/>
          <w:color w:val="414042"/>
          <w:spacing w:val="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Leadership</w:t>
      </w:r>
      <w:r>
        <w:rPr>
          <w:rFonts w:ascii="Arial" w:hAnsi="Arial" w:cs="Arial" w:eastAsia="Arial"/>
          <w:color w:val="414042"/>
          <w:spacing w:val="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(MSOL)</w:t>
      </w:r>
      <w:r>
        <w:rPr>
          <w:rFonts w:ascii="Arial" w:hAnsi="Arial" w:cs="Arial" w:eastAsia="Arial"/>
          <w:color w:val="414042"/>
          <w:spacing w:val="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curriculum</w:t>
      </w:r>
      <w:r>
        <w:rPr>
          <w:rFonts w:ascii="Arial" w:hAnsi="Arial" w:cs="Arial" w:eastAsia="Arial"/>
          <w:color w:val="414042"/>
          <w:spacing w:val="5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provides</w:t>
      </w:r>
      <w:r>
        <w:rPr>
          <w:rFonts w:ascii="Arial" w:hAnsi="Arial" w:cs="Arial" w:eastAsia="Arial"/>
          <w:color w:val="414042"/>
          <w:spacing w:val="6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</w:t>
      </w:r>
      <w:r>
        <w:rPr>
          <w:rFonts w:ascii="Arial" w:hAnsi="Arial" w:cs="Arial" w:eastAsia="Arial"/>
          <w:color w:val="414042"/>
          <w:spacing w:val="25"/>
          <w:w w:val="97"/>
        </w:rPr>
        <w:t> </w:t>
      </w:r>
      <w:r>
        <w:rPr>
          <w:rFonts w:ascii="Arial" w:hAnsi="Arial" w:cs="Arial" w:eastAsia="Arial"/>
          <w:color w:val="414042"/>
        </w:rPr>
        <w:t>intense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examination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current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state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leadership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within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given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profession.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No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other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university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match</w:t>
      </w:r>
      <w:r>
        <w:rPr>
          <w:rFonts w:ascii="Arial" w:hAnsi="Arial" w:cs="Arial" w:eastAsia="Arial"/>
          <w:color w:val="414042"/>
          <w:w w:val="93"/>
        </w:rPr>
        <w:t> </w:t>
      </w:r>
      <w:r>
        <w:rPr>
          <w:rFonts w:ascii="Arial" w:hAnsi="Arial" w:cs="Arial" w:eastAsia="Arial"/>
          <w:color w:val="414042"/>
          <w:spacing w:val="-3"/>
        </w:rPr>
        <w:t>NCU’</w:t>
      </w:r>
      <w:r>
        <w:rPr>
          <w:rFonts w:ascii="Arial" w:hAnsi="Arial" w:cs="Arial" w:eastAsia="Arial"/>
          <w:color w:val="414042"/>
          <w:spacing w:val="-4"/>
        </w:rPr>
        <w:t>s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uniquely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flexible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approach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earning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  <w:spacing w:val="-3"/>
        </w:rPr>
        <w:t>master’s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degree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online,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which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includes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weekly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course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starts</w:t>
      </w:r>
      <w:r>
        <w:rPr>
          <w:rFonts w:ascii="Arial" w:hAnsi="Arial" w:cs="Arial" w:eastAsia="Arial"/>
          <w:color w:val="414042"/>
          <w:spacing w:val="28"/>
          <w:w w:val="80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fit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any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schedule.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Featuring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mentoring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approach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learning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7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class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size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one,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students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experience</w:t>
      </w:r>
      <w:r>
        <w:rPr>
          <w:rFonts w:ascii="Arial" w:hAnsi="Arial" w:cs="Arial" w:eastAsia="Arial"/>
          <w:color w:val="414042"/>
          <w:spacing w:val="21"/>
          <w:w w:val="95"/>
        </w:rPr>
        <w:t> </w:t>
      </w:r>
      <w:r>
        <w:rPr>
          <w:rFonts w:ascii="Arial" w:hAnsi="Arial" w:cs="Arial" w:eastAsia="Arial"/>
          <w:color w:val="414042"/>
        </w:rPr>
        <w:t>one-to-one,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individualized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interaction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professionally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seasoned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professors,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all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whom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hold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doctoral</w:t>
      </w:r>
      <w:r>
        <w:rPr>
          <w:rFonts w:ascii="Arial" w:hAnsi="Arial" w:cs="Arial" w:eastAsia="Arial"/>
          <w:color w:val="414042"/>
          <w:w w:val="97"/>
        </w:rPr>
        <w:t> </w:t>
      </w:r>
      <w:r>
        <w:rPr>
          <w:rFonts w:ascii="Arial" w:hAnsi="Arial" w:cs="Arial" w:eastAsia="Arial"/>
          <w:color w:val="414042"/>
        </w:rPr>
        <w:t>degrees.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100%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online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MSOL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has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no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entrance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exam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requirements,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which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time-consuming</w:t>
      </w:r>
      <w:r>
        <w:rPr>
          <w:rFonts w:ascii="Arial" w:hAnsi="Arial" w:cs="Arial" w:eastAsia="Arial"/>
          <w:color w:val="414042"/>
          <w:w w:val="91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  <w:spacing w:val="-4"/>
        </w:rPr>
        <w:t>costly</w:t>
      </w:r>
      <w:r>
        <w:rPr>
          <w:rFonts w:ascii="Arial" w:hAnsi="Arial" w:cs="Arial" w:eastAsia="Arial"/>
          <w:color w:val="414042"/>
          <w:spacing w:val="-3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65" w:lineRule="auto"/>
        <w:ind w:left="848" w:right="23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those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who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are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interested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earning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their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degree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just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12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months,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then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Accelerated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MSOL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may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21"/>
          <w:w w:val="98"/>
        </w:rPr>
        <w:t> </w:t>
      </w:r>
      <w:r>
        <w:rPr>
          <w:rFonts w:ascii="Arial" w:hAnsi="Arial" w:cs="Arial" w:eastAsia="Arial"/>
          <w:color w:val="414042"/>
        </w:rPr>
        <w:t>you.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It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not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an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alternative</w:t>
      </w:r>
      <w:r>
        <w:rPr>
          <w:rFonts w:ascii="Arial" w:hAnsi="Arial" w:cs="Arial" w:eastAsia="Arial"/>
          <w:color w:val="414042"/>
          <w:spacing w:val="-14"/>
        </w:rPr>
        <w:t> </w:t>
      </w:r>
      <w:r>
        <w:rPr>
          <w:rFonts w:ascii="Arial" w:hAnsi="Arial" w:cs="Arial" w:eastAsia="Arial"/>
          <w:color w:val="414042"/>
        </w:rPr>
        <w:t>program,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but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scheduling</w:t>
      </w:r>
      <w:r>
        <w:rPr>
          <w:rFonts w:ascii="Arial" w:hAnsi="Arial" w:cs="Arial" w:eastAsia="Arial"/>
          <w:color w:val="414042"/>
          <w:spacing w:val="-14"/>
        </w:rPr>
        <w:t> </w:t>
      </w:r>
      <w:r>
        <w:rPr>
          <w:rFonts w:ascii="Arial" w:hAnsi="Arial" w:cs="Arial" w:eastAsia="Arial"/>
          <w:color w:val="414042"/>
        </w:rPr>
        <w:t>option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that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applied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4"/>
        </w:rPr>
        <w:t> </w:t>
      </w:r>
      <w:r>
        <w:rPr>
          <w:rFonts w:ascii="Arial" w:hAnsi="Arial" w:cs="Arial" w:eastAsia="Arial"/>
          <w:color w:val="414042"/>
        </w:rPr>
        <w:t>any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specialization.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4"/>
        </w:rPr>
        <w:t>It’s</w:t>
      </w:r>
      <w:r>
        <w:rPr>
          <w:rFonts w:ascii="Arial" w:hAnsi="Arial" w:cs="Arial" w:eastAsia="Arial"/>
          <w:color w:val="414042"/>
          <w:spacing w:val="22"/>
          <w:w w:val="78"/>
        </w:rPr>
        <w:t> </w:t>
      </w:r>
      <w:r>
        <w:rPr>
          <w:rFonts w:ascii="Arial" w:hAnsi="Arial" w:cs="Arial" w:eastAsia="Arial"/>
          <w:color w:val="414042"/>
        </w:rPr>
        <w:t>designed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complete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intense,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fast-paced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highly-challenging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graduate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course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structure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one</w:t>
      </w:r>
      <w:r>
        <w:rPr>
          <w:rFonts w:ascii="Arial" w:hAnsi="Arial" w:cs="Arial" w:eastAsia="Arial"/>
          <w:color w:val="414042"/>
          <w:w w:val="94"/>
        </w:rPr>
        <w:t> </w:t>
      </w:r>
      <w:r>
        <w:rPr>
          <w:rFonts w:ascii="Arial" w:hAnsi="Arial" w:cs="Arial" w:eastAsia="Arial"/>
          <w:color w:val="414042"/>
          <w:spacing w:val="-4"/>
        </w:rPr>
        <w:t>year</w:t>
      </w:r>
      <w:r>
        <w:rPr>
          <w:rFonts w:ascii="Arial" w:hAnsi="Arial" w:cs="Arial" w:eastAsia="Arial"/>
          <w:color w:val="414042"/>
          <w:spacing w:val="-3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 w:before="165"/>
        <w:ind w:left="848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69"/>
        <w:ind w:left="848" w:right="231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NCU's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Master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Science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Organizational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program,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develop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skills</w:t>
      </w:r>
      <w:r>
        <w:rPr>
          <w:rFonts w:ascii="Arial"/>
          <w:color w:val="414042"/>
          <w:w w:val="89"/>
        </w:rPr>
        <w:t> </w:t>
      </w:r>
      <w:r>
        <w:rPr>
          <w:rFonts w:ascii="Arial"/>
          <w:color w:val="414042"/>
        </w:rPr>
        <w:t>necessary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think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  <w:spacing w:val="-3"/>
        </w:rPr>
        <w:t>critically</w:t>
      </w:r>
      <w:r>
        <w:rPr>
          <w:rFonts w:ascii="Arial"/>
          <w:color w:val="414042"/>
          <w:spacing w:val="-2"/>
        </w:rPr>
        <w:t>,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create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vision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based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on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ethical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values,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anticipate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future,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take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calculated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risks</w:t>
      </w:r>
      <w:r>
        <w:rPr>
          <w:rFonts w:ascii="Arial"/>
          <w:color w:val="414042"/>
          <w:spacing w:val="24"/>
          <w:w w:val="88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produce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change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within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an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organization.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MSOL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6"/>
        </w:rPr>
        <w:t> </w:t>
      </w:r>
      <w:r>
        <w:rPr>
          <w:rFonts w:ascii="Arial"/>
          <w:color w:val="414042"/>
        </w:rPr>
        <w:t>challenging,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holistically-designed,</w:t>
      </w:r>
      <w:r>
        <w:rPr>
          <w:rFonts w:ascii="Arial"/>
        </w:rPr>
      </w:r>
    </w:p>
    <w:p>
      <w:pPr>
        <w:pStyle w:val="BodyText"/>
        <w:spacing w:line="265" w:lineRule="auto"/>
        <w:ind w:left="848" w:right="231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self-motivated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learning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experience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prepares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for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effective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fast-evolving,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global</w:t>
      </w:r>
      <w:r>
        <w:rPr>
          <w:rFonts w:ascii="Arial"/>
          <w:color w:val="414042"/>
          <w:spacing w:val="21"/>
          <w:w w:val="101"/>
        </w:rPr>
        <w:t> </w:t>
      </w:r>
      <w:r>
        <w:rPr>
          <w:rFonts w:ascii="Arial"/>
          <w:color w:val="414042"/>
        </w:rPr>
        <w:t>marketplace.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Upon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completion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program,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have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gained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knowledge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19"/>
        </w:rPr>
        <w:t> </w:t>
      </w:r>
      <w:r>
        <w:rPr>
          <w:rFonts w:ascii="Arial"/>
          <w:color w:val="414042"/>
        </w:rPr>
        <w:t>evaluate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own</w:t>
      </w:r>
      <w:r>
        <w:rPr>
          <w:rFonts w:ascii="Arial"/>
          <w:color w:val="414042"/>
          <w:w w:val="98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skills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components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contribute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health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an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organization,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well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w w:val="90"/>
        </w:rPr>
        <w:t> </w:t>
      </w:r>
      <w:r>
        <w:rPr>
          <w:rFonts w:ascii="Arial"/>
          <w:color w:val="414042"/>
        </w:rPr>
        <w:t>how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apply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best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leadership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practices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18"/>
        </w:rPr>
        <w:t> </w:t>
      </w:r>
      <w:r>
        <w:rPr>
          <w:rFonts w:ascii="Arial"/>
          <w:color w:val="414042"/>
        </w:rPr>
        <w:t>an</w:t>
      </w:r>
      <w:r>
        <w:rPr>
          <w:rFonts w:ascii="Arial"/>
          <w:color w:val="414042"/>
          <w:spacing w:val="-17"/>
        </w:rPr>
        <w:t> </w:t>
      </w:r>
      <w:r>
        <w:rPr>
          <w:rFonts w:ascii="Arial"/>
          <w:color w:val="414042"/>
        </w:rPr>
        <w:t>organization.</w:t>
      </w:r>
      <w:r>
        <w:rPr>
          <w:rFonts w:ascii="Arial"/>
        </w:rPr>
      </w:r>
    </w:p>
    <w:p>
      <w:pPr>
        <w:spacing w:after="0" w:line="265" w:lineRule="auto"/>
        <w:jc w:val="left"/>
        <w:rPr>
          <w:rFonts w:ascii="Arial" w:hAnsi="Arial" w:cs="Arial" w:eastAsia="Arial"/>
        </w:rPr>
        <w:sectPr>
          <w:headerReference w:type="even" r:id="rId74"/>
          <w:pgSz w:w="12240" w:h="15840"/>
          <w:pgMar w:header="1067" w:footer="0" w:top="2100" w:bottom="280" w:left="0" w:right="8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tabs>
          <w:tab w:pos="4006" w:val="left" w:leader="none"/>
        </w:tabs>
        <w:spacing w:line="200" w:lineRule="atLeast"/>
        <w:ind w:left="8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25175" cy="457200"/>
            <wp:effectExtent l="0" t="0" r="0" b="0"/>
            <wp:docPr id="1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1189688" cy="257175"/>
            <wp:effectExtent l="0" t="0" r="0" b="0"/>
            <wp:docPr id="1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spacing w:line="431" w:lineRule="exact" w:before="0"/>
        <w:ind w:left="0" w:right="1693" w:firstLine="0"/>
        <w:jc w:val="right"/>
        <w:rPr>
          <w:rFonts w:ascii="Arial Black" w:hAnsi="Arial Black" w:cs="Arial Black" w:eastAsia="Arial Black"/>
          <w:sz w:val="36"/>
          <w:szCs w:val="36"/>
        </w:rPr>
      </w:pPr>
      <w:r>
        <w:rPr/>
        <w:pict>
          <v:group style="position:absolute;margin-left:0pt;margin-top:10.1317pt;width:320pt;height:7.1pt;mso-position-horizontal-relative:page;mso-position-vertical-relative:paragraph;z-index:6232" coordorigin="0,203" coordsize="6400,142">
            <v:group style="position:absolute;left:0;top:203;width:2119;height:142" coordorigin="0,203" coordsize="2119,142">
              <v:shape style="position:absolute;left:0;top:203;width:2119;height:142" coordorigin="0,203" coordsize="2119,142" path="m0,344l2119,344,2119,203,0,203,0,344xe" filled="true" fillcolor="#811c28" stroked="false">
                <v:path arrowok="t"/>
                <v:fill type="solid"/>
              </v:shape>
            </v:group>
            <v:group style="position:absolute;left:2119;top:203;width:2141;height:142" coordorigin="2119,203" coordsize="2141,142">
              <v:shape style="position:absolute;left:2119;top:203;width:2141;height:142" coordorigin="2119,203" coordsize="2141,142" path="m4259,344l2119,344,2119,203,4259,203,4259,344xe" filled="true" fillcolor="#bd711e" stroked="false">
                <v:path arrowok="t"/>
                <v:fill type="solid"/>
              </v:shape>
            </v:group>
            <v:group style="position:absolute;left:4259;top:203;width:2141;height:142" coordorigin="4259,203" coordsize="2141,142">
              <v:shape style="position:absolute;left:4259;top:203;width:2141;height:142" coordorigin="4259,203" coordsize="2141,142" path="m6399,344l4259,344,4259,203,6399,203,6399,344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/>
          <w:b/>
          <w:color w:val="414042"/>
          <w:sz w:val="36"/>
        </w:rPr>
        <w:t>100%</w:t>
      </w:r>
      <w:r>
        <w:rPr>
          <w:rFonts w:ascii="Arial Black"/>
          <w:sz w:val="36"/>
        </w:rPr>
      </w:r>
    </w:p>
    <w:p>
      <w:pPr>
        <w:pStyle w:val="Heading9"/>
        <w:spacing w:line="291" w:lineRule="exact"/>
        <w:ind w:left="0" w:right="1055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ONLINE </w:t>
      </w:r>
      <w:r>
        <w:rPr>
          <w:rFonts w:ascii="Calibri"/>
          <w:color w:val="414042"/>
          <w:spacing w:val="7"/>
          <w:w w:val="105"/>
        </w:rPr>
        <w:t> </w:t>
      </w:r>
      <w:r>
        <w:rPr>
          <w:rFonts w:ascii="Calibri"/>
          <w:color w:val="414042"/>
          <w:w w:val="105"/>
        </w:rPr>
        <w:t>COURSEWORK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headerReference w:type="default" r:id="rId75"/>
          <w:pgSz w:w="12240" w:h="15840"/>
          <w:pgMar w:header="0" w:footer="0" w:top="0" w:bottom="0" w:left="0" w:right="0"/>
        </w:sectPr>
      </w:pPr>
    </w:p>
    <w:p>
      <w:pPr>
        <w:spacing w:before="62"/>
        <w:ind w:left="668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389.963013pt;margin-top:0pt;width:221pt;height:792pt;mso-position-horizontal-relative:page;mso-position-vertical-relative:page;z-index:-137776" coordorigin="7799,0" coordsize="4420,15840">
            <v:group style="position:absolute;left:7799;top:0;width:4420;height:11290" coordorigin="7799,0" coordsize="4420,11290">
              <v:shape style="position:absolute;left:7799;top:0;width:4420;height:11290" coordorigin="7799,0" coordsize="4420,11290" path="m7799,11290l12219,11290,12219,0,7799,0,7799,11290xe" filled="true" fillcolor="#e6e7e8" stroked="false">
                <v:path arrowok="t"/>
                <v:fill type="solid"/>
              </v:shape>
            </v:group>
            <v:group style="position:absolute;left:7799;top:11290;width:4420;height:4551" coordorigin="7799,11290" coordsize="4420,4551">
              <v:shape style="position:absolute;left:7799;top:11290;width:4420;height:4551" coordorigin="7799,11290" coordsize="4420,4551" path="m12219,15840l7799,15840,7799,11290,12219,11290,12219,15840xe" filled="true" fillcolor="#bd711e" stroked="false">
                <v:path arrowok="t"/>
                <v:fill type="solid"/>
              </v:shape>
            </v:group>
            <v:group style="position:absolute;left:9682;top:4890;width:531;height:531" coordorigin="9682,4890" coordsize="531,531">
              <v:shape style="position:absolute;left:9682;top:4890;width:531;height:531" coordorigin="9682,4890" coordsize="531,531" path="m10058,5396l9954,5396,9960,5402,9960,5421,10020,5411,10058,5397,10058,5396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10116,5360l9821,5360,9827,5364,9833,5367,9835,5375,9832,5381,9826,5392,9844,5400,9862,5407,9881,5413,9901,5417,9922,5420,9935,5409,9935,5402,9940,5396,10058,5396,10063,5381,10060,5375,10062,5367,10068,5364,10074,5360,10116,5360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10116,5360l10074,5360,10082,5362,10091,5379,10108,5367,10116,5360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10167,5268l9728,5268,9736,5270,9743,5282,9741,5290,9724,5299,9736,5316,9748,5331,9762,5346,9777,5359,9793,5372,9810,5369,9813,5362,9821,5360,10116,5360,10123,5355,10138,5341,10151,5326,10164,5310,10160,5293,10154,5290,10152,5282,10156,5276,10159,5270,10167,5268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10188,5268l10167,5268,10184,5277,10188,5268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9711,5034l9686,5109,9683,5130,9694,5143,9701,5143,9707,5149,9707,5163,9701,5168,9682,5168,9684,5189,9698,5248,9722,5271,9728,5268,10188,5268,10192,5259,10199,5241,10205,5222,10208,5206,9950,5206,9927,5202,9909,5189,9899,5170,9901,5144,9909,5124,9923,5112,9929,5042,9726,5042,9724,5041,9722,5040,9711,5034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10194,5143l10094,5143,10099,5149,10099,5163,10094,5168,9996,5168,9987,5187,9971,5201,9950,5206,10208,5206,10209,5202,10212,5182,10201,5168,10194,5168,10188,5163,10188,5149,10194,5143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10133,4966l9954,4966,9960,4971,9960,5107,9979,5116,9992,5132,10087,5143,10213,5143,10211,5122,10197,5064,10178,5042,10162,5042,10158,5039,10152,5029,10154,5022,10161,5018,10171,5012,10159,4995,10147,4980,10133,4966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9804,4932l9757,4970,9731,5001,9735,5018,9741,5022,9743,5029,9737,5039,9733,5042,9929,5042,9935,4980,9935,4971,9940,4966,10133,4966,10133,4965,10118,4952,10114,4949,10072,4949,10072,4949,9817,4949,9812,4947,9804,4932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10173,5040l10171,5041,10169,5042,10178,5042,10173,5040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10102,4939l10085,4943,10083,4947,10078,4949,10114,4949,10102,4939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9935,4890l9867,4904,9826,4919,9835,4936,9833,4944,9825,4948,9823,4949,10072,4949,10070,4948,10062,4944,10060,4936,10063,4930,10069,4920,10060,4915,9941,4915,9935,4909,9935,4890xe" filled="true" fillcolor="#414042" stroked="false">
                <v:path arrowok="t"/>
                <v:fill type="solid"/>
              </v:shape>
              <v:shape style="position:absolute;left:9682;top:4890;width:531;height:531" coordorigin="9682,4890" coordsize="531,531" path="m9973,4891l9960,4902,9960,4909,9955,4915,10060,4915,10051,4911,10033,4904,10014,4898,9994,4894,9973,4891xe" filled="true" fillcolor="#414042" stroked="false">
                <v:path arrowok="t"/>
                <v:fill type="solid"/>
              </v:shape>
            </v:group>
            <v:group style="position:absolute;left:9922;top:5130;width:51;height:51" coordorigin="9922,5130" coordsize="51,51">
              <v:shape style="position:absolute;left:9922;top:5130;width:51;height:51" coordorigin="9922,5130" coordsize="51,51" path="m9962,5130l9934,5130,9922,5142,9922,5170,9934,5181,9962,5181,9973,5170,9973,5142,9962,5130xe" filled="true" fillcolor="#414042" stroked="false">
                <v:path arrowok="t"/>
                <v:fill type="solid"/>
              </v:shape>
            </v:group>
            <v:group style="position:absolute;left:9582;top:4774;width:733;height:736" coordorigin="9582,4774" coordsize="733,736">
              <v:shape style="position:absolute;left:9582;top:4774;width:733;height:736" coordorigin="9582,4774" coordsize="733,736" path="m9813,4898l9680,4898,9701,4920,9688,4934,9653,4984,9620,5058,9608,5118,9606,5140,9607,5164,9616,5230,9635,5292,9664,5346,9702,5394,9762,5444,9736,5490,9731,5494,9731,5502,9738,5510,9751,5510,9798,5464,10133,5464,10121,5452,10127,5448,9958,5448,9935,5446,9913,5446,9892,5442,9819,5418,9803,5408,9802,5408,9752,5372,9701,5310,9696,5302,9695,5302,9665,5228,9656,5166,9657,5144,9666,5082,9695,5012,9695,5010,9696,5010,9707,4994,9719,4976,9732,4962,9746,4946,9761,4934,9777,4920,9793,4910,9802,4904,9803,4904,9813,4898xe" filled="true" fillcolor="#414042" stroked="false">
                <v:path arrowok="t"/>
                <v:fill type="solid"/>
              </v:shape>
              <v:shape style="position:absolute;left:9582;top:4774;width:733;height:736" coordorigin="9582,4774" coordsize="733,736" path="m10135,5466l10091,5466,10141,5508,10144,5510,10157,5510,10164,5502,10164,5494,10135,5466xe" filled="true" fillcolor="#414042" stroked="false">
                <v:path arrowok="t"/>
                <v:fill type="solid"/>
              </v:shape>
              <v:shape style="position:absolute;left:9582;top:4774;width:733;height:736" coordorigin="9582,4774" coordsize="733,736" path="m10133,5464l9798,5464,9816,5472,9834,5478,9853,5486,9892,5494,9933,5498,9957,5498,10020,5490,10091,5466,10135,5466,10133,5464xe" filled="true" fillcolor="#414042" stroked="false">
                <v:path arrowok="t"/>
                <v:fill type="solid"/>
              </v:shape>
              <v:shape style="position:absolute;left:9582;top:4774;width:733;height:736" coordorigin="9582,4774" coordsize="733,736" path="m10127,4866l9960,4866,9982,4868,10003,4872,10022,4876,10041,4880,10059,4888,10093,4904,10094,4904,10143,4940,10183,4986,10199,5010,10200,5010,10200,5012,10209,5030,10234,5104,10238,5144,10238,5154,10229,5232,10200,5302,10199,5302,10188,5320,10149,5366,10101,5404,10093,5408,10093,5408,10092,5410,10075,5418,10057,5426,10038,5434,10018,5438,9999,5444,9958,5448,10127,5448,10138,5440,10155,5428,10171,5414,10186,5402,10226,5354,10257,5300,10279,5242,10289,5178,10288,5154,10280,5086,10263,5028,10227,4960,10203,4930,10213,4902,10175,4902,10160,4890,10144,4878,10127,4866xe" filled="true" fillcolor="#414042" stroked="false">
                <v:path arrowok="t"/>
                <v:fill type="solid"/>
              </v:shape>
              <v:shape style="position:absolute;left:9582;top:4774;width:733;height:736" coordorigin="9582,4774" coordsize="733,736" path="m9702,4776l9676,4776,9654,4780,9595,4830,9582,4886,9584,4904,9590,4920,9599,4936,9613,4952,9616,4954,9623,4954,9626,4952,9628,4950,9680,4898,9813,4898,9817,4896,9726,4896,9698,4880,9756,4822,9758,4820,9760,4818,9760,4810,9758,4808,9756,4804,9740,4792,9722,4782,9702,4776xe" filled="true" fillcolor="#414042" stroked="false">
                <v:path arrowok="t"/>
                <v:fill type="solid"/>
              </v:shape>
              <v:shape style="position:absolute;left:9582;top:4774;width:733;height:736" coordorigin="9582,4774" coordsize="733,736" path="m10313,4898l10215,4898,10267,4950,10269,4952,10272,4954,10279,4954,10312,4900,10313,4898xe" filled="true" fillcolor="#414042" stroked="false">
                <v:path arrowok="t"/>
                <v:fill type="solid"/>
              </v:shape>
              <v:shape style="position:absolute;left:9582;top:4774;width:733;height:736" coordorigin="9582,4774" coordsize="733,736" path="m10216,4774l10157,4790,10135,4810,10135,4818,10137,4820,10139,4822,10197,4880,10175,4902,10213,4902,10215,4898,10313,4898,10315,4880,10313,4862,10309,4842,10272,4794,10235,4778,10216,4774xe" filled="true" fillcolor="#414042" stroked="false">
                <v:path arrowok="t"/>
                <v:fill type="solid"/>
              </v:shape>
              <v:shape style="position:absolute;left:9582;top:4774;width:733;height:736" coordorigin="9582,4774" coordsize="733,736" path="m9952,4814l9887,4820,9828,4836,9774,4862,9726,4896,9817,4896,9820,4894,9838,4886,9876,4874,9916,4866,10127,4866,10110,4856,10092,4846,10074,4838,10035,4826,9994,4818,9952,4814xe" filled="true" fillcolor="#414042" stroked="false">
                <v:path arrowok="t"/>
                <v:fill type="solid"/>
              </v:shape>
            </v:group>
            <v:group style="position:absolute;left:9537;top:6690;width:242;height:635" coordorigin="9537,6690" coordsize="242,635">
              <v:shape style="position:absolute;left:9537;top:6690;width:242;height:635" coordorigin="9537,6690" coordsize="242,635" path="m9658,6690l9537,6809,9537,7325,9779,7325,9779,7196,9631,7196,9631,7077,9779,7077,9779,7003,9631,7003,9631,6884,9779,6884,9779,6809,9658,6690xe" filled="true" fillcolor="#414042" stroked="false">
                <v:path arrowok="t"/>
                <v:fill type="solid"/>
              </v:shape>
              <v:shape style="position:absolute;left:9537;top:6690;width:242;height:635" coordorigin="9537,6690" coordsize="242,635" path="m9779,7077l9686,7077,9686,7196,9779,7196,9779,7077xe" filled="true" fillcolor="#414042" stroked="false">
                <v:path arrowok="t"/>
                <v:fill type="solid"/>
              </v:shape>
              <v:shape style="position:absolute;left:9537;top:6690;width:242;height:635" coordorigin="9537,6690" coordsize="242,635" path="m9779,6884l9686,6884,9686,7003,9779,7003,9779,6884xe" filled="true" fillcolor="#414042" stroked="false">
                <v:path arrowok="t"/>
                <v:fill type="solid"/>
              </v:shape>
            </v:group>
            <v:group style="position:absolute;left:9834;top:6488;width:242;height:837" coordorigin="9834,6488" coordsize="242,837">
              <v:shape style="position:absolute;left:9834;top:6488;width:242;height:837" coordorigin="9834,6488" coordsize="242,837" path="m9960,6488l9902,6517,9887,6558,9834,6562,9834,7325,10076,7325,10076,7196,9928,7196,9928,7077,10076,7077,10076,7003,9928,7003,9928,6884,10076,6884,10076,6809,9928,6809,9928,6690,10076,6690,10076,6562,10033,6562,10030,6539,10020,6520,10005,6504,9986,6493,9964,6489,9960,6488xe" filled="true" fillcolor="#414042" stroked="false">
                <v:path arrowok="t"/>
                <v:fill type="solid"/>
              </v:shape>
              <v:shape style="position:absolute;left:9834;top:6488;width:242;height:837" coordorigin="9834,6488" coordsize="242,837" path="m10076,7077l9983,7077,9983,7196,10076,7196,10076,7077xe" filled="true" fillcolor="#414042" stroked="false">
                <v:path arrowok="t"/>
                <v:fill type="solid"/>
              </v:shape>
              <v:shape style="position:absolute;left:9834;top:6488;width:242;height:837" coordorigin="9834,6488" coordsize="242,837" path="m10076,6884l9983,6884,9983,7003,10076,7003,10076,6884xe" filled="true" fillcolor="#414042" stroked="false">
                <v:path arrowok="t"/>
                <v:fill type="solid"/>
              </v:shape>
              <v:shape style="position:absolute;left:9834;top:6488;width:242;height:837" coordorigin="9834,6488" coordsize="242,837" path="m10076,6690l9983,6690,9983,6809,10076,6809,10076,6690xe" filled="true" fillcolor="#414042" stroked="false">
                <v:path arrowok="t"/>
                <v:fill type="solid"/>
              </v:shape>
            </v:group>
            <v:group style="position:absolute;left:10131;top:6690;width:242;height:635" coordorigin="10131,6690" coordsize="242,635">
              <v:shape style="position:absolute;left:10131;top:6690;width:242;height:635" coordorigin="10131,6690" coordsize="242,635" path="m10252,6690l10131,6809,10131,7325,10373,7325,10373,7196,10225,7196,10225,7077,10373,7077,10373,7003,10225,7003,10225,6884,10373,6884,10373,6809,10252,6690xe" filled="true" fillcolor="#414042" stroked="false">
                <v:path arrowok="t"/>
                <v:fill type="solid"/>
              </v:shape>
              <v:shape style="position:absolute;left:10131;top:6690;width:242;height:635" coordorigin="10131,6690" coordsize="242,635" path="m10373,7077l10280,7077,10280,7196,10373,7196,10373,7077xe" filled="true" fillcolor="#414042" stroked="false">
                <v:path arrowok="t"/>
                <v:fill type="solid"/>
              </v:shape>
              <v:shape style="position:absolute;left:10131;top:6690;width:242;height:635" coordorigin="10131,6690" coordsize="242,635" path="m10373,6884l10280,6884,10280,7003,10373,7003,10373,6884xe" filled="true" fillcolor="#414042" stroked="false">
                <v:path arrowok="t"/>
                <v:fill type="solid"/>
              </v:shape>
            </v:group>
            <v:group style="position:absolute;left:9587;top:8553;width:627;height:708" coordorigin="9587,8553" coordsize="627,708">
              <v:shape style="position:absolute;left:9587;top:8553;width:627;height:708" coordorigin="9587,8553" coordsize="627,708" path="m9955,9028l9668,9028,9672,9134,9652,9136,9601,9169,9587,9227,9594,9251,9608,9260,9622,9256,9624,9232,9626,9211,9631,9194,9652,9178,9668,9173,9952,9173,9950,9167,9944,9147,9941,9126,9940,9104,9941,9081,9945,9059,9951,9038,9955,9028xe" filled="true" fillcolor="#414042" stroked="false">
                <v:path arrowok="t"/>
                <v:fill type="solid"/>
              </v:shape>
              <v:shape style="position:absolute;left:9587;top:8553;width:627;height:708" coordorigin="9587,8553" coordsize="627,708" path="m9952,9173l9668,9173,9672,9251,10004,9251,9990,9237,9977,9221,9966,9204,9957,9186,9952,9173xe" filled="true" fillcolor="#414042" stroked="false">
                <v:path arrowok="t"/>
                <v:fill type="solid"/>
              </v:shape>
              <v:shape style="position:absolute;left:9587;top:8553;width:627;height:708" coordorigin="9587,8553" coordsize="627,708" path="m10198,8882l9668,8882,9672,8989,9652,8991,9601,9024,9587,9082,9594,9105,9608,9114,9622,9111,9624,9086,9626,9065,9631,9048,9652,9032,9668,9028,9955,9028,9960,9017,9997,8964,10049,8925,10112,8905,10135,8903,10197,8903,10198,8882xe" filled="true" fillcolor="#414042" stroked="false">
                <v:path arrowok="t"/>
                <v:fill type="solid"/>
              </v:shape>
              <v:shape style="position:absolute;left:9587;top:8553;width:627;height:708" coordorigin="9587,8553" coordsize="627,708" path="m9796,8737l9668,8737,9672,8844,9652,8845,9601,8878,9587,8936,9594,8960,9608,8969,9622,8965,9624,8941,9626,8920,9631,8903,9652,8887,9668,8882,10198,8882,10203,8782,9796,8782,9796,8737xe" filled="true" fillcolor="#414042" stroked="false">
                <v:path arrowok="t"/>
                <v:fill type="solid"/>
              </v:shape>
              <v:shape style="position:absolute;left:9587;top:8553;width:627;height:708" coordorigin="9587,8553" coordsize="627,708" path="m10197,8903l10135,8903,10158,8903,10178,8906,10197,8910,10197,8903xe" filled="true" fillcolor="#414042" stroked="false">
                <v:path arrowok="t"/>
                <v:fill type="solid"/>
              </v:shape>
              <v:shape style="position:absolute;left:9587;top:8553;width:627;height:708" coordorigin="9587,8553" coordsize="627,708" path="m10212,8591l9668,8591,9672,8698,9652,8700,9601,8733,9587,8791,9594,8814,9608,8823,9622,8820,9624,8795,9626,8774,9631,8757,9652,8741,9668,8737,9796,8737,9796,8625,10210,8625,10212,8591xe" filled="true" fillcolor="#414042" stroked="false">
                <v:path arrowok="t"/>
                <v:fill type="solid"/>
              </v:shape>
              <v:shape style="position:absolute;left:9587;top:8553;width:627;height:708" coordorigin="9587,8553" coordsize="627,708" path="m10210,8625l10090,8625,10090,8782,10203,8782,10210,8625xe" filled="true" fillcolor="#414042" stroked="false">
                <v:path arrowok="t"/>
                <v:fill type="solid"/>
              </v:shape>
              <v:shape style="position:absolute;left:9587;top:8553;width:627;height:708" coordorigin="9587,8553" coordsize="627,708" path="m10214,8553l9672,8553,9615,8570,9588,8625,9587,8645,9594,8669,9608,8678,9622,8674,9624,8650,9626,8629,9631,8612,9652,8596,9668,8591,10212,8591,10214,8553xe" filled="true" fillcolor="#414042" stroked="false">
                <v:path arrowok="t"/>
                <v:fill type="solid"/>
              </v:shape>
            </v:group>
            <v:group style="position:absolute;left:9960;top:8923;width:365;height:364" coordorigin="9960,8923" coordsize="365,364">
              <v:shape style="position:absolute;left:9960;top:8923;width:365;height:364" coordorigin="9960,8923" coordsize="365,364" path="m10155,8923l10084,8934,10026,8966,9984,9014,9962,9073,9960,9095,9961,9119,9977,9181,10024,9244,10080,9275,10137,9286,10160,9285,10225,9265,10277,9226,10289,9210,10102,9210,10013,9121,10058,9076,10145,9076,10217,9004,10294,9004,10293,9004,10251,8959,10195,8930,10176,8925,10155,8923xe" filled="true" fillcolor="#414042" stroked="false">
                <v:path arrowok="t"/>
                <v:fill type="solid"/>
              </v:shape>
              <v:shape style="position:absolute;left:9960;top:8923;width:365;height:364" coordorigin="9960,8923" coordsize="365,364" path="m10294,9004l10217,9004,10263,9049,10102,9210,10289,9210,10290,9209,10318,9150,10324,9106,10322,9083,10319,9062,10312,9041,10304,9022,10294,9004xe" filled="true" fillcolor="#414042" stroked="false">
                <v:path arrowok="t"/>
                <v:fill type="solid"/>
              </v:shape>
              <v:shape style="position:absolute;left:9960;top:8923;width:365;height:364" coordorigin="9960,8923" coordsize="365,364" path="m10145,9076l10058,9076,10102,9120,10145,9076xe" filled="true" fillcolor="#414042" stroked="false">
                <v:path arrowok="t"/>
                <v:fill type="solid"/>
              </v:shape>
            </v:group>
            <v:group style="position:absolute;left:9554;top:3029;width:788;height:788" coordorigin="9554,3029" coordsize="788,788">
              <v:shape style="position:absolute;left:9554;top:3029;width:788;height:788" coordorigin="9554,3029" coordsize="788,788" path="m9948,3029l9884,3034,9823,3049,9767,3073,9715,3105,9669,3144,9630,3190,9598,3242,9574,3298,9559,3359,9554,3423,9555,3455,9565,3517,9585,3576,9613,3630,9649,3679,9691,3722,9740,3758,9794,3786,9853,3805,9915,3815,9948,3817,9980,3815,10042,3805,10101,3786,10155,3758,10204,3722,10247,3679,10283,3630,10311,3576,10330,3517,10340,3455,10342,3423,10340,3390,10330,3328,10311,3269,10283,3215,10247,3166,10204,3124,10155,3088,10101,3060,10042,3040,9980,3030,9948,3029xe" filled="true" fillcolor="#e6e7e8" stroked="false">
                <v:path arrowok="t"/>
                <v:fill type="solid"/>
              </v:shape>
            </v:group>
            <v:group style="position:absolute;left:9554;top:3029;width:788;height:788" coordorigin="9554,3029" coordsize="788,788">
              <v:shape style="position:absolute;left:9554;top:3029;width:788;height:788" coordorigin="9554,3029" coordsize="788,788" path="m10342,3423l10337,3487,10322,3547,10298,3604,10266,3655,10226,3701,10180,3741,10129,3773,10072,3797,10012,3811,9948,3817,9915,3815,9853,3805,9794,3786,9740,3758,9691,3722,9649,3679,9613,3630,9585,3576,9565,3517,9555,3455,9554,3423,9555,3390,9565,3328,9585,3269,9613,3215,9649,3166,9691,3124,9740,3088,9794,3060,9853,3040,9915,3030,9948,3029,9980,3030,10042,3040,10101,3060,10155,3088,10204,3124,10247,3166,10283,3215,10311,3269,10330,3328,10340,3390,10342,3423xe" filled="false" stroked="true" strokeweight="2.503pt" strokecolor="#414042">
                <v:path arrowok="t"/>
              </v:shape>
            </v:group>
            <v:group style="position:absolute;left:9685;top:3197;width:526;height:434" coordorigin="9685,3197" coordsize="526,434">
              <v:shape style="position:absolute;left:9685;top:3197;width:526;height:434" coordorigin="9685,3197" coordsize="526,434" path="m9954,3346l9889,3366,9851,3416,9845,3631,10051,3631,10051,3448,10048,3426,10015,3370,9954,3346xe" filled="true" fillcolor="#414042" stroked="false">
                <v:path arrowok="t"/>
                <v:fill type="solid"/>
              </v:shape>
              <v:shape style="position:absolute;left:9685;top:3197;width:526;height:434" coordorigin="9685,3197" coordsize="526,434" path="m9830,3392l9766,3421,9752,3590,9829,3590,9829,3448,9830,3433,9835,3413,9843,3395,9836,3393,9830,3392xe" filled="true" fillcolor="#414042" stroked="false">
                <v:path arrowok="t"/>
                <v:fill type="solid"/>
              </v:shape>
              <v:shape style="position:absolute;left:9685;top:3197;width:526;height:434" coordorigin="9685,3197" coordsize="526,434" path="m10074,3392l10067,3392,10060,3393,10060,3409,10065,3428,10067,3448,10067,3590,10144,3590,10144,3462,10115,3405,10096,3395,10074,3392xe" filled="true" fillcolor="#414042" stroked="false">
                <v:path arrowok="t"/>
                <v:fill type="solid"/>
              </v:shape>
              <v:shape style="position:absolute;left:9685;top:3197;width:526;height:434" coordorigin="9685,3197" coordsize="526,434" path="m9739,3416l9685,3465,9685,3555,9736,3555,9736,3457,9740,3437,9748,3419,9744,3417,9739,3416xe" filled="true" fillcolor="#414042" stroked="false">
                <v:path arrowok="t"/>
                <v:fill type="solid"/>
              </v:shape>
              <v:shape style="position:absolute;left:9685;top:3197;width:526;height:434" coordorigin="9685,3197" coordsize="526,434" path="m10162,3416l10157,3416,10153,3417,10151,3423,10158,3442,10160,3462,10160,3555,10211,3555,10210,3455,10200,3435,10184,3421,10162,3416xe" filled="true" fillcolor="#414042" stroked="false">
                <v:path arrowok="t"/>
                <v:fill type="solid"/>
              </v:shape>
              <v:shape style="position:absolute;left:9685;top:3197;width:526;height:434" coordorigin="9685,3197" coordsize="526,434" path="m9734,3340l9714,3348,9705,3367,9712,3389,9730,3399,9752,3393,9763,3375,9757,3352,9741,3341,9734,3340xe" filled="true" fillcolor="#414042" stroked="false">
                <v:path arrowok="t"/>
                <v:fill type="solid"/>
              </v:shape>
              <v:shape style="position:absolute;left:9685;top:3197;width:526;height:434" coordorigin="9685,3197" coordsize="526,434" path="m10162,3340l10142,3348,10132,3367,10140,3389,10158,3399,10180,3393,10191,3375,10185,3352,10169,3341,10162,3340xe" filled="true" fillcolor="#414042" stroked="false">
                <v:path arrowok="t"/>
                <v:fill type="solid"/>
              </v:shape>
              <v:shape style="position:absolute;left:9685;top:3197;width:526;height:434" coordorigin="9685,3197" coordsize="526,434" path="m10074,3286l10052,3291,10036,3306,10029,3327,10034,3350,10048,3366,10068,3374,10092,3369,10109,3356,10117,3337,10113,3313,10100,3296,10082,3287,10074,3286xe" filled="true" fillcolor="#414042" stroked="false">
                <v:path arrowok="t"/>
                <v:fill type="solid"/>
              </v:shape>
              <v:shape style="position:absolute;left:9685;top:3197;width:526;height:434" coordorigin="9685,3197" coordsize="526,434" path="m9823,3286l9801,3291,9785,3306,9778,3327,9784,3350,9797,3366,9817,3374,9841,3369,9858,3356,9866,3337,9862,3313,9850,3296,9831,3287,9823,3286xe" filled="true" fillcolor="#414042" stroked="false">
                <v:path arrowok="t"/>
                <v:fill type="solid"/>
              </v:shape>
              <v:shape style="position:absolute;left:9685;top:3197;width:526;height:434" coordorigin="9685,3197" coordsize="526,434" path="m9948,3197l9926,3201,9907,3212,9893,3228,9884,3249,9887,3275,9895,3297,9908,3313,9924,3324,9944,3328,9967,3325,9987,3315,10002,3299,10011,3280,10009,3253,9974,3203,9948,3197xe" filled="true" fillcolor="#414042" stroked="false">
                <v:path arrowok="t"/>
                <v:fill type="solid"/>
              </v:shape>
            </v:group>
            <v:group style="position:absolute;left:9667;top:3145;width:561;height:554" coordorigin="9667,3145" coordsize="561,554">
              <v:shape style="position:absolute;left:9667;top:3145;width:561;height:554" coordorigin="9667,3145" coordsize="561,554" path="m10227,3145l9667,3699e" filled="false" stroked="true" strokeweight="2.503pt" strokecolor="#414042">
                <v:path arrowok="t"/>
              </v:shape>
            </v:group>
            <w10:wrap type="none"/>
          </v:group>
        </w:pict>
      </w:r>
      <w:r>
        <w:rPr>
          <w:rFonts w:ascii="Calibri"/>
          <w:b/>
          <w:color w:val="414042"/>
          <w:sz w:val="24"/>
        </w:rPr>
        <w:t>Who</w:t>
      </w:r>
      <w:r>
        <w:rPr>
          <w:rFonts w:ascii="Calibri"/>
          <w:b/>
          <w:color w:val="414042"/>
          <w:spacing w:val="25"/>
          <w:sz w:val="24"/>
        </w:rPr>
        <w:t> </w:t>
      </w:r>
      <w:r>
        <w:rPr>
          <w:rFonts w:ascii="Calibri"/>
          <w:b/>
          <w:color w:val="414042"/>
          <w:sz w:val="24"/>
        </w:rPr>
        <w:t>Will</w:t>
      </w:r>
      <w:r>
        <w:rPr>
          <w:rFonts w:ascii="Calibri"/>
          <w:b/>
          <w:color w:val="414042"/>
          <w:spacing w:val="25"/>
          <w:sz w:val="24"/>
        </w:rPr>
        <w:t> </w:t>
      </w:r>
      <w:r>
        <w:rPr>
          <w:rFonts w:ascii="Calibri"/>
          <w:b/>
          <w:color w:val="414042"/>
          <w:spacing w:val="-6"/>
          <w:sz w:val="24"/>
        </w:rPr>
        <w:t>T</w:t>
      </w:r>
      <w:r>
        <w:rPr>
          <w:rFonts w:ascii="Calibri"/>
          <w:b/>
          <w:color w:val="414042"/>
          <w:spacing w:val="-5"/>
          <w:sz w:val="24"/>
        </w:rPr>
        <w:t>each</w:t>
      </w:r>
      <w:r>
        <w:rPr>
          <w:rFonts w:ascii="Calibri"/>
          <w:b/>
          <w:color w:val="414042"/>
          <w:spacing w:val="25"/>
          <w:sz w:val="24"/>
        </w:rPr>
        <w:t> </w:t>
      </w:r>
      <w:r>
        <w:rPr>
          <w:rFonts w:ascii="Calibri"/>
          <w:b/>
          <w:color w:val="414042"/>
          <w:spacing w:val="-8"/>
          <w:sz w:val="24"/>
        </w:rPr>
        <w:t>Y</w:t>
      </w:r>
      <w:r>
        <w:rPr>
          <w:rFonts w:ascii="Calibri"/>
          <w:b/>
          <w:color w:val="414042"/>
          <w:spacing w:val="-9"/>
          <w:sz w:val="24"/>
        </w:rPr>
        <w:t>ou</w:t>
      </w:r>
      <w:r>
        <w:rPr>
          <w:rFonts w:ascii="Calibri"/>
          <w:sz w:val="24"/>
        </w:rPr>
      </w:r>
    </w:p>
    <w:p>
      <w:pPr>
        <w:pStyle w:val="BodyText"/>
        <w:spacing w:line="265" w:lineRule="auto" w:before="69"/>
        <w:ind w:left="668" w:right="0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spacing w:val="1"/>
          <w:w w:val="95"/>
        </w:rPr>
        <w:t>Every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course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in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NCU's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MSOL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program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is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taught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one-to-one</w:t>
      </w:r>
      <w:r>
        <w:rPr>
          <w:rFonts w:ascii="Arial"/>
          <w:color w:val="414042"/>
          <w:spacing w:val="-10"/>
          <w:w w:val="95"/>
        </w:rPr>
        <w:t> </w:t>
      </w:r>
      <w:r>
        <w:rPr>
          <w:rFonts w:ascii="Arial"/>
          <w:color w:val="414042"/>
          <w:w w:val="95"/>
        </w:rPr>
        <w:t>through</w:t>
      </w:r>
      <w:r>
        <w:rPr>
          <w:rFonts w:ascii="Arial"/>
          <w:color w:val="414042"/>
          <w:spacing w:val="23"/>
          <w:w w:val="93"/>
        </w:rPr>
        <w:t> </w:t>
      </w:r>
      <w:r>
        <w:rPr>
          <w:rFonts w:ascii="Arial"/>
          <w:color w:val="414042"/>
        </w:rPr>
        <w:t>mentoring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one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our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professors,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all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whom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earned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his</w:t>
      </w:r>
      <w:r>
        <w:rPr>
          <w:rFonts w:ascii="Arial"/>
          <w:color w:val="414042"/>
          <w:spacing w:val="-25"/>
        </w:rPr>
        <w:t> </w:t>
      </w:r>
      <w:r>
        <w:rPr>
          <w:rFonts w:ascii="Arial"/>
          <w:color w:val="414042"/>
        </w:rPr>
        <w:t>or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her</w:t>
      </w:r>
      <w:r>
        <w:rPr>
          <w:rFonts w:ascii="Arial"/>
          <w:color w:val="414042"/>
          <w:spacing w:val="21"/>
          <w:w w:val="92"/>
        </w:rPr>
        <w:t> </w:t>
      </w:r>
      <w:r>
        <w:rPr>
          <w:rFonts w:ascii="Arial"/>
          <w:color w:val="414042"/>
        </w:rPr>
        <w:t>doctorate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degree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business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or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related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field.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  <w:spacing w:val="-7"/>
        </w:rPr>
        <w:t>Your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first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course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22"/>
          <w:w w:val="95"/>
        </w:rPr>
        <w:t> </w:t>
      </w:r>
      <w:r>
        <w:rPr>
          <w:rFonts w:ascii="Arial"/>
          <w:color w:val="414042"/>
        </w:rPr>
        <w:t>taught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professor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who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has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been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specifically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trained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familiarize</w:t>
      </w:r>
      <w:r>
        <w:rPr>
          <w:rFonts w:ascii="Arial"/>
          <w:color w:val="414042"/>
          <w:w w:val="98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with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NCU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education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experience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so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successful.</w:t>
      </w:r>
      <w:r>
        <w:rPr>
          <w:rFonts w:ascii="Arial"/>
          <w:color w:val="414042"/>
          <w:spacing w:val="-33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w w:val="91"/>
        </w:rPr>
        <w:t> </w:t>
      </w:r>
      <w:r>
        <w:rPr>
          <w:rFonts w:ascii="Arial"/>
          <w:color w:val="414042"/>
          <w:w w:val="95"/>
        </w:rPr>
        <w:t>you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progress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through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the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w w:val="95"/>
        </w:rPr>
        <w:t>program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take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w w:val="95"/>
        </w:rPr>
        <w:t>more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specialized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courses,</w:t>
      </w:r>
      <w:r>
        <w:rPr>
          <w:rFonts w:ascii="Arial"/>
          <w:color w:val="414042"/>
          <w:w w:val="90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professors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likewise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exhibit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expertise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5"/>
        </w:rPr>
        <w:t> </w:t>
      </w:r>
      <w:r>
        <w:rPr>
          <w:rFonts w:ascii="Arial"/>
          <w:color w:val="414042"/>
        </w:rPr>
        <w:t>each</w:t>
      </w:r>
      <w:r>
        <w:rPr>
          <w:rFonts w:ascii="Arial"/>
          <w:color w:val="414042"/>
          <w:spacing w:val="-34"/>
        </w:rPr>
        <w:t> </w:t>
      </w:r>
      <w:r>
        <w:rPr>
          <w:rFonts w:ascii="Arial"/>
          <w:color w:val="414042"/>
        </w:rPr>
        <w:t>topic.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pStyle w:val="Heading9"/>
        <w:spacing w:line="240" w:lineRule="auto"/>
        <w:ind w:left="668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Professional Application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63" w:val="left" w:leader="none"/>
        </w:tabs>
        <w:spacing w:line="240" w:lineRule="auto" w:before="69" w:after="0"/>
        <w:ind w:left="862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Executive</w:t>
      </w:r>
      <w:r>
        <w:rPr>
          <w:rFonts w:ascii="Arial"/>
          <w:color w:val="414042"/>
          <w:spacing w:val="37"/>
          <w:w w:val="90"/>
        </w:rPr>
        <w:t> </w:t>
      </w:r>
      <w:r>
        <w:rPr>
          <w:rFonts w:ascii="Arial"/>
          <w:color w:val="414042"/>
          <w:w w:val="90"/>
        </w:rPr>
        <w:t>business</w:t>
      </w:r>
      <w:r>
        <w:rPr>
          <w:rFonts w:ascii="Arial"/>
          <w:color w:val="414042"/>
          <w:spacing w:val="37"/>
          <w:w w:val="90"/>
        </w:rPr>
        <w:t> </w:t>
      </w:r>
      <w:r>
        <w:rPr>
          <w:rFonts w:ascii="Arial"/>
          <w:color w:val="414042"/>
          <w:w w:val="90"/>
        </w:rPr>
        <w:t>leadership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3" w:val="left" w:leader="none"/>
        </w:tabs>
        <w:spacing w:line="240" w:lineRule="auto" w:before="47" w:after="0"/>
        <w:ind w:left="862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General</w:t>
      </w:r>
      <w:r>
        <w:rPr>
          <w:rFonts w:ascii="Arial"/>
          <w:color w:val="414042"/>
          <w:spacing w:val="12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13"/>
          <w:w w:val="95"/>
        </w:rPr>
        <w:t> </w:t>
      </w:r>
      <w:r>
        <w:rPr>
          <w:rFonts w:ascii="Arial"/>
          <w:color w:val="414042"/>
          <w:w w:val="95"/>
        </w:rPr>
        <w:t>operations</w:t>
      </w:r>
      <w:r>
        <w:rPr>
          <w:rFonts w:ascii="Arial"/>
          <w:color w:val="414042"/>
          <w:spacing w:val="13"/>
          <w:w w:val="95"/>
        </w:rPr>
        <w:t> </w:t>
      </w:r>
      <w:r>
        <w:rPr>
          <w:rFonts w:ascii="Arial"/>
          <w:color w:val="414042"/>
          <w:w w:val="95"/>
        </w:rPr>
        <w:t>management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3" w:val="left" w:leader="none"/>
        </w:tabs>
        <w:spacing w:line="240" w:lineRule="auto" w:before="47" w:after="0"/>
        <w:ind w:left="862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Industrial</w:t>
      </w:r>
      <w:r>
        <w:rPr>
          <w:rFonts w:ascii="Arial"/>
          <w:color w:val="414042"/>
          <w:spacing w:val="8"/>
          <w:w w:val="95"/>
        </w:rPr>
        <w:t> </w:t>
      </w:r>
      <w:r>
        <w:rPr>
          <w:rFonts w:ascii="Arial"/>
          <w:color w:val="414042"/>
          <w:w w:val="95"/>
        </w:rPr>
        <w:t>production</w:t>
      </w:r>
      <w:r>
        <w:rPr>
          <w:rFonts w:ascii="Arial"/>
          <w:color w:val="414042"/>
          <w:spacing w:val="9"/>
          <w:w w:val="95"/>
        </w:rPr>
        <w:t> </w:t>
      </w:r>
      <w:r>
        <w:rPr>
          <w:rFonts w:ascii="Arial"/>
          <w:color w:val="414042"/>
          <w:w w:val="95"/>
        </w:rPr>
        <w:t>managers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3" w:val="left" w:leader="none"/>
        </w:tabs>
        <w:spacing w:line="240" w:lineRule="auto" w:before="47" w:after="0"/>
        <w:ind w:left="862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Social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w w:val="95"/>
        </w:rPr>
        <w:t>community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spacing w:val="1"/>
          <w:w w:val="95"/>
        </w:rPr>
        <w:t>service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managers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3" w:val="left" w:leader="none"/>
        </w:tabs>
        <w:spacing w:line="240" w:lineRule="auto" w:before="47" w:after="0"/>
        <w:ind w:left="862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Management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analysts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3" w:val="left" w:leader="none"/>
        </w:tabs>
        <w:spacing w:line="240" w:lineRule="auto" w:before="47" w:after="0"/>
        <w:ind w:left="862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Postsecondary</w:t>
      </w:r>
      <w:r>
        <w:rPr>
          <w:rFonts w:ascii="Arial"/>
          <w:color w:val="414042"/>
          <w:spacing w:val="14"/>
          <w:w w:val="90"/>
        </w:rPr>
        <w:t> </w:t>
      </w:r>
      <w:r>
        <w:rPr>
          <w:rFonts w:ascii="Arial"/>
          <w:color w:val="414042"/>
          <w:w w:val="90"/>
        </w:rPr>
        <w:t>business</w:t>
      </w:r>
      <w:r>
        <w:rPr>
          <w:rFonts w:ascii="Arial"/>
          <w:color w:val="414042"/>
          <w:spacing w:val="15"/>
          <w:w w:val="90"/>
        </w:rPr>
        <w:t> </w:t>
      </w:r>
      <w:r>
        <w:rPr>
          <w:rFonts w:ascii="Arial"/>
          <w:color w:val="414042"/>
          <w:w w:val="90"/>
        </w:rPr>
        <w:t>teachers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3" w:val="left" w:leader="none"/>
        </w:tabs>
        <w:spacing w:line="240" w:lineRule="auto" w:before="47" w:after="0"/>
        <w:ind w:left="862" w:right="0" w:hanging="194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Administrative</w:t>
      </w:r>
      <w:r>
        <w:rPr>
          <w:rFonts w:ascii="Arial"/>
          <w:color w:val="414042"/>
          <w:spacing w:val="-18"/>
          <w:w w:val="95"/>
        </w:rPr>
        <w:t> </w:t>
      </w:r>
      <w:r>
        <w:rPr>
          <w:rFonts w:ascii="Arial"/>
          <w:color w:val="414042"/>
          <w:w w:val="95"/>
        </w:rPr>
        <w:t>se</w:t>
      </w:r>
      <w:r>
        <w:rPr>
          <w:rFonts w:ascii="Arial"/>
          <w:color w:val="414042"/>
          <w:spacing w:val="8"/>
          <w:w w:val="95"/>
        </w:rPr>
        <w:t>r</w:t>
      </w:r>
      <w:r>
        <w:rPr>
          <w:rFonts w:ascii="Arial"/>
          <w:color w:val="414042"/>
          <w:w w:val="95"/>
        </w:rPr>
        <w:t>vices</w:t>
      </w:r>
      <w:r>
        <w:rPr>
          <w:rFonts w:ascii="Arial"/>
          <w:color w:val="414042"/>
          <w:spacing w:val="-18"/>
          <w:w w:val="95"/>
        </w:rPr>
        <w:t> </w:t>
      </w:r>
      <w:r>
        <w:rPr>
          <w:rFonts w:ascii="Arial"/>
          <w:color w:val="414042"/>
          <w:w w:val="95"/>
        </w:rPr>
        <w:t>managers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66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3pt;height:.5pt;mso-position-horizontal-relative:char;mso-position-vertical-relative:line" coordorigin="0,0" coordsize="6660,10">
            <v:group style="position:absolute;left:5;top:5;width:6650;height:2" coordorigin="5,5" coordsize="6650,2">
              <v:shape style="position:absolute;left:5;top:5;width:6650;height:2" coordorigin="5,5" coordsize="6650,0" path="m5,5l6654,5e" filled="false" stroked="true" strokeweight=".5pt" strokecolor="#414042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 w:before="136"/>
        <w:ind w:left="668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Specializations:</w:t>
      </w:r>
      <w:r>
        <w:rPr>
          <w:rFonts w:ascii="Calibri"/>
          <w:b w:val="0"/>
        </w:rPr>
      </w:r>
    </w:p>
    <w:p>
      <w:pPr>
        <w:pStyle w:val="BodyText"/>
        <w:numPr>
          <w:ilvl w:val="1"/>
          <w:numId w:val="3"/>
        </w:numPr>
        <w:tabs>
          <w:tab w:pos="865" w:val="left" w:leader="none"/>
        </w:tabs>
        <w:spacing w:line="240" w:lineRule="auto" w:before="69" w:after="0"/>
        <w:ind w:left="864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Criminal</w:t>
      </w:r>
      <w:r>
        <w:rPr>
          <w:rFonts w:ascii="Arial"/>
          <w:color w:val="231F20"/>
          <w:spacing w:val="-22"/>
          <w:w w:val="95"/>
        </w:rPr>
        <w:t> </w:t>
      </w:r>
      <w:r>
        <w:rPr>
          <w:rFonts w:ascii="Arial"/>
          <w:color w:val="231F20"/>
          <w:w w:val="95"/>
        </w:rPr>
        <w:t>Justice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5" w:val="left" w:leader="none"/>
        </w:tabs>
        <w:spacing w:line="240" w:lineRule="auto" w:before="87" w:after="0"/>
        <w:ind w:left="864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</w:rPr>
        <w:t>General</w:t>
      </w:r>
      <w:r>
        <w:rPr>
          <w:rFonts w:ascii="Arial"/>
          <w:color w:val="231F20"/>
          <w:spacing w:val="-34"/>
        </w:rPr>
        <w:t> </w:t>
      </w:r>
      <w:r>
        <w:rPr>
          <w:rFonts w:ascii="Arial"/>
          <w:color w:val="231F20"/>
        </w:rPr>
        <w:t>Organizational</w:t>
      </w:r>
      <w:r>
        <w:rPr>
          <w:rFonts w:ascii="Arial"/>
          <w:color w:val="231F20"/>
          <w:spacing w:val="-34"/>
        </w:rPr>
        <w:t> </w:t>
      </w:r>
      <w:r>
        <w:rPr>
          <w:rFonts w:ascii="Arial"/>
          <w:color w:val="231F20"/>
        </w:rPr>
        <w:t>Leadership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5" w:val="left" w:leader="none"/>
        </w:tabs>
        <w:spacing w:line="240" w:lineRule="auto" w:before="87" w:after="0"/>
        <w:ind w:left="864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</w:rPr>
        <w:t>Health</w:t>
      </w:r>
      <w:r>
        <w:rPr>
          <w:rFonts w:ascii="Arial"/>
          <w:color w:val="231F20"/>
          <w:spacing w:val="-34"/>
        </w:rPr>
        <w:t> </w:t>
      </w:r>
      <w:r>
        <w:rPr>
          <w:rFonts w:ascii="Arial"/>
          <w:color w:val="231F20"/>
        </w:rPr>
        <w:t>Care</w:t>
      </w:r>
      <w:r>
        <w:rPr>
          <w:rFonts w:ascii="Arial"/>
          <w:color w:val="231F20"/>
          <w:spacing w:val="-33"/>
        </w:rPr>
        <w:t> </w:t>
      </w:r>
      <w:r>
        <w:rPr>
          <w:rFonts w:ascii="Arial"/>
          <w:color w:val="231F20"/>
        </w:rPr>
        <w:t>Administration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5" w:val="left" w:leader="none"/>
        </w:tabs>
        <w:spacing w:line="240" w:lineRule="auto" w:before="87" w:after="0"/>
        <w:ind w:left="864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Human</w:t>
      </w:r>
      <w:r>
        <w:rPr>
          <w:rFonts w:ascii="Arial"/>
          <w:color w:val="231F20"/>
          <w:spacing w:val="-16"/>
          <w:w w:val="95"/>
        </w:rPr>
        <w:t> </w:t>
      </w:r>
      <w:r>
        <w:rPr>
          <w:rFonts w:ascii="Arial"/>
          <w:color w:val="231F20"/>
          <w:w w:val="95"/>
        </w:rPr>
        <w:t>Resources</w:t>
      </w:r>
      <w:r>
        <w:rPr>
          <w:rFonts w:ascii="Arial"/>
          <w:color w:val="231F20"/>
          <w:spacing w:val="-16"/>
          <w:w w:val="95"/>
        </w:rPr>
        <w:t> </w:t>
      </w:r>
      <w:r>
        <w:rPr>
          <w:rFonts w:ascii="Arial"/>
          <w:color w:val="231F20"/>
          <w:w w:val="95"/>
        </w:rPr>
        <w:t>Management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5" w:val="left" w:leader="none"/>
        </w:tabs>
        <w:spacing w:line="240" w:lineRule="auto" w:before="87" w:after="0"/>
        <w:ind w:left="864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</w:rPr>
        <w:t>Nonprofit</w:t>
      </w:r>
      <w:r>
        <w:rPr>
          <w:rFonts w:ascii="Arial"/>
          <w:color w:val="231F20"/>
          <w:spacing w:val="-25"/>
        </w:rPr>
        <w:t> </w:t>
      </w:r>
      <w:r>
        <w:rPr>
          <w:rFonts w:ascii="Arial"/>
          <w:color w:val="231F20"/>
        </w:rPr>
        <w:t>Management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5" w:val="left" w:leader="none"/>
        </w:tabs>
        <w:spacing w:line="240" w:lineRule="auto" w:before="87" w:after="0"/>
        <w:ind w:left="864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Project</w:t>
      </w:r>
      <w:r>
        <w:rPr>
          <w:rFonts w:ascii="Arial"/>
          <w:color w:val="231F20"/>
          <w:spacing w:val="13"/>
          <w:w w:val="95"/>
        </w:rPr>
        <w:t> </w:t>
      </w:r>
      <w:r>
        <w:rPr>
          <w:rFonts w:ascii="Arial"/>
          <w:color w:val="231F20"/>
          <w:w w:val="95"/>
        </w:rPr>
        <w:t>Management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65" w:val="left" w:leader="none"/>
        </w:tabs>
        <w:spacing w:line="240" w:lineRule="auto" w:before="87" w:after="0"/>
        <w:ind w:left="864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Public</w:t>
      </w:r>
      <w:r>
        <w:rPr>
          <w:rFonts w:ascii="Arial"/>
          <w:color w:val="231F20"/>
          <w:spacing w:val="17"/>
          <w:w w:val="95"/>
        </w:rPr>
        <w:t> </w:t>
      </w:r>
      <w:r>
        <w:rPr>
          <w:rFonts w:ascii="Arial"/>
          <w:color w:val="231F20"/>
          <w:w w:val="95"/>
        </w:rPr>
        <w:t>Administration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98" w:lineRule="auto" w:before="180"/>
        <w:ind w:left="668" w:right="116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NCU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institution.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22"/>
          <w:w w:val="89"/>
          <w:sz w:val="14"/>
        </w:rPr>
        <w:t> </w:t>
      </w:r>
      <w:r>
        <w:rPr>
          <w:rFonts w:ascii="Arial"/>
          <w:color w:val="414042"/>
          <w:sz w:val="14"/>
        </w:rPr>
        <w:t>(WSCUC),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510.748.9001,</w:t>
      </w:r>
      <w:r>
        <w:rPr>
          <w:rFonts w:ascii="Arial"/>
          <w:color w:val="414042"/>
          <w:spacing w:val="21"/>
          <w:w w:val="104"/>
          <w:sz w:val="14"/>
        </w:rPr>
        <w:t> </w:t>
      </w:r>
      <w:hyperlink r:id="rId67">
        <w:r>
          <w:rPr>
            <w:rFonts w:ascii="Arial"/>
            <w:color w:val="414042"/>
            <w:spacing w:val="-1"/>
            <w:w w:val="95"/>
            <w:sz w:val="14"/>
          </w:rPr>
          <w:t>www.wscuc.org.</w:t>
        </w:r>
      </w:hyperlink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recognized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U.S.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Department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Council</w:t>
      </w:r>
      <w:r>
        <w:rPr>
          <w:rFonts w:ascii="Arial"/>
          <w:color w:val="414042"/>
          <w:spacing w:val="28"/>
          <w:w w:val="92"/>
          <w:sz w:val="14"/>
        </w:rPr>
        <w:t> </w:t>
      </w:r>
      <w:r>
        <w:rPr>
          <w:rFonts w:ascii="Arial"/>
          <w:color w:val="414042"/>
          <w:w w:val="95"/>
          <w:sz w:val="14"/>
        </w:rPr>
        <w:t>on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Higher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2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Accreditation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(CHEA).For</w:t>
      </w:r>
      <w:r>
        <w:rPr>
          <w:rFonts w:ascii="Arial"/>
          <w:color w:val="414042"/>
          <w:spacing w:val="-2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disclosures,</w:t>
      </w:r>
      <w:r>
        <w:rPr>
          <w:rFonts w:ascii="Arial"/>
          <w:color w:val="414042"/>
          <w:spacing w:val="-2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w w:val="88"/>
          <w:sz w:val="14"/>
        </w:rPr>
        <w:t> </w:t>
      </w:r>
      <w:hyperlink r:id="rId14">
        <w:r>
          <w:rPr>
            <w:rFonts w:ascii="Arial"/>
            <w:color w:val="414042"/>
            <w:spacing w:val="-1"/>
            <w:sz w:val="14"/>
          </w:rPr>
          <w:t>www</w:t>
        </w:r>
        <w:r>
          <w:rPr>
            <w:rFonts w:ascii="Arial"/>
            <w:color w:val="414042"/>
            <w:spacing w:val="-2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spacing w:line="240" w:lineRule="auto" w:before="7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pStyle w:val="Heading9"/>
        <w:spacing w:line="240" w:lineRule="auto"/>
        <w:ind w:left="1193" w:right="1114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NO</w:t>
      </w:r>
      <w:r>
        <w:rPr>
          <w:rFonts w:ascii="Calibri"/>
          <w:color w:val="414042"/>
          <w:spacing w:val="32"/>
          <w:w w:val="105"/>
        </w:rPr>
        <w:t> </w:t>
      </w:r>
      <w:r>
        <w:rPr>
          <w:rFonts w:ascii="Calibri"/>
          <w:color w:val="414042"/>
          <w:w w:val="105"/>
        </w:rPr>
        <w:t>GROUP</w:t>
      </w:r>
      <w:r>
        <w:rPr>
          <w:rFonts w:ascii="Calibri"/>
          <w:color w:val="414042"/>
          <w:spacing w:val="31"/>
          <w:w w:val="105"/>
        </w:rPr>
        <w:t> </w:t>
      </w:r>
      <w:r>
        <w:rPr>
          <w:rFonts w:ascii="Calibri"/>
          <w:color w:val="414042"/>
          <w:w w:val="105"/>
        </w:rPr>
        <w:t>PROJECTS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1193" w:right="1114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SET</w:t>
      </w:r>
      <w:r>
        <w:rPr>
          <w:rFonts w:ascii="Calibri"/>
          <w:b/>
          <w:color w:val="414042"/>
          <w:spacing w:val="1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CLASS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TIMES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88" w:lineRule="exact" w:before="0"/>
        <w:ind w:left="1530" w:right="1482" w:firstLine="31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55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RESIDENCY</w:t>
      </w:r>
      <w:r>
        <w:rPr>
          <w:rFonts w:ascii="Calibri"/>
          <w:b/>
          <w:color w:val="414042"/>
          <w:w w:val="106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88" w:lineRule="exact" w:before="0"/>
        <w:ind w:left="1530" w:right="1504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 </w:t>
      </w:r>
      <w:r>
        <w:rPr>
          <w:rFonts w:ascii="Calibri"/>
          <w:b/>
          <w:color w:val="414042"/>
          <w:spacing w:val="2"/>
          <w:w w:val="105"/>
          <w:sz w:val="24"/>
        </w:rPr>
        <w:t> </w:t>
      </w:r>
      <w:r>
        <w:rPr>
          <w:rFonts w:ascii="Calibri"/>
          <w:b/>
          <w:color w:val="414042"/>
          <w:spacing w:val="-3"/>
          <w:w w:val="105"/>
          <w:sz w:val="24"/>
        </w:rPr>
        <w:t>GRE/GMA</w:t>
      </w:r>
      <w:r>
        <w:rPr>
          <w:rFonts w:ascii="Calibri"/>
          <w:b/>
          <w:color w:val="414042"/>
          <w:spacing w:val="-4"/>
          <w:w w:val="105"/>
          <w:sz w:val="24"/>
        </w:rPr>
        <w:t>T</w:t>
      </w:r>
      <w:r>
        <w:rPr>
          <w:rFonts w:ascii="Calibri"/>
          <w:b/>
          <w:color w:val="414042"/>
          <w:spacing w:val="24"/>
          <w:w w:val="91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30"/>
          <w:szCs w:val="30"/>
        </w:rPr>
      </w:pPr>
    </w:p>
    <w:p>
      <w:pPr>
        <w:spacing w:line="426" w:lineRule="exact" w:before="0"/>
        <w:ind w:left="668" w:right="524" w:firstLine="0"/>
        <w:jc w:val="center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b/>
          <w:color w:val="FFFFFF"/>
          <w:sz w:val="38"/>
        </w:rPr>
        <w:t>Contact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NCU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to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learn</w:t>
      </w:r>
      <w:r>
        <w:rPr>
          <w:rFonts w:ascii="Calibri"/>
          <w:b/>
          <w:color w:val="FFFFFF"/>
          <w:spacing w:val="23"/>
          <w:sz w:val="38"/>
        </w:rPr>
        <w:t> </w:t>
      </w:r>
      <w:r>
        <w:rPr>
          <w:rFonts w:ascii="Calibri"/>
          <w:b/>
          <w:color w:val="FFFFFF"/>
          <w:sz w:val="38"/>
        </w:rPr>
        <w:t>more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or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apply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now!</w:t>
      </w:r>
      <w:r>
        <w:rPr>
          <w:rFonts w:ascii="Calibri"/>
          <w:sz w:val="38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35"/>
          <w:szCs w:val="35"/>
        </w:rPr>
      </w:pPr>
    </w:p>
    <w:p>
      <w:pPr>
        <w:spacing w:line="474" w:lineRule="exact" w:before="0"/>
        <w:ind w:left="922" w:right="778" w:firstLine="0"/>
        <w:jc w:val="center"/>
        <w:rPr>
          <w:rFonts w:ascii="Calibri" w:hAnsi="Calibri" w:cs="Calibri" w:eastAsia="Calibri"/>
          <w:sz w:val="42"/>
          <w:szCs w:val="42"/>
        </w:rPr>
      </w:pPr>
      <w:r>
        <w:rPr>
          <w:rFonts w:ascii="Calibri"/>
          <w:b/>
          <w:color w:val="FFFFFF"/>
          <w:w w:val="105"/>
          <w:sz w:val="42"/>
        </w:rPr>
        <w:t>APP</w:t>
      </w:r>
      <w:r>
        <w:rPr>
          <w:rFonts w:ascii="Calibri"/>
          <w:b/>
          <w:color w:val="FFFFFF"/>
          <w:spacing w:val="-19"/>
          <w:w w:val="105"/>
          <w:sz w:val="42"/>
        </w:rPr>
        <w:t>L</w:t>
      </w:r>
      <w:r>
        <w:rPr>
          <w:rFonts w:ascii="Calibri"/>
          <w:b/>
          <w:color w:val="FFFFFF"/>
          <w:spacing w:val="-40"/>
          <w:w w:val="105"/>
          <w:sz w:val="42"/>
        </w:rPr>
        <w:t>Y</w:t>
      </w:r>
      <w:r>
        <w:rPr>
          <w:rFonts w:ascii="Calibri"/>
          <w:b/>
          <w:color w:val="FFFFFF"/>
          <w:w w:val="105"/>
          <w:sz w:val="42"/>
        </w:rPr>
        <w:t>.NCU.EDU</w:t>
      </w:r>
      <w:r>
        <w:rPr>
          <w:rFonts w:ascii="Calibri"/>
          <w:b/>
          <w:color w:val="FFFFFF"/>
          <w:w w:val="107"/>
          <w:sz w:val="42"/>
        </w:rPr>
        <w:t> </w:t>
      </w:r>
      <w:r>
        <w:rPr>
          <w:rFonts w:ascii="Calibri"/>
          <w:b/>
          <w:color w:val="FFFFFF"/>
          <w:spacing w:val="-2"/>
          <w:w w:val="110"/>
          <w:sz w:val="42"/>
        </w:rPr>
        <w:t>866.776.0331</w:t>
      </w:r>
      <w:r>
        <w:rPr>
          <w:rFonts w:ascii="Calibri"/>
          <w:sz w:val="42"/>
        </w:rPr>
      </w:r>
    </w:p>
    <w:p>
      <w:pPr>
        <w:spacing w:after="0" w:line="474" w:lineRule="exact"/>
        <w:jc w:val="center"/>
        <w:rPr>
          <w:rFonts w:ascii="Calibri" w:hAnsi="Calibri" w:cs="Calibri" w:eastAsia="Calibri"/>
          <w:sz w:val="42"/>
          <w:szCs w:val="42"/>
        </w:rPr>
        <w:sectPr>
          <w:type w:val="continuous"/>
          <w:pgSz w:w="12240" w:h="15840"/>
          <w:pgMar w:top="1500" w:bottom="280" w:left="0" w:right="0"/>
          <w:cols w:num="2" w:equalWidth="0">
            <w:col w:w="7207" w:space="369"/>
            <w:col w:w="466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78.4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b/>
                      <w:bCs/>
                      <w:sz w:val="47"/>
                      <w:szCs w:val="47"/>
                    </w:rPr>
                  </w:pPr>
                </w:p>
                <w:p>
                  <w:pPr>
                    <w:spacing w:before="0"/>
                    <w:ind w:left="640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55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56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8"/>
                      <w:sz w:val="42"/>
                    </w:rPr>
                    <w:t>Business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637" w:right="816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competitive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global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marketplace,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professionals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</w:t>
                  </w:r>
                  <w:r>
                    <w:rPr>
                      <w:rFonts w:ascii="Arial" w:hAnsi="Arial" w:cs="Arial" w:eastAsia="Arial"/>
                      <w:color w:val="414042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constantly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called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upon</w:t>
                  </w:r>
                  <w:r>
                    <w:rPr>
                      <w:rFonts w:ascii="Arial" w:hAnsi="Arial" w:cs="Arial" w:eastAsia="Arial"/>
                      <w:color w:val="414042"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3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prove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have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ability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organization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run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more</w:t>
                  </w:r>
                  <w:r>
                    <w:rPr>
                      <w:rFonts w:ascii="Arial" w:hAnsi="Arial" w:cs="Arial" w:eastAsia="Arial"/>
                      <w:color w:val="414042"/>
                      <w:spacing w:val="-1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efficiently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effectively</w:t>
                  </w:r>
                  <w:r>
                    <w:rPr>
                      <w:rFonts w:ascii="Arial" w:hAnsi="Arial" w:cs="Arial" w:eastAsia="Arial"/>
                      <w:color w:val="414042"/>
                      <w:spacing w:val="-1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matter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their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or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area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expertise.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University's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has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adopted</w:t>
                  </w:r>
                  <w:r>
                    <w:rPr>
                      <w:rFonts w:ascii="Arial" w:hAnsi="Arial" w:cs="Arial" w:eastAsia="Arial"/>
                      <w:color w:val="414042"/>
                      <w:spacing w:val="28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similar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results-oriented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approach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online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delivering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rigorous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doctoral,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master's,</w:t>
                  </w:r>
                  <w:r>
                    <w:rPr>
                      <w:rFonts w:ascii="Arial" w:hAnsi="Arial" w:cs="Arial" w:eastAsia="Arial"/>
                      <w:color w:val="414042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bachelor's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graduate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certificate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programs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you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develop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business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acumen</w:t>
                  </w:r>
                  <w:r>
                    <w:rPr>
                      <w:rFonts w:ascii="Arial" w:hAnsi="Arial" w:cs="Arial" w:eastAsia="Arial"/>
                      <w:color w:val="414042"/>
                      <w:spacing w:val="-2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that</w:t>
                  </w:r>
                  <w:r>
                    <w:rPr>
                      <w:rFonts w:ascii="Arial" w:hAnsi="Arial" w:cs="Arial" w:eastAsia="Arial"/>
                      <w:color w:val="414042"/>
                      <w:spacing w:val="24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companies,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investors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8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clients</w:t>
                  </w:r>
                  <w:r>
                    <w:rPr>
                      <w:rFonts w:ascii="Arial" w:hAnsi="Arial" w:cs="Arial" w:eastAsia="Arial"/>
                      <w:color w:val="414042"/>
                      <w:spacing w:val="7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demand.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50"/>
        <w:ind w:left="869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414042"/>
          <w:w w:val="105"/>
          <w:sz w:val="32"/>
        </w:rPr>
        <w:t>DOCTOR</w:t>
      </w:r>
      <w:r>
        <w:rPr>
          <w:rFonts w:ascii="Calibri"/>
          <w:b/>
          <w:color w:val="414042"/>
          <w:spacing w:val="4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OF</w:t>
      </w:r>
      <w:r>
        <w:rPr>
          <w:rFonts w:ascii="Calibri"/>
          <w:b/>
          <w:color w:val="414042"/>
          <w:spacing w:val="4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PHILOSOPHY</w:t>
      </w:r>
      <w:r>
        <w:rPr>
          <w:rFonts w:ascii="Calibri"/>
          <w:b/>
          <w:color w:val="414042"/>
          <w:spacing w:val="5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IN</w:t>
      </w:r>
      <w:r>
        <w:rPr>
          <w:rFonts w:ascii="Calibri"/>
          <w:b/>
          <w:color w:val="414042"/>
          <w:spacing w:val="4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ORGANIZ</w:t>
      </w:r>
      <w:r>
        <w:rPr>
          <w:rFonts w:ascii="Calibri"/>
          <w:b/>
          <w:color w:val="414042"/>
          <w:spacing w:val="-26"/>
          <w:w w:val="105"/>
          <w:sz w:val="32"/>
        </w:rPr>
        <w:t>A</w:t>
      </w:r>
      <w:r>
        <w:rPr>
          <w:rFonts w:ascii="Calibri"/>
          <w:b/>
          <w:color w:val="414042"/>
          <w:w w:val="105"/>
          <w:sz w:val="32"/>
        </w:rPr>
        <w:t>TIONAL</w:t>
      </w:r>
      <w:r>
        <w:rPr>
          <w:rFonts w:ascii="Calibri"/>
          <w:b/>
          <w:color w:val="414042"/>
          <w:spacing w:val="5"/>
          <w:w w:val="105"/>
          <w:sz w:val="32"/>
        </w:rPr>
        <w:t> </w:t>
      </w:r>
      <w:r>
        <w:rPr>
          <w:rFonts w:ascii="Calibri"/>
          <w:b/>
          <w:color w:val="414042"/>
          <w:w w:val="105"/>
          <w:sz w:val="32"/>
        </w:rPr>
        <w:t>LEADERSHIP</w:t>
      </w:r>
      <w:r>
        <w:rPr>
          <w:rFonts w:ascii="Calibri"/>
          <w:sz w:val="32"/>
        </w:rPr>
      </w:r>
    </w:p>
    <w:p>
      <w:pPr>
        <w:pStyle w:val="BodyText"/>
        <w:spacing w:line="246" w:lineRule="auto" w:before="47"/>
        <w:ind w:left="869" w:right="14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  <w:w w:val="95"/>
        </w:rPr>
        <w:t>Northcentral</w:t>
      </w:r>
      <w:r>
        <w:rPr>
          <w:rFonts w:ascii="Arial" w:hAnsi="Arial" w:cs="Arial" w:eastAsia="Arial"/>
          <w:color w:val="414042"/>
          <w:spacing w:val="-1"/>
          <w:w w:val="95"/>
        </w:rPr>
        <w:t> University’</w:t>
      </w:r>
      <w:r>
        <w:rPr>
          <w:rFonts w:ascii="Arial" w:hAnsi="Arial" w:cs="Arial" w:eastAsia="Arial"/>
          <w:color w:val="414042"/>
          <w:spacing w:val="-2"/>
          <w:w w:val="95"/>
        </w:rPr>
        <w:t>s</w:t>
      </w:r>
      <w:r>
        <w:rPr>
          <w:rFonts w:ascii="Arial" w:hAnsi="Arial" w:cs="Arial" w:eastAsia="Arial"/>
          <w:color w:val="414042"/>
          <w:w w:val="95"/>
        </w:rPr>
        <w:t> Doctor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of Philosophy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 Organizational Leadership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(PhD-OL) curriculum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is a</w:t>
      </w:r>
      <w:r>
        <w:rPr>
          <w:rFonts w:ascii="Arial" w:hAnsi="Arial" w:cs="Arial" w:eastAsia="Arial"/>
          <w:color w:val="414042"/>
          <w:spacing w:val="25"/>
          <w:w w:val="101"/>
        </w:rPr>
        <w:t> </w:t>
      </w:r>
      <w:r>
        <w:rPr>
          <w:rFonts w:ascii="Arial" w:hAnsi="Arial" w:cs="Arial" w:eastAsia="Arial"/>
          <w:color w:val="414042"/>
        </w:rPr>
        <w:t>challenging,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yet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fulfilling,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in-depth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study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leadership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broad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application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across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industries.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PhD-OL</w:t>
      </w:r>
      <w:r>
        <w:rPr>
          <w:rFonts w:ascii="Arial" w:hAnsi="Arial" w:cs="Arial" w:eastAsia="Arial"/>
          <w:color w:val="414042"/>
          <w:w w:val="85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allows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examine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leadership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multitude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dimensions.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Upon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completion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program,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w w:val="95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have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gained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knowledge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evaluate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major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theories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contribute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body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knowledge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17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field</w:t>
      </w:r>
      <w:r>
        <w:rPr>
          <w:rFonts w:ascii="Arial" w:hAnsi="Arial" w:cs="Arial" w:eastAsia="Arial"/>
          <w:color w:val="414042"/>
          <w:w w:val="99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organizational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leadership.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No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other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university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match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  <w:spacing w:val="-3"/>
        </w:rPr>
        <w:t>NCU’</w:t>
      </w:r>
      <w:r>
        <w:rPr>
          <w:rFonts w:ascii="Arial" w:hAnsi="Arial" w:cs="Arial" w:eastAsia="Arial"/>
          <w:color w:val="414042"/>
          <w:spacing w:val="-4"/>
        </w:rPr>
        <w:t>s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uniquely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flexible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approach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earning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25"/>
          <w:w w:val="90"/>
        </w:rPr>
        <w:t> </w:t>
      </w:r>
      <w:r>
        <w:rPr>
          <w:rFonts w:ascii="Arial" w:hAnsi="Arial" w:cs="Arial" w:eastAsia="Arial"/>
          <w:color w:val="414042"/>
        </w:rPr>
        <w:t>doctoral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degree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online,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which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includes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weekly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course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starts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fit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schedule.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online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PhD-OL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24"/>
          <w:w w:val="98"/>
        </w:rPr>
        <w:t> </w:t>
      </w:r>
      <w:r>
        <w:rPr>
          <w:rFonts w:ascii="Arial" w:hAnsi="Arial" w:cs="Arial" w:eastAsia="Arial"/>
          <w:color w:val="414042"/>
          <w:w w:val="95"/>
        </w:rPr>
        <w:t>has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no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entrance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exam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requirements,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which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can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be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time-consuming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costly</w:t>
      </w:r>
      <w:r>
        <w:rPr>
          <w:rFonts w:ascii="Arial" w:hAnsi="Arial" w:cs="Arial" w:eastAsia="Arial"/>
          <w:color w:val="414042"/>
          <w:spacing w:val="-3"/>
          <w:w w:val="95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46" w:lineRule="auto" w:before="69"/>
        <w:ind w:left="869" w:right="25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NCU's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Doctor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Philosophy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Organizational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Leadership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degree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takes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deeper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w w:val="96"/>
        </w:rPr>
        <w:t> </w:t>
      </w:r>
      <w:r>
        <w:rPr>
          <w:rFonts w:ascii="Arial" w:hAnsi="Arial" w:cs="Arial" w:eastAsia="Arial"/>
          <w:color w:val="414042"/>
        </w:rPr>
        <w:t>understanding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organizational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dynamics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explores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leadership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from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strategic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perspective.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Throughout</w:t>
      </w:r>
      <w:r>
        <w:rPr>
          <w:rFonts w:ascii="Arial" w:hAnsi="Arial" w:cs="Arial" w:eastAsia="Arial"/>
          <w:color w:val="414042"/>
          <w:w w:val="92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gain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opportunities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glean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understanding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from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real-world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experience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24"/>
          <w:w w:val="96"/>
        </w:rPr>
        <w:t> </w:t>
      </w:r>
      <w:r>
        <w:rPr>
          <w:rFonts w:ascii="Arial" w:hAnsi="Arial" w:cs="Arial" w:eastAsia="Arial"/>
          <w:color w:val="414042"/>
        </w:rPr>
        <w:t>mentoring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professors.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  <w:spacing w:val="-2"/>
        </w:rPr>
        <w:t>W</w:t>
      </w:r>
      <w:r>
        <w:rPr>
          <w:rFonts w:ascii="Arial" w:hAnsi="Arial" w:cs="Arial" w:eastAsia="Arial"/>
          <w:color w:val="414042"/>
          <w:spacing w:val="-3"/>
        </w:rPr>
        <w:t>ith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PhD-OL,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you’ll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have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been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challenged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equipped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create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or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lead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an</w:t>
      </w:r>
      <w:r>
        <w:rPr>
          <w:rFonts w:ascii="Arial" w:hAnsi="Arial" w:cs="Arial" w:eastAsia="Arial"/>
          <w:color w:val="414042"/>
          <w:spacing w:val="23"/>
          <w:w w:val="97"/>
        </w:rPr>
        <w:t> </w:t>
      </w:r>
      <w:r>
        <w:rPr>
          <w:rFonts w:ascii="Arial" w:hAnsi="Arial" w:cs="Arial" w:eastAsia="Arial"/>
          <w:color w:val="414042"/>
        </w:rPr>
        <w:t>organization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whose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hallmarks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are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ethical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values,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anticipation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future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events,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calculated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risk-taking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w w:val="98"/>
        </w:rPr>
        <w:t> </w:t>
      </w:r>
      <w:r>
        <w:rPr>
          <w:rFonts w:ascii="Arial" w:hAnsi="Arial" w:cs="Arial" w:eastAsia="Arial"/>
          <w:color w:val="414042"/>
        </w:rPr>
        <w:t>leadership.</w:t>
      </w:r>
      <w:r>
        <w:rPr>
          <w:rFonts w:ascii="Arial" w:hAnsi="Arial" w:cs="Arial" w:eastAsia="Arial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46" w:lineRule="auto" w:before="69"/>
        <w:ind w:left="869" w:right="143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spacing w:val="1"/>
          <w:w w:val="95"/>
        </w:rPr>
        <w:t>Ever</w:t>
      </w:r>
      <w:r>
        <w:rPr>
          <w:rFonts w:ascii="Arial"/>
          <w:color w:val="414042"/>
          <w:w w:val="95"/>
        </w:rPr>
        <w:t>y</w:t>
      </w:r>
      <w:r>
        <w:rPr>
          <w:rFonts w:ascii="Arial"/>
          <w:color w:val="414042"/>
          <w:spacing w:val="-5"/>
          <w:w w:val="95"/>
        </w:rPr>
        <w:t> </w:t>
      </w:r>
      <w:r>
        <w:rPr>
          <w:rFonts w:ascii="Arial"/>
          <w:color w:val="414042"/>
          <w:w w:val="95"/>
        </w:rPr>
        <w:t>course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in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NCU's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PhD-OL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program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is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taught</w:t>
      </w:r>
      <w:r>
        <w:rPr>
          <w:rFonts w:ascii="Arial"/>
          <w:color w:val="414042"/>
          <w:spacing w:val="-5"/>
          <w:w w:val="95"/>
        </w:rPr>
        <w:t> </w:t>
      </w:r>
      <w:r>
        <w:rPr>
          <w:rFonts w:ascii="Arial"/>
          <w:color w:val="414042"/>
          <w:w w:val="95"/>
        </w:rPr>
        <w:t>one-to-one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through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mentoring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by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our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professors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who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have</w:t>
      </w:r>
      <w:r>
        <w:rPr>
          <w:rFonts w:ascii="Arial"/>
          <w:color w:val="414042"/>
          <w:spacing w:val="23"/>
          <w:w w:val="94"/>
        </w:rPr>
        <w:t> </w:t>
      </w:r>
      <w:r>
        <w:rPr>
          <w:rFonts w:ascii="Arial"/>
          <w:color w:val="414042"/>
        </w:rPr>
        <w:t>earned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their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doctorate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business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or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related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field.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  <w:spacing w:val="-7"/>
        </w:rPr>
        <w:t>Your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first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course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taught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professor</w:t>
      </w:r>
      <w:r>
        <w:rPr>
          <w:rFonts w:ascii="Arial"/>
          <w:color w:val="414042"/>
          <w:spacing w:val="-21"/>
        </w:rPr>
        <w:t> </w:t>
      </w:r>
      <w:r>
        <w:rPr>
          <w:rFonts w:ascii="Arial"/>
          <w:color w:val="414042"/>
        </w:rPr>
        <w:t>who</w:t>
      </w:r>
      <w:r>
        <w:rPr>
          <w:rFonts w:ascii="Arial"/>
          <w:color w:val="414042"/>
          <w:spacing w:val="-20"/>
        </w:rPr>
        <w:t> </w:t>
      </w:r>
      <w:r>
        <w:rPr>
          <w:rFonts w:ascii="Arial"/>
          <w:color w:val="414042"/>
        </w:rPr>
        <w:t>has</w:t>
      </w:r>
      <w:r>
        <w:rPr>
          <w:rFonts w:ascii="Arial"/>
          <w:color w:val="414042"/>
          <w:spacing w:val="23"/>
          <w:w w:val="91"/>
        </w:rPr>
        <w:t> </w:t>
      </w:r>
      <w:r>
        <w:rPr>
          <w:rFonts w:ascii="Arial"/>
          <w:color w:val="414042"/>
        </w:rPr>
        <w:t>been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specifically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trained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familiarize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with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NCU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education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experience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so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successful.</w:t>
      </w:r>
      <w:r>
        <w:rPr>
          <w:rFonts w:ascii="Arial"/>
          <w:color w:val="414042"/>
          <w:spacing w:val="-24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w w:val="92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progress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through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take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more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specialized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courses,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professors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likewise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exhibit</w:t>
      </w:r>
      <w:r>
        <w:rPr>
          <w:rFonts w:ascii="Arial"/>
          <w:color w:val="414042"/>
          <w:w w:val="97"/>
        </w:rPr>
        <w:t> </w:t>
      </w:r>
      <w:r>
        <w:rPr>
          <w:rFonts w:ascii="Arial"/>
          <w:color w:val="414042"/>
        </w:rPr>
        <w:t>expertise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each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topic.</w:t>
      </w:r>
      <w:r>
        <w:rPr>
          <w:rFonts w:ascii="Arial"/>
        </w:rPr>
      </w:r>
    </w:p>
    <w:p>
      <w:pPr>
        <w:spacing w:after="0" w:line="246" w:lineRule="auto"/>
        <w:jc w:val="left"/>
        <w:rPr>
          <w:rFonts w:ascii="Arial" w:hAnsi="Arial" w:cs="Arial" w:eastAsia="Arial"/>
        </w:rPr>
        <w:sectPr>
          <w:headerReference w:type="even" r:id="rId78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tabs>
          <w:tab w:pos="4027" w:val="left" w:leader="none"/>
        </w:tabs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25175" cy="457200"/>
            <wp:effectExtent l="0" t="0" r="0" b="0"/>
            <wp:docPr id="2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1189688" cy="257175"/>
            <wp:effectExtent l="0" t="0" r="0" b="0"/>
            <wp:docPr id="2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pStyle w:val="Heading7"/>
        <w:spacing w:line="431" w:lineRule="exact"/>
        <w:ind w:left="0" w:right="1672"/>
        <w:jc w:val="right"/>
        <w:rPr>
          <w:rFonts w:ascii="Arial Black" w:hAnsi="Arial Black" w:cs="Arial Black" w:eastAsia="Arial Black"/>
          <w:b w:val="0"/>
          <w:bCs w:val="0"/>
        </w:rPr>
      </w:pPr>
      <w:r>
        <w:rPr/>
        <w:pict>
          <v:group style="position:absolute;margin-left:0pt;margin-top:10.1317pt;width:321.05pt;height:7.1pt;mso-position-horizontal-relative:page;mso-position-vertical-relative:paragraph;z-index:6328" coordorigin="0,203" coordsize="6421,142">
            <v:group style="position:absolute;left:0;top:203;width:2141;height:142" coordorigin="0,203" coordsize="2141,142">
              <v:shape style="position:absolute;left:0;top:203;width:2141;height:142" coordorigin="0,203" coordsize="2141,142" path="m0,344l2140,344,2140,203,0,203,0,344xe" filled="true" fillcolor="#811c28" stroked="false">
                <v:path arrowok="t"/>
                <v:fill type="solid"/>
              </v:shape>
            </v:group>
            <v:group style="position:absolute;left:2140;top:203;width:2141;height:142" coordorigin="2140,203" coordsize="2141,142">
              <v:shape style="position:absolute;left:2140;top:203;width:2141;height:142" coordorigin="2140,203" coordsize="2141,142" path="m4280,344l2140,344,2140,203,4280,203,4280,344xe" filled="true" fillcolor="#bd711e" stroked="false">
                <v:path arrowok="t"/>
                <v:fill type="solid"/>
              </v:shape>
            </v:group>
            <v:group style="position:absolute;left:4280;top:203;width:2141;height:142" coordorigin="4280,203" coordsize="2141,142">
              <v:shape style="position:absolute;left:4280;top:203;width:2141;height:142" coordorigin="4280,203" coordsize="2141,142" path="m6421,344l4280,344,4280,203,6421,203,6421,344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/>
          <w:b/>
          <w:color w:val="414042"/>
        </w:rPr>
        <w:t>100%</w:t>
      </w:r>
      <w:r>
        <w:rPr>
          <w:rFonts w:ascii="Arial Black"/>
          <w:b w:val="0"/>
        </w:rPr>
      </w:r>
    </w:p>
    <w:p>
      <w:pPr>
        <w:pStyle w:val="Heading9"/>
        <w:spacing w:line="291" w:lineRule="exact"/>
        <w:ind w:left="0" w:right="1034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ONLINE </w:t>
      </w:r>
      <w:r>
        <w:rPr>
          <w:rFonts w:ascii="Calibri"/>
          <w:color w:val="414042"/>
          <w:spacing w:val="7"/>
          <w:w w:val="105"/>
        </w:rPr>
        <w:t> </w:t>
      </w:r>
      <w:r>
        <w:rPr>
          <w:rFonts w:ascii="Calibri"/>
          <w:color w:val="414042"/>
          <w:w w:val="105"/>
        </w:rPr>
        <w:t>COURSEWORK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headerReference w:type="default" r:id="rId79"/>
          <w:pgSz w:w="12240" w:h="15840"/>
          <w:pgMar w:header="0" w:footer="0" w:top="0" w:bottom="0" w:left="0" w:right="0"/>
        </w:sectPr>
      </w:pPr>
    </w:p>
    <w:p>
      <w:pPr>
        <w:spacing w:before="62"/>
        <w:ind w:left="68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sz w:val="24"/>
        </w:rPr>
        <w:t>Professional </w:t>
      </w:r>
      <w:r>
        <w:rPr>
          <w:rFonts w:ascii="Calibri"/>
          <w:b/>
          <w:color w:val="414042"/>
          <w:spacing w:val="19"/>
          <w:sz w:val="24"/>
        </w:rPr>
        <w:t> </w:t>
      </w:r>
      <w:r>
        <w:rPr>
          <w:rFonts w:ascii="Calibri"/>
          <w:b/>
          <w:color w:val="414042"/>
          <w:sz w:val="24"/>
        </w:rPr>
        <w:t>Application</w:t>
      </w:r>
      <w:r>
        <w:rPr>
          <w:rFonts w:ascii="Calibri"/>
          <w:sz w:val="24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29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Executive</w:t>
      </w:r>
      <w:r>
        <w:rPr>
          <w:rFonts w:ascii="Arial"/>
          <w:color w:val="414042"/>
          <w:spacing w:val="26"/>
          <w:w w:val="90"/>
        </w:rPr>
        <w:t> </w:t>
      </w:r>
      <w:r>
        <w:rPr>
          <w:rFonts w:ascii="Arial"/>
          <w:color w:val="414042"/>
          <w:w w:val="90"/>
        </w:rPr>
        <w:t>business</w:t>
      </w:r>
      <w:r>
        <w:rPr>
          <w:rFonts w:ascii="Arial"/>
          <w:color w:val="414042"/>
          <w:spacing w:val="27"/>
          <w:w w:val="90"/>
        </w:rPr>
        <w:t> </w:t>
      </w:r>
      <w:r>
        <w:rPr>
          <w:rFonts w:ascii="Arial"/>
          <w:color w:val="414042"/>
          <w:w w:val="90"/>
        </w:rPr>
        <w:t>leadership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4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Management</w:t>
      </w:r>
      <w:r>
        <w:rPr>
          <w:rFonts w:ascii="Arial"/>
          <w:color w:val="414042"/>
          <w:spacing w:val="-26"/>
          <w:w w:val="95"/>
        </w:rPr>
        <w:t> </w:t>
      </w:r>
      <w:r>
        <w:rPr>
          <w:rFonts w:ascii="Arial"/>
          <w:color w:val="414042"/>
          <w:w w:val="95"/>
        </w:rPr>
        <w:t>analysts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4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General and operations management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4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Postsecondary</w:t>
      </w:r>
      <w:r>
        <w:rPr>
          <w:rFonts w:ascii="Arial"/>
          <w:color w:val="414042"/>
          <w:spacing w:val="4"/>
          <w:w w:val="90"/>
        </w:rPr>
        <w:t> </w:t>
      </w:r>
      <w:r>
        <w:rPr>
          <w:rFonts w:ascii="Arial"/>
          <w:color w:val="414042"/>
          <w:w w:val="90"/>
        </w:rPr>
        <w:t>business</w:t>
      </w:r>
      <w:r>
        <w:rPr>
          <w:rFonts w:ascii="Arial"/>
          <w:color w:val="414042"/>
          <w:spacing w:val="5"/>
          <w:w w:val="90"/>
        </w:rPr>
        <w:t> </w:t>
      </w:r>
      <w:r>
        <w:rPr>
          <w:rFonts w:ascii="Arial"/>
          <w:color w:val="414042"/>
          <w:w w:val="90"/>
        </w:rPr>
        <w:t>teachers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4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Industrial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production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managers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4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Administrative</w:t>
      </w:r>
      <w:r>
        <w:rPr>
          <w:rFonts w:ascii="Arial"/>
          <w:color w:val="414042"/>
          <w:spacing w:val="-35"/>
          <w:w w:val="95"/>
        </w:rPr>
        <w:t> </w:t>
      </w:r>
      <w:r>
        <w:rPr>
          <w:rFonts w:ascii="Arial"/>
          <w:color w:val="414042"/>
          <w:w w:val="95"/>
        </w:rPr>
        <w:t>se</w:t>
      </w:r>
      <w:r>
        <w:rPr>
          <w:rFonts w:ascii="Arial"/>
          <w:color w:val="414042"/>
          <w:spacing w:val="8"/>
          <w:w w:val="95"/>
        </w:rPr>
        <w:t>r</w:t>
      </w:r>
      <w:r>
        <w:rPr>
          <w:rFonts w:ascii="Arial"/>
          <w:color w:val="414042"/>
          <w:w w:val="95"/>
        </w:rPr>
        <w:t>vices</w:t>
      </w:r>
      <w:r>
        <w:rPr>
          <w:rFonts w:ascii="Arial"/>
          <w:color w:val="414042"/>
          <w:spacing w:val="-34"/>
          <w:w w:val="95"/>
        </w:rPr>
        <w:t> </w:t>
      </w:r>
      <w:r>
        <w:rPr>
          <w:rFonts w:ascii="Arial"/>
          <w:color w:val="414042"/>
          <w:w w:val="95"/>
        </w:rPr>
        <w:t>managers</w:t>
      </w:r>
      <w:r>
        <w:rPr>
          <w:rFonts w:ascii="Arial"/>
        </w:rPr>
      </w:r>
    </w:p>
    <w:p>
      <w:pPr>
        <w:pStyle w:val="BodyText"/>
        <w:numPr>
          <w:ilvl w:val="1"/>
          <w:numId w:val="3"/>
        </w:numPr>
        <w:tabs>
          <w:tab w:pos="882" w:val="left" w:leader="none"/>
        </w:tabs>
        <w:spacing w:line="240" w:lineRule="auto" w:before="4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Social</w:t>
      </w:r>
      <w:r>
        <w:rPr>
          <w:rFonts w:ascii="Arial"/>
          <w:color w:val="414042"/>
          <w:spacing w:val="-14"/>
          <w:w w:val="95"/>
        </w:rPr>
        <w:t> </w:t>
      </w:r>
      <w:r>
        <w:rPr>
          <w:rFonts w:ascii="Arial"/>
          <w:color w:val="414042"/>
          <w:w w:val="95"/>
        </w:rPr>
        <w:t>and</w:t>
      </w:r>
      <w:r>
        <w:rPr>
          <w:rFonts w:ascii="Arial"/>
          <w:color w:val="414042"/>
          <w:spacing w:val="-14"/>
          <w:w w:val="95"/>
        </w:rPr>
        <w:t> </w:t>
      </w:r>
      <w:r>
        <w:rPr>
          <w:rFonts w:ascii="Arial"/>
          <w:color w:val="414042"/>
          <w:w w:val="95"/>
        </w:rPr>
        <w:t>community</w:t>
      </w:r>
      <w:r>
        <w:rPr>
          <w:rFonts w:ascii="Arial"/>
          <w:color w:val="414042"/>
          <w:spacing w:val="-13"/>
          <w:w w:val="95"/>
        </w:rPr>
        <w:t> </w:t>
      </w:r>
      <w:r>
        <w:rPr>
          <w:rFonts w:ascii="Arial"/>
          <w:color w:val="414042"/>
          <w:spacing w:val="1"/>
          <w:w w:val="95"/>
        </w:rPr>
        <w:t>service</w:t>
      </w:r>
      <w:r>
        <w:rPr>
          <w:rFonts w:ascii="Arial"/>
          <w:color w:val="414042"/>
          <w:spacing w:val="-14"/>
          <w:w w:val="95"/>
        </w:rPr>
        <w:t> </w:t>
      </w:r>
      <w:r>
        <w:rPr>
          <w:rFonts w:ascii="Arial"/>
          <w:color w:val="414042"/>
          <w:w w:val="95"/>
        </w:rPr>
        <w:t>managers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pStyle w:val="Heading9"/>
        <w:spacing w:line="240" w:lineRule="auto"/>
        <w:ind w:left="677" w:right="1092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NO</w:t>
      </w:r>
      <w:r>
        <w:rPr>
          <w:rFonts w:ascii="Calibri"/>
          <w:color w:val="414042"/>
          <w:spacing w:val="32"/>
          <w:w w:val="105"/>
        </w:rPr>
        <w:t> </w:t>
      </w:r>
      <w:r>
        <w:rPr>
          <w:rFonts w:ascii="Calibri"/>
          <w:color w:val="414042"/>
          <w:w w:val="105"/>
        </w:rPr>
        <w:t>GROUP</w:t>
      </w:r>
      <w:r>
        <w:rPr>
          <w:rFonts w:ascii="Calibri"/>
          <w:color w:val="414042"/>
          <w:spacing w:val="31"/>
          <w:w w:val="105"/>
        </w:rPr>
        <w:t> </w:t>
      </w:r>
      <w:r>
        <w:rPr>
          <w:rFonts w:ascii="Calibri"/>
          <w:color w:val="414042"/>
          <w:w w:val="105"/>
        </w:rPr>
        <w:t>PROJECTS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SET</w:t>
      </w:r>
      <w:r>
        <w:rPr>
          <w:rFonts w:ascii="Calibri"/>
          <w:b/>
          <w:color w:val="414042"/>
          <w:spacing w:val="1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CLASS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TIMES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88" w:lineRule="exact" w:before="0"/>
        <w:ind w:left="1014" w:right="1460" w:firstLine="31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55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RESIDENCY</w:t>
      </w:r>
      <w:r>
        <w:rPr>
          <w:rFonts w:ascii="Calibri"/>
          <w:b/>
          <w:color w:val="414042"/>
          <w:w w:val="106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88" w:lineRule="exact" w:before="0"/>
        <w:ind w:left="1014" w:right="148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 </w:t>
      </w:r>
      <w:r>
        <w:rPr>
          <w:rFonts w:ascii="Calibri"/>
          <w:b/>
          <w:color w:val="414042"/>
          <w:spacing w:val="2"/>
          <w:w w:val="105"/>
          <w:sz w:val="24"/>
        </w:rPr>
        <w:t> </w:t>
      </w:r>
      <w:r>
        <w:rPr>
          <w:rFonts w:ascii="Calibri"/>
          <w:b/>
          <w:color w:val="414042"/>
          <w:spacing w:val="-3"/>
          <w:w w:val="105"/>
          <w:sz w:val="24"/>
        </w:rPr>
        <w:t>GRE/GMA</w:t>
      </w:r>
      <w:r>
        <w:rPr>
          <w:rFonts w:ascii="Calibri"/>
          <w:b/>
          <w:color w:val="414042"/>
          <w:spacing w:val="-4"/>
          <w:w w:val="105"/>
          <w:sz w:val="24"/>
        </w:rPr>
        <w:t>T</w:t>
      </w:r>
      <w:r>
        <w:rPr>
          <w:rFonts w:ascii="Calibri"/>
          <w:b/>
          <w:color w:val="414042"/>
          <w:spacing w:val="24"/>
          <w:w w:val="91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after="0" w:line="288" w:lineRule="exact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1500" w:bottom="280" w:left="0" w:right="0"/>
          <w:cols w:num="2" w:equalWidth="0">
            <w:col w:w="4614" w:space="3501"/>
            <w:col w:w="412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426" w:lineRule="exact" w:before="231"/>
        <w:ind w:left="8361" w:right="503" w:hanging="96"/>
        <w:jc w:val="righ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b/>
          <w:color w:val="FFFFFF"/>
          <w:sz w:val="38"/>
        </w:rPr>
        <w:t>Contact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NCU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to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learn</w:t>
      </w:r>
      <w:r>
        <w:rPr>
          <w:rFonts w:ascii="Calibri"/>
          <w:b/>
          <w:color w:val="FFFFFF"/>
          <w:spacing w:val="23"/>
          <w:sz w:val="38"/>
        </w:rPr>
        <w:t> </w:t>
      </w:r>
      <w:r>
        <w:rPr>
          <w:rFonts w:ascii="Calibri"/>
          <w:b/>
          <w:color w:val="FFFFFF"/>
          <w:sz w:val="38"/>
        </w:rPr>
        <w:t>more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or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apply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now!</w:t>
      </w:r>
      <w:r>
        <w:rPr>
          <w:rFonts w:ascii="Calibri"/>
          <w:sz w:val="38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after="0" w:line="240" w:lineRule="auto"/>
        <w:rPr>
          <w:rFonts w:ascii="Calibri" w:hAnsi="Calibri" w:cs="Calibri" w:eastAsia="Calibri"/>
          <w:sz w:val="26"/>
          <w:szCs w:val="26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7"/>
        <w:ind w:left="689" w:right="162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10.435394pt;margin-top:-6.456481pt;width:63.562606pt;height:73.688pt;mso-position-horizontal-relative:page;mso-position-vertical-relative:paragraph;z-index:6304" type="#_x0000_t75" stroked="false">
            <v:imagedata r:id="rId11" o:title=""/>
          </v:shape>
        </w:pict>
      </w:r>
      <w:r>
        <w:rPr/>
        <w:pict>
          <v:group style="position:absolute;margin-left:391.023987pt;margin-top:0pt;width:221pt;height:792pt;mso-position-horizontal-relative:page;mso-position-vertical-relative:page;z-index:-137680" coordorigin="7820,0" coordsize="4420,15840">
            <v:group style="position:absolute;left:7820;top:0;width:4420;height:11290" coordorigin="7820,0" coordsize="4420,11290">
              <v:shape style="position:absolute;left:7820;top:0;width:4420;height:11290" coordorigin="7820,0" coordsize="4420,11290" path="m7820,11290l12240,11290,12240,0,7820,0,7820,11290xe" filled="true" fillcolor="#e6e7e8" stroked="false">
                <v:path arrowok="t"/>
                <v:fill type="solid"/>
              </v:shape>
            </v:group>
            <v:group style="position:absolute;left:7820;top:11290;width:4420;height:4551" coordorigin="7820,11290" coordsize="4420,4551">
              <v:shape style="position:absolute;left:7820;top:11290;width:4420;height:4551" coordorigin="7820,11290" coordsize="4420,4551" path="m12240,15840l7820,15840,7820,11290,12240,11290,12240,15840xe" filled="true" fillcolor="#bd711e" stroked="false">
                <v:path arrowok="t"/>
                <v:fill type="solid"/>
              </v:shape>
            </v:group>
            <v:group style="position:absolute;left:9703;top:4890;width:531;height:531" coordorigin="9703,4890" coordsize="531,531">
              <v:shape style="position:absolute;left:9703;top:4890;width:531;height:531" coordorigin="9703,4890" coordsize="531,531" path="m10079,5396l9976,5396,9981,5402,9981,5421,10042,5411,10079,5397,10079,5396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37,5360l9842,5360,9848,5364,9855,5367,9857,5375,9853,5381,9847,5392,9865,5400,9883,5407,9903,5413,9922,5417,9943,5420,9956,5409,9956,5402,9962,5396,10079,5396,10084,5381,10081,5375,10083,5367,10089,5364,10095,5360,10137,536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37,5360l10095,5360,10103,5362,10112,5379,10129,5367,10137,536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88,5268l9749,5268,9757,5270,9764,5282,9762,5290,9745,5299,9757,5316,9770,5331,9784,5346,9798,5359,9814,5372,9831,5369,9835,5362,9842,5360,10137,5360,10144,5355,10159,5341,10173,5326,10185,5310,10182,5293,10176,5290,10174,5282,10177,5276,10181,5270,10188,5268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209,5268l10188,5268,10205,5277,10209,5268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733,5034l9707,5109,9704,5130,9716,5143,9723,5143,9728,5149,9728,5163,9723,5168,9703,5168,9705,5189,9719,5248,9743,5271,9749,5268,10209,5268,10213,5259,10220,5241,10226,5222,10229,5206,9971,5206,9948,5202,9931,5189,9920,5170,9922,5144,9931,5124,9944,5112,9950,5042,9747,5042,9745,5041,9743,5040,9733,5034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215,5143l10115,5143,10121,5149,10121,5163,10115,5168,10018,5168,10008,5187,9992,5201,9971,5206,10229,5206,10230,5202,10233,5182,10222,5168,10215,5168,10209,5163,10209,5149,10215,5143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54,4966l9976,4966,9981,4971,9981,5107,10000,5116,10013,5132,10108,5143,10234,5143,10232,5122,10218,5064,10200,5042,10184,5042,10179,5039,10174,5029,10176,5022,10182,5018,10192,5012,10181,4995,10168,4980,10154,4966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825,4932l9778,4970,9753,5001,9756,5018,9762,5022,9764,5029,9758,5039,9754,5042,9950,5042,9956,4980,9956,4971,9962,4966,10154,4966,10154,4965,10139,4952,10135,4949,10093,4949,10093,4949,9838,4949,9833,4947,9825,4932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94,5040l10192,5041,10190,5042,10200,5042,10194,504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10123,4939l10106,4943,10104,4947,10100,4949,10135,4949,10123,4939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956,4890l9889,4904,9847,4919,9857,4936,9855,4944,9846,4948,9844,4949,10093,4949,10091,4948,10083,4944,10081,4936,10084,4930,10090,4920,10081,4915,9962,4915,9956,4909,9956,4890xe" filled="true" fillcolor="#414042" stroked="false">
                <v:path arrowok="t"/>
                <v:fill type="solid"/>
              </v:shape>
              <v:shape style="position:absolute;left:9703;top:4890;width:531;height:531" coordorigin="9703,4890" coordsize="531,531" path="m9995,4891l9981,4902,9981,4909,9976,4915,10081,4915,10073,4911,10054,4904,10035,4898,10015,4894,9995,4891xe" filled="true" fillcolor="#414042" stroked="false">
                <v:path arrowok="t"/>
                <v:fill type="solid"/>
              </v:shape>
            </v:group>
            <v:group style="position:absolute;left:9943;top:5130;width:51;height:51" coordorigin="9943,5130" coordsize="51,51">
              <v:shape style="position:absolute;left:9943;top:5130;width:51;height:51" coordorigin="9943,5130" coordsize="51,51" path="m9983,5130l9955,5130,9943,5142,9943,5170,9955,5181,9983,5181,9994,5170,9994,5142,9983,5130xe" filled="true" fillcolor="#414042" stroked="false">
                <v:path arrowok="t"/>
                <v:fill type="solid"/>
              </v:shape>
            </v:group>
            <v:group style="position:absolute;left:9603;top:4774;width:733;height:736" coordorigin="9603,4774" coordsize="733,736">
              <v:shape style="position:absolute;left:9603;top:4774;width:733;height:736" coordorigin="9603,4774" coordsize="733,736" path="m9834,4898l9701,4898,9723,4920,9709,4934,9674,4984,9641,5058,9629,5118,9627,5140,9628,5164,9637,5230,9657,5292,9686,5346,9723,5394,9784,5444,9757,5490,9752,5494,9752,5502,9760,5510,9773,5510,9819,5464,10154,5464,10142,5452,10148,5448,9979,5448,9956,5446,9934,5446,9913,5442,9840,5418,9824,5408,9823,5408,9774,5372,9722,5310,9717,5302,9716,5302,9686,5228,9678,5166,9678,5144,9688,5082,9716,5012,9717,5010,9717,5010,9728,4994,9740,4976,9753,4962,9767,4946,9782,4934,9798,4920,9815,4910,9823,4904,9824,4904,9834,4898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156,5466l10112,5466,10162,5508,10165,5510,10178,5510,10185,5502,10185,5494,10156,5466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154,5464l9819,5464,9837,5472,9855,5478,9874,5486,9913,5494,9954,5498,9978,5498,10041,5490,10112,5466,10156,5466,10154,5464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149,4866l9981,4866,10003,4868,10024,4872,10044,4876,10062,4880,10080,4888,10114,4904,10115,4904,10164,4940,10204,4986,10220,5010,10221,5010,10221,5012,10230,5030,10255,5104,10260,5144,10260,5154,10250,5232,10221,5302,10220,5302,10209,5320,10170,5366,10123,5404,10115,5408,10114,5408,10113,5410,10096,5418,10078,5426,10059,5434,10040,5438,10020,5444,9979,5448,10148,5448,10159,5440,10176,5428,10192,5414,10207,5402,10247,5354,10279,5300,10300,5242,10310,5178,10309,5154,10301,5086,10284,5028,10248,4960,10225,4930,10235,4902,10197,4902,10181,4890,10165,4878,10149,4866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9724,4776l9697,4776,9676,4780,9616,4830,9603,4886,9605,4904,9611,4920,9620,4936,9634,4952,9637,4954,9644,4954,9647,4952,9650,4950,9701,4898,9834,4898,9838,4896,9747,4896,9719,4880,9777,4822,9779,4820,9781,4818,9781,4810,9779,4808,9777,4804,9761,4792,9743,4782,9724,4776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334,4898l10236,4898,10288,4950,10290,4952,10293,4954,10300,4954,10334,4900,10334,4898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10237,4774l10178,4790,10157,4810,10157,4818,10158,4820,10160,4822,10218,4880,10197,4902,10235,4902,10236,4898,10334,4898,10336,4880,10335,4862,10330,4842,10293,4794,10256,4778,10237,4774xe" filled="true" fillcolor="#414042" stroked="false">
                <v:path arrowok="t"/>
                <v:fill type="solid"/>
              </v:shape>
              <v:shape style="position:absolute;left:9603;top:4774;width:733;height:736" coordorigin="9603,4774" coordsize="733,736" path="m9973,4814l9909,4820,9849,4836,9795,4862,9747,4896,9838,4896,9841,4894,9859,4886,9897,4874,9937,4866,10149,4866,10131,4856,10113,4846,10095,4838,10056,4826,10015,4818,9973,4814xe" filled="true" fillcolor="#414042" stroked="false">
                <v:path arrowok="t"/>
                <v:fill type="solid"/>
              </v:shape>
            </v:group>
            <v:group style="position:absolute;left:9558;top:6690;width:242;height:635" coordorigin="9558,6690" coordsize="242,635">
              <v:shape style="position:absolute;left:9558;top:6690;width:242;height:635" coordorigin="9558,6690" coordsize="242,635" path="m9679,6690l9558,6809,9558,7325,9800,7325,9800,7196,9652,7196,9652,7077,9800,7077,9800,7003,9652,7003,9652,6884,9800,6884,9800,6809,9679,6690xe" filled="true" fillcolor="#414042" stroked="false">
                <v:path arrowok="t"/>
                <v:fill type="solid"/>
              </v:shape>
              <v:shape style="position:absolute;left:9558;top:6690;width:242;height:635" coordorigin="9558,6690" coordsize="242,635" path="m9800,7077l9707,7077,9707,7196,9800,7196,9800,7077xe" filled="true" fillcolor="#414042" stroked="false">
                <v:path arrowok="t"/>
                <v:fill type="solid"/>
              </v:shape>
              <v:shape style="position:absolute;left:9558;top:6690;width:242;height:635" coordorigin="9558,6690" coordsize="242,635" path="m9800,6884l9707,6884,9707,7003,9800,7003,9800,6884xe" filled="true" fillcolor="#414042" stroked="false">
                <v:path arrowok="t"/>
                <v:fill type="solid"/>
              </v:shape>
            </v:group>
            <v:group style="position:absolute;left:9856;top:6488;width:242;height:837" coordorigin="9856,6488" coordsize="242,837">
              <v:shape style="position:absolute;left:9856;top:6488;width:242;height:837" coordorigin="9856,6488" coordsize="242,837" path="m9981,6488l9924,6517,9908,6558,9856,6562,9856,7325,10098,7325,10098,7196,9949,7196,9949,7077,10098,7077,10098,7003,9949,7003,9949,6884,10098,6884,10098,6809,9949,6809,9949,6690,10098,6690,10098,6562,10054,6562,10051,6539,10041,6520,10026,6504,10007,6493,9985,6489,9981,6488xe" filled="true" fillcolor="#414042" stroked="false">
                <v:path arrowok="t"/>
                <v:fill type="solid"/>
              </v:shape>
              <v:shape style="position:absolute;left:9856;top:6488;width:242;height:837" coordorigin="9856,6488" coordsize="242,837" path="m10098,7077l10004,7077,10004,7196,10098,7196,10098,7077xe" filled="true" fillcolor="#414042" stroked="false">
                <v:path arrowok="t"/>
                <v:fill type="solid"/>
              </v:shape>
              <v:shape style="position:absolute;left:9856;top:6488;width:242;height:837" coordorigin="9856,6488" coordsize="242,837" path="m10098,6884l10004,6884,10004,7003,10098,7003,10098,6884xe" filled="true" fillcolor="#414042" stroked="false">
                <v:path arrowok="t"/>
                <v:fill type="solid"/>
              </v:shape>
              <v:shape style="position:absolute;left:9856;top:6488;width:242;height:837" coordorigin="9856,6488" coordsize="242,837" path="m10098,6690l10004,6690,10004,6809,10098,6809,10098,6690xe" filled="true" fillcolor="#414042" stroked="false">
                <v:path arrowok="t"/>
                <v:fill type="solid"/>
              </v:shape>
            </v:group>
            <v:group style="position:absolute;left:10153;top:6690;width:242;height:635" coordorigin="10153,6690" coordsize="242,635">
              <v:shape style="position:absolute;left:10153;top:6690;width:242;height:635" coordorigin="10153,6690" coordsize="242,635" path="m10274,6690l10153,6809,10153,7325,10395,7325,10395,7196,10246,7196,10246,7077,10395,7077,10395,7003,10246,7003,10246,6884,10395,6884,10395,6809,10274,6690xe" filled="true" fillcolor="#414042" stroked="false">
                <v:path arrowok="t"/>
                <v:fill type="solid"/>
              </v:shape>
              <v:shape style="position:absolute;left:10153;top:6690;width:242;height:635" coordorigin="10153,6690" coordsize="242,635" path="m10395,7077l10301,7077,10301,7196,10395,7196,10395,7077xe" filled="true" fillcolor="#414042" stroked="false">
                <v:path arrowok="t"/>
                <v:fill type="solid"/>
              </v:shape>
              <v:shape style="position:absolute;left:10153;top:6690;width:242;height:635" coordorigin="10153,6690" coordsize="242,635" path="m10395,6884l10301,6884,10301,7003,10395,7003,10395,6884xe" filled="true" fillcolor="#414042" stroked="false">
                <v:path arrowok="t"/>
                <v:fill type="solid"/>
              </v:shape>
            </v:group>
            <v:group style="position:absolute;left:9608;top:8553;width:627;height:708" coordorigin="9608,8553" coordsize="627,708">
              <v:shape style="position:absolute;left:9608;top:8553;width:627;height:708" coordorigin="9608,8553" coordsize="627,708" path="m9976,9028l9689,9028,9693,9134,9673,9136,9622,9169,9608,9227,9615,9251,9630,9260,9643,9256,9645,9232,9647,9211,9652,9194,9673,9178,9689,9173,9973,9173,9971,9167,9965,9147,9962,9126,9961,9104,9962,9081,9966,9059,9972,9038,9976,9028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9973,9173l9689,9173,9693,9251,10025,9251,10011,9237,9998,9221,9987,9204,9978,9186,9973,9173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19,8882l9689,8882,9693,8989,9673,8991,9622,9024,9608,9082,9615,9105,9630,9114,9643,9111,9645,9086,9647,9065,9652,9048,9673,9032,9689,9028,9976,9028,9981,9017,10018,8964,10070,8925,10134,8905,10156,8903,10218,8903,10219,8882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9817,8737l9689,8737,9693,8844,9673,8845,9622,8878,9608,8936,9615,8960,9630,8969,9643,8965,9645,8941,9647,8920,9652,8903,9673,8887,9689,8882,10219,8882,10224,8782,9817,8782,9817,8737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18,8903l10156,8903,10179,8903,10199,8906,10218,8910,10218,8903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3,8591l9689,8591,9693,8698,9673,8700,9622,8733,9608,8791,9615,8814,9630,8823,9643,8820,9645,8795,9647,8774,9652,8757,9673,8741,9689,8737,9817,8737,9817,8625,10231,8625,10233,8591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1,8625l10111,8625,10111,8782,10224,8782,10231,8625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5,8553l9693,8553,9636,8570,9609,8625,9608,8645,9615,8669,9630,8678,9643,8674,9645,8650,9647,8629,9652,8612,9673,8596,9689,8591,10233,8591,10235,8553xe" filled="true" fillcolor="#414042" stroked="false">
                <v:path arrowok="t"/>
                <v:fill type="solid"/>
              </v:shape>
            </v:group>
            <v:group style="position:absolute;left:9981;top:8923;width:365;height:364" coordorigin="9981,8923" coordsize="365,364">
              <v:shape style="position:absolute;left:9981;top:8923;width:365;height:364" coordorigin="9981,8923" coordsize="365,364" path="m10177,8923l10105,8934,10047,8966,10005,9014,9983,9073,9981,9095,9982,9119,9998,9181,10045,9244,10102,9275,10158,9286,10182,9285,10246,9265,10298,9226,10310,9210,10123,9210,10034,9121,10079,9076,10167,9076,10239,9004,10315,9004,10315,9004,10272,8959,10216,8930,10197,8925,10177,8923xe" filled="true" fillcolor="#414042" stroked="false">
                <v:path arrowok="t"/>
                <v:fill type="solid"/>
              </v:shape>
              <v:shape style="position:absolute;left:9981;top:8923;width:365;height:364" coordorigin="9981,8923" coordsize="365,364" path="m10315,9004l10239,9004,10284,9049,10123,9210,10310,9210,10312,9209,10339,9150,10345,9106,10344,9083,10340,9062,10334,9041,10325,9022,10315,9004xe" filled="true" fillcolor="#414042" stroked="false">
                <v:path arrowok="t"/>
                <v:fill type="solid"/>
              </v:shape>
              <v:shape style="position:absolute;left:9981;top:8923;width:365;height:364" coordorigin="9981,8923" coordsize="365,364" path="m10167,9076l10079,9076,10123,9120,10167,9076xe" filled="true" fillcolor="#414042" stroked="false">
                <v:path arrowok="t"/>
                <v:fill type="solid"/>
              </v:shape>
            </v:group>
            <v:group style="position:absolute;left:9575;top:3029;width:788;height:788" coordorigin="9575,3029" coordsize="788,788">
              <v:shape style="position:absolute;left:9575;top:3029;width:788;height:788" coordorigin="9575,3029" coordsize="788,788" path="m9969,3029l9905,3034,9844,3049,9788,3073,9736,3105,9690,3144,9651,3190,9619,3242,9595,3298,9580,3359,9575,3423,9576,3455,9586,3517,9606,3576,9634,3630,9670,3679,9713,3722,9761,3758,9816,3786,9874,3805,9937,3815,9969,3817,10001,3815,10064,3805,10122,3786,10177,3758,10225,3722,10268,3679,10304,3630,10332,3576,10352,3517,10362,3455,10363,3423,10362,3390,10352,3328,10332,3269,10304,3215,10268,3166,10225,3124,10177,3088,10122,3060,10064,3040,10001,3030,9969,3029xe" filled="true" fillcolor="#e6e7e8" stroked="false">
                <v:path arrowok="t"/>
                <v:fill type="solid"/>
              </v:shape>
            </v:group>
            <v:group style="position:absolute;left:9575;top:3029;width:788;height:788" coordorigin="9575,3029" coordsize="788,788">
              <v:shape style="position:absolute;left:9575;top:3029;width:788;height:788" coordorigin="9575,3029" coordsize="788,788" path="m10363,3423l10358,3487,10343,3547,10319,3604,10287,3655,10248,3701,10202,3741,10150,3773,10094,3797,10033,3811,9969,3817,9937,3815,9874,3805,9816,3786,9761,3758,9713,3722,9670,3679,9634,3630,9606,3576,9586,3517,9576,3455,9575,3423,9576,3390,9586,3328,9606,3269,9634,3215,9670,3166,9713,3124,9761,3088,9816,3060,9874,3040,9937,3030,9969,3029,10001,3030,10064,3040,10122,3060,10177,3088,10225,3124,10268,3166,10304,3215,10332,3269,10352,3328,10362,3390,10363,3423xe" filled="false" stroked="true" strokeweight="2.503pt" strokecolor="#414042">
                <v:path arrowok="t"/>
              </v:shape>
            </v:group>
            <v:group style="position:absolute;left:9707;top:3197;width:526;height:434" coordorigin="9707,3197" coordsize="526,434">
              <v:shape style="position:absolute;left:9707;top:3197;width:526;height:434" coordorigin="9707,3197" coordsize="526,434" path="m9975,3346l9910,3366,9872,3416,9867,3631,10072,3631,10072,3448,10069,3426,10036,3370,9975,334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851,3392l9787,3421,9773,3590,9850,3590,9850,3448,9852,3433,9856,3413,9864,3395,9858,3393,9851,3392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095,3392l10088,3392,10081,3393,10081,3409,10086,3428,10088,3448,10088,3590,10165,3590,10165,3462,10136,3405,10117,3395,10095,3392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760,3416l9707,3465,9707,3555,9757,3555,9757,3457,9761,3437,9769,3419,9765,3417,9760,341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183,3416l10178,3416,10174,3417,10172,3423,10179,3442,10182,3462,10182,3555,10232,3555,10231,3455,10222,3435,10205,3421,10183,341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755,3340l9735,3348,9726,3367,9733,3389,9751,3399,9774,3393,9785,3375,9779,3352,9762,3341,9755,3340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183,3340l10163,3348,10154,3367,10161,3389,10179,3399,10201,3393,10212,3375,10206,3352,10190,3341,10183,3340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10095,3286l10073,3291,10057,3306,10051,3327,10056,3350,10069,3366,10089,3374,10113,3369,10130,3356,10138,3337,10134,3313,10122,3296,10104,3287,10095,328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844,3286l9822,3291,9807,3306,9800,3327,9805,3350,9819,3366,9838,3374,9862,3369,9879,3356,9888,3337,9883,3313,9871,3296,9853,3287,9844,3286xe" filled="true" fillcolor="#414042" stroked="false">
                <v:path arrowok="t"/>
                <v:fill type="solid"/>
              </v:shape>
              <v:shape style="position:absolute;left:9707;top:3197;width:526;height:434" coordorigin="9707,3197" coordsize="526,434" path="m9969,3197l9947,3201,9928,3212,9914,3228,9905,3249,9908,3275,9916,3297,9929,3313,9946,3324,9965,3328,9989,3325,10008,3315,10023,3299,10032,3280,10031,3253,9995,3203,9969,3197xe" filled="true" fillcolor="#414042" stroked="false">
                <v:path arrowok="t"/>
                <v:fill type="solid"/>
              </v:shape>
            </v:group>
            <v:group style="position:absolute;left:9688;top:3145;width:561;height:554" coordorigin="9688,3145" coordsize="561,554">
              <v:shape style="position:absolute;left:9688;top:3145;width:561;height:554" coordorigin="9688,3145" coordsize="561,554" path="m10249,3145l9688,3699e" filled="false" stroked="true" strokeweight="2.503pt" strokecolor="#414042">
                <v:path arrowok="t"/>
              </v:shape>
            </v:group>
            <w10:wrap type="none"/>
          </v:group>
        </w:pict>
      </w:r>
      <w:r>
        <w:rPr>
          <w:rFonts w:ascii="Arial"/>
          <w:color w:val="414042"/>
          <w:w w:val="95"/>
          <w:sz w:val="14"/>
        </w:rPr>
        <w:t>NCU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</w:t>
      </w:r>
      <w:r>
        <w:rPr>
          <w:rFonts w:ascii="Arial"/>
          <w:color w:val="414042"/>
          <w:spacing w:val="-1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institution.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0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22"/>
          <w:w w:val="89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(WSCUC),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985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Atlantic</w:t>
      </w:r>
      <w:r>
        <w:rPr>
          <w:rFonts w:ascii="Arial"/>
          <w:color w:val="414042"/>
          <w:spacing w:val="-1"/>
          <w:w w:val="95"/>
          <w:sz w:val="14"/>
        </w:rPr>
        <w:t> A</w:t>
      </w:r>
      <w:r>
        <w:rPr>
          <w:rFonts w:ascii="Arial"/>
          <w:color w:val="414042"/>
          <w:spacing w:val="-2"/>
          <w:w w:val="95"/>
          <w:sz w:val="14"/>
        </w:rPr>
        <w:t>venue, </w:t>
      </w:r>
      <w:r>
        <w:rPr>
          <w:rFonts w:ascii="Arial"/>
          <w:color w:val="414042"/>
          <w:w w:val="95"/>
          <w:sz w:val="14"/>
        </w:rPr>
        <w:t>Suite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100,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Alameda,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CA</w:t>
      </w:r>
      <w:r>
        <w:rPr>
          <w:rFonts w:ascii="Arial"/>
          <w:color w:val="414042"/>
          <w:spacing w:val="-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94501,</w:t>
      </w:r>
      <w:r>
        <w:rPr>
          <w:rFonts w:ascii="Arial"/>
          <w:color w:val="414042"/>
          <w:spacing w:val="21"/>
          <w:w w:val="104"/>
          <w:sz w:val="14"/>
        </w:rPr>
        <w:t> </w:t>
      </w:r>
      <w:r>
        <w:rPr>
          <w:rFonts w:ascii="Arial"/>
          <w:color w:val="414042"/>
          <w:w w:val="95"/>
          <w:sz w:val="14"/>
        </w:rPr>
        <w:t>510.748.9001,</w:t>
      </w:r>
      <w:r>
        <w:rPr>
          <w:rFonts w:ascii="Arial"/>
          <w:color w:val="414042"/>
          <w:spacing w:val="-1"/>
          <w:w w:val="95"/>
          <w:sz w:val="14"/>
        </w:rPr>
        <w:t> </w:t>
      </w:r>
      <w:hyperlink r:id="rId67">
        <w:r>
          <w:rPr>
            <w:rFonts w:ascii="Arial"/>
            <w:color w:val="414042"/>
            <w:spacing w:val="-1"/>
            <w:w w:val="95"/>
            <w:sz w:val="14"/>
          </w:rPr>
          <w:t>www.wscuc.org.</w:t>
        </w:r>
      </w:hyperlink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recognized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 the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U.S.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Department</w:t>
      </w:r>
      <w:r>
        <w:rPr>
          <w:rFonts w:ascii="Arial"/>
          <w:color w:val="414042"/>
          <w:spacing w:val="-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28"/>
          <w:w w:val="94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8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Council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on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Higher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Accreditation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(CHEA).For</w:t>
      </w:r>
      <w:r>
        <w:rPr>
          <w:rFonts w:ascii="Arial"/>
          <w:color w:val="414042"/>
          <w:spacing w:val="-17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</w:t>
      </w:r>
      <w:r>
        <w:rPr>
          <w:rFonts w:ascii="Arial"/>
          <w:color w:val="414042"/>
          <w:w w:val="94"/>
          <w:sz w:val="14"/>
        </w:rPr>
        <w:t> </w:t>
      </w:r>
      <w:r>
        <w:rPr>
          <w:rFonts w:ascii="Arial"/>
          <w:color w:val="414042"/>
          <w:w w:val="90"/>
          <w:sz w:val="14"/>
        </w:rPr>
        <w:t>disclosures,</w:t>
      </w:r>
      <w:r>
        <w:rPr>
          <w:rFonts w:ascii="Arial"/>
          <w:color w:val="414042"/>
          <w:spacing w:val="26"/>
          <w:w w:val="90"/>
          <w:sz w:val="14"/>
        </w:rPr>
        <w:t> </w:t>
      </w:r>
      <w:r>
        <w:rPr>
          <w:rFonts w:ascii="Arial"/>
          <w:color w:val="414042"/>
          <w:w w:val="90"/>
          <w:sz w:val="14"/>
        </w:rPr>
        <w:t>visit</w:t>
      </w:r>
      <w:r>
        <w:rPr>
          <w:rFonts w:ascii="Arial"/>
          <w:color w:val="414042"/>
          <w:spacing w:val="26"/>
          <w:w w:val="90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0"/>
            <w:sz w:val="14"/>
          </w:rPr>
          <w:t>www.ncu.edu/program-disclosures.</w:t>
        </w:r>
        <w:r>
          <w:rPr>
            <w:rFonts w:ascii="Arial"/>
            <w:sz w:val="14"/>
          </w:rPr>
        </w:r>
      </w:hyperlink>
    </w:p>
    <w:p>
      <w:pPr>
        <w:spacing w:line="474" w:lineRule="exact" w:before="112"/>
        <w:ind w:left="842" w:right="0" w:hanging="154"/>
        <w:jc w:val="left"/>
        <w:rPr>
          <w:rFonts w:ascii="Calibri" w:hAnsi="Calibri" w:cs="Calibri" w:eastAsia="Calibri"/>
          <w:sz w:val="42"/>
          <w:szCs w:val="42"/>
        </w:rPr>
      </w:pPr>
      <w:r>
        <w:rPr>
          <w:w w:val="105"/>
        </w:rPr>
        <w:br w:type="column"/>
      </w:r>
      <w:r>
        <w:rPr>
          <w:rFonts w:ascii="Calibri"/>
          <w:b/>
          <w:color w:val="FFFFFF"/>
          <w:w w:val="105"/>
          <w:sz w:val="42"/>
        </w:rPr>
        <w:t>APP</w:t>
      </w:r>
      <w:r>
        <w:rPr>
          <w:rFonts w:ascii="Calibri"/>
          <w:b/>
          <w:color w:val="FFFFFF"/>
          <w:spacing w:val="-19"/>
          <w:w w:val="105"/>
          <w:sz w:val="42"/>
        </w:rPr>
        <w:t>L</w:t>
      </w:r>
      <w:r>
        <w:rPr>
          <w:rFonts w:ascii="Calibri"/>
          <w:b/>
          <w:color w:val="FFFFFF"/>
          <w:spacing w:val="-40"/>
          <w:w w:val="105"/>
          <w:sz w:val="42"/>
        </w:rPr>
        <w:t>Y</w:t>
      </w:r>
      <w:r>
        <w:rPr>
          <w:rFonts w:ascii="Calibri"/>
          <w:b/>
          <w:color w:val="FFFFFF"/>
          <w:w w:val="105"/>
          <w:sz w:val="42"/>
        </w:rPr>
        <w:t>.NCU.EDU</w:t>
      </w:r>
      <w:r>
        <w:rPr>
          <w:rFonts w:ascii="Calibri"/>
          <w:b/>
          <w:color w:val="FFFFFF"/>
          <w:w w:val="107"/>
          <w:sz w:val="42"/>
        </w:rPr>
        <w:t> </w:t>
      </w:r>
      <w:r>
        <w:rPr>
          <w:rFonts w:ascii="Calibri"/>
          <w:b/>
          <w:color w:val="FFFFFF"/>
          <w:spacing w:val="-2"/>
          <w:w w:val="110"/>
          <w:sz w:val="42"/>
        </w:rPr>
        <w:t>866.776.0331</w:t>
      </w:r>
      <w:r>
        <w:rPr>
          <w:rFonts w:ascii="Calibri"/>
          <w:sz w:val="42"/>
        </w:rPr>
      </w:r>
    </w:p>
    <w:p>
      <w:pPr>
        <w:spacing w:after="0" w:line="474" w:lineRule="exact"/>
        <w:jc w:val="left"/>
        <w:rPr>
          <w:rFonts w:ascii="Calibri" w:hAnsi="Calibri" w:cs="Calibri" w:eastAsia="Calibri"/>
          <w:sz w:val="42"/>
          <w:szCs w:val="42"/>
        </w:rPr>
        <w:sectPr>
          <w:type w:val="continuous"/>
          <w:pgSz w:w="12240" w:h="15840"/>
          <w:pgMar w:top="1500" w:bottom="280" w:left="0" w:right="0"/>
          <w:cols w:num="2" w:equalWidth="0">
            <w:col w:w="7480" w:space="344"/>
            <w:col w:w="441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97.0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before="0"/>
                    <w:ind w:left="439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7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8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-38"/>
                      <w:sz w:val="42"/>
                    </w:rPr>
                    <w:t>T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echnology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436" w:right="434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technology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rapidly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evolving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growing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modern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4"/>
                      <w:sz w:val="22"/>
                      <w:szCs w:val="22"/>
                    </w:rPr>
                    <w:t>society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those</w:t>
                  </w:r>
                  <w:r>
                    <w:rPr>
                      <w:rFonts w:ascii="Arial" w:hAnsi="Arial" w:cs="Arial" w:eastAsia="Arial"/>
                      <w:color w:val="414042"/>
                      <w:spacing w:val="2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seeking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future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tech,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means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maintaining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skills,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increasing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knowledge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quickly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adapting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change.</w:t>
                  </w:r>
                  <w:r>
                    <w:rPr>
                      <w:rFonts w:ascii="Arial" w:hAnsi="Arial" w:cs="Arial" w:eastAsia="Arial"/>
                      <w:color w:val="414042"/>
                      <w:spacing w:val="-3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however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success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require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dedication,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commitment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access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specifically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dynamic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industry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436" w:right="389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414042"/>
                      <w:sz w:val="22"/>
                    </w:rPr>
                    <w:t>Northcentral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University's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School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4"/>
                      <w:sz w:val="22"/>
                    </w:rPr>
                    <w:t>Technology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helps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prepare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students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take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on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range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24"/>
                      <w:w w:val="9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technology-based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roles,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including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positions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leadership.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Students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will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also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learn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critical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technical</w:t>
                  </w:r>
                  <w:r>
                    <w:rPr>
                      <w:rFonts w:ascii="Arial"/>
                      <w:color w:val="414042"/>
                      <w:spacing w:val="21"/>
                      <w:w w:val="9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skills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needed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today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through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instruction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assessments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designed</w:t>
                  </w:r>
                  <w:r>
                    <w:rPr>
                      <w:rFonts w:ascii="Arial"/>
                      <w:color w:val="414042"/>
                      <w:spacing w:val="-3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mirror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work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environment.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Heading8"/>
        <w:spacing w:line="240" w:lineRule="auto" w:before="50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MASTER</w:t>
      </w:r>
      <w:r>
        <w:rPr>
          <w:rFonts w:ascii="Calibri"/>
          <w:color w:val="414042"/>
          <w:spacing w:val="32"/>
        </w:rPr>
        <w:t> </w:t>
      </w:r>
      <w:r>
        <w:rPr>
          <w:rFonts w:ascii="Calibri"/>
          <w:color w:val="414042"/>
        </w:rPr>
        <w:t>OF</w:t>
      </w:r>
      <w:r>
        <w:rPr>
          <w:rFonts w:ascii="Calibri"/>
          <w:color w:val="414042"/>
          <w:spacing w:val="32"/>
        </w:rPr>
        <w:t> </w:t>
      </w:r>
      <w:r>
        <w:rPr>
          <w:rFonts w:ascii="Calibri"/>
          <w:color w:val="414042"/>
        </w:rPr>
        <w:t>SCIENCE</w:t>
      </w:r>
      <w:r>
        <w:rPr>
          <w:rFonts w:ascii="Calibri"/>
          <w:color w:val="414042"/>
          <w:spacing w:val="32"/>
        </w:rPr>
        <w:t> </w:t>
      </w:r>
      <w:r>
        <w:rPr>
          <w:rFonts w:ascii="Calibri"/>
          <w:color w:val="414042"/>
        </w:rPr>
        <w:t>IN</w:t>
      </w:r>
      <w:r>
        <w:rPr>
          <w:rFonts w:ascii="Calibri"/>
          <w:color w:val="414042"/>
          <w:spacing w:val="32"/>
        </w:rPr>
        <w:t> </w:t>
      </w:r>
      <w:r>
        <w:rPr>
          <w:rFonts w:ascii="Calibri"/>
          <w:color w:val="414042"/>
        </w:rPr>
        <w:t>CYBERSECURITY</w:t>
      </w:r>
      <w:r>
        <w:rPr>
          <w:rFonts w:ascii="Calibri"/>
          <w:b w:val="0"/>
        </w:rPr>
      </w:r>
    </w:p>
    <w:p>
      <w:pPr>
        <w:spacing w:line="243" w:lineRule="auto" w:before="109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z w:val="24"/>
        </w:rPr>
        <w:t>Nearly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pacing w:val="1"/>
          <w:sz w:val="24"/>
        </w:rPr>
        <w:t>every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sector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of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our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economy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relies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upon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data,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from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business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government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to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financial</w:t>
      </w:r>
      <w:r>
        <w:rPr>
          <w:rFonts w:ascii="Arial"/>
          <w:color w:val="414042"/>
          <w:spacing w:val="25"/>
          <w:w w:val="98"/>
          <w:sz w:val="24"/>
        </w:rPr>
        <w:t> </w:t>
      </w:r>
      <w:r>
        <w:rPr>
          <w:rFonts w:ascii="Arial"/>
          <w:color w:val="414042"/>
          <w:w w:val="95"/>
          <w:sz w:val="24"/>
        </w:rPr>
        <w:t>institutions.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Protecting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this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data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requires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constant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vigilance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from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professionals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that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have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the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right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skills,</w:t>
      </w:r>
      <w:r>
        <w:rPr>
          <w:rFonts w:ascii="Arial"/>
          <w:color w:val="414042"/>
          <w:w w:val="90"/>
          <w:sz w:val="24"/>
        </w:rPr>
        <w:t> </w:t>
      </w:r>
      <w:r>
        <w:rPr>
          <w:rFonts w:ascii="Arial"/>
          <w:color w:val="414042"/>
          <w:sz w:val="24"/>
        </w:rPr>
        <w:t>knowledge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abilities.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Our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Master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of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Science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in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Cybersecurity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program*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offers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students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w w:val="89"/>
          <w:sz w:val="24"/>
        </w:rPr>
        <w:t> </w:t>
      </w:r>
      <w:r>
        <w:rPr>
          <w:rFonts w:ascii="Arial"/>
          <w:color w:val="414042"/>
          <w:sz w:val="24"/>
        </w:rPr>
        <w:t>foundational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skills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technical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expertise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required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to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work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within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this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demanding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yet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rewarding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field.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86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414042"/>
          <w:sz w:val="24"/>
          <w:szCs w:val="24"/>
        </w:rPr>
        <w:t>What</w:t>
      </w:r>
      <w:r>
        <w:rPr>
          <w:rFonts w:ascii="Calibri" w:hAnsi="Calibri" w:cs="Calibri" w:eastAsia="Calibri"/>
          <w:b/>
          <w:bCs/>
          <w:color w:val="414042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414042"/>
          <w:spacing w:val="-4"/>
          <w:sz w:val="24"/>
          <w:szCs w:val="24"/>
        </w:rPr>
        <w:t>Y</w:t>
      </w:r>
      <w:r>
        <w:rPr>
          <w:rFonts w:ascii="Calibri" w:hAnsi="Calibri" w:cs="Calibri" w:eastAsia="Calibri"/>
          <w:b/>
          <w:bCs/>
          <w:color w:val="414042"/>
          <w:spacing w:val="-5"/>
          <w:sz w:val="24"/>
          <w:szCs w:val="24"/>
        </w:rPr>
        <w:t>ou’ll</w:t>
      </w:r>
      <w:r>
        <w:rPr>
          <w:rFonts w:ascii="Calibri" w:hAnsi="Calibri" w:cs="Calibri" w:eastAsia="Calibri"/>
          <w:b/>
          <w:bCs/>
          <w:color w:val="414042"/>
          <w:spacing w:val="1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414042"/>
          <w:sz w:val="24"/>
          <w:szCs w:val="24"/>
        </w:rPr>
        <w:t>Learn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3" w:lineRule="auto" w:before="50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414042"/>
          <w:w w:val="95"/>
          <w:sz w:val="24"/>
          <w:szCs w:val="24"/>
        </w:rPr>
        <w:t>This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comprehensive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program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examines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cybersecurity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trends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emerging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threats.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11"/>
          <w:w w:val="95"/>
          <w:sz w:val="24"/>
          <w:szCs w:val="24"/>
        </w:rPr>
        <w:t>W</w:t>
      </w:r>
      <w:r>
        <w:rPr>
          <w:rFonts w:ascii="Arial" w:hAnsi="Arial" w:cs="Arial" w:eastAsia="Arial"/>
          <w:color w:val="414042"/>
          <w:spacing w:val="-13"/>
          <w:w w:val="95"/>
          <w:sz w:val="24"/>
          <w:szCs w:val="24"/>
        </w:rPr>
        <w:t>e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explore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forensic</w:t>
      </w:r>
      <w:r>
        <w:rPr>
          <w:rFonts w:ascii="Arial" w:hAnsi="Arial" w:cs="Arial" w:eastAsia="Arial"/>
          <w:color w:val="414042"/>
          <w:spacing w:val="20"/>
          <w:w w:val="92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tools</w:t>
      </w:r>
      <w:r>
        <w:rPr>
          <w:rFonts w:ascii="Arial" w:hAnsi="Arial" w:cs="Arial" w:eastAsia="Arial"/>
          <w:color w:val="414042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used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identify</w:t>
      </w:r>
      <w:r>
        <w:rPr>
          <w:rFonts w:ascii="Arial" w:hAnsi="Arial" w:cs="Arial" w:eastAsia="Arial"/>
          <w:color w:val="414042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cyber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threats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methods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securing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networks</w:t>
      </w:r>
      <w:r>
        <w:rPr>
          <w:rFonts w:ascii="Arial" w:hAnsi="Arial" w:cs="Arial" w:eastAsia="Arial"/>
          <w:color w:val="414042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data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systems,</w:t>
      </w:r>
      <w:r>
        <w:rPr>
          <w:rFonts w:ascii="Arial" w:hAnsi="Arial" w:cs="Arial" w:eastAsia="Arial"/>
          <w:color w:val="414042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including</w:t>
      </w:r>
      <w:r>
        <w:rPr>
          <w:rFonts w:ascii="Arial" w:hAnsi="Arial" w:cs="Arial" w:eastAsia="Arial"/>
          <w:color w:val="414042"/>
          <w:w w:val="9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mobile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cloud-based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systems.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It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aims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prepare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students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work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within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field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by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arming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them</w:t>
      </w:r>
      <w:r>
        <w:rPr>
          <w:rFonts w:ascii="Arial" w:hAnsi="Arial" w:cs="Arial" w:eastAsia="Arial"/>
          <w:color w:val="414042"/>
          <w:spacing w:val="21"/>
          <w:w w:val="89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with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skills,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hands-on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experience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practical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knowledge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needed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by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today’</w:t>
      </w:r>
      <w:r>
        <w:rPr>
          <w:rFonts w:ascii="Arial" w:hAnsi="Arial" w:cs="Arial" w:eastAsia="Arial"/>
          <w:color w:val="414042"/>
          <w:spacing w:val="-3"/>
          <w:w w:val="95"/>
          <w:sz w:val="24"/>
          <w:szCs w:val="24"/>
        </w:rPr>
        <w:t>s</w:t>
      </w:r>
      <w:r>
        <w:rPr>
          <w:rFonts w:ascii="Arial" w:hAnsi="Arial" w:cs="Arial" w:eastAsia="Arial"/>
          <w:color w:val="414042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cybersecurity</w:t>
      </w:r>
      <w:r>
        <w:rPr>
          <w:rFonts w:ascii="Arial" w:hAnsi="Arial" w:cs="Arial" w:eastAsia="Arial"/>
          <w:color w:val="414042"/>
          <w:spacing w:val="22"/>
          <w:w w:val="9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professionals.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86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sz w:val="24"/>
        </w:rPr>
        <w:t>Who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z w:val="24"/>
        </w:rPr>
        <w:t>Will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pacing w:val="-6"/>
          <w:sz w:val="24"/>
        </w:rPr>
        <w:t>T</w:t>
      </w:r>
      <w:r>
        <w:rPr>
          <w:rFonts w:ascii="Calibri"/>
          <w:b/>
          <w:color w:val="414042"/>
          <w:spacing w:val="-5"/>
          <w:sz w:val="24"/>
        </w:rPr>
        <w:t>each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pacing w:val="-8"/>
          <w:sz w:val="24"/>
        </w:rPr>
        <w:t>Y</w:t>
      </w:r>
      <w:r>
        <w:rPr>
          <w:rFonts w:ascii="Calibri"/>
          <w:b/>
          <w:color w:val="414042"/>
          <w:spacing w:val="-9"/>
          <w:sz w:val="24"/>
        </w:rPr>
        <w:t>ou</w:t>
      </w:r>
      <w:r>
        <w:rPr>
          <w:rFonts w:ascii="Calibri"/>
          <w:sz w:val="24"/>
        </w:rPr>
      </w:r>
    </w:p>
    <w:p>
      <w:pPr>
        <w:spacing w:line="243" w:lineRule="auto" w:before="50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414042"/>
          <w:sz w:val="24"/>
          <w:szCs w:val="24"/>
        </w:rPr>
        <w:t>At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NCU,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you’ll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learn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from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respected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professionals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that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have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years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experience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areas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they</w:t>
      </w:r>
      <w:r>
        <w:rPr>
          <w:rFonts w:ascii="Arial" w:hAnsi="Arial" w:cs="Arial" w:eastAsia="Arial"/>
          <w:color w:val="414042"/>
          <w:spacing w:val="21"/>
          <w:w w:val="91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teach.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This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ensures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that</w:t>
      </w:r>
      <w:r>
        <w:rPr>
          <w:rFonts w:ascii="Arial" w:hAnsi="Arial" w:cs="Arial" w:eastAsia="Arial"/>
          <w:color w:val="414042"/>
          <w:spacing w:val="-33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you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gain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not</w:t>
      </w:r>
      <w:r>
        <w:rPr>
          <w:rFonts w:ascii="Arial" w:hAnsi="Arial" w:cs="Arial" w:eastAsia="Arial"/>
          <w:color w:val="414042"/>
          <w:spacing w:val="-33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only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up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33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date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relevant</w:t>
      </w:r>
      <w:r>
        <w:rPr>
          <w:rFonts w:ascii="Arial" w:hAnsi="Arial" w:cs="Arial" w:eastAsia="Arial"/>
          <w:color w:val="414042"/>
          <w:spacing w:val="-33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knowledge,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but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also</w:t>
      </w:r>
      <w:r>
        <w:rPr>
          <w:rFonts w:ascii="Arial" w:hAnsi="Arial" w:cs="Arial" w:eastAsia="Arial"/>
          <w:color w:val="414042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real-world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insight.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Each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professor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you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have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will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also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act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as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your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3"/>
          <w:sz w:val="24"/>
          <w:szCs w:val="24"/>
        </w:rPr>
        <w:t>mentor</w:t>
      </w:r>
      <w:r>
        <w:rPr>
          <w:rFonts w:ascii="Arial" w:hAnsi="Arial" w:cs="Arial" w:eastAsia="Arial"/>
          <w:color w:val="414042"/>
          <w:spacing w:val="-2"/>
          <w:sz w:val="24"/>
          <w:szCs w:val="24"/>
        </w:rPr>
        <w:t>,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offering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you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one-to-one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guidance</w:t>
      </w:r>
      <w:r>
        <w:rPr>
          <w:rFonts w:ascii="Arial" w:hAnsi="Arial" w:cs="Arial" w:eastAsia="Arial"/>
          <w:color w:val="414042"/>
          <w:spacing w:val="-3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you</w:t>
      </w:r>
      <w:r>
        <w:rPr>
          <w:rFonts w:ascii="Arial" w:hAnsi="Arial" w:cs="Arial" w:eastAsia="Arial"/>
          <w:color w:val="414042"/>
          <w:spacing w:val="20"/>
          <w:w w:val="9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1"/>
          <w:w w:val="95"/>
          <w:sz w:val="24"/>
          <w:szCs w:val="24"/>
        </w:rPr>
        <w:t>deserve.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This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unique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learning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model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ensures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that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you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always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have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personal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attention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you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need</w:t>
      </w:r>
      <w:r>
        <w:rPr>
          <w:rFonts w:ascii="Arial" w:hAnsi="Arial" w:cs="Arial" w:eastAsia="Arial"/>
          <w:color w:val="414042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22"/>
          <w:w w:val="93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progress</w:t>
      </w:r>
      <w:r>
        <w:rPr>
          <w:rFonts w:ascii="Arial" w:hAnsi="Arial" w:cs="Arial" w:eastAsia="Arial"/>
          <w:color w:val="414042"/>
          <w:spacing w:val="-1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in</w:t>
      </w:r>
      <w:r>
        <w:rPr>
          <w:rFonts w:ascii="Arial" w:hAnsi="Arial" w:cs="Arial" w:eastAsia="Arial"/>
          <w:color w:val="414042"/>
          <w:spacing w:val="-1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your</w:t>
      </w:r>
      <w:r>
        <w:rPr>
          <w:rFonts w:ascii="Arial" w:hAnsi="Arial" w:cs="Arial" w:eastAsia="Arial"/>
          <w:color w:val="414042"/>
          <w:spacing w:val="-1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studies.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 w:line="243" w:lineRule="auto"/>
        <w:jc w:val="left"/>
        <w:rPr>
          <w:rFonts w:ascii="Arial" w:hAnsi="Arial" w:cs="Arial" w:eastAsia="Arial"/>
          <w:sz w:val="24"/>
          <w:szCs w:val="24"/>
        </w:rPr>
        <w:sectPr>
          <w:headerReference w:type="even" r:id="rId82"/>
          <w:pgSz w:w="12240" w:h="15840"/>
          <w:pgMar w:header="106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tabs>
          <w:tab w:pos="4027" w:val="left" w:leader="none"/>
        </w:tabs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25175" cy="457200"/>
            <wp:effectExtent l="0" t="0" r="0" b="0"/>
            <wp:docPr id="2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1189688" cy="257175"/>
            <wp:effectExtent l="0" t="0" r="0" b="0"/>
            <wp:docPr id="2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spacing w:line="431" w:lineRule="exact" w:before="0"/>
        <w:ind w:left="0" w:right="1672" w:firstLine="0"/>
        <w:jc w:val="right"/>
        <w:rPr>
          <w:rFonts w:ascii="Arial Black" w:hAnsi="Arial Black" w:cs="Arial Black" w:eastAsia="Arial Black"/>
          <w:sz w:val="36"/>
          <w:szCs w:val="36"/>
        </w:rPr>
      </w:pPr>
      <w:r>
        <w:rPr/>
        <w:pict>
          <v:group style="position:absolute;margin-left:0pt;margin-top:10.1316pt;width:321.05pt;height:7.1pt;mso-position-horizontal-relative:page;mso-position-vertical-relative:paragraph;z-index:6400" coordorigin="0,203" coordsize="6421,142">
            <v:group style="position:absolute;left:0;top:203;width:2141;height:142" coordorigin="0,203" coordsize="2141,142">
              <v:shape style="position:absolute;left:0;top:203;width:2141;height:142" coordorigin="0,203" coordsize="2141,142" path="m0,344l2140,344,2140,203,0,203,0,344xe" filled="true" fillcolor="#811c28" stroked="false">
                <v:path arrowok="t"/>
                <v:fill type="solid"/>
              </v:shape>
            </v:group>
            <v:group style="position:absolute;left:2140;top:203;width:2141;height:142" coordorigin="2140,203" coordsize="2141,142">
              <v:shape style="position:absolute;left:2140;top:203;width:2141;height:142" coordorigin="2140,203" coordsize="2141,142" path="m4280,344l2140,344,2140,203,4280,203,4280,344xe" filled="true" fillcolor="#bd711e" stroked="false">
                <v:path arrowok="t"/>
                <v:fill type="solid"/>
              </v:shape>
            </v:group>
            <v:group style="position:absolute;left:4280;top:203;width:2141;height:142" coordorigin="4280,203" coordsize="2141,142">
              <v:shape style="position:absolute;left:4280;top:203;width:2141;height:142" coordorigin="4280,203" coordsize="2141,142" path="m6421,344l4280,344,4280,203,6421,203,6421,344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/>
          <w:b/>
          <w:color w:val="414042"/>
          <w:sz w:val="36"/>
        </w:rPr>
        <w:t>100%</w:t>
      </w:r>
      <w:r>
        <w:rPr>
          <w:rFonts w:ascii="Arial Black"/>
          <w:sz w:val="36"/>
        </w:rPr>
      </w:r>
    </w:p>
    <w:p>
      <w:pPr>
        <w:pStyle w:val="Heading9"/>
        <w:spacing w:line="291" w:lineRule="exact"/>
        <w:ind w:left="0" w:right="1034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ONLINE </w:t>
      </w:r>
      <w:r>
        <w:rPr>
          <w:rFonts w:ascii="Calibri"/>
          <w:color w:val="414042"/>
          <w:spacing w:val="7"/>
          <w:w w:val="105"/>
        </w:rPr>
        <w:t> </w:t>
      </w:r>
      <w:r>
        <w:rPr>
          <w:rFonts w:ascii="Calibri"/>
          <w:color w:val="414042"/>
          <w:w w:val="105"/>
        </w:rPr>
        <w:t>COURSEWORK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headerReference w:type="default" r:id="rId83"/>
          <w:pgSz w:w="12240" w:h="15840"/>
          <w:pgMar w:header="0" w:footer="0" w:top="0" w:bottom="0" w:left="0" w:right="0"/>
        </w:sectPr>
      </w:pPr>
    </w:p>
    <w:p>
      <w:pPr>
        <w:spacing w:before="62"/>
        <w:ind w:left="68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sz w:val="24"/>
        </w:rPr>
        <w:t>Career</w:t>
      </w:r>
      <w:r>
        <w:rPr>
          <w:rFonts w:ascii="Calibri"/>
          <w:b/>
          <w:color w:val="414042"/>
          <w:spacing w:val="-20"/>
          <w:sz w:val="24"/>
        </w:rPr>
        <w:t> </w:t>
      </w:r>
      <w:r>
        <w:rPr>
          <w:rFonts w:ascii="Calibri"/>
          <w:b/>
          <w:color w:val="414042"/>
          <w:sz w:val="24"/>
        </w:rPr>
        <w:t>Potential</w:t>
      </w:r>
      <w:r>
        <w:rPr>
          <w:rFonts w:ascii="Calibri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50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Computer</w:t>
      </w:r>
      <w:r>
        <w:rPr>
          <w:rFonts w:ascii="Arial"/>
          <w:color w:val="414042"/>
          <w:spacing w:val="-2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and</w:t>
      </w:r>
      <w:r>
        <w:rPr>
          <w:rFonts w:ascii="Arial"/>
          <w:color w:val="414042"/>
          <w:spacing w:val="-19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Information</w:t>
      </w:r>
      <w:r>
        <w:rPr>
          <w:rFonts w:ascii="Arial"/>
          <w:color w:val="414042"/>
          <w:spacing w:val="-2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Systems</w:t>
      </w:r>
      <w:r>
        <w:rPr>
          <w:rFonts w:ascii="Arial"/>
          <w:color w:val="414042"/>
          <w:spacing w:val="-19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Managers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Information</w:t>
      </w:r>
      <w:r>
        <w:rPr>
          <w:rFonts w:ascii="Arial"/>
          <w:color w:val="414042"/>
          <w:spacing w:val="-3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Security</w:t>
      </w:r>
      <w:r>
        <w:rPr>
          <w:rFonts w:ascii="Arial"/>
          <w:color w:val="414042"/>
          <w:spacing w:val="-3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Analysts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0"/>
          <w:sz w:val="24"/>
        </w:rPr>
        <w:t>Database </w:t>
      </w:r>
      <w:r>
        <w:rPr>
          <w:rFonts w:ascii="Arial"/>
          <w:color w:val="414042"/>
          <w:spacing w:val="28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Administrators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Network</w:t>
      </w:r>
      <w:r>
        <w:rPr>
          <w:rFonts w:ascii="Arial"/>
          <w:color w:val="414042"/>
          <w:spacing w:val="-19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and</w:t>
      </w:r>
      <w:r>
        <w:rPr>
          <w:rFonts w:ascii="Arial"/>
          <w:color w:val="414042"/>
          <w:spacing w:val="-19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Computer</w:t>
      </w:r>
      <w:r>
        <w:rPr>
          <w:rFonts w:ascii="Arial"/>
          <w:color w:val="414042"/>
          <w:spacing w:val="-19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Systems</w:t>
      </w:r>
      <w:r>
        <w:rPr>
          <w:rFonts w:ascii="Arial"/>
          <w:color w:val="414042"/>
          <w:spacing w:val="-19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Administrators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Computer</w:t>
      </w:r>
      <w:r>
        <w:rPr>
          <w:rFonts w:ascii="Arial"/>
          <w:color w:val="414042"/>
          <w:spacing w:val="-5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Network</w:t>
      </w:r>
      <w:r>
        <w:rPr>
          <w:rFonts w:ascii="Arial"/>
          <w:color w:val="414042"/>
          <w:spacing w:val="-5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Architects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pacing w:val="-30"/>
          <w:w w:val="90"/>
          <w:sz w:val="24"/>
        </w:rPr>
        <w:t>T</w:t>
      </w:r>
      <w:r>
        <w:rPr>
          <w:rFonts w:ascii="Arial"/>
          <w:color w:val="414042"/>
          <w:w w:val="90"/>
          <w:sz w:val="24"/>
        </w:rPr>
        <w:t>elecommunications</w:t>
      </w:r>
      <w:r>
        <w:rPr>
          <w:rFonts w:ascii="Arial"/>
          <w:color w:val="414042"/>
          <w:spacing w:val="54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Engineering</w:t>
      </w:r>
      <w:r>
        <w:rPr>
          <w:rFonts w:ascii="Arial"/>
          <w:color w:val="414042"/>
          <w:spacing w:val="55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Specialists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Computer</w:t>
      </w:r>
      <w:r>
        <w:rPr>
          <w:rFonts w:ascii="Arial"/>
          <w:color w:val="414042"/>
          <w:spacing w:val="-8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Network</w:t>
      </w:r>
      <w:r>
        <w:rPr>
          <w:rFonts w:ascii="Arial"/>
          <w:color w:val="414042"/>
          <w:spacing w:val="-8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Support</w:t>
      </w:r>
      <w:r>
        <w:rPr>
          <w:rFonts w:ascii="Arial"/>
          <w:color w:val="414042"/>
          <w:spacing w:val="-8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Specialist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32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GROUP</w:t>
      </w:r>
      <w:r>
        <w:rPr>
          <w:rFonts w:ascii="Calibri"/>
          <w:b/>
          <w:color w:val="414042"/>
          <w:spacing w:val="3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PROJECTS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SET</w:t>
      </w:r>
      <w:r>
        <w:rPr>
          <w:rFonts w:ascii="Calibri"/>
          <w:b/>
          <w:color w:val="414042"/>
          <w:spacing w:val="1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CLASS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TIMES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88" w:lineRule="exact" w:before="0"/>
        <w:ind w:left="1014" w:right="1460" w:firstLine="31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55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RESIDENCY</w:t>
      </w:r>
      <w:r>
        <w:rPr>
          <w:rFonts w:ascii="Calibri"/>
          <w:b/>
          <w:color w:val="414042"/>
          <w:w w:val="106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88" w:lineRule="exact" w:before="0"/>
        <w:ind w:left="1014" w:right="148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 </w:t>
      </w:r>
      <w:r>
        <w:rPr>
          <w:rFonts w:ascii="Calibri"/>
          <w:b/>
          <w:color w:val="414042"/>
          <w:spacing w:val="2"/>
          <w:w w:val="105"/>
          <w:sz w:val="24"/>
        </w:rPr>
        <w:t> </w:t>
      </w:r>
      <w:r>
        <w:rPr>
          <w:rFonts w:ascii="Calibri"/>
          <w:b/>
          <w:color w:val="414042"/>
          <w:spacing w:val="-3"/>
          <w:w w:val="105"/>
          <w:sz w:val="24"/>
        </w:rPr>
        <w:t>GRE/GMA</w:t>
      </w:r>
      <w:r>
        <w:rPr>
          <w:rFonts w:ascii="Calibri"/>
          <w:b/>
          <w:color w:val="414042"/>
          <w:spacing w:val="-4"/>
          <w:w w:val="105"/>
          <w:sz w:val="24"/>
        </w:rPr>
        <w:t>T</w:t>
      </w:r>
      <w:r>
        <w:rPr>
          <w:rFonts w:ascii="Calibri"/>
          <w:b/>
          <w:color w:val="414042"/>
          <w:spacing w:val="24"/>
          <w:w w:val="91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after="0" w:line="288" w:lineRule="exact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1500" w:bottom="280" w:left="0" w:right="0"/>
          <w:cols w:num="2" w:equalWidth="0">
            <w:col w:w="5672" w:space="2443"/>
            <w:col w:w="412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426" w:lineRule="exact" w:before="231"/>
        <w:ind w:left="8361" w:right="503" w:hanging="96"/>
        <w:jc w:val="righ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b/>
          <w:color w:val="FFFFFF"/>
          <w:sz w:val="38"/>
        </w:rPr>
        <w:t>Contact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NCU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to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learn</w:t>
      </w:r>
      <w:r>
        <w:rPr>
          <w:rFonts w:ascii="Calibri"/>
          <w:b/>
          <w:color w:val="FFFFFF"/>
          <w:spacing w:val="23"/>
          <w:sz w:val="38"/>
        </w:rPr>
        <w:t> </w:t>
      </w:r>
      <w:r>
        <w:rPr>
          <w:rFonts w:ascii="Calibri"/>
          <w:b/>
          <w:color w:val="FFFFFF"/>
          <w:sz w:val="38"/>
        </w:rPr>
        <w:t>more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or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apply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now!</w:t>
      </w:r>
      <w:r>
        <w:rPr>
          <w:rFonts w:ascii="Calibri"/>
          <w:sz w:val="3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7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1.023987pt;margin-top:0pt;width:221pt;height:792pt;mso-position-horizontal-relative:page;mso-position-vertical-relative:page;z-index:-137608" coordorigin="7820,0" coordsize="4420,15840">
            <v:group style="position:absolute;left:7820;top:0;width:4420;height:11300" coordorigin="7820,0" coordsize="4420,11300">
              <v:shape style="position:absolute;left:7820;top:0;width:4420;height:11300" coordorigin="7820,0" coordsize="4420,11300" path="m7820,11300l12240,11300,12240,0,7820,0,7820,11300xe" filled="true" fillcolor="#e6e7e8" stroked="false">
                <v:path arrowok="t"/>
                <v:fill type="solid"/>
              </v:shape>
            </v:group>
            <v:group style="position:absolute;left:7820;top:11300;width:4420;height:4541" coordorigin="7820,11300" coordsize="4420,4541">
              <v:shape style="position:absolute;left:7820;top:11300;width:4420;height:4541" coordorigin="7820,11300" coordsize="4420,4541" path="m12240,15840l7820,15840,7820,11300,12240,11300,12240,15840xe" filled="true" fillcolor="#bd711e" stroked="false">
                <v:path arrowok="t"/>
                <v:fill type="solid"/>
              </v:shape>
            </v:group>
            <v:group style="position:absolute;left:9703;top:4900;width:531;height:531" coordorigin="9703,4900" coordsize="531,531">
              <v:shape style="position:absolute;left:9703;top:4900;width:531;height:531" coordorigin="9703,4900" coordsize="531,531" path="m10079,5406l9976,5406,9981,5412,9981,5431,10042,5421,10079,5407,10079,540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9842,5370,9848,5374,9855,5377,9857,5385,9853,5391,9847,5402,9865,5410,9883,5417,9903,5423,9922,5427,9943,5430,9956,5419,9956,5412,9962,5406,10079,5406,10084,5391,10081,5385,10083,5377,10089,5374,10095,5370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10095,5370,10103,5372,10112,5389,10129,5377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88,5278l9749,5278,9757,5280,9764,5292,9762,5300,9745,5309,9757,5326,9770,5341,9784,5356,9798,5369,9814,5382,9831,5378,9835,5372,9842,5370,10137,5370,10144,5365,10159,5351,10173,5336,10185,5320,10182,5303,10176,5300,10174,5292,10177,5286,10181,5280,10188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09,5278l10188,5278,10205,5287,10209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733,5044l9707,5119,9704,5140,9716,5153,9723,5153,9728,5158,9728,5173,9723,5178,9703,5178,9705,5199,9719,5257,9743,5281,9749,5278,10209,5278,10213,5269,10220,5251,10226,5232,10229,5216,9971,5216,9948,5211,9931,5199,9920,5180,9922,5153,9931,5134,9944,5122,9950,5052,9747,5052,9745,5051,9743,5050,9733,5044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15,5153l10115,5153,10121,5158,10121,5173,10115,5178,10018,5178,10008,5197,9992,5211,9971,5216,10229,5216,10230,5212,10233,5191,10222,5178,10215,5178,10209,5173,10209,5158,10215,5153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54,4976l9976,4976,9981,4981,9981,5117,10000,5126,10013,5142,10108,5153,10234,5153,10232,5132,10218,5074,10199,5052,10184,5052,10179,5049,10174,5039,10176,5031,10182,5028,10192,5022,10181,5005,10168,4990,10154,497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825,4942l9778,4980,9753,5011,9756,5028,9762,5031,9764,5039,9758,5049,9754,5052,9950,5052,9956,4990,9956,4981,9962,4976,10154,4976,10154,4975,10139,4962,10135,4959,10093,4959,10093,4959,9838,4959,9833,4957,9825,4942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94,5050l10192,5051,10190,5052,10199,5052,10194,505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23,4949l10106,4953,10104,4957,10100,4959,10135,4959,10123,4949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56,4900l9889,4914,9847,4929,9857,4946,9855,4954,9846,4958,9844,4959,10093,4959,10091,4958,10083,4954,10081,4946,10084,4940,10090,4929,10081,4925,9962,4925,9956,4919,9956,490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95,4901l9981,4912,9981,4919,9976,4925,10081,4925,10073,4921,10054,4914,10035,4908,10015,4904,9995,4901xe" filled="true" fillcolor="#414042" stroked="false">
                <v:path arrowok="t"/>
                <v:fill type="solid"/>
              </v:shape>
            </v:group>
            <v:group style="position:absolute;left:9943;top:5140;width:51;height:51" coordorigin="9943,5140" coordsize="51,51">
              <v:shape style="position:absolute;left:9943;top:5140;width:51;height:51" coordorigin="9943,5140" coordsize="51,51" path="m9983,5140l9955,5140,9943,5152,9943,5179,9955,5191,9983,5191,9994,5179,9994,5152,9983,5140xe" filled="true" fillcolor="#414042" stroked="false">
                <v:path arrowok="t"/>
                <v:fill type="solid"/>
              </v:shape>
            </v:group>
            <v:group style="position:absolute;left:9603;top:4784;width:733;height:736" coordorigin="9603,4784" coordsize="733,736">
              <v:shape style="position:absolute;left:9603;top:4784;width:733;height:736" coordorigin="9603,4784" coordsize="733,736" path="m9834,4908l9701,4908,9723,4930,9709,4944,9674,4994,9641,5068,9629,5128,9627,5150,9628,5174,9637,5240,9657,5302,9686,5356,9723,5404,9784,5454,9757,5500,9752,5504,9752,5512,9760,5520,9773,5520,9819,5474,10154,5474,10142,5462,10148,5458,9979,5458,9956,5456,9934,5456,9913,5452,9840,5428,9824,5418,9823,5418,9774,5382,9722,5320,9717,5312,9716,5312,9686,5238,9678,5176,9678,5154,9688,5092,9716,5022,9717,5020,9717,5020,9728,5004,9740,4986,9753,4972,9767,4956,9782,4944,9798,4930,9815,4920,9823,4914,9824,4914,98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6,5476l10112,5476,10162,5518,10165,5520,10178,5520,10185,5512,10185,5504,10156,54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4,5474l9819,5474,9837,5482,9855,5488,9874,5496,9913,5504,9954,5508,9978,5508,10041,5500,10112,5476,10156,5476,10154,547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49,4876l9981,4876,10003,4878,10024,4882,10044,4886,10062,4890,10080,4898,10114,4914,10115,4914,10164,4950,10204,4996,10220,5020,10221,5020,10221,5022,10230,5040,10255,5114,10260,5154,10260,5164,10250,5242,10221,5312,10220,5312,10209,5330,10170,5376,10123,5414,10115,5418,10114,5418,10113,5420,10096,5428,10078,5436,10059,5444,10040,5448,10020,5454,9979,5458,10148,5458,10159,5450,10176,5438,10192,5424,10207,5412,10247,5364,10279,5310,10300,5252,10310,5188,10309,5164,10301,5096,10284,5038,10248,4970,10225,4940,10235,4912,10197,4912,10181,4900,10165,4888,10149,48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724,4786l9697,4786,9676,4790,9616,4840,9603,4896,9605,4914,9611,4930,9620,4946,9634,4962,9637,4964,9644,4964,9647,4962,9650,4960,9701,4908,9834,4908,9838,4906,9747,4906,9719,4890,9777,4832,9779,4830,9781,4828,9781,4820,9779,4818,9777,4814,9761,4802,9743,4792,9724,478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334,4908l10236,4908,10288,4960,10290,4962,10293,4964,10300,4964,10334,4910,103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237,4784l10178,4800,10157,4820,10157,4828,10158,4830,10160,4832,10218,4890,10197,4912,10235,4912,10236,4908,10334,4908,10336,4890,10335,4872,10330,4852,10293,4804,10256,4788,10237,478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973,4824l9909,4830,9849,4846,9795,4872,9747,4906,9838,4906,9841,4904,9859,4896,9897,4884,9937,4876,10149,4876,10131,4866,10113,4856,10095,4848,10056,4836,10015,4828,9973,4824xe" filled="true" fillcolor="#414042" stroked="false">
                <v:path arrowok="t"/>
                <v:fill type="solid"/>
              </v:shape>
            </v:group>
            <v:group style="position:absolute;left:9558;top:6700;width:242;height:635" coordorigin="9558,6700" coordsize="242,635">
              <v:shape style="position:absolute;left:9558;top:6700;width:242;height:635" coordorigin="9558,6700" coordsize="242,635" path="m9679,6700l9558,6819,9558,7334,9800,7334,9800,7206,9652,7206,9652,7087,9800,7087,9800,7012,9652,7012,9652,6893,9800,6893,9800,6819,9679,6700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7087l9707,7087,9707,7206,9800,7206,9800,7087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6893l9707,6893,9707,7012,9800,7012,9800,6893xe" filled="true" fillcolor="#414042" stroked="false">
                <v:path arrowok="t"/>
                <v:fill type="solid"/>
              </v:shape>
            </v:group>
            <v:group style="position:absolute;left:9856;top:6498;width:242;height:837" coordorigin="9856,6498" coordsize="242,837">
              <v:shape style="position:absolute;left:9856;top:6498;width:242;height:837" coordorigin="9856,6498" coordsize="242,837" path="m9981,6498l9924,6526,9908,6567,9856,6571,9856,7334,10098,7334,10098,7206,9949,7206,9949,7087,10098,7087,10098,7012,9949,7012,9949,6893,10098,6893,10098,6819,9949,6819,9949,6700,10098,6700,10098,6571,10054,6571,10051,6549,10041,6529,10026,6514,10007,6503,9985,6498,9981,6498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7087l10004,7087,10004,7206,10098,7206,10098,7087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893l10004,6893,10004,7012,10098,7012,10098,6893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700l10004,6700,10004,6819,10098,6819,10098,6700xe" filled="true" fillcolor="#414042" stroked="false">
                <v:path arrowok="t"/>
                <v:fill type="solid"/>
              </v:shape>
            </v:group>
            <v:group style="position:absolute;left:10153;top:6700;width:242;height:635" coordorigin="10153,6700" coordsize="242,635">
              <v:shape style="position:absolute;left:10153;top:6700;width:242;height:635" coordorigin="10153,6700" coordsize="242,635" path="m10274,6700l10153,6819,10153,7334,10395,7334,10395,7206,10246,7206,10246,7087,10395,7087,10395,7012,10246,7012,10246,6893,10395,6893,10395,6819,10274,6700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7087l10301,7087,10301,7206,10395,7206,10395,7087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6893l10301,6893,10301,7012,10395,7012,10395,6893xe" filled="true" fillcolor="#414042" stroked="false">
                <v:path arrowok="t"/>
                <v:fill type="solid"/>
              </v:shape>
            </v:group>
            <v:group style="position:absolute;left:9608;top:8562;width:627;height:708" coordorigin="9608,8562" coordsize="627,708">
              <v:shape style="position:absolute;left:9608;top:8562;width:627;height:708" coordorigin="9608,8562" coordsize="627,708" path="m9976,9037l9689,9037,9693,9144,9673,9146,9622,9179,9608,9237,9615,9260,9630,9270,9643,9266,9645,9242,9647,9221,9652,9203,9673,9187,9689,9183,9973,9183,9971,9177,9965,9157,9962,9136,9961,9114,9962,9091,9966,9069,9972,9047,9976,9037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973,9183l9689,9183,9693,9261,10025,9261,10011,9247,9998,9231,9987,9214,9978,9196,9973,918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9,8892l9689,8892,9693,8999,9673,9001,9622,9034,9608,9091,9615,9115,9630,9124,9643,9121,9645,9096,9647,9075,9652,9058,9673,9042,9689,9037,9976,9037,9981,9027,10018,8974,10070,8935,10134,8915,10156,8913,10218,8913,10219,8892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817,8746l9689,8746,9693,8853,9673,8855,9622,8888,9608,8946,9615,8970,9630,8979,9643,8975,9645,8951,9647,8930,9652,8912,9673,8896,9689,8892,10219,8892,10224,8792,9817,8792,9817,8746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8,8913l10156,8913,10179,8913,10199,8916,10218,8920,10218,891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3,8601l9689,8601,9693,8708,9673,8710,9622,8743,9608,8800,9615,8824,9630,8833,9643,8830,9645,8805,9647,8784,9652,8767,9673,8751,9689,8746,9817,8746,9817,8635,10231,8635,10233,8601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1,8635l10111,8635,10111,8792,10224,8792,10231,8635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5,8562l9693,8562,9636,8580,9609,8635,9608,8655,9615,8679,9630,8688,9643,8684,9645,8660,9647,8639,9652,8621,9673,8606,9689,8601,10233,8601,10235,8562xe" filled="true" fillcolor="#414042" stroked="false">
                <v:path arrowok="t"/>
                <v:fill type="solid"/>
              </v:shape>
            </v:group>
            <v:group style="position:absolute;left:9981;top:8933;width:365;height:364" coordorigin="9981,8933" coordsize="365,364">
              <v:shape style="position:absolute;left:9981;top:8933;width:365;height:364" coordorigin="9981,8933" coordsize="365,364" path="m10177,8933l10105,8944,10047,8976,10005,9023,9983,9083,9981,9105,9982,9129,9998,9191,10045,9253,10102,9285,10158,9296,10182,9295,10246,9275,10298,9236,10310,9220,10123,9220,10034,9131,10079,9086,10167,9086,10239,9014,10315,9014,10315,9014,10272,8969,10216,8940,10197,8935,10177,8933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315,9014l10239,9014,10284,9059,10123,9220,10310,9220,10312,9219,10339,9160,10345,9116,10344,9093,10340,9072,10334,9051,10325,9032,10315,9014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167,9086l10079,9086,10123,9130,10167,9086xe" filled="true" fillcolor="#414042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9969,3039l9905,3044,9844,3059,9788,3083,9736,3115,9690,3154,9651,3200,9619,3251,9595,3308,9580,3369,9575,3433,9576,3465,9586,3527,9606,3586,9634,3640,9670,3689,9713,3732,9761,3767,9816,3796,9874,3815,9937,3825,9969,3827,10001,3825,10064,3815,10122,3796,10177,3767,10225,3732,10268,3689,10304,3640,10332,3586,10352,3527,10362,3465,10363,3433,10362,3400,10352,3338,10332,3279,10304,3225,10268,3176,10225,3133,10177,3098,10122,3070,10064,3050,10001,3040,9969,3039xe" filled="true" fillcolor="#e6e7e8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10363,3433l10358,3496,10343,3557,10319,3614,10287,3665,10248,3711,10202,3751,10150,3783,10094,3806,10033,3821,9969,3827,9937,3825,9874,3815,9816,3796,9761,3767,9713,3732,9670,3689,9634,3640,9606,3586,9586,3527,9576,3465,9575,3433,9576,3400,9586,3338,9606,3279,9634,3225,9670,3176,9713,3133,9761,3098,9816,3070,9874,3050,9937,3040,9969,3039,10001,3040,10064,3050,10122,3070,10177,3098,10225,3133,10268,3176,10304,3225,10332,3279,10352,3338,10362,3400,10363,3433xe" filled="false" stroked="true" strokeweight="2.503pt" strokecolor="#414042">
                <v:path arrowok="t"/>
              </v:shape>
            </v:group>
            <v:group style="position:absolute;left:9707;top:3207;width:526;height:434" coordorigin="9707,3207" coordsize="526,434">
              <v:shape style="position:absolute;left:9707;top:3207;width:526;height:434" coordorigin="9707,3207" coordsize="526,434" path="m9975,3356l9910,3376,9872,3426,9867,3641,10072,3641,10072,3458,10069,3436,10036,3380,9975,335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51,3401l9787,3430,9773,3600,9850,3600,9850,3458,9852,3442,9856,3423,9864,3405,9858,3403,9851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401l10088,3401,10081,3403,10081,3418,10086,3438,10088,3458,10088,3600,10165,3600,10165,3472,10136,3415,10117,3405,10095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60,3426l9707,3475,9707,3565,9757,3565,9757,3467,9761,3447,9769,3428,9765,3427,9760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426l10178,3426,10174,3427,10172,3433,10179,3452,10182,3472,10182,3565,10232,3565,10231,3465,10222,3445,10205,3431,10183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55,3350l9735,3358,9726,3377,9733,3399,9751,3409,9774,3402,9785,3385,9779,3362,9762,3351,9755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350l10163,3358,10154,3377,10161,3399,10179,3409,10201,3402,10212,3385,10206,3362,10190,3351,10183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296l10073,3301,10057,3316,10051,3337,10056,3360,10069,3376,10089,3384,10113,3379,10130,3366,10138,3347,10134,3323,10122,3305,10104,3297,10095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44,3296l9822,3301,9807,3316,9800,3337,9805,3360,9819,3376,9838,3384,9862,3379,9879,3366,9888,3347,9883,3323,9871,3305,9853,3297,9844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969,3207l9947,3211,9928,3222,9914,3238,9905,3258,9908,3285,9916,3307,9929,3323,9946,3334,9965,3338,9989,3335,10008,3325,10023,3309,10032,3290,10031,3263,9995,3213,9969,3207xe" filled="true" fillcolor="#414042" stroked="false">
                <v:path arrowok="t"/>
                <v:fill type="solid"/>
              </v:shape>
            </v:group>
            <v:group style="position:absolute;left:9688;top:3155;width:561;height:554" coordorigin="9688,3155" coordsize="561,554">
              <v:shape style="position:absolute;left:9688;top:3155;width:561;height:554" coordorigin="9688,3155" coordsize="561,554" path="m10249,3155l9688,3709e" filled="false" stroked="true" strokeweight="2.503pt" strokecolor="#414042">
                <v:path arrowok="t"/>
              </v:shape>
            </v:group>
            <w10:wrap type="none"/>
          </v:group>
        </w:pict>
      </w: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24"/>
          <w:w w:val="89"/>
          <w:sz w:val="14"/>
        </w:rPr>
        <w:t> </w:t>
      </w:r>
      <w:r>
        <w:rPr>
          <w:rFonts w:ascii="Arial"/>
          <w:color w:val="414042"/>
          <w:sz w:val="14"/>
        </w:rPr>
        <w:t>(WSCUC),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8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8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510.748.9001,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*For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21"/>
          <w:w w:val="92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3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pStyle w:val="Heading5"/>
        <w:spacing w:line="474" w:lineRule="exact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Calibri"/>
          <w:color w:val="FFFFFF"/>
          <w:w w:val="105"/>
        </w:rPr>
        <w:t>APP</w:t>
      </w:r>
      <w:r>
        <w:rPr>
          <w:rFonts w:ascii="Calibri"/>
          <w:color w:val="FFFFFF"/>
          <w:spacing w:val="-19"/>
          <w:w w:val="105"/>
        </w:rPr>
        <w:t>L</w:t>
      </w:r>
      <w:r>
        <w:rPr>
          <w:rFonts w:ascii="Calibri"/>
          <w:color w:val="FFFFFF"/>
          <w:spacing w:val="-40"/>
          <w:w w:val="105"/>
        </w:rPr>
        <w:t>Y</w:t>
      </w:r>
      <w:r>
        <w:rPr>
          <w:rFonts w:ascii="Calibri"/>
          <w:color w:val="FFFFFF"/>
          <w:w w:val="105"/>
        </w:rPr>
        <w:t>.NCU.EDU</w:t>
      </w:r>
      <w:r>
        <w:rPr>
          <w:rFonts w:ascii="Calibri"/>
          <w:color w:val="FFFFFF"/>
          <w:w w:val="107"/>
        </w:rPr>
        <w:t> </w:t>
      </w:r>
      <w:r>
        <w:rPr>
          <w:rFonts w:ascii="Calibri"/>
          <w:color w:val="FFFFFF"/>
          <w:spacing w:val="-2"/>
          <w:w w:val="110"/>
        </w:rPr>
        <w:t>866.776.0331</w:t>
      </w:r>
      <w:r>
        <w:rPr>
          <w:rFonts w:ascii="Calibri"/>
          <w:b w:val="0"/>
        </w:rPr>
      </w:r>
    </w:p>
    <w:p>
      <w:pPr>
        <w:spacing w:after="0" w:line="474" w:lineRule="exact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1500" w:bottom="280" w:left="0" w:right="0"/>
          <w:cols w:num="2" w:equalWidth="0">
            <w:col w:w="6719" w:space="1106"/>
            <w:col w:w="441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97.0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before="0"/>
                    <w:ind w:left="439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7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8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-38"/>
                      <w:sz w:val="42"/>
                    </w:rPr>
                    <w:t>T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echnology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436" w:right="434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technology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rapidly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evolving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growing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modern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4"/>
                      <w:sz w:val="22"/>
                      <w:szCs w:val="22"/>
                    </w:rPr>
                    <w:t>society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those</w:t>
                  </w:r>
                  <w:r>
                    <w:rPr>
                      <w:rFonts w:ascii="Arial" w:hAnsi="Arial" w:cs="Arial" w:eastAsia="Arial"/>
                      <w:color w:val="414042"/>
                      <w:spacing w:val="2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seeking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future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tech,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means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maintaining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skills,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increasing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knowledge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quickly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adapting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change.</w:t>
                  </w:r>
                  <w:r>
                    <w:rPr>
                      <w:rFonts w:ascii="Arial" w:hAnsi="Arial" w:cs="Arial" w:eastAsia="Arial"/>
                      <w:color w:val="414042"/>
                      <w:spacing w:val="-3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however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success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require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dedication,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commitment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access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specifically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dynamic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industry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436" w:right="389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414042"/>
                      <w:sz w:val="22"/>
                    </w:rPr>
                    <w:t>Northcentral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University's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School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4"/>
                      <w:sz w:val="22"/>
                    </w:rPr>
                    <w:t>Technology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helps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prepare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students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take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on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range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24"/>
                      <w:w w:val="9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technology-based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roles,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including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positions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leadership.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Students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will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also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learn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critical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technical</w:t>
                  </w:r>
                  <w:r>
                    <w:rPr>
                      <w:rFonts w:ascii="Arial"/>
                      <w:color w:val="414042"/>
                      <w:spacing w:val="21"/>
                      <w:w w:val="9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skills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needed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today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through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instruction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assessments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designed</w:t>
                  </w:r>
                  <w:r>
                    <w:rPr>
                      <w:rFonts w:ascii="Arial"/>
                      <w:color w:val="414042"/>
                      <w:spacing w:val="-3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mirror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work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environment.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Heading8"/>
        <w:spacing w:line="240" w:lineRule="auto" w:before="50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MASTER</w:t>
      </w:r>
      <w:r>
        <w:rPr>
          <w:rFonts w:ascii="Calibri"/>
          <w:color w:val="414042"/>
          <w:spacing w:val="-14"/>
          <w:w w:val="105"/>
        </w:rPr>
        <w:t> </w:t>
      </w:r>
      <w:r>
        <w:rPr>
          <w:rFonts w:ascii="Calibri"/>
          <w:color w:val="414042"/>
          <w:w w:val="105"/>
        </w:rPr>
        <w:t>OF</w:t>
      </w:r>
      <w:r>
        <w:rPr>
          <w:rFonts w:ascii="Calibri"/>
          <w:color w:val="414042"/>
          <w:spacing w:val="-14"/>
          <w:w w:val="105"/>
        </w:rPr>
        <w:t> </w:t>
      </w:r>
      <w:r>
        <w:rPr>
          <w:rFonts w:ascii="Calibri"/>
          <w:color w:val="414042"/>
          <w:w w:val="105"/>
        </w:rPr>
        <w:t>SCIENCE</w:t>
      </w:r>
      <w:r>
        <w:rPr>
          <w:rFonts w:ascii="Calibri"/>
          <w:color w:val="414042"/>
          <w:spacing w:val="-14"/>
          <w:w w:val="105"/>
        </w:rPr>
        <w:t> </w:t>
      </w:r>
      <w:r>
        <w:rPr>
          <w:rFonts w:ascii="Calibri"/>
          <w:color w:val="414042"/>
          <w:w w:val="105"/>
        </w:rPr>
        <w:t>IN</w:t>
      </w:r>
      <w:r>
        <w:rPr>
          <w:rFonts w:ascii="Calibri"/>
          <w:color w:val="414042"/>
          <w:spacing w:val="-13"/>
          <w:w w:val="105"/>
        </w:rPr>
        <w:t> </w:t>
      </w:r>
      <w:r>
        <w:rPr>
          <w:rFonts w:ascii="Calibri"/>
          <w:color w:val="414042"/>
          <w:w w:val="105"/>
        </w:rPr>
        <w:t>INFORM</w:t>
      </w:r>
      <w:r>
        <w:rPr>
          <w:rFonts w:ascii="Calibri"/>
          <w:color w:val="414042"/>
          <w:spacing w:val="-25"/>
          <w:w w:val="105"/>
        </w:rPr>
        <w:t>A</w:t>
      </w:r>
      <w:r>
        <w:rPr>
          <w:rFonts w:ascii="Calibri"/>
          <w:color w:val="414042"/>
          <w:w w:val="105"/>
        </w:rPr>
        <w:t>TION</w:t>
      </w:r>
      <w:r>
        <w:rPr>
          <w:rFonts w:ascii="Calibri"/>
          <w:color w:val="414042"/>
          <w:spacing w:val="-14"/>
          <w:w w:val="105"/>
        </w:rPr>
        <w:t> </w:t>
      </w:r>
      <w:r>
        <w:rPr>
          <w:rFonts w:ascii="Calibri"/>
          <w:color w:val="414042"/>
          <w:w w:val="105"/>
        </w:rPr>
        <w:t>TECHNOLOGY</w:t>
      </w:r>
      <w:r>
        <w:rPr>
          <w:rFonts w:ascii="Calibri"/>
          <w:b w:val="0"/>
        </w:rPr>
      </w:r>
    </w:p>
    <w:p>
      <w:pPr>
        <w:spacing w:line="243" w:lineRule="auto" w:before="109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414042"/>
          <w:spacing w:val="-33"/>
          <w:sz w:val="24"/>
          <w:szCs w:val="24"/>
        </w:rPr>
        <w:t>T</w:t>
      </w:r>
      <w:r>
        <w:rPr>
          <w:rFonts w:ascii="Arial" w:hAnsi="Arial" w:cs="Arial" w:eastAsia="Arial"/>
          <w:color w:val="414042"/>
          <w:sz w:val="24"/>
          <w:szCs w:val="24"/>
        </w:rPr>
        <w:t>echnology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is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integral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pa</w:t>
      </w:r>
      <w:r>
        <w:rPr>
          <w:rFonts w:ascii="Arial" w:hAnsi="Arial" w:cs="Arial" w:eastAsia="Arial"/>
          <w:color w:val="414042"/>
          <w:spacing w:val="4"/>
          <w:sz w:val="24"/>
          <w:szCs w:val="24"/>
        </w:rPr>
        <w:t>r</w:t>
      </w:r>
      <w:r>
        <w:rPr>
          <w:rFonts w:ascii="Arial" w:hAnsi="Arial" w:cs="Arial" w:eastAsia="Arial"/>
          <w:color w:val="414042"/>
          <w:sz w:val="24"/>
          <w:szCs w:val="24"/>
        </w:rPr>
        <w:t>t</w:t>
      </w:r>
      <w:r>
        <w:rPr>
          <w:rFonts w:ascii="Arial" w:hAnsi="Arial" w:cs="Arial" w:eastAsia="Arial"/>
          <w:color w:val="414042"/>
          <w:spacing w:val="-2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our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lives,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2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we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rely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upon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it</w:t>
      </w:r>
      <w:r>
        <w:rPr>
          <w:rFonts w:ascii="Arial" w:hAnsi="Arial" w:cs="Arial" w:eastAsia="Arial"/>
          <w:color w:val="414042"/>
          <w:spacing w:val="-2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for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eve</w:t>
      </w:r>
      <w:r>
        <w:rPr>
          <w:rFonts w:ascii="Arial" w:hAnsi="Arial" w:cs="Arial" w:eastAsia="Arial"/>
          <w:color w:val="414042"/>
          <w:spacing w:val="9"/>
          <w:sz w:val="24"/>
          <w:szCs w:val="24"/>
        </w:rPr>
        <w:t>r</w:t>
      </w:r>
      <w:r>
        <w:rPr>
          <w:rFonts w:ascii="Arial" w:hAnsi="Arial" w:cs="Arial" w:eastAsia="Arial"/>
          <w:color w:val="414042"/>
          <w:sz w:val="24"/>
          <w:szCs w:val="24"/>
        </w:rPr>
        <w:t>ything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from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business</w:t>
      </w:r>
      <w:r>
        <w:rPr>
          <w:rFonts w:ascii="Arial" w:hAnsi="Arial" w:cs="Arial" w:eastAsia="Arial"/>
          <w:color w:val="414042"/>
          <w:spacing w:val="-2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w w:val="9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manufacturing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staying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connected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friends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4"/>
          <w:sz w:val="24"/>
          <w:szCs w:val="24"/>
        </w:rPr>
        <w:t>family</w:t>
      </w:r>
      <w:r>
        <w:rPr>
          <w:rFonts w:ascii="Arial" w:hAnsi="Arial" w:cs="Arial" w:eastAsia="Arial"/>
          <w:color w:val="414042"/>
          <w:spacing w:val="-3"/>
          <w:sz w:val="24"/>
          <w:szCs w:val="24"/>
        </w:rPr>
        <w:t>.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Creating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modern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experience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2"/>
          <w:sz w:val="24"/>
          <w:szCs w:val="24"/>
        </w:rPr>
        <w:t>isn’t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5"/>
          <w:sz w:val="24"/>
          <w:szCs w:val="24"/>
        </w:rPr>
        <w:t>easy</w:t>
      </w:r>
      <w:r>
        <w:rPr>
          <w:rFonts w:ascii="Arial" w:hAnsi="Arial" w:cs="Arial" w:eastAsia="Arial"/>
          <w:color w:val="414042"/>
          <w:spacing w:val="-4"/>
          <w:sz w:val="24"/>
          <w:szCs w:val="24"/>
        </w:rPr>
        <w:t>,</w:t>
      </w:r>
      <w:r>
        <w:rPr>
          <w:rFonts w:ascii="Arial" w:hAnsi="Arial" w:cs="Arial" w:eastAsia="Arial"/>
          <w:color w:val="414042"/>
          <w:spacing w:val="25"/>
          <w:w w:val="10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3"/>
          <w:sz w:val="24"/>
          <w:szCs w:val="24"/>
        </w:rPr>
        <w:t>however</w:t>
      </w:r>
      <w:r>
        <w:rPr>
          <w:rFonts w:ascii="Arial" w:hAnsi="Arial" w:cs="Arial" w:eastAsia="Arial"/>
          <w:color w:val="414042"/>
          <w:spacing w:val="-2"/>
          <w:sz w:val="24"/>
          <w:szCs w:val="24"/>
        </w:rPr>
        <w:t>,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it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takes</w:t>
      </w:r>
      <w:r>
        <w:rPr>
          <w:rFonts w:ascii="Arial" w:hAnsi="Arial" w:cs="Arial" w:eastAsia="Arial"/>
          <w:color w:val="414042"/>
          <w:spacing w:val="-41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teams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innovative</w:t>
      </w:r>
      <w:r>
        <w:rPr>
          <w:rFonts w:ascii="Arial" w:hAnsi="Arial" w:cs="Arial" w:eastAsia="Arial"/>
          <w:color w:val="414042"/>
          <w:spacing w:val="-41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skilled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professionals</w:t>
      </w:r>
      <w:r>
        <w:rPr>
          <w:rFonts w:ascii="Arial" w:hAnsi="Arial" w:cs="Arial" w:eastAsia="Arial"/>
          <w:color w:val="414042"/>
          <w:spacing w:val="-41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working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together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41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solve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problems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22"/>
          <w:w w:val="97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create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solutions.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Our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Master</w:t>
      </w:r>
      <w:r>
        <w:rPr>
          <w:rFonts w:ascii="Arial" w:hAnsi="Arial" w:cs="Arial" w:eastAsia="Arial"/>
          <w:color w:val="414042"/>
          <w:spacing w:val="-4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Science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in</w:t>
      </w:r>
      <w:r>
        <w:rPr>
          <w:rFonts w:ascii="Arial" w:hAnsi="Arial" w:cs="Arial" w:eastAsia="Arial"/>
          <w:color w:val="414042"/>
          <w:spacing w:val="-4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Info</w:t>
      </w:r>
      <w:r>
        <w:rPr>
          <w:rFonts w:ascii="Arial" w:hAnsi="Arial" w:cs="Arial" w:eastAsia="Arial"/>
          <w:color w:val="414042"/>
          <w:spacing w:val="1"/>
          <w:w w:val="95"/>
          <w:sz w:val="24"/>
          <w:szCs w:val="24"/>
        </w:rPr>
        <w:t>r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mation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31"/>
          <w:w w:val="95"/>
          <w:sz w:val="24"/>
          <w:szCs w:val="24"/>
        </w:rPr>
        <w:t>T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echnology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program</w:t>
      </w:r>
      <w:r>
        <w:rPr>
          <w:rFonts w:ascii="Arial" w:hAnsi="Arial" w:cs="Arial" w:eastAsia="Arial"/>
          <w:color w:val="414042"/>
          <w:spacing w:val="-4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prepares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students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lead</w:t>
      </w:r>
      <w:r>
        <w:rPr>
          <w:rFonts w:ascii="Arial" w:hAnsi="Arial" w:cs="Arial" w:eastAsia="Arial"/>
          <w:color w:val="414042"/>
          <w:w w:val="9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way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by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arming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them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with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2"/>
          <w:sz w:val="24"/>
          <w:szCs w:val="24"/>
        </w:rPr>
        <w:t>very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latest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skills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inside-industry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knowledge.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86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414042"/>
          <w:sz w:val="24"/>
          <w:szCs w:val="24"/>
        </w:rPr>
        <w:t>What</w:t>
      </w:r>
      <w:r>
        <w:rPr>
          <w:rFonts w:ascii="Calibri" w:hAnsi="Calibri" w:cs="Calibri" w:eastAsia="Calibri"/>
          <w:b/>
          <w:bCs/>
          <w:color w:val="414042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414042"/>
          <w:spacing w:val="-4"/>
          <w:sz w:val="24"/>
          <w:szCs w:val="24"/>
        </w:rPr>
        <w:t>Y</w:t>
      </w:r>
      <w:r>
        <w:rPr>
          <w:rFonts w:ascii="Calibri" w:hAnsi="Calibri" w:cs="Calibri" w:eastAsia="Calibri"/>
          <w:b/>
          <w:bCs/>
          <w:color w:val="414042"/>
          <w:spacing w:val="-5"/>
          <w:sz w:val="24"/>
          <w:szCs w:val="24"/>
        </w:rPr>
        <w:t>ou’ll</w:t>
      </w:r>
      <w:r>
        <w:rPr>
          <w:rFonts w:ascii="Calibri" w:hAnsi="Calibri" w:cs="Calibri" w:eastAsia="Calibri"/>
          <w:b/>
          <w:bCs/>
          <w:color w:val="414042"/>
          <w:spacing w:val="1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414042"/>
          <w:sz w:val="24"/>
          <w:szCs w:val="24"/>
        </w:rPr>
        <w:t>Learn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3" w:lineRule="auto" w:before="50"/>
        <w:ind w:left="869" w:right="20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414042"/>
          <w:sz w:val="24"/>
          <w:szCs w:val="24"/>
        </w:rPr>
        <w:t>This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program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covers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broad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range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vital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topics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including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mobile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computing,</w:t>
      </w:r>
      <w:r>
        <w:rPr>
          <w:rFonts w:ascii="Arial" w:hAnsi="Arial" w:cs="Arial" w:eastAsia="Arial"/>
          <w:color w:val="414042"/>
          <w:spacing w:val="-36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database</w:t>
      </w:r>
      <w:r>
        <w:rPr>
          <w:rFonts w:ascii="Arial" w:hAnsi="Arial" w:cs="Arial" w:eastAsia="Arial"/>
          <w:color w:val="414042"/>
          <w:spacing w:val="-3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management</w:t>
      </w:r>
      <w:r>
        <w:rPr>
          <w:rFonts w:ascii="Arial" w:hAnsi="Arial" w:cs="Arial" w:eastAsia="Arial"/>
          <w:color w:val="414042"/>
          <w:w w:val="93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information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4"/>
          <w:sz w:val="24"/>
          <w:szCs w:val="24"/>
        </w:rPr>
        <w:t>security</w:t>
      </w:r>
      <w:r>
        <w:rPr>
          <w:rFonts w:ascii="Arial" w:hAnsi="Arial" w:cs="Arial" w:eastAsia="Arial"/>
          <w:color w:val="414042"/>
          <w:spacing w:val="-3"/>
          <w:sz w:val="24"/>
          <w:szCs w:val="24"/>
        </w:rPr>
        <w:t>.</w:t>
      </w:r>
      <w:r>
        <w:rPr>
          <w:rFonts w:ascii="Arial" w:hAnsi="Arial" w:cs="Arial" w:eastAsia="Arial"/>
          <w:color w:val="414042"/>
          <w:spacing w:val="-13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5"/>
          <w:sz w:val="24"/>
          <w:szCs w:val="24"/>
        </w:rPr>
        <w:t>You’ll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also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explore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design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networks,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information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systems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21"/>
          <w:w w:val="97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computing</w:t>
      </w:r>
      <w:r>
        <w:rPr>
          <w:rFonts w:ascii="Arial" w:hAnsi="Arial" w:cs="Arial" w:eastAsia="Arial"/>
          <w:color w:val="414042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systems.</w:t>
      </w:r>
      <w:r>
        <w:rPr>
          <w:rFonts w:ascii="Arial" w:hAnsi="Arial" w:cs="Arial" w:eastAsia="Arial"/>
          <w:color w:val="414042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Additionally,</w:t>
      </w:r>
      <w:r>
        <w:rPr>
          <w:rFonts w:ascii="Arial" w:hAnsi="Arial" w:cs="Arial" w:eastAsia="Arial"/>
          <w:color w:val="414042"/>
          <w:spacing w:val="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you’ll</w:t>
      </w:r>
      <w:r>
        <w:rPr>
          <w:rFonts w:ascii="Arial" w:hAnsi="Arial" w:cs="Arial" w:eastAsia="Arial"/>
          <w:color w:val="414042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gain</w:t>
      </w:r>
      <w:r>
        <w:rPr>
          <w:rFonts w:ascii="Arial" w:hAnsi="Arial" w:cs="Arial" w:eastAsia="Arial"/>
          <w:color w:val="414042"/>
          <w:spacing w:val="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in-depth</w:t>
      </w:r>
      <w:r>
        <w:rPr>
          <w:rFonts w:ascii="Arial" w:hAnsi="Arial" w:cs="Arial" w:eastAsia="Arial"/>
          <w:color w:val="414042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knowledge</w:t>
      </w:r>
      <w:r>
        <w:rPr>
          <w:rFonts w:ascii="Arial" w:hAnsi="Arial" w:cs="Arial" w:eastAsia="Arial"/>
          <w:color w:val="414042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about</w:t>
      </w:r>
      <w:r>
        <w:rPr>
          <w:rFonts w:ascii="Arial" w:hAnsi="Arial" w:cs="Arial" w:eastAsia="Arial"/>
          <w:color w:val="414042"/>
          <w:spacing w:val="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principles</w:t>
      </w:r>
      <w:r>
        <w:rPr>
          <w:rFonts w:ascii="Arial" w:hAnsi="Arial" w:cs="Arial" w:eastAsia="Arial"/>
          <w:color w:val="414042"/>
          <w:spacing w:val="3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computer</w:t>
      </w:r>
      <w:r>
        <w:rPr>
          <w:rFonts w:ascii="Arial" w:hAnsi="Arial" w:cs="Arial" w:eastAsia="Arial"/>
          <w:color w:val="414042"/>
          <w:spacing w:val="27"/>
          <w:w w:val="92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hardware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software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components.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Students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will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also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have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opportunity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get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hands-on</w:t>
      </w:r>
      <w:r>
        <w:rPr>
          <w:rFonts w:ascii="Arial" w:hAnsi="Arial" w:cs="Arial" w:eastAsia="Arial"/>
          <w:color w:val="414042"/>
          <w:spacing w:val="24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experience.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86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sz w:val="24"/>
        </w:rPr>
        <w:t>Who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z w:val="24"/>
        </w:rPr>
        <w:t>Will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pacing w:val="-6"/>
          <w:sz w:val="24"/>
        </w:rPr>
        <w:t>T</w:t>
      </w:r>
      <w:r>
        <w:rPr>
          <w:rFonts w:ascii="Calibri"/>
          <w:b/>
          <w:color w:val="414042"/>
          <w:spacing w:val="-5"/>
          <w:sz w:val="24"/>
        </w:rPr>
        <w:t>each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pacing w:val="-8"/>
          <w:sz w:val="24"/>
        </w:rPr>
        <w:t>Y</w:t>
      </w:r>
      <w:r>
        <w:rPr>
          <w:rFonts w:ascii="Calibri"/>
          <w:b/>
          <w:color w:val="414042"/>
          <w:spacing w:val="-9"/>
          <w:sz w:val="24"/>
        </w:rPr>
        <w:t>ou</w:t>
      </w:r>
      <w:r>
        <w:rPr>
          <w:rFonts w:ascii="Calibri"/>
          <w:sz w:val="24"/>
        </w:rPr>
      </w:r>
    </w:p>
    <w:p>
      <w:pPr>
        <w:spacing w:line="243" w:lineRule="auto" w:before="50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z w:val="24"/>
        </w:rPr>
        <w:t>Our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Master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of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Science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in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Info</w:t>
      </w:r>
      <w:r>
        <w:rPr>
          <w:rFonts w:ascii="Arial"/>
          <w:color w:val="414042"/>
          <w:spacing w:val="1"/>
          <w:sz w:val="24"/>
        </w:rPr>
        <w:t>r</w:t>
      </w:r>
      <w:r>
        <w:rPr>
          <w:rFonts w:ascii="Arial"/>
          <w:color w:val="414042"/>
          <w:sz w:val="24"/>
        </w:rPr>
        <w:t>mation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pacing w:val="-33"/>
          <w:sz w:val="24"/>
        </w:rPr>
        <w:t>T</w:t>
      </w:r>
      <w:r>
        <w:rPr>
          <w:rFonts w:ascii="Arial"/>
          <w:color w:val="414042"/>
          <w:sz w:val="24"/>
        </w:rPr>
        <w:t>echnology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program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is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designed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taught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by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experienced</w:t>
      </w:r>
      <w:r>
        <w:rPr>
          <w:rFonts w:ascii="Arial"/>
          <w:color w:val="414042"/>
          <w:w w:val="94"/>
          <w:sz w:val="24"/>
        </w:rPr>
        <w:t> </w:t>
      </w:r>
      <w:r>
        <w:rPr>
          <w:rFonts w:ascii="Arial"/>
          <w:color w:val="414042"/>
          <w:w w:val="95"/>
          <w:sz w:val="24"/>
        </w:rPr>
        <w:t>technology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professionals.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This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ensures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that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the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curriculum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is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aligned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with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current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spacing w:val="1"/>
          <w:w w:val="95"/>
          <w:sz w:val="24"/>
        </w:rPr>
        <w:t>industry</w:t>
      </w:r>
      <w:r>
        <w:rPr>
          <w:rFonts w:ascii="Arial"/>
          <w:color w:val="414042"/>
          <w:spacing w:val="-1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needs.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All</w:t>
      </w:r>
      <w:r>
        <w:rPr>
          <w:rFonts w:ascii="Arial"/>
          <w:color w:val="414042"/>
          <w:spacing w:val="21"/>
          <w:sz w:val="24"/>
        </w:rPr>
        <w:t> </w:t>
      </w:r>
      <w:r>
        <w:rPr>
          <w:rFonts w:ascii="Arial"/>
          <w:color w:val="414042"/>
          <w:w w:val="95"/>
          <w:sz w:val="24"/>
        </w:rPr>
        <w:t>professors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have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doctoral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degrees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and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provide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you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the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one-to-one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guidance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you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spacing w:val="1"/>
          <w:w w:val="95"/>
          <w:sz w:val="24"/>
        </w:rPr>
        <w:t>deserve.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This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unique</w:t>
      </w:r>
      <w:r>
        <w:rPr>
          <w:rFonts w:ascii="Arial"/>
          <w:color w:val="414042"/>
          <w:spacing w:val="21"/>
          <w:w w:val="94"/>
          <w:sz w:val="24"/>
        </w:rPr>
        <w:t> </w:t>
      </w:r>
      <w:r>
        <w:rPr>
          <w:rFonts w:ascii="Arial"/>
          <w:color w:val="414042"/>
          <w:sz w:val="24"/>
        </w:rPr>
        <w:t>learning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model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ensures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that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have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personal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attention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support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need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to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excel.</w:t>
      </w:r>
      <w:r>
        <w:rPr>
          <w:rFonts w:ascii="Arial"/>
          <w:sz w:val="24"/>
        </w:rPr>
      </w:r>
    </w:p>
    <w:p>
      <w:pPr>
        <w:spacing w:after="0" w:line="243" w:lineRule="auto"/>
        <w:jc w:val="left"/>
        <w:rPr>
          <w:rFonts w:ascii="Arial" w:hAnsi="Arial" w:cs="Arial" w:eastAsia="Arial"/>
          <w:sz w:val="24"/>
          <w:szCs w:val="24"/>
        </w:rPr>
        <w:sectPr>
          <w:headerReference w:type="even" r:id="rId86"/>
          <w:pgSz w:w="12240" w:h="15840"/>
          <w:pgMar w:header="107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tabs>
          <w:tab w:pos="4027" w:val="left" w:leader="none"/>
        </w:tabs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25175" cy="457200"/>
            <wp:effectExtent l="0" t="0" r="0" b="0"/>
            <wp:docPr id="2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1189688" cy="257175"/>
            <wp:effectExtent l="0" t="0" r="0" b="0"/>
            <wp:docPr id="3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spacing w:line="431" w:lineRule="exact" w:before="0"/>
        <w:ind w:left="0" w:right="1672" w:firstLine="0"/>
        <w:jc w:val="right"/>
        <w:rPr>
          <w:rFonts w:ascii="Arial Black" w:hAnsi="Arial Black" w:cs="Arial Black" w:eastAsia="Arial Black"/>
          <w:sz w:val="36"/>
          <w:szCs w:val="36"/>
        </w:rPr>
      </w:pPr>
      <w:r>
        <w:rPr/>
        <w:pict>
          <v:group style="position:absolute;margin-left:0pt;margin-top:10.1316pt;width:321.05pt;height:7.1pt;mso-position-horizontal-relative:page;mso-position-vertical-relative:paragraph;z-index:6472" coordorigin="0,203" coordsize="6421,142">
            <v:group style="position:absolute;left:0;top:203;width:2141;height:142" coordorigin="0,203" coordsize="2141,142">
              <v:shape style="position:absolute;left:0;top:203;width:2141;height:142" coordorigin="0,203" coordsize="2141,142" path="m0,344l2140,344,2140,203,0,203,0,344xe" filled="true" fillcolor="#811c28" stroked="false">
                <v:path arrowok="t"/>
                <v:fill type="solid"/>
              </v:shape>
            </v:group>
            <v:group style="position:absolute;left:2140;top:203;width:2141;height:142" coordorigin="2140,203" coordsize="2141,142">
              <v:shape style="position:absolute;left:2140;top:203;width:2141;height:142" coordorigin="2140,203" coordsize="2141,142" path="m4280,344l2140,344,2140,203,4280,203,4280,344xe" filled="true" fillcolor="#bd711e" stroked="false">
                <v:path arrowok="t"/>
                <v:fill type="solid"/>
              </v:shape>
            </v:group>
            <v:group style="position:absolute;left:4280;top:203;width:2141;height:142" coordorigin="4280,203" coordsize="2141,142">
              <v:shape style="position:absolute;left:4280;top:203;width:2141;height:142" coordorigin="4280,203" coordsize="2141,142" path="m6421,344l4280,344,4280,203,6421,203,6421,344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/>
          <w:b/>
          <w:color w:val="414042"/>
          <w:sz w:val="36"/>
        </w:rPr>
        <w:t>100%</w:t>
      </w:r>
      <w:r>
        <w:rPr>
          <w:rFonts w:ascii="Arial Black"/>
          <w:sz w:val="36"/>
        </w:rPr>
      </w:r>
    </w:p>
    <w:p>
      <w:pPr>
        <w:pStyle w:val="Heading9"/>
        <w:spacing w:line="291" w:lineRule="exact"/>
        <w:ind w:left="0" w:right="1034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ONLINE </w:t>
      </w:r>
      <w:r>
        <w:rPr>
          <w:rFonts w:ascii="Calibri"/>
          <w:color w:val="414042"/>
          <w:spacing w:val="7"/>
          <w:w w:val="105"/>
        </w:rPr>
        <w:t> </w:t>
      </w:r>
      <w:r>
        <w:rPr>
          <w:rFonts w:ascii="Calibri"/>
          <w:color w:val="414042"/>
          <w:w w:val="105"/>
        </w:rPr>
        <w:t>COURSEWORK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headerReference w:type="default" r:id="rId87"/>
          <w:pgSz w:w="12240" w:h="15840"/>
          <w:pgMar w:header="0" w:footer="0" w:top="0" w:bottom="0" w:left="0" w:right="0"/>
        </w:sectPr>
      </w:pPr>
    </w:p>
    <w:p>
      <w:pPr>
        <w:spacing w:before="62"/>
        <w:ind w:left="68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sz w:val="24"/>
        </w:rPr>
        <w:t>Career</w:t>
      </w:r>
      <w:r>
        <w:rPr>
          <w:rFonts w:ascii="Calibri"/>
          <w:b/>
          <w:color w:val="414042"/>
          <w:spacing w:val="-20"/>
          <w:sz w:val="24"/>
        </w:rPr>
        <w:t> </w:t>
      </w:r>
      <w:r>
        <w:rPr>
          <w:rFonts w:ascii="Calibri"/>
          <w:b/>
          <w:color w:val="414042"/>
          <w:sz w:val="24"/>
        </w:rPr>
        <w:t>Potential</w:t>
      </w:r>
      <w:r>
        <w:rPr>
          <w:rFonts w:ascii="Calibri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50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Computer</w:t>
      </w:r>
      <w:r>
        <w:rPr>
          <w:rFonts w:ascii="Arial"/>
          <w:color w:val="414042"/>
          <w:spacing w:val="-23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and</w:t>
      </w:r>
      <w:r>
        <w:rPr>
          <w:rFonts w:ascii="Arial"/>
          <w:color w:val="414042"/>
          <w:spacing w:val="-2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Information</w:t>
      </w:r>
      <w:r>
        <w:rPr>
          <w:rFonts w:ascii="Arial"/>
          <w:color w:val="414042"/>
          <w:spacing w:val="-2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Systems</w:t>
      </w:r>
      <w:r>
        <w:rPr>
          <w:rFonts w:ascii="Arial"/>
          <w:color w:val="414042"/>
          <w:spacing w:val="-22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Mangers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Computer</w:t>
      </w:r>
      <w:r>
        <w:rPr>
          <w:rFonts w:ascii="Arial"/>
          <w:color w:val="414042"/>
          <w:spacing w:val="-3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and</w:t>
      </w:r>
      <w:r>
        <w:rPr>
          <w:rFonts w:ascii="Arial"/>
          <w:color w:val="414042"/>
          <w:spacing w:val="-3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Information</w:t>
      </w:r>
      <w:r>
        <w:rPr>
          <w:rFonts w:ascii="Arial"/>
          <w:color w:val="414042"/>
          <w:spacing w:val="-3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Research</w:t>
      </w:r>
      <w:r>
        <w:rPr>
          <w:rFonts w:ascii="Arial"/>
          <w:color w:val="414042"/>
          <w:spacing w:val="-3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Scientist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0"/>
          <w:sz w:val="24"/>
        </w:rPr>
        <w:t>Computer</w:t>
      </w:r>
      <w:r>
        <w:rPr>
          <w:rFonts w:ascii="Arial"/>
          <w:color w:val="414042"/>
          <w:spacing w:val="16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System</w:t>
      </w:r>
      <w:r>
        <w:rPr>
          <w:rFonts w:ascii="Arial"/>
          <w:color w:val="414042"/>
          <w:spacing w:val="16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Analysts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Information</w:t>
      </w:r>
      <w:r>
        <w:rPr>
          <w:rFonts w:ascii="Arial"/>
          <w:color w:val="414042"/>
          <w:spacing w:val="-3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Security</w:t>
      </w:r>
      <w:r>
        <w:rPr>
          <w:rFonts w:ascii="Arial"/>
          <w:color w:val="414042"/>
          <w:spacing w:val="-3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Analysts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Software</w:t>
      </w:r>
      <w:r>
        <w:rPr>
          <w:rFonts w:ascii="Arial"/>
          <w:color w:val="414042"/>
          <w:spacing w:val="-23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Developer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Computer</w:t>
      </w:r>
      <w:r>
        <w:rPr>
          <w:rFonts w:ascii="Arial"/>
          <w:color w:val="414042"/>
          <w:spacing w:val="-5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Network</w:t>
      </w:r>
      <w:r>
        <w:rPr>
          <w:rFonts w:ascii="Arial"/>
          <w:color w:val="414042"/>
          <w:spacing w:val="-5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Architects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32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GROUP</w:t>
      </w:r>
      <w:r>
        <w:rPr>
          <w:rFonts w:ascii="Calibri"/>
          <w:b/>
          <w:color w:val="414042"/>
          <w:spacing w:val="3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PROJECTS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SET</w:t>
      </w:r>
      <w:r>
        <w:rPr>
          <w:rFonts w:ascii="Calibri"/>
          <w:b/>
          <w:color w:val="414042"/>
          <w:spacing w:val="1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CLASS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TIMES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88" w:lineRule="exact" w:before="0"/>
        <w:ind w:left="1014" w:right="1460" w:firstLine="31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55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RESIDENCY</w:t>
      </w:r>
      <w:r>
        <w:rPr>
          <w:rFonts w:ascii="Calibri"/>
          <w:b/>
          <w:color w:val="414042"/>
          <w:w w:val="106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88" w:lineRule="exact" w:before="0"/>
        <w:ind w:left="1014" w:right="148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 </w:t>
      </w:r>
      <w:r>
        <w:rPr>
          <w:rFonts w:ascii="Calibri"/>
          <w:b/>
          <w:color w:val="414042"/>
          <w:spacing w:val="2"/>
          <w:w w:val="105"/>
          <w:sz w:val="24"/>
        </w:rPr>
        <w:t> </w:t>
      </w:r>
      <w:r>
        <w:rPr>
          <w:rFonts w:ascii="Calibri"/>
          <w:b/>
          <w:color w:val="414042"/>
          <w:spacing w:val="-3"/>
          <w:w w:val="105"/>
          <w:sz w:val="24"/>
        </w:rPr>
        <w:t>GRE/GMA</w:t>
      </w:r>
      <w:r>
        <w:rPr>
          <w:rFonts w:ascii="Calibri"/>
          <w:b/>
          <w:color w:val="414042"/>
          <w:spacing w:val="-4"/>
          <w:w w:val="105"/>
          <w:sz w:val="24"/>
        </w:rPr>
        <w:t>T</w:t>
      </w:r>
      <w:r>
        <w:rPr>
          <w:rFonts w:ascii="Calibri"/>
          <w:b/>
          <w:color w:val="414042"/>
          <w:spacing w:val="24"/>
          <w:w w:val="91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after="0" w:line="288" w:lineRule="exact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1500" w:bottom="280" w:left="0" w:right="0"/>
          <w:cols w:num="2" w:equalWidth="0">
            <w:col w:w="5434" w:space="2681"/>
            <w:col w:w="412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426" w:lineRule="exact" w:before="231"/>
        <w:ind w:left="8361" w:right="503" w:hanging="96"/>
        <w:jc w:val="righ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b/>
          <w:color w:val="FFFFFF"/>
          <w:sz w:val="38"/>
        </w:rPr>
        <w:t>Contact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NCU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to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learn</w:t>
      </w:r>
      <w:r>
        <w:rPr>
          <w:rFonts w:ascii="Calibri"/>
          <w:b/>
          <w:color w:val="FFFFFF"/>
          <w:spacing w:val="23"/>
          <w:sz w:val="38"/>
        </w:rPr>
        <w:t> </w:t>
      </w:r>
      <w:r>
        <w:rPr>
          <w:rFonts w:ascii="Calibri"/>
          <w:b/>
          <w:color w:val="FFFFFF"/>
          <w:sz w:val="38"/>
        </w:rPr>
        <w:t>more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or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apply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now!</w:t>
      </w:r>
      <w:r>
        <w:rPr>
          <w:rFonts w:ascii="Calibri"/>
          <w:sz w:val="3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7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1.023987pt;margin-top:0pt;width:221pt;height:792pt;mso-position-horizontal-relative:page;mso-position-vertical-relative:page;z-index:-137536" coordorigin="7820,0" coordsize="4420,15840">
            <v:group style="position:absolute;left:7820;top:0;width:4420;height:11300" coordorigin="7820,0" coordsize="4420,11300">
              <v:shape style="position:absolute;left:7820;top:0;width:4420;height:11300" coordorigin="7820,0" coordsize="4420,11300" path="m7820,11300l12240,11300,12240,0,7820,0,7820,11300xe" filled="true" fillcolor="#e6e7e8" stroked="false">
                <v:path arrowok="t"/>
                <v:fill type="solid"/>
              </v:shape>
            </v:group>
            <v:group style="position:absolute;left:7820;top:11300;width:4420;height:4541" coordorigin="7820,11300" coordsize="4420,4541">
              <v:shape style="position:absolute;left:7820;top:11300;width:4420;height:4541" coordorigin="7820,11300" coordsize="4420,4541" path="m12240,15840l7820,15840,7820,11300,12240,11300,12240,15840xe" filled="true" fillcolor="#bd711e" stroked="false">
                <v:path arrowok="t"/>
                <v:fill type="solid"/>
              </v:shape>
            </v:group>
            <v:group style="position:absolute;left:9703;top:4900;width:531;height:531" coordorigin="9703,4900" coordsize="531,531">
              <v:shape style="position:absolute;left:9703;top:4900;width:531;height:531" coordorigin="9703,4900" coordsize="531,531" path="m10079,5406l9976,5406,9981,5412,9981,5431,10042,5421,10079,5407,10079,540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9842,5370,9848,5374,9855,5377,9857,5385,9853,5391,9847,5402,9865,5410,9883,5417,9903,5423,9922,5427,9943,5430,9956,5419,9956,5412,9962,5406,10079,5406,10084,5391,10081,5385,10083,5377,10089,5374,10095,5370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10095,5370,10103,5372,10112,5389,10129,5377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88,5278l9749,5278,9757,5280,9764,5292,9762,5300,9745,5309,9757,5326,9770,5341,9784,5356,9798,5369,9814,5382,9831,5378,9835,5372,9842,5370,10137,5370,10144,5365,10159,5351,10173,5336,10185,5320,10182,5303,10176,5300,10174,5292,10177,5286,10181,5280,10188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09,5278l10188,5278,10205,5287,10209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733,5044l9707,5119,9704,5140,9716,5153,9723,5153,9728,5158,9728,5173,9723,5178,9703,5178,9705,5199,9719,5257,9743,5281,9749,5278,10209,5278,10213,5269,10220,5251,10226,5232,10229,5216,9971,5216,9948,5211,9931,5199,9920,5180,9922,5153,9931,5134,9944,5122,9950,5052,9747,5052,9745,5051,9743,5050,9733,5044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15,5153l10115,5153,10121,5158,10121,5173,10115,5178,10018,5178,10008,5197,9992,5211,9971,5216,10229,5216,10230,5212,10233,5191,10222,5178,10215,5178,10209,5173,10209,5158,10215,5153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54,4976l9976,4976,9981,4981,9981,5117,10000,5126,10013,5142,10108,5153,10234,5153,10232,5132,10218,5074,10199,5052,10184,5052,10179,5049,10174,5039,10176,5031,10182,5028,10192,5022,10181,5005,10168,4990,10154,497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825,4942l9778,4980,9753,5011,9756,5028,9762,5031,9764,5039,9758,5049,9754,5052,9950,5052,9956,4990,9956,4981,9962,4976,10154,4976,10154,4975,10139,4962,10135,4959,10093,4959,10093,4959,9838,4959,9833,4957,9825,4942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94,5050l10192,5051,10190,5052,10199,5052,10194,505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23,4949l10106,4953,10104,4957,10100,4959,10135,4959,10123,4949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56,4900l9889,4914,9847,4929,9857,4946,9855,4954,9846,4958,9844,4959,10093,4959,10091,4958,10083,4954,10081,4946,10084,4940,10090,4929,10081,4925,9962,4925,9956,4919,9956,490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95,4901l9981,4912,9981,4919,9976,4925,10081,4925,10073,4921,10054,4914,10035,4908,10015,4904,9995,4901xe" filled="true" fillcolor="#414042" stroked="false">
                <v:path arrowok="t"/>
                <v:fill type="solid"/>
              </v:shape>
            </v:group>
            <v:group style="position:absolute;left:9943;top:5140;width:51;height:51" coordorigin="9943,5140" coordsize="51,51">
              <v:shape style="position:absolute;left:9943;top:5140;width:51;height:51" coordorigin="9943,5140" coordsize="51,51" path="m9983,5140l9955,5140,9943,5152,9943,5179,9955,5191,9983,5191,9994,5179,9994,5152,9983,5140xe" filled="true" fillcolor="#414042" stroked="false">
                <v:path arrowok="t"/>
                <v:fill type="solid"/>
              </v:shape>
            </v:group>
            <v:group style="position:absolute;left:9603;top:4784;width:733;height:736" coordorigin="9603,4784" coordsize="733,736">
              <v:shape style="position:absolute;left:9603;top:4784;width:733;height:736" coordorigin="9603,4784" coordsize="733,736" path="m9834,4908l9701,4908,9723,4930,9709,4944,9674,4994,9641,5068,9629,5128,9627,5150,9628,5174,9637,5240,9657,5302,9686,5356,9723,5404,9784,5454,9757,5500,9752,5504,9752,5512,9760,5520,9773,5520,9819,5474,10154,5474,10142,5462,10148,5458,9979,5458,9956,5456,9934,5456,9913,5452,9840,5428,9824,5418,9823,5418,9774,5382,9722,5320,9717,5312,9716,5312,9686,5238,9678,5176,9678,5154,9688,5092,9716,5022,9717,5020,9717,5020,9728,5004,9740,4986,9753,4972,9767,4956,9782,4944,9798,4930,9815,4920,9823,4914,9824,4914,98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6,5476l10112,5476,10162,5518,10165,5520,10178,5520,10185,5512,10185,5504,10156,54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4,5474l9819,5474,9837,5482,9855,5488,9874,5496,9913,5504,9954,5508,9978,5508,10041,5500,10112,5476,10156,5476,10154,547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49,4876l9981,4876,10003,4878,10024,4882,10044,4886,10062,4890,10080,4898,10114,4914,10115,4914,10164,4950,10204,4996,10220,5020,10221,5020,10221,5022,10230,5040,10255,5114,10260,5154,10260,5164,10250,5242,10221,5312,10220,5312,10209,5330,10170,5376,10123,5414,10115,5418,10114,5418,10113,5420,10096,5428,10078,5436,10059,5444,10040,5448,10020,5454,9979,5458,10148,5458,10159,5450,10176,5438,10192,5424,10207,5412,10247,5364,10279,5310,10300,5252,10310,5188,10309,5164,10301,5096,10284,5038,10248,4970,10225,4940,10235,4912,10197,4912,10181,4900,10165,4888,10149,48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724,4786l9697,4786,9676,4790,9616,4840,9603,4896,9605,4914,9611,4930,9620,4946,9634,4962,9637,4964,9644,4964,9647,4962,9650,4960,9701,4908,9834,4908,9838,4906,9747,4906,9719,4890,9777,4832,9779,4830,9781,4828,9781,4820,9779,4818,9777,4814,9761,4802,9743,4792,9724,478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334,4908l10236,4908,10288,4960,10290,4962,10293,4964,10300,4964,10334,4910,103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237,4784l10178,4800,10157,4820,10157,4828,10158,4830,10160,4832,10218,4890,10197,4912,10235,4912,10236,4908,10334,4908,10336,4890,10335,4872,10330,4852,10293,4804,10256,4788,10237,478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973,4824l9909,4830,9849,4846,9795,4872,9747,4906,9838,4906,9841,4904,9859,4896,9897,4884,9937,4876,10149,4876,10131,4866,10113,4856,10095,4848,10056,4836,10015,4828,9973,4824xe" filled="true" fillcolor="#414042" stroked="false">
                <v:path arrowok="t"/>
                <v:fill type="solid"/>
              </v:shape>
            </v:group>
            <v:group style="position:absolute;left:9558;top:6700;width:242;height:635" coordorigin="9558,6700" coordsize="242,635">
              <v:shape style="position:absolute;left:9558;top:6700;width:242;height:635" coordorigin="9558,6700" coordsize="242,635" path="m9679,6700l9558,6819,9558,7334,9800,7334,9800,7206,9652,7206,9652,7087,9800,7087,9800,7012,9652,7012,9652,6893,9800,6893,9800,6819,9679,6700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7087l9707,7087,9707,7206,9800,7206,9800,7087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6893l9707,6893,9707,7012,9800,7012,9800,6893xe" filled="true" fillcolor="#414042" stroked="false">
                <v:path arrowok="t"/>
                <v:fill type="solid"/>
              </v:shape>
            </v:group>
            <v:group style="position:absolute;left:9856;top:6498;width:242;height:837" coordorigin="9856,6498" coordsize="242,837">
              <v:shape style="position:absolute;left:9856;top:6498;width:242;height:837" coordorigin="9856,6498" coordsize="242,837" path="m9981,6498l9924,6526,9908,6567,9856,6571,9856,7334,10098,7334,10098,7206,9949,7206,9949,7087,10098,7087,10098,7012,9949,7012,9949,6893,10098,6893,10098,6819,9949,6819,9949,6700,10098,6700,10098,6571,10054,6571,10051,6549,10041,6529,10026,6514,10007,6503,9985,6498,9981,6498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7087l10004,7087,10004,7206,10098,7206,10098,7087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893l10004,6893,10004,7012,10098,7012,10098,6893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700l10004,6700,10004,6819,10098,6819,10098,6700xe" filled="true" fillcolor="#414042" stroked="false">
                <v:path arrowok="t"/>
                <v:fill type="solid"/>
              </v:shape>
            </v:group>
            <v:group style="position:absolute;left:10153;top:6700;width:242;height:635" coordorigin="10153,6700" coordsize="242,635">
              <v:shape style="position:absolute;left:10153;top:6700;width:242;height:635" coordorigin="10153,6700" coordsize="242,635" path="m10274,6700l10153,6819,10153,7334,10395,7334,10395,7206,10246,7206,10246,7087,10395,7087,10395,7012,10246,7012,10246,6893,10395,6893,10395,6819,10274,6700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7087l10301,7087,10301,7206,10395,7206,10395,7087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6893l10301,6893,10301,7012,10395,7012,10395,6893xe" filled="true" fillcolor="#414042" stroked="false">
                <v:path arrowok="t"/>
                <v:fill type="solid"/>
              </v:shape>
            </v:group>
            <v:group style="position:absolute;left:9608;top:8562;width:627;height:708" coordorigin="9608,8562" coordsize="627,708">
              <v:shape style="position:absolute;left:9608;top:8562;width:627;height:708" coordorigin="9608,8562" coordsize="627,708" path="m9976,9037l9689,9037,9693,9144,9673,9146,9622,9179,9608,9237,9615,9260,9630,9270,9643,9266,9645,9242,9647,9221,9652,9203,9673,9187,9689,9183,9973,9183,9971,9177,9965,9157,9962,9136,9961,9114,9962,9091,9966,9069,9972,9047,9976,9037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973,9183l9689,9183,9693,9261,10025,9261,10011,9247,9998,9231,9987,9214,9978,9196,9973,918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9,8892l9689,8892,9693,8999,9673,9001,9622,9034,9608,9091,9615,9115,9630,9124,9643,9121,9645,9096,9647,9075,9652,9058,9673,9042,9689,9037,9976,9037,9981,9027,10018,8974,10070,8935,10134,8915,10156,8913,10218,8913,10219,8892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817,8746l9689,8746,9693,8853,9673,8855,9622,8888,9608,8946,9615,8970,9630,8979,9643,8975,9645,8951,9647,8930,9652,8912,9673,8896,9689,8892,10219,8892,10224,8792,9817,8792,9817,8746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8,8913l10156,8913,10179,8913,10199,8916,10218,8920,10218,891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3,8601l9689,8601,9693,8708,9673,8710,9622,8743,9608,8800,9615,8824,9630,8833,9643,8830,9645,8805,9647,8784,9652,8767,9673,8751,9689,8746,9817,8746,9817,8635,10231,8635,10233,8601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1,8635l10111,8635,10111,8792,10224,8792,10231,8635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5,8562l9693,8562,9636,8580,9609,8635,9608,8655,9615,8679,9630,8688,9643,8684,9645,8660,9647,8639,9652,8621,9673,8606,9689,8601,10233,8601,10235,8562xe" filled="true" fillcolor="#414042" stroked="false">
                <v:path arrowok="t"/>
                <v:fill type="solid"/>
              </v:shape>
            </v:group>
            <v:group style="position:absolute;left:9981;top:8933;width:365;height:364" coordorigin="9981,8933" coordsize="365,364">
              <v:shape style="position:absolute;left:9981;top:8933;width:365;height:364" coordorigin="9981,8933" coordsize="365,364" path="m10177,8933l10105,8944,10047,8976,10005,9023,9983,9083,9981,9105,9982,9129,9998,9191,10045,9253,10102,9285,10158,9296,10182,9295,10246,9275,10298,9236,10310,9220,10123,9220,10034,9131,10079,9086,10167,9086,10239,9014,10315,9014,10315,9014,10272,8969,10216,8940,10197,8935,10177,8933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315,9014l10239,9014,10284,9059,10123,9220,10310,9220,10312,9219,10339,9160,10345,9116,10344,9093,10340,9072,10334,9051,10325,9032,10315,9014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167,9086l10079,9086,10123,9130,10167,9086xe" filled="true" fillcolor="#414042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9969,3039l9905,3044,9844,3059,9788,3083,9736,3115,9690,3154,9651,3200,9619,3251,9595,3308,9580,3369,9575,3433,9576,3465,9586,3527,9606,3586,9634,3640,9670,3689,9713,3732,9761,3767,9816,3796,9874,3815,9937,3825,9969,3827,10001,3825,10064,3815,10122,3796,10177,3767,10225,3732,10268,3689,10304,3640,10332,3586,10352,3527,10362,3465,10363,3433,10362,3400,10352,3338,10332,3279,10304,3225,10268,3176,10225,3133,10177,3098,10122,3070,10064,3050,10001,3040,9969,3039xe" filled="true" fillcolor="#e6e7e8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10363,3433l10358,3496,10343,3557,10319,3614,10287,3665,10248,3711,10202,3751,10150,3783,10094,3806,10033,3821,9969,3827,9937,3825,9874,3815,9816,3796,9761,3767,9713,3732,9670,3689,9634,3640,9606,3586,9586,3527,9576,3465,9575,3433,9576,3400,9586,3338,9606,3279,9634,3225,9670,3176,9713,3133,9761,3098,9816,3070,9874,3050,9937,3040,9969,3039,10001,3040,10064,3050,10122,3070,10177,3098,10225,3133,10268,3176,10304,3225,10332,3279,10352,3338,10362,3400,10363,3433xe" filled="false" stroked="true" strokeweight="2.503pt" strokecolor="#414042">
                <v:path arrowok="t"/>
              </v:shape>
            </v:group>
            <v:group style="position:absolute;left:9707;top:3207;width:526;height:434" coordorigin="9707,3207" coordsize="526,434">
              <v:shape style="position:absolute;left:9707;top:3207;width:526;height:434" coordorigin="9707,3207" coordsize="526,434" path="m9975,3356l9910,3376,9872,3426,9867,3641,10072,3641,10072,3458,10069,3436,10036,3380,9975,335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51,3401l9787,3430,9773,3600,9850,3600,9850,3458,9852,3442,9856,3423,9864,3405,9858,3403,9851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401l10088,3401,10081,3403,10081,3418,10086,3438,10088,3458,10088,3600,10165,3600,10165,3472,10136,3415,10117,3405,10095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60,3426l9707,3475,9707,3565,9757,3565,9757,3467,9761,3447,9769,3428,9765,3427,9760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426l10178,3426,10174,3427,10172,3433,10179,3452,10182,3472,10182,3565,10232,3565,10231,3465,10222,3445,10205,3431,10183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55,3350l9735,3358,9726,3377,9733,3399,9751,3409,9774,3402,9785,3385,9779,3362,9762,3351,9755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350l10163,3358,10154,3377,10161,3399,10179,3409,10201,3402,10212,3385,10206,3362,10190,3351,10183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296l10073,3301,10057,3316,10051,3337,10056,3360,10069,3376,10089,3384,10113,3379,10130,3366,10138,3347,10134,3323,10122,3305,10104,3297,10095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44,3296l9822,3301,9807,3316,9800,3337,9805,3360,9819,3376,9838,3384,9862,3379,9879,3366,9888,3347,9883,3323,9871,3305,9853,3297,9844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969,3207l9947,3211,9928,3222,9914,3238,9905,3258,9908,3285,9916,3307,9929,3323,9946,3334,9965,3338,9989,3335,10008,3325,10023,3309,10032,3290,10031,3263,9995,3213,9969,3207xe" filled="true" fillcolor="#414042" stroked="false">
                <v:path arrowok="t"/>
                <v:fill type="solid"/>
              </v:shape>
            </v:group>
            <v:group style="position:absolute;left:9688;top:3155;width:561;height:554" coordorigin="9688,3155" coordsize="561,554">
              <v:shape style="position:absolute;left:9688;top:3155;width:561;height:554" coordorigin="9688,3155" coordsize="561,554" path="m10249,3155l9688,3709e" filled="false" stroked="true" strokeweight="2.503pt" strokecolor="#414042">
                <v:path arrowok="t"/>
              </v:shape>
            </v:group>
            <w10:wrap type="none"/>
          </v:group>
        </w:pict>
      </w: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24"/>
          <w:w w:val="89"/>
          <w:sz w:val="14"/>
        </w:rPr>
        <w:t> </w:t>
      </w:r>
      <w:r>
        <w:rPr>
          <w:rFonts w:ascii="Arial"/>
          <w:color w:val="414042"/>
          <w:sz w:val="14"/>
        </w:rPr>
        <w:t>(WSCUC),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8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8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510.748.9001,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*For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21"/>
          <w:w w:val="92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3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pStyle w:val="Heading5"/>
        <w:spacing w:line="474" w:lineRule="exact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Calibri"/>
          <w:color w:val="FFFFFF"/>
          <w:w w:val="105"/>
        </w:rPr>
        <w:t>APP</w:t>
      </w:r>
      <w:r>
        <w:rPr>
          <w:rFonts w:ascii="Calibri"/>
          <w:color w:val="FFFFFF"/>
          <w:spacing w:val="-19"/>
          <w:w w:val="105"/>
        </w:rPr>
        <w:t>L</w:t>
      </w:r>
      <w:r>
        <w:rPr>
          <w:rFonts w:ascii="Calibri"/>
          <w:color w:val="FFFFFF"/>
          <w:spacing w:val="-40"/>
          <w:w w:val="105"/>
        </w:rPr>
        <w:t>Y</w:t>
      </w:r>
      <w:r>
        <w:rPr>
          <w:rFonts w:ascii="Calibri"/>
          <w:color w:val="FFFFFF"/>
          <w:w w:val="105"/>
        </w:rPr>
        <w:t>.NCU.EDU</w:t>
      </w:r>
      <w:r>
        <w:rPr>
          <w:rFonts w:ascii="Calibri"/>
          <w:color w:val="FFFFFF"/>
          <w:w w:val="107"/>
        </w:rPr>
        <w:t> </w:t>
      </w:r>
      <w:r>
        <w:rPr>
          <w:rFonts w:ascii="Calibri"/>
          <w:color w:val="FFFFFF"/>
          <w:spacing w:val="-2"/>
          <w:w w:val="110"/>
        </w:rPr>
        <w:t>866.776.0331</w:t>
      </w:r>
      <w:r>
        <w:rPr>
          <w:rFonts w:ascii="Calibri"/>
          <w:b w:val="0"/>
        </w:rPr>
      </w:r>
    </w:p>
    <w:p>
      <w:pPr>
        <w:spacing w:after="0" w:line="474" w:lineRule="exact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1500" w:bottom="280" w:left="0" w:right="0"/>
          <w:cols w:num="2" w:equalWidth="0">
            <w:col w:w="6719" w:space="1106"/>
            <w:col w:w="441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97.0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before="0"/>
                    <w:ind w:left="439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7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8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-38"/>
                      <w:sz w:val="42"/>
                    </w:rPr>
                    <w:t>T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echnology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436" w:right="434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technology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rapidly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evolving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growing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modern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4"/>
                      <w:sz w:val="22"/>
                      <w:szCs w:val="22"/>
                    </w:rPr>
                    <w:t>society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those</w:t>
                  </w:r>
                  <w:r>
                    <w:rPr>
                      <w:rFonts w:ascii="Arial" w:hAnsi="Arial" w:cs="Arial" w:eastAsia="Arial"/>
                      <w:color w:val="414042"/>
                      <w:spacing w:val="2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seeking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future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tech,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means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maintaining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skills,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increasing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knowledge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quickly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adapting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change.</w:t>
                  </w:r>
                  <w:r>
                    <w:rPr>
                      <w:rFonts w:ascii="Arial" w:hAnsi="Arial" w:cs="Arial" w:eastAsia="Arial"/>
                      <w:color w:val="414042"/>
                      <w:spacing w:val="-3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however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success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require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dedication,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commitment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access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specifically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dynamic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industry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436" w:right="389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414042"/>
                      <w:sz w:val="22"/>
                    </w:rPr>
                    <w:t>Northcentral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University's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School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4"/>
                      <w:sz w:val="22"/>
                    </w:rPr>
                    <w:t>Technology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helps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prepare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students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take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on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range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24"/>
                      <w:w w:val="9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technology-based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roles,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including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positions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leadership.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Students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will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also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learn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critical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technical</w:t>
                  </w:r>
                  <w:r>
                    <w:rPr>
                      <w:rFonts w:ascii="Arial"/>
                      <w:color w:val="414042"/>
                      <w:spacing w:val="21"/>
                      <w:w w:val="9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skills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needed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today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through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instruction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assessments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designed</w:t>
                  </w:r>
                  <w:r>
                    <w:rPr>
                      <w:rFonts w:ascii="Arial"/>
                      <w:color w:val="414042"/>
                      <w:spacing w:val="-3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mirror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work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environment.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Heading8"/>
        <w:spacing w:line="240" w:lineRule="auto" w:before="50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MASTER</w:t>
      </w:r>
      <w:r>
        <w:rPr>
          <w:rFonts w:ascii="Calibri"/>
          <w:color w:val="414042"/>
          <w:spacing w:val="-25"/>
          <w:w w:val="105"/>
        </w:rPr>
        <w:t> </w:t>
      </w:r>
      <w:r>
        <w:rPr>
          <w:rFonts w:ascii="Calibri"/>
          <w:color w:val="414042"/>
          <w:w w:val="105"/>
        </w:rPr>
        <w:t>OF</w:t>
      </w:r>
      <w:r>
        <w:rPr>
          <w:rFonts w:ascii="Calibri"/>
          <w:color w:val="414042"/>
          <w:spacing w:val="-25"/>
          <w:w w:val="105"/>
        </w:rPr>
        <w:t> </w:t>
      </w:r>
      <w:r>
        <w:rPr>
          <w:rFonts w:ascii="Calibri"/>
          <w:color w:val="414042"/>
          <w:w w:val="105"/>
        </w:rPr>
        <w:t>SCIENCE</w:t>
      </w:r>
      <w:r>
        <w:rPr>
          <w:rFonts w:ascii="Calibri"/>
          <w:color w:val="414042"/>
          <w:spacing w:val="-25"/>
          <w:w w:val="105"/>
        </w:rPr>
        <w:t> </w:t>
      </w:r>
      <w:r>
        <w:rPr>
          <w:rFonts w:ascii="Calibri"/>
          <w:color w:val="414042"/>
          <w:w w:val="105"/>
        </w:rPr>
        <w:t>IN</w:t>
      </w:r>
      <w:r>
        <w:rPr>
          <w:rFonts w:ascii="Calibri"/>
          <w:color w:val="414042"/>
          <w:spacing w:val="-25"/>
          <w:w w:val="105"/>
        </w:rPr>
        <w:t> </w:t>
      </w:r>
      <w:r>
        <w:rPr>
          <w:rFonts w:ascii="Calibri"/>
          <w:color w:val="414042"/>
          <w:w w:val="105"/>
        </w:rPr>
        <w:t>COMPUTER</w:t>
      </w:r>
      <w:r>
        <w:rPr>
          <w:rFonts w:ascii="Calibri"/>
          <w:color w:val="414042"/>
          <w:spacing w:val="-24"/>
          <w:w w:val="105"/>
        </w:rPr>
        <w:t> </w:t>
      </w:r>
      <w:r>
        <w:rPr>
          <w:rFonts w:ascii="Calibri"/>
          <w:color w:val="414042"/>
          <w:w w:val="105"/>
        </w:rPr>
        <w:t>SCIENCE</w:t>
      </w:r>
      <w:r>
        <w:rPr>
          <w:rFonts w:ascii="Calibri"/>
          <w:b w:val="0"/>
        </w:rPr>
      </w:r>
    </w:p>
    <w:p>
      <w:pPr>
        <w:spacing w:line="243" w:lineRule="auto" w:before="29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z w:val="24"/>
        </w:rPr>
        <w:t>Our</w:t>
      </w:r>
      <w:r>
        <w:rPr>
          <w:rFonts w:ascii="Arial"/>
          <w:color w:val="414042"/>
          <w:spacing w:val="-43"/>
          <w:sz w:val="24"/>
        </w:rPr>
        <w:t> </w:t>
      </w:r>
      <w:r>
        <w:rPr>
          <w:rFonts w:ascii="Arial"/>
          <w:color w:val="414042"/>
          <w:sz w:val="24"/>
        </w:rPr>
        <w:t>world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is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connected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through</w:t>
      </w:r>
      <w:r>
        <w:rPr>
          <w:rFonts w:ascii="Arial"/>
          <w:color w:val="414042"/>
          <w:spacing w:val="-43"/>
          <w:sz w:val="24"/>
        </w:rPr>
        <w:t> </w:t>
      </w:r>
      <w:r>
        <w:rPr>
          <w:rFonts w:ascii="Arial"/>
          <w:color w:val="414042"/>
          <w:sz w:val="24"/>
        </w:rPr>
        <w:t>vast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complex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networks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of</w:t>
      </w:r>
      <w:r>
        <w:rPr>
          <w:rFonts w:ascii="Arial"/>
          <w:color w:val="414042"/>
          <w:spacing w:val="-43"/>
          <w:sz w:val="24"/>
        </w:rPr>
        <w:t> </w:t>
      </w:r>
      <w:r>
        <w:rPr>
          <w:rFonts w:ascii="Arial"/>
          <w:color w:val="414042"/>
          <w:sz w:val="24"/>
        </w:rPr>
        <w:t>computers,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pacing w:val="1"/>
          <w:sz w:val="24"/>
        </w:rPr>
        <w:t>servers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mobile</w:t>
      </w:r>
      <w:r>
        <w:rPr>
          <w:rFonts w:ascii="Arial"/>
          <w:color w:val="414042"/>
          <w:spacing w:val="-42"/>
          <w:sz w:val="24"/>
        </w:rPr>
        <w:t> </w:t>
      </w:r>
      <w:r>
        <w:rPr>
          <w:rFonts w:ascii="Arial"/>
          <w:color w:val="414042"/>
          <w:sz w:val="24"/>
        </w:rPr>
        <w:t>devices.</w:t>
      </w:r>
      <w:r>
        <w:rPr>
          <w:rFonts w:ascii="Arial"/>
          <w:color w:val="414042"/>
          <w:spacing w:val="22"/>
          <w:w w:val="93"/>
          <w:sz w:val="24"/>
        </w:rPr>
        <w:t> </w:t>
      </w:r>
      <w:r>
        <w:rPr>
          <w:rFonts w:ascii="Arial"/>
          <w:color w:val="414042"/>
          <w:sz w:val="24"/>
        </w:rPr>
        <w:t>From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code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to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hardware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itself,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we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rely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upon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this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network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to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communicate,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conduct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business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w w:val="97"/>
          <w:sz w:val="24"/>
        </w:rPr>
        <w:t> </w:t>
      </w:r>
      <w:r>
        <w:rPr>
          <w:rFonts w:ascii="Arial"/>
          <w:color w:val="414042"/>
          <w:w w:val="95"/>
          <w:sz w:val="24"/>
        </w:rPr>
        <w:t>for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many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of</w:t>
      </w:r>
      <w:r>
        <w:rPr>
          <w:rFonts w:ascii="Arial"/>
          <w:color w:val="414042"/>
          <w:spacing w:val="-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our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modern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conveniences.</w:t>
      </w:r>
      <w:r>
        <w:rPr>
          <w:rFonts w:ascii="Arial"/>
          <w:color w:val="414042"/>
          <w:spacing w:val="-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Our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Master</w:t>
      </w:r>
      <w:r>
        <w:rPr>
          <w:rFonts w:ascii="Arial"/>
          <w:color w:val="414042"/>
          <w:spacing w:val="-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of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Science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in</w:t>
      </w:r>
      <w:r>
        <w:rPr>
          <w:rFonts w:ascii="Arial"/>
          <w:color w:val="414042"/>
          <w:spacing w:val="-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Computer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Science</w:t>
      </w:r>
      <w:r>
        <w:rPr>
          <w:rFonts w:ascii="Arial"/>
          <w:color w:val="414042"/>
          <w:spacing w:val="-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provides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students</w:t>
      </w:r>
      <w:r>
        <w:rPr>
          <w:rFonts w:ascii="Arial"/>
          <w:color w:val="414042"/>
          <w:spacing w:val="21"/>
          <w:w w:val="87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foundation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they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need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to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fulfill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spacing w:val="-31"/>
          <w:sz w:val="24"/>
        </w:rPr>
        <w:t> </w:t>
      </w:r>
      <w:r>
        <w:rPr>
          <w:rFonts w:ascii="Arial"/>
          <w:color w:val="414042"/>
          <w:sz w:val="24"/>
        </w:rPr>
        <w:t>need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for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skilled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professionals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in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this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dynamic</w:t>
      </w:r>
      <w:r>
        <w:rPr>
          <w:rFonts w:ascii="Arial"/>
          <w:color w:val="414042"/>
          <w:spacing w:val="-31"/>
          <w:sz w:val="24"/>
        </w:rPr>
        <w:t> </w:t>
      </w:r>
      <w:r>
        <w:rPr>
          <w:rFonts w:ascii="Arial"/>
          <w:color w:val="414042"/>
          <w:sz w:val="24"/>
        </w:rPr>
        <w:t>field.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86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414042"/>
          <w:sz w:val="24"/>
          <w:szCs w:val="24"/>
        </w:rPr>
        <w:t>What</w:t>
      </w:r>
      <w:r>
        <w:rPr>
          <w:rFonts w:ascii="Calibri" w:hAnsi="Calibri" w:cs="Calibri" w:eastAsia="Calibri"/>
          <w:b/>
          <w:bCs/>
          <w:color w:val="414042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414042"/>
          <w:spacing w:val="-4"/>
          <w:sz w:val="24"/>
          <w:szCs w:val="24"/>
        </w:rPr>
        <w:t>Y</w:t>
      </w:r>
      <w:r>
        <w:rPr>
          <w:rFonts w:ascii="Calibri" w:hAnsi="Calibri" w:cs="Calibri" w:eastAsia="Calibri"/>
          <w:b/>
          <w:bCs/>
          <w:color w:val="414042"/>
          <w:spacing w:val="-5"/>
          <w:sz w:val="24"/>
          <w:szCs w:val="24"/>
        </w:rPr>
        <w:t>ou’ll</w:t>
      </w:r>
      <w:r>
        <w:rPr>
          <w:rFonts w:ascii="Calibri" w:hAnsi="Calibri" w:cs="Calibri" w:eastAsia="Calibri"/>
          <w:b/>
          <w:bCs/>
          <w:color w:val="414042"/>
          <w:spacing w:val="1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414042"/>
          <w:sz w:val="24"/>
          <w:szCs w:val="24"/>
        </w:rPr>
        <w:t>Learn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3" w:lineRule="auto" w:before="50"/>
        <w:ind w:left="869" w:right="252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414042"/>
          <w:w w:val="95"/>
          <w:sz w:val="24"/>
          <w:szCs w:val="24"/>
        </w:rPr>
        <w:t>This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program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focuses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on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computer</w:t>
      </w:r>
      <w:r>
        <w:rPr>
          <w:rFonts w:ascii="Arial" w:hAnsi="Arial" w:cs="Arial" w:eastAsia="Arial"/>
          <w:color w:val="414042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science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3"/>
          <w:w w:val="95"/>
          <w:sz w:val="24"/>
          <w:szCs w:val="24"/>
        </w:rPr>
        <w:t>theor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y,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computing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problems</w:t>
      </w:r>
      <w:r>
        <w:rPr>
          <w:rFonts w:ascii="Arial" w:hAnsi="Arial" w:cs="Arial" w:eastAsia="Arial"/>
          <w:color w:val="414042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solutions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along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with</w:t>
      </w:r>
      <w:r>
        <w:rPr>
          <w:rFonts w:ascii="Arial" w:hAnsi="Arial" w:cs="Arial" w:eastAsia="Arial"/>
          <w:color w:val="414042"/>
          <w:spacing w:val="-8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24"/>
          <w:w w:val="89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design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computer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systems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user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interfaces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from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</w:t>
      </w:r>
      <w:r>
        <w:rPr>
          <w:rFonts w:ascii="Arial" w:hAnsi="Arial" w:cs="Arial" w:eastAsia="Arial"/>
          <w:color w:val="414042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scientific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perspective.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Y</w:t>
      </w:r>
      <w:r>
        <w:rPr>
          <w:rFonts w:ascii="Arial" w:hAnsi="Arial" w:cs="Arial" w:eastAsia="Arial"/>
          <w:color w:val="414042"/>
          <w:spacing w:val="-4"/>
          <w:w w:val="95"/>
          <w:sz w:val="24"/>
          <w:szCs w:val="24"/>
        </w:rPr>
        <w:t>ou’ll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explore</w:t>
      </w:r>
      <w:r>
        <w:rPr>
          <w:rFonts w:ascii="Arial" w:hAnsi="Arial" w:cs="Arial" w:eastAsia="Arial"/>
          <w:color w:val="414042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24"/>
          <w:w w:val="89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principles</w:t>
      </w:r>
      <w:r>
        <w:rPr>
          <w:rFonts w:ascii="Arial" w:hAnsi="Arial" w:cs="Arial" w:eastAsia="Arial"/>
          <w:color w:val="414042"/>
          <w:spacing w:val="1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computational</w:t>
      </w:r>
      <w:r>
        <w:rPr>
          <w:rFonts w:ascii="Arial" w:hAnsi="Arial" w:cs="Arial" w:eastAsia="Arial"/>
          <w:color w:val="414042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science,</w:t>
      </w:r>
      <w:r>
        <w:rPr>
          <w:rFonts w:ascii="Arial" w:hAnsi="Arial" w:cs="Arial" w:eastAsia="Arial"/>
          <w:color w:val="414042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computer</w:t>
      </w:r>
      <w:r>
        <w:rPr>
          <w:rFonts w:ascii="Arial" w:hAnsi="Arial" w:cs="Arial" w:eastAsia="Arial"/>
          <w:color w:val="414042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development</w:t>
      </w:r>
      <w:r>
        <w:rPr>
          <w:rFonts w:ascii="Arial" w:hAnsi="Arial" w:cs="Arial" w:eastAsia="Arial"/>
          <w:color w:val="414042"/>
          <w:spacing w:val="1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programming.</w:t>
      </w:r>
      <w:r>
        <w:rPr>
          <w:rFonts w:ascii="Arial" w:hAnsi="Arial" w:cs="Arial" w:eastAsia="Arial"/>
          <w:color w:val="414042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Additionally,</w:t>
      </w:r>
      <w:r>
        <w:rPr>
          <w:rFonts w:ascii="Arial" w:hAnsi="Arial" w:cs="Arial" w:eastAsia="Arial"/>
          <w:color w:val="414042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you’ll</w:t>
      </w:r>
      <w:r>
        <w:rPr>
          <w:rFonts w:ascii="Arial" w:hAnsi="Arial" w:cs="Arial" w:eastAsia="Arial"/>
          <w:color w:val="414042"/>
          <w:spacing w:val="27"/>
          <w:w w:val="98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have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opportunity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gain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valuable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hands-on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experience.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86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sz w:val="24"/>
        </w:rPr>
        <w:t>Who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z w:val="24"/>
        </w:rPr>
        <w:t>Will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pacing w:val="-6"/>
          <w:sz w:val="24"/>
        </w:rPr>
        <w:t>T</w:t>
      </w:r>
      <w:r>
        <w:rPr>
          <w:rFonts w:ascii="Calibri"/>
          <w:b/>
          <w:color w:val="414042"/>
          <w:spacing w:val="-5"/>
          <w:sz w:val="24"/>
        </w:rPr>
        <w:t>each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pacing w:val="-8"/>
          <w:sz w:val="24"/>
        </w:rPr>
        <w:t>Y</w:t>
      </w:r>
      <w:r>
        <w:rPr>
          <w:rFonts w:ascii="Calibri"/>
          <w:b/>
          <w:color w:val="414042"/>
          <w:spacing w:val="-9"/>
          <w:sz w:val="24"/>
        </w:rPr>
        <w:t>ou</w:t>
      </w:r>
      <w:r>
        <w:rPr>
          <w:rFonts w:ascii="Calibri"/>
          <w:sz w:val="24"/>
        </w:rPr>
      </w:r>
    </w:p>
    <w:p>
      <w:pPr>
        <w:spacing w:line="243" w:lineRule="auto" w:before="50"/>
        <w:ind w:left="869" w:right="266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z w:val="24"/>
        </w:rPr>
        <w:t>All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NCU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professors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are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respected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professionals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that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have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years</w:t>
      </w:r>
      <w:r>
        <w:rPr>
          <w:rFonts w:ascii="Arial"/>
          <w:color w:val="414042"/>
          <w:spacing w:val="-40"/>
          <w:sz w:val="24"/>
        </w:rPr>
        <w:t> </w:t>
      </w:r>
      <w:r>
        <w:rPr>
          <w:rFonts w:ascii="Arial"/>
          <w:color w:val="414042"/>
          <w:sz w:val="24"/>
        </w:rPr>
        <w:t>of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experience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in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areas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they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teach.</w:t>
      </w:r>
      <w:r>
        <w:rPr>
          <w:rFonts w:ascii="Arial"/>
          <w:color w:val="414042"/>
          <w:w w:val="94"/>
          <w:sz w:val="24"/>
        </w:rPr>
        <w:t> </w:t>
      </w:r>
      <w:r>
        <w:rPr>
          <w:rFonts w:ascii="Arial"/>
          <w:color w:val="414042"/>
          <w:sz w:val="24"/>
        </w:rPr>
        <w:t>This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ensures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that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gain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not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only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up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to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date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relevant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knowledge,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but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also</w:t>
      </w:r>
      <w:r>
        <w:rPr>
          <w:rFonts w:ascii="Arial"/>
          <w:color w:val="414042"/>
          <w:spacing w:val="-34"/>
          <w:sz w:val="24"/>
        </w:rPr>
        <w:t> </w:t>
      </w:r>
      <w:r>
        <w:rPr>
          <w:rFonts w:ascii="Arial"/>
          <w:color w:val="414042"/>
          <w:sz w:val="24"/>
        </w:rPr>
        <w:t>real-world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insight.</w:t>
      </w:r>
      <w:r>
        <w:rPr>
          <w:rFonts w:ascii="Arial"/>
          <w:sz w:val="24"/>
        </w:rPr>
      </w:r>
    </w:p>
    <w:p>
      <w:pPr>
        <w:spacing w:line="243" w:lineRule="auto" w:before="0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z w:val="24"/>
        </w:rPr>
        <w:t>Each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professor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have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will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also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act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as</w:t>
      </w:r>
      <w:r>
        <w:rPr>
          <w:rFonts w:ascii="Arial"/>
          <w:color w:val="414042"/>
          <w:spacing w:val="-36"/>
          <w:sz w:val="24"/>
        </w:rPr>
        <w:t> </w:t>
      </w:r>
      <w:r>
        <w:rPr>
          <w:rFonts w:ascii="Arial"/>
          <w:color w:val="414042"/>
          <w:sz w:val="24"/>
        </w:rPr>
        <w:t>your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pacing w:val="-3"/>
          <w:sz w:val="24"/>
        </w:rPr>
        <w:t>mentor</w:t>
      </w:r>
      <w:r>
        <w:rPr>
          <w:rFonts w:ascii="Arial"/>
          <w:color w:val="414042"/>
          <w:spacing w:val="-2"/>
          <w:sz w:val="24"/>
        </w:rPr>
        <w:t>,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offering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one-to-one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guidance</w:t>
      </w:r>
      <w:r>
        <w:rPr>
          <w:rFonts w:ascii="Arial"/>
          <w:color w:val="414042"/>
          <w:spacing w:val="-37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20"/>
          <w:w w:val="94"/>
          <w:sz w:val="24"/>
        </w:rPr>
        <w:t> </w:t>
      </w:r>
      <w:r>
        <w:rPr>
          <w:rFonts w:ascii="Arial"/>
          <w:color w:val="414042"/>
          <w:spacing w:val="1"/>
          <w:w w:val="95"/>
          <w:sz w:val="24"/>
        </w:rPr>
        <w:t>deserve.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This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unique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learning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model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ensures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that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you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always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have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the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personal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attention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you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need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to</w:t>
      </w:r>
      <w:r>
        <w:rPr>
          <w:rFonts w:ascii="Arial"/>
          <w:color w:val="414042"/>
          <w:spacing w:val="22"/>
          <w:w w:val="93"/>
          <w:sz w:val="24"/>
        </w:rPr>
        <w:t> </w:t>
      </w:r>
      <w:r>
        <w:rPr>
          <w:rFonts w:ascii="Arial"/>
          <w:color w:val="414042"/>
          <w:w w:val="95"/>
          <w:sz w:val="24"/>
        </w:rPr>
        <w:t>progress</w:t>
      </w:r>
      <w:r>
        <w:rPr>
          <w:rFonts w:ascii="Arial"/>
          <w:color w:val="414042"/>
          <w:spacing w:val="-13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in</w:t>
      </w:r>
      <w:r>
        <w:rPr>
          <w:rFonts w:ascii="Arial"/>
          <w:color w:val="414042"/>
          <w:spacing w:val="-13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your</w:t>
      </w:r>
      <w:r>
        <w:rPr>
          <w:rFonts w:ascii="Arial"/>
          <w:color w:val="414042"/>
          <w:spacing w:val="-13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studies.</w:t>
      </w:r>
      <w:r>
        <w:rPr>
          <w:rFonts w:ascii="Arial"/>
          <w:sz w:val="24"/>
        </w:rPr>
      </w:r>
    </w:p>
    <w:p>
      <w:pPr>
        <w:spacing w:after="0" w:line="243" w:lineRule="auto"/>
        <w:jc w:val="left"/>
        <w:rPr>
          <w:rFonts w:ascii="Arial" w:hAnsi="Arial" w:cs="Arial" w:eastAsia="Arial"/>
          <w:sz w:val="24"/>
          <w:szCs w:val="24"/>
        </w:rPr>
        <w:sectPr>
          <w:headerReference w:type="even" r:id="rId88"/>
          <w:pgSz w:w="12240" w:h="15840"/>
          <w:pgMar w:header="107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tabs>
          <w:tab w:pos="4027" w:val="left" w:leader="none"/>
        </w:tabs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25175" cy="457200"/>
            <wp:effectExtent l="0" t="0" r="0" b="0"/>
            <wp:docPr id="3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1189688" cy="257175"/>
            <wp:effectExtent l="0" t="0" r="0" b="0"/>
            <wp:docPr id="3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spacing w:line="431" w:lineRule="exact" w:before="0"/>
        <w:ind w:left="0" w:right="1672" w:firstLine="0"/>
        <w:jc w:val="right"/>
        <w:rPr>
          <w:rFonts w:ascii="Arial Black" w:hAnsi="Arial Black" w:cs="Arial Black" w:eastAsia="Arial Black"/>
          <w:sz w:val="36"/>
          <w:szCs w:val="36"/>
        </w:rPr>
      </w:pPr>
      <w:r>
        <w:rPr/>
        <w:pict>
          <v:group style="position:absolute;margin-left:0pt;margin-top:10.1316pt;width:321.05pt;height:7.1pt;mso-position-horizontal-relative:page;mso-position-vertical-relative:paragraph;z-index:6544" coordorigin="0,203" coordsize="6421,142">
            <v:group style="position:absolute;left:0;top:203;width:2141;height:142" coordorigin="0,203" coordsize="2141,142">
              <v:shape style="position:absolute;left:0;top:203;width:2141;height:142" coordorigin="0,203" coordsize="2141,142" path="m0,344l2140,344,2140,203,0,203,0,344xe" filled="true" fillcolor="#811c28" stroked="false">
                <v:path arrowok="t"/>
                <v:fill type="solid"/>
              </v:shape>
            </v:group>
            <v:group style="position:absolute;left:2140;top:203;width:2141;height:142" coordorigin="2140,203" coordsize="2141,142">
              <v:shape style="position:absolute;left:2140;top:203;width:2141;height:142" coordorigin="2140,203" coordsize="2141,142" path="m4280,344l2140,344,2140,203,4280,203,4280,344xe" filled="true" fillcolor="#bd711e" stroked="false">
                <v:path arrowok="t"/>
                <v:fill type="solid"/>
              </v:shape>
            </v:group>
            <v:group style="position:absolute;left:4280;top:203;width:2141;height:142" coordorigin="4280,203" coordsize="2141,142">
              <v:shape style="position:absolute;left:4280;top:203;width:2141;height:142" coordorigin="4280,203" coordsize="2141,142" path="m6421,344l4280,344,4280,203,6421,203,6421,344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/>
          <w:b/>
          <w:color w:val="414042"/>
          <w:sz w:val="36"/>
        </w:rPr>
        <w:t>100%</w:t>
      </w:r>
      <w:r>
        <w:rPr>
          <w:rFonts w:ascii="Arial Black"/>
          <w:sz w:val="36"/>
        </w:rPr>
      </w:r>
    </w:p>
    <w:p>
      <w:pPr>
        <w:pStyle w:val="Heading9"/>
        <w:spacing w:line="291" w:lineRule="exact"/>
        <w:ind w:left="0" w:right="1034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ONLINE </w:t>
      </w:r>
      <w:r>
        <w:rPr>
          <w:rFonts w:ascii="Calibri"/>
          <w:color w:val="414042"/>
          <w:spacing w:val="7"/>
          <w:w w:val="105"/>
        </w:rPr>
        <w:t> </w:t>
      </w:r>
      <w:r>
        <w:rPr>
          <w:rFonts w:ascii="Calibri"/>
          <w:color w:val="414042"/>
          <w:w w:val="105"/>
        </w:rPr>
        <w:t>COURSEWORK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headerReference w:type="default" r:id="rId89"/>
          <w:pgSz w:w="12240" w:h="15840"/>
          <w:pgMar w:header="0" w:footer="0" w:top="0" w:bottom="0" w:left="0" w:right="0"/>
        </w:sectPr>
      </w:pPr>
    </w:p>
    <w:p>
      <w:pPr>
        <w:spacing w:before="62"/>
        <w:ind w:left="68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sz w:val="24"/>
        </w:rPr>
        <w:t>Career</w:t>
      </w:r>
      <w:r>
        <w:rPr>
          <w:rFonts w:ascii="Calibri"/>
          <w:b/>
          <w:color w:val="414042"/>
          <w:spacing w:val="-20"/>
          <w:sz w:val="24"/>
        </w:rPr>
        <w:t> </w:t>
      </w:r>
      <w:r>
        <w:rPr>
          <w:rFonts w:ascii="Calibri"/>
          <w:b/>
          <w:color w:val="414042"/>
          <w:sz w:val="24"/>
        </w:rPr>
        <w:t>Potential</w:t>
      </w:r>
      <w:r>
        <w:rPr>
          <w:rFonts w:ascii="Calibri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50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Software</w:t>
      </w:r>
      <w:r>
        <w:rPr>
          <w:rFonts w:ascii="Arial"/>
          <w:color w:val="414042"/>
          <w:spacing w:val="-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Architect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Software</w:t>
      </w:r>
      <w:r>
        <w:rPr>
          <w:rFonts w:ascii="Arial"/>
          <w:color w:val="414042"/>
          <w:spacing w:val="-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Applications</w:t>
      </w:r>
      <w:r>
        <w:rPr>
          <w:rFonts w:ascii="Arial"/>
          <w:color w:val="414042"/>
          <w:spacing w:val="-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Developer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Software</w:t>
      </w:r>
      <w:r>
        <w:rPr>
          <w:rFonts w:ascii="Arial"/>
          <w:color w:val="414042"/>
          <w:spacing w:val="-8"/>
          <w:w w:val="95"/>
          <w:sz w:val="24"/>
        </w:rPr>
        <w:t> </w:t>
      </w:r>
      <w:r>
        <w:rPr>
          <w:rFonts w:ascii="Arial"/>
          <w:color w:val="414042"/>
          <w:spacing w:val="-6"/>
          <w:w w:val="95"/>
          <w:sz w:val="24"/>
        </w:rPr>
        <w:t>T</w:t>
      </w:r>
      <w:r>
        <w:rPr>
          <w:rFonts w:ascii="Arial"/>
          <w:color w:val="414042"/>
          <w:spacing w:val="-5"/>
          <w:w w:val="95"/>
          <w:sz w:val="24"/>
        </w:rPr>
        <w:t>esting</w:t>
      </w:r>
      <w:r>
        <w:rPr>
          <w:rFonts w:ascii="Arial"/>
          <w:color w:val="414042"/>
          <w:spacing w:val="-8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and</w:t>
      </w:r>
      <w:r>
        <w:rPr>
          <w:rFonts w:ascii="Arial"/>
          <w:color w:val="414042"/>
          <w:spacing w:val="-8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Quality</w:t>
      </w:r>
      <w:r>
        <w:rPr>
          <w:rFonts w:ascii="Arial"/>
          <w:color w:val="414042"/>
          <w:spacing w:val="-8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Assurance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pacing w:val="-30"/>
          <w:w w:val="90"/>
          <w:sz w:val="24"/>
        </w:rPr>
        <w:t>T</w:t>
      </w:r>
      <w:r>
        <w:rPr>
          <w:rFonts w:ascii="Arial"/>
          <w:color w:val="414042"/>
          <w:w w:val="90"/>
          <w:sz w:val="24"/>
        </w:rPr>
        <w:t>echnical</w:t>
      </w:r>
      <w:r>
        <w:rPr>
          <w:rFonts w:ascii="Arial"/>
          <w:color w:val="414042"/>
          <w:spacing w:val="32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Lead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Database</w:t>
      </w:r>
      <w:r>
        <w:rPr>
          <w:rFonts w:ascii="Arial"/>
          <w:color w:val="414042"/>
          <w:spacing w:val="-13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Administrator</w:t>
      </w:r>
      <w:r>
        <w:rPr>
          <w:rFonts w:ascii="Arial"/>
          <w:sz w:val="24"/>
        </w:rPr>
      </w:r>
    </w:p>
    <w:p>
      <w:pPr>
        <w:numPr>
          <w:ilvl w:val="0"/>
          <w:numId w:val="26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pacing w:val="-7"/>
          <w:w w:val="95"/>
          <w:sz w:val="24"/>
        </w:rPr>
        <w:t>W</w:t>
      </w:r>
      <w:r>
        <w:rPr>
          <w:rFonts w:ascii="Arial"/>
          <w:color w:val="414042"/>
          <w:spacing w:val="-8"/>
          <w:w w:val="95"/>
          <w:sz w:val="24"/>
        </w:rPr>
        <w:t>eb</w:t>
      </w:r>
      <w:r>
        <w:rPr>
          <w:rFonts w:ascii="Arial"/>
          <w:color w:val="414042"/>
          <w:spacing w:val="23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Developer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32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GROUP</w:t>
      </w:r>
      <w:r>
        <w:rPr>
          <w:rFonts w:ascii="Calibri"/>
          <w:b/>
          <w:color w:val="414042"/>
          <w:spacing w:val="3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PROJECTS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SET</w:t>
      </w:r>
      <w:r>
        <w:rPr>
          <w:rFonts w:ascii="Calibri"/>
          <w:b/>
          <w:color w:val="414042"/>
          <w:spacing w:val="1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CLASS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TIMES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88" w:lineRule="exact" w:before="0"/>
        <w:ind w:left="1014" w:right="1460" w:firstLine="31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55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RESIDENCY</w:t>
      </w:r>
      <w:r>
        <w:rPr>
          <w:rFonts w:ascii="Calibri"/>
          <w:b/>
          <w:color w:val="414042"/>
          <w:w w:val="106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88" w:lineRule="exact" w:before="0"/>
        <w:ind w:left="1014" w:right="148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 </w:t>
      </w:r>
      <w:r>
        <w:rPr>
          <w:rFonts w:ascii="Calibri"/>
          <w:b/>
          <w:color w:val="414042"/>
          <w:spacing w:val="2"/>
          <w:w w:val="105"/>
          <w:sz w:val="24"/>
        </w:rPr>
        <w:t> </w:t>
      </w:r>
      <w:r>
        <w:rPr>
          <w:rFonts w:ascii="Calibri"/>
          <w:b/>
          <w:color w:val="414042"/>
          <w:spacing w:val="-3"/>
          <w:w w:val="105"/>
          <w:sz w:val="24"/>
        </w:rPr>
        <w:t>GRE/GMA</w:t>
      </w:r>
      <w:r>
        <w:rPr>
          <w:rFonts w:ascii="Calibri"/>
          <w:b/>
          <w:color w:val="414042"/>
          <w:spacing w:val="-4"/>
          <w:w w:val="105"/>
          <w:sz w:val="24"/>
        </w:rPr>
        <w:t>T</w:t>
      </w:r>
      <w:r>
        <w:rPr>
          <w:rFonts w:ascii="Calibri"/>
          <w:b/>
          <w:color w:val="414042"/>
          <w:spacing w:val="24"/>
          <w:w w:val="91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after="0" w:line="288" w:lineRule="exact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1500" w:bottom="280" w:left="0" w:right="0"/>
          <w:cols w:num="2" w:equalWidth="0">
            <w:col w:w="4934" w:space="3180"/>
            <w:col w:w="412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426" w:lineRule="exact" w:before="231"/>
        <w:ind w:left="8361" w:right="503" w:hanging="96"/>
        <w:jc w:val="righ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b/>
          <w:color w:val="FFFFFF"/>
          <w:sz w:val="38"/>
        </w:rPr>
        <w:t>Contact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NCU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to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learn</w:t>
      </w:r>
      <w:r>
        <w:rPr>
          <w:rFonts w:ascii="Calibri"/>
          <w:b/>
          <w:color w:val="FFFFFF"/>
          <w:spacing w:val="23"/>
          <w:sz w:val="38"/>
        </w:rPr>
        <w:t> </w:t>
      </w:r>
      <w:r>
        <w:rPr>
          <w:rFonts w:ascii="Calibri"/>
          <w:b/>
          <w:color w:val="FFFFFF"/>
          <w:sz w:val="38"/>
        </w:rPr>
        <w:t>more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or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apply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now!</w:t>
      </w:r>
      <w:r>
        <w:rPr>
          <w:rFonts w:ascii="Calibri"/>
          <w:sz w:val="3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7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1.023987pt;margin-top:0pt;width:221pt;height:792pt;mso-position-horizontal-relative:page;mso-position-vertical-relative:page;z-index:-137464" coordorigin="7820,0" coordsize="4420,15840">
            <v:group style="position:absolute;left:7820;top:0;width:4420;height:11300" coordorigin="7820,0" coordsize="4420,11300">
              <v:shape style="position:absolute;left:7820;top:0;width:4420;height:11300" coordorigin="7820,0" coordsize="4420,11300" path="m7820,11300l12240,11300,12240,0,7820,0,7820,11300xe" filled="true" fillcolor="#e6e7e8" stroked="false">
                <v:path arrowok="t"/>
                <v:fill type="solid"/>
              </v:shape>
            </v:group>
            <v:group style="position:absolute;left:7820;top:11300;width:4420;height:4541" coordorigin="7820,11300" coordsize="4420,4541">
              <v:shape style="position:absolute;left:7820;top:11300;width:4420;height:4541" coordorigin="7820,11300" coordsize="4420,4541" path="m12240,15840l7820,15840,7820,11300,12240,11300,12240,15840xe" filled="true" fillcolor="#bd711e" stroked="false">
                <v:path arrowok="t"/>
                <v:fill type="solid"/>
              </v:shape>
            </v:group>
            <v:group style="position:absolute;left:9703;top:4900;width:531;height:531" coordorigin="9703,4900" coordsize="531,531">
              <v:shape style="position:absolute;left:9703;top:4900;width:531;height:531" coordorigin="9703,4900" coordsize="531,531" path="m10079,5406l9976,5406,9981,5412,9981,5431,10042,5421,10079,5407,10079,540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9842,5370,9848,5374,9855,5377,9857,5385,9853,5391,9847,5402,9865,5410,9883,5417,9903,5423,9922,5427,9943,5430,9956,5419,9956,5412,9962,5406,10079,5406,10084,5391,10081,5385,10083,5377,10089,5374,10095,5370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10095,5370,10103,5372,10112,5389,10129,5377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88,5278l9749,5278,9757,5280,9764,5292,9762,5300,9745,5309,9757,5326,9770,5341,9784,5356,9798,5369,9814,5382,9831,5378,9835,5372,9842,5370,10137,5370,10144,5365,10159,5351,10173,5336,10185,5320,10182,5303,10176,5300,10174,5292,10177,5286,10181,5280,10188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09,5278l10188,5278,10205,5287,10209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733,5044l9707,5119,9704,5140,9716,5153,9723,5153,9728,5158,9728,5173,9723,5178,9703,5178,9705,5199,9719,5257,9743,5281,9749,5278,10209,5278,10213,5269,10220,5251,10226,5232,10229,5216,9971,5216,9948,5211,9931,5199,9920,5180,9922,5153,9931,5134,9944,5122,9950,5052,9747,5052,9745,5051,9743,5050,9733,5044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15,5153l10115,5153,10121,5158,10121,5173,10115,5178,10018,5178,10008,5197,9992,5211,9971,5216,10229,5216,10230,5212,10233,5191,10222,5178,10215,5178,10209,5173,10209,5158,10215,5153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54,4976l9976,4976,9981,4981,9981,5117,10000,5126,10013,5142,10108,5153,10234,5153,10232,5132,10218,5074,10199,5052,10184,5052,10179,5049,10174,5039,10176,5031,10182,5028,10192,5022,10181,5005,10168,4990,10154,497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825,4942l9778,4980,9753,5011,9756,5028,9762,5031,9764,5039,9758,5049,9754,5052,9950,5052,9956,4990,9956,4981,9962,4976,10154,4976,10154,4975,10139,4962,10135,4959,10093,4959,10093,4959,9838,4959,9833,4957,9825,4942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94,5050l10192,5051,10190,5052,10199,5052,10194,505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23,4949l10106,4953,10104,4957,10100,4959,10135,4959,10123,4949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56,4900l9889,4914,9847,4929,9857,4946,9855,4954,9846,4958,9844,4959,10093,4959,10091,4958,10083,4954,10081,4946,10084,4940,10090,4929,10081,4925,9962,4925,9956,4919,9956,490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95,4901l9981,4912,9981,4919,9976,4925,10081,4925,10073,4921,10054,4914,10035,4908,10015,4904,9995,4901xe" filled="true" fillcolor="#414042" stroked="false">
                <v:path arrowok="t"/>
                <v:fill type="solid"/>
              </v:shape>
            </v:group>
            <v:group style="position:absolute;left:9943;top:5140;width:51;height:51" coordorigin="9943,5140" coordsize="51,51">
              <v:shape style="position:absolute;left:9943;top:5140;width:51;height:51" coordorigin="9943,5140" coordsize="51,51" path="m9983,5140l9955,5140,9943,5152,9943,5179,9955,5191,9983,5191,9994,5179,9994,5152,9983,5140xe" filled="true" fillcolor="#414042" stroked="false">
                <v:path arrowok="t"/>
                <v:fill type="solid"/>
              </v:shape>
            </v:group>
            <v:group style="position:absolute;left:9603;top:4784;width:733;height:736" coordorigin="9603,4784" coordsize="733,736">
              <v:shape style="position:absolute;left:9603;top:4784;width:733;height:736" coordorigin="9603,4784" coordsize="733,736" path="m9834,4908l9701,4908,9723,4930,9709,4944,9674,4994,9641,5068,9629,5128,9627,5150,9628,5174,9637,5240,9657,5302,9686,5356,9723,5404,9784,5454,9757,5500,9752,5504,9752,5512,9760,5520,9773,5520,9819,5474,10154,5474,10142,5462,10148,5458,9979,5458,9956,5456,9934,5456,9913,5452,9840,5428,9824,5418,9823,5418,9774,5382,9722,5320,9717,5312,9716,5312,9686,5238,9678,5176,9678,5154,9688,5092,9716,5022,9717,5020,9717,5020,9728,5004,9740,4986,9753,4972,9767,4956,9782,4944,9798,4930,9815,4920,9823,4914,9824,4914,98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6,5476l10112,5476,10162,5518,10165,5520,10178,5520,10185,5512,10185,5504,10156,54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4,5474l9819,5474,9837,5482,9855,5488,9874,5496,9913,5504,9954,5508,9978,5508,10041,5500,10112,5476,10156,5476,10154,547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49,4876l9981,4876,10003,4878,10024,4882,10044,4886,10062,4890,10080,4898,10114,4914,10115,4914,10164,4950,10204,4996,10220,5020,10221,5020,10221,5022,10230,5040,10255,5114,10260,5154,10260,5164,10250,5242,10221,5312,10220,5312,10209,5330,10170,5376,10123,5414,10115,5418,10114,5418,10113,5420,10096,5428,10078,5436,10059,5444,10040,5448,10020,5454,9979,5458,10148,5458,10159,5450,10176,5438,10192,5424,10207,5412,10247,5364,10279,5310,10300,5252,10310,5188,10309,5164,10301,5096,10284,5038,10248,4970,10225,4940,10235,4912,10197,4912,10181,4900,10165,4888,10149,48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724,4786l9697,4786,9676,4790,9616,4840,9603,4896,9605,4914,9611,4930,9620,4946,9634,4962,9637,4964,9644,4964,9647,4962,9650,4960,9701,4908,9834,4908,9838,4906,9747,4906,9719,4890,9777,4832,9779,4830,9781,4828,9781,4820,9779,4818,9777,4814,9761,4802,9743,4792,9724,478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334,4908l10236,4908,10288,4960,10290,4962,10293,4964,10300,4964,10334,4910,103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237,4784l10178,4800,10157,4820,10157,4828,10158,4830,10160,4832,10218,4890,10197,4912,10235,4912,10236,4908,10334,4908,10336,4890,10335,4872,10330,4852,10293,4804,10256,4788,10237,478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973,4824l9909,4830,9849,4846,9795,4872,9747,4906,9838,4906,9841,4904,9859,4896,9897,4884,9937,4876,10149,4876,10131,4866,10113,4856,10095,4848,10056,4836,10015,4828,9973,4824xe" filled="true" fillcolor="#414042" stroked="false">
                <v:path arrowok="t"/>
                <v:fill type="solid"/>
              </v:shape>
            </v:group>
            <v:group style="position:absolute;left:9558;top:6700;width:242;height:635" coordorigin="9558,6700" coordsize="242,635">
              <v:shape style="position:absolute;left:9558;top:6700;width:242;height:635" coordorigin="9558,6700" coordsize="242,635" path="m9679,6700l9558,6819,9558,7334,9800,7334,9800,7206,9652,7206,9652,7087,9800,7087,9800,7012,9652,7012,9652,6893,9800,6893,9800,6819,9679,6700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7087l9707,7087,9707,7206,9800,7206,9800,7087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6893l9707,6893,9707,7012,9800,7012,9800,6893xe" filled="true" fillcolor="#414042" stroked="false">
                <v:path arrowok="t"/>
                <v:fill type="solid"/>
              </v:shape>
            </v:group>
            <v:group style="position:absolute;left:9856;top:6498;width:242;height:837" coordorigin="9856,6498" coordsize="242,837">
              <v:shape style="position:absolute;left:9856;top:6498;width:242;height:837" coordorigin="9856,6498" coordsize="242,837" path="m9981,6498l9924,6526,9908,6567,9856,6571,9856,7334,10098,7334,10098,7206,9949,7206,9949,7087,10098,7087,10098,7012,9949,7012,9949,6893,10098,6893,10098,6819,9949,6819,9949,6700,10098,6700,10098,6571,10054,6571,10051,6549,10041,6529,10026,6514,10007,6503,9985,6498,9981,6498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7087l10004,7087,10004,7206,10098,7206,10098,7087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893l10004,6893,10004,7012,10098,7012,10098,6893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700l10004,6700,10004,6819,10098,6819,10098,6700xe" filled="true" fillcolor="#414042" stroked="false">
                <v:path arrowok="t"/>
                <v:fill type="solid"/>
              </v:shape>
            </v:group>
            <v:group style="position:absolute;left:10153;top:6700;width:242;height:635" coordorigin="10153,6700" coordsize="242,635">
              <v:shape style="position:absolute;left:10153;top:6700;width:242;height:635" coordorigin="10153,6700" coordsize="242,635" path="m10274,6700l10153,6819,10153,7334,10395,7334,10395,7206,10246,7206,10246,7087,10395,7087,10395,7012,10246,7012,10246,6893,10395,6893,10395,6819,10274,6700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7087l10301,7087,10301,7206,10395,7206,10395,7087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6893l10301,6893,10301,7012,10395,7012,10395,6893xe" filled="true" fillcolor="#414042" stroked="false">
                <v:path arrowok="t"/>
                <v:fill type="solid"/>
              </v:shape>
            </v:group>
            <v:group style="position:absolute;left:9608;top:8562;width:627;height:708" coordorigin="9608,8562" coordsize="627,708">
              <v:shape style="position:absolute;left:9608;top:8562;width:627;height:708" coordorigin="9608,8562" coordsize="627,708" path="m9976,9037l9689,9037,9693,9144,9673,9146,9622,9179,9608,9237,9615,9260,9630,9270,9643,9266,9645,9242,9647,9221,9652,9203,9673,9187,9689,9183,9973,9183,9971,9177,9965,9157,9962,9136,9961,9114,9962,9091,9966,9069,9972,9047,9976,9037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973,9183l9689,9183,9693,9261,10025,9261,10011,9247,9998,9231,9987,9214,9978,9196,9973,918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9,8892l9689,8892,9693,8999,9673,9001,9622,9034,9608,9091,9615,9115,9630,9124,9643,9121,9645,9096,9647,9075,9652,9058,9673,9042,9689,9037,9976,9037,9981,9027,10018,8974,10070,8935,10134,8915,10156,8913,10218,8913,10219,8892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817,8746l9689,8746,9693,8853,9673,8855,9622,8888,9608,8946,9615,8970,9630,8979,9643,8975,9645,8951,9647,8930,9652,8912,9673,8896,9689,8892,10219,8892,10224,8792,9817,8792,9817,8746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8,8913l10156,8913,10179,8913,10199,8916,10218,8920,10218,891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3,8601l9689,8601,9693,8708,9673,8710,9622,8743,9608,8800,9615,8824,9630,8833,9643,8830,9645,8805,9647,8784,9652,8767,9673,8751,9689,8746,9817,8746,9817,8635,10231,8635,10233,8601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1,8635l10111,8635,10111,8792,10224,8792,10231,8635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5,8562l9693,8562,9636,8580,9609,8635,9608,8655,9615,8679,9630,8688,9643,8684,9645,8660,9647,8639,9652,8621,9673,8606,9689,8601,10233,8601,10235,8562xe" filled="true" fillcolor="#414042" stroked="false">
                <v:path arrowok="t"/>
                <v:fill type="solid"/>
              </v:shape>
            </v:group>
            <v:group style="position:absolute;left:9981;top:8933;width:365;height:364" coordorigin="9981,8933" coordsize="365,364">
              <v:shape style="position:absolute;left:9981;top:8933;width:365;height:364" coordorigin="9981,8933" coordsize="365,364" path="m10177,8933l10105,8944,10047,8976,10005,9023,9983,9083,9981,9105,9982,9129,9998,9191,10045,9253,10102,9285,10158,9296,10182,9295,10246,9275,10298,9236,10310,9220,10123,9220,10034,9131,10079,9086,10167,9086,10239,9014,10315,9014,10315,9014,10272,8969,10216,8940,10197,8935,10177,8933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315,9014l10239,9014,10284,9059,10123,9220,10310,9220,10312,9219,10339,9160,10345,9116,10344,9093,10340,9072,10334,9051,10325,9032,10315,9014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167,9086l10079,9086,10123,9130,10167,9086xe" filled="true" fillcolor="#414042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9969,3039l9905,3044,9844,3059,9788,3083,9736,3115,9690,3154,9651,3200,9619,3251,9595,3308,9580,3369,9575,3433,9576,3465,9586,3527,9606,3586,9634,3640,9670,3689,9713,3732,9761,3767,9816,3796,9874,3815,9937,3825,9969,3827,10001,3825,10064,3815,10122,3796,10177,3767,10225,3732,10268,3689,10304,3640,10332,3586,10352,3527,10362,3465,10363,3433,10362,3400,10352,3338,10332,3279,10304,3225,10268,3176,10225,3133,10177,3098,10122,3070,10064,3050,10001,3040,9969,3039xe" filled="true" fillcolor="#e6e7e8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10363,3433l10358,3496,10343,3557,10319,3614,10287,3665,10248,3711,10202,3751,10150,3783,10094,3806,10033,3821,9969,3827,9937,3825,9874,3815,9816,3796,9761,3767,9713,3732,9670,3689,9634,3640,9606,3586,9586,3527,9576,3465,9575,3433,9576,3400,9586,3338,9606,3279,9634,3225,9670,3176,9713,3133,9761,3098,9816,3070,9874,3050,9937,3040,9969,3039,10001,3040,10064,3050,10122,3070,10177,3098,10225,3133,10268,3176,10304,3225,10332,3279,10352,3338,10362,3400,10363,3433xe" filled="false" stroked="true" strokeweight="2.503pt" strokecolor="#414042">
                <v:path arrowok="t"/>
              </v:shape>
            </v:group>
            <v:group style="position:absolute;left:9707;top:3207;width:526;height:434" coordorigin="9707,3207" coordsize="526,434">
              <v:shape style="position:absolute;left:9707;top:3207;width:526;height:434" coordorigin="9707,3207" coordsize="526,434" path="m9975,3356l9910,3376,9872,3426,9867,3641,10072,3641,10072,3458,10069,3436,10036,3380,9975,335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51,3401l9787,3430,9773,3600,9850,3600,9850,3458,9852,3442,9856,3423,9864,3405,9858,3403,9851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401l10088,3401,10081,3403,10081,3418,10086,3438,10088,3458,10088,3600,10165,3600,10165,3472,10136,3415,10117,3405,10095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60,3426l9707,3475,9707,3565,9757,3565,9757,3467,9761,3447,9769,3428,9765,3427,9760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426l10178,3426,10174,3427,10172,3433,10179,3452,10182,3472,10182,3565,10232,3565,10231,3465,10222,3445,10205,3431,10183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55,3350l9735,3358,9726,3377,9733,3399,9751,3409,9774,3402,9785,3385,9779,3362,9762,3351,9755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350l10163,3358,10154,3377,10161,3399,10179,3409,10201,3402,10212,3385,10206,3362,10190,3351,10183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296l10073,3301,10057,3316,10051,3337,10056,3360,10069,3376,10089,3384,10113,3379,10130,3366,10138,3347,10134,3323,10122,3305,10104,3297,10095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44,3296l9822,3301,9807,3316,9800,3337,9805,3360,9819,3376,9838,3384,9862,3379,9879,3366,9888,3347,9883,3323,9871,3305,9853,3297,9844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969,3207l9947,3211,9928,3222,9914,3238,9905,3258,9908,3285,9916,3307,9929,3323,9946,3334,9965,3338,9989,3335,10008,3325,10023,3309,10032,3290,10031,3263,9995,3213,9969,3207xe" filled="true" fillcolor="#414042" stroked="false">
                <v:path arrowok="t"/>
                <v:fill type="solid"/>
              </v:shape>
            </v:group>
            <v:group style="position:absolute;left:9688;top:3155;width:561;height:554" coordorigin="9688,3155" coordsize="561,554">
              <v:shape style="position:absolute;left:9688;top:3155;width:561;height:554" coordorigin="9688,3155" coordsize="561,554" path="m10249,3155l9688,3709e" filled="false" stroked="true" strokeweight="2.503pt" strokecolor="#414042">
                <v:path arrowok="t"/>
              </v:shape>
            </v:group>
            <w10:wrap type="none"/>
          </v:group>
        </w:pict>
      </w: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24"/>
          <w:w w:val="89"/>
          <w:sz w:val="14"/>
        </w:rPr>
        <w:t> </w:t>
      </w:r>
      <w:r>
        <w:rPr>
          <w:rFonts w:ascii="Arial"/>
          <w:color w:val="414042"/>
          <w:sz w:val="14"/>
        </w:rPr>
        <w:t>(WSCUC),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8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8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510.748.9001,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*For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21"/>
          <w:w w:val="92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3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pStyle w:val="Heading5"/>
        <w:spacing w:line="474" w:lineRule="exact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Calibri"/>
          <w:color w:val="FFFFFF"/>
          <w:w w:val="105"/>
        </w:rPr>
        <w:t>APP</w:t>
      </w:r>
      <w:r>
        <w:rPr>
          <w:rFonts w:ascii="Calibri"/>
          <w:color w:val="FFFFFF"/>
          <w:spacing w:val="-19"/>
          <w:w w:val="105"/>
        </w:rPr>
        <w:t>L</w:t>
      </w:r>
      <w:r>
        <w:rPr>
          <w:rFonts w:ascii="Calibri"/>
          <w:color w:val="FFFFFF"/>
          <w:spacing w:val="-40"/>
          <w:w w:val="105"/>
        </w:rPr>
        <w:t>Y</w:t>
      </w:r>
      <w:r>
        <w:rPr>
          <w:rFonts w:ascii="Calibri"/>
          <w:color w:val="FFFFFF"/>
          <w:w w:val="105"/>
        </w:rPr>
        <w:t>.NCU.EDU</w:t>
      </w:r>
      <w:r>
        <w:rPr>
          <w:rFonts w:ascii="Calibri"/>
          <w:color w:val="FFFFFF"/>
          <w:w w:val="107"/>
        </w:rPr>
        <w:t> </w:t>
      </w:r>
      <w:r>
        <w:rPr>
          <w:rFonts w:ascii="Calibri"/>
          <w:color w:val="FFFFFF"/>
          <w:spacing w:val="-2"/>
          <w:w w:val="110"/>
        </w:rPr>
        <w:t>866.776.0331</w:t>
      </w:r>
      <w:r>
        <w:rPr>
          <w:rFonts w:ascii="Calibri"/>
          <w:b w:val="0"/>
        </w:rPr>
      </w:r>
    </w:p>
    <w:p>
      <w:pPr>
        <w:spacing w:after="0" w:line="474" w:lineRule="exact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1500" w:bottom="280" w:left="0" w:right="0"/>
          <w:cols w:num="2" w:equalWidth="0">
            <w:col w:w="6719" w:space="1106"/>
            <w:col w:w="441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78.4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before="0"/>
                    <w:ind w:left="439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7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8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-38"/>
                      <w:sz w:val="42"/>
                    </w:rPr>
                    <w:t>T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echnology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436" w:right="455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technology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rapidly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evolving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growing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modern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4"/>
                      <w:sz w:val="22"/>
                      <w:szCs w:val="22"/>
                    </w:rPr>
                    <w:t>society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those</w:t>
                  </w:r>
                  <w:r>
                    <w:rPr>
                      <w:rFonts w:ascii="Arial" w:hAnsi="Arial" w:cs="Arial" w:eastAsia="Arial"/>
                      <w:color w:val="414042"/>
                      <w:spacing w:val="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seeking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future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tech,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means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maintaining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skills,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increasing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knowledge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quickly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    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adapting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change.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students,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however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success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require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dedication,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commitment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access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specifically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dynamic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industry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24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University's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4"/>
                      <w:sz w:val="22"/>
                      <w:szCs w:val="22"/>
                    </w:rPr>
                    <w:t>Technology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prepare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take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range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technology-based</w:t>
                  </w:r>
                  <w:r>
                    <w:rPr>
                      <w:rFonts w:ascii="Arial" w:hAnsi="Arial" w:cs="Arial" w:eastAsia="Arial"/>
                      <w:color w:val="414042"/>
                      <w:spacing w:val="28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roles,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including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positions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leadership.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learn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critical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technical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needed</w:t>
                  </w:r>
                  <w:r>
                    <w:rPr>
                      <w:rFonts w:ascii="Arial" w:hAnsi="Arial" w:cs="Arial" w:eastAsia="Arial"/>
                      <w:color w:val="414042"/>
                      <w:spacing w:val="21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today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through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instruction</w:t>
                  </w:r>
                  <w:r>
                    <w:rPr>
                      <w:rFonts w:ascii="Arial" w:hAnsi="Arial" w:cs="Arial" w:eastAsia="Arial"/>
                      <w:color w:val="414042"/>
                      <w:spacing w:val="-3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assessments</w:t>
                  </w:r>
                  <w:r>
                    <w:rPr>
                      <w:rFonts w:ascii="Arial" w:hAnsi="Arial" w:cs="Arial" w:eastAsia="Arial"/>
                      <w:color w:val="414042"/>
                      <w:spacing w:val="-3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3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mirror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3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work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environment.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Heading8"/>
        <w:spacing w:line="240" w:lineRule="auto" w:before="50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MASTER</w:t>
      </w:r>
      <w:r>
        <w:rPr>
          <w:rFonts w:ascii="Calibri"/>
          <w:color w:val="414042"/>
          <w:spacing w:val="11"/>
          <w:w w:val="105"/>
        </w:rPr>
        <w:t> </w:t>
      </w:r>
      <w:r>
        <w:rPr>
          <w:rFonts w:ascii="Calibri"/>
          <w:color w:val="414042"/>
          <w:w w:val="105"/>
        </w:rPr>
        <w:t>OF</w:t>
      </w:r>
      <w:r>
        <w:rPr>
          <w:rFonts w:ascii="Calibri"/>
          <w:color w:val="414042"/>
          <w:spacing w:val="12"/>
          <w:w w:val="105"/>
        </w:rPr>
        <w:t> </w:t>
      </w:r>
      <w:r>
        <w:rPr>
          <w:rFonts w:ascii="Calibri"/>
          <w:color w:val="414042"/>
          <w:w w:val="105"/>
        </w:rPr>
        <w:t>SCIENCE</w:t>
      </w:r>
      <w:r>
        <w:rPr>
          <w:rFonts w:ascii="Calibri"/>
          <w:color w:val="414042"/>
          <w:spacing w:val="12"/>
          <w:w w:val="105"/>
        </w:rPr>
        <w:t> </w:t>
      </w:r>
      <w:r>
        <w:rPr>
          <w:rFonts w:ascii="Calibri"/>
          <w:color w:val="414042"/>
          <w:w w:val="105"/>
        </w:rPr>
        <w:t>IN</w:t>
      </w:r>
      <w:r>
        <w:rPr>
          <w:rFonts w:ascii="Calibri"/>
          <w:color w:val="414042"/>
          <w:spacing w:val="12"/>
          <w:w w:val="105"/>
        </w:rPr>
        <w:t> </w:t>
      </w:r>
      <w:r>
        <w:rPr>
          <w:rFonts w:ascii="Calibri"/>
          <w:color w:val="414042"/>
          <w:w w:val="105"/>
        </w:rPr>
        <w:t>TECHNOLOGY</w:t>
      </w:r>
      <w:r>
        <w:rPr>
          <w:rFonts w:ascii="Calibri"/>
          <w:color w:val="414042"/>
          <w:spacing w:val="11"/>
          <w:w w:val="105"/>
        </w:rPr>
        <w:t> </w:t>
      </w:r>
      <w:r>
        <w:rPr>
          <w:rFonts w:ascii="Calibri"/>
          <w:color w:val="414042"/>
          <w:w w:val="105"/>
        </w:rPr>
        <w:t>AND</w:t>
      </w:r>
      <w:r>
        <w:rPr>
          <w:rFonts w:ascii="Calibri"/>
          <w:color w:val="414042"/>
          <w:spacing w:val="12"/>
          <w:w w:val="105"/>
        </w:rPr>
        <w:t> </w:t>
      </w:r>
      <w:r>
        <w:rPr>
          <w:rFonts w:ascii="Calibri"/>
          <w:color w:val="414042"/>
          <w:w w:val="105"/>
        </w:rPr>
        <w:t>INNO</w:t>
      </w:r>
      <w:r>
        <w:rPr>
          <w:rFonts w:ascii="Calibri"/>
          <w:color w:val="414042"/>
          <w:spacing w:val="-38"/>
          <w:w w:val="105"/>
        </w:rPr>
        <w:t>V</w:t>
      </w:r>
      <w:r>
        <w:rPr>
          <w:rFonts w:ascii="Calibri"/>
          <w:color w:val="414042"/>
          <w:spacing w:val="-26"/>
          <w:w w:val="105"/>
        </w:rPr>
        <w:t>A</w:t>
      </w:r>
      <w:r>
        <w:rPr>
          <w:rFonts w:ascii="Calibri"/>
          <w:color w:val="414042"/>
          <w:w w:val="105"/>
        </w:rPr>
        <w:t>TION</w:t>
      </w:r>
      <w:r>
        <w:rPr>
          <w:rFonts w:ascii="Calibri"/>
          <w:color w:val="414042"/>
          <w:spacing w:val="12"/>
          <w:w w:val="105"/>
        </w:rPr>
        <w:t> </w:t>
      </w:r>
      <w:r>
        <w:rPr>
          <w:rFonts w:ascii="Calibri"/>
          <w:color w:val="414042"/>
          <w:w w:val="105"/>
        </w:rPr>
        <w:t>MANAGEMENT</w:t>
      </w:r>
      <w:r>
        <w:rPr>
          <w:rFonts w:ascii="Calibri"/>
          <w:b w:val="0"/>
        </w:rPr>
      </w:r>
    </w:p>
    <w:p>
      <w:pPr>
        <w:pStyle w:val="BodyText"/>
        <w:spacing w:line="246" w:lineRule="auto" w:before="47"/>
        <w:ind w:left="869" w:right="17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Northcentral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  <w:spacing w:val="-2"/>
        </w:rPr>
        <w:t>University’s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Master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Science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  <w:spacing w:val="-4"/>
        </w:rPr>
        <w:t>Technology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Innovation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Management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(MSTIM)</w:t>
      </w:r>
      <w:r>
        <w:rPr>
          <w:rFonts w:ascii="Arial" w:hAnsi="Arial" w:cs="Arial" w:eastAsia="Arial"/>
          <w:color w:val="414042"/>
          <w:spacing w:val="-39"/>
        </w:rPr>
        <w:t> </w:t>
      </w:r>
      <w:r>
        <w:rPr>
          <w:rFonts w:ascii="Arial" w:hAnsi="Arial" w:cs="Arial" w:eastAsia="Arial"/>
          <w:color w:val="414042"/>
        </w:rPr>
        <w:t>curriculum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26"/>
          <w:w w:val="104"/>
        </w:rPr>
        <w:t> </w:t>
      </w:r>
      <w:r>
        <w:rPr>
          <w:rFonts w:ascii="Arial" w:hAnsi="Arial" w:cs="Arial" w:eastAsia="Arial"/>
          <w:color w:val="414042"/>
        </w:rPr>
        <w:t>prepare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0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become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champion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positive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change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any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organization.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Through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new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ideas,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new</w:t>
      </w:r>
      <w:r>
        <w:rPr>
          <w:rFonts w:ascii="Arial" w:hAnsi="Arial" w:cs="Arial" w:eastAsia="Arial"/>
          <w:color w:val="414042"/>
          <w:w w:val="96"/>
        </w:rPr>
        <w:t> </w:t>
      </w:r>
      <w:r>
        <w:rPr>
          <w:rFonts w:ascii="Arial" w:hAnsi="Arial" w:cs="Arial" w:eastAsia="Arial"/>
          <w:color w:val="414042"/>
        </w:rPr>
        <w:t>technologies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new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approaches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problem-solving,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make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difference.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  <w:spacing w:val="-7"/>
        </w:rPr>
        <w:t>T</w:t>
      </w:r>
      <w:r>
        <w:rPr>
          <w:rFonts w:ascii="Arial" w:hAnsi="Arial" w:cs="Arial" w:eastAsia="Arial"/>
          <w:color w:val="414042"/>
          <w:spacing w:val="-5"/>
        </w:rPr>
        <w:t>oday’</w:t>
      </w:r>
      <w:r>
        <w:rPr>
          <w:rFonts w:ascii="Arial" w:hAnsi="Arial" w:cs="Arial" w:eastAsia="Arial"/>
          <w:color w:val="414042"/>
          <w:spacing w:val="-7"/>
        </w:rPr>
        <w:t>s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technology</w:t>
      </w:r>
      <w:r>
        <w:rPr>
          <w:rFonts w:ascii="Arial" w:hAnsi="Arial" w:cs="Arial" w:eastAsia="Arial"/>
          <w:color w:val="414042"/>
          <w:w w:val="95"/>
        </w:rPr>
        <w:t> </w:t>
      </w:r>
      <w:r>
        <w:rPr>
          <w:rFonts w:ascii="Arial" w:hAnsi="Arial" w:cs="Arial" w:eastAsia="Arial"/>
          <w:color w:val="414042"/>
          <w:spacing w:val="22"/>
          <w:w w:val="95"/>
        </w:rPr>
        <w:t> </w:t>
      </w:r>
      <w:r>
        <w:rPr>
          <w:rFonts w:ascii="Arial" w:hAnsi="Arial" w:cs="Arial" w:eastAsia="Arial"/>
          <w:color w:val="414042"/>
        </w:rPr>
        <w:t>leaders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must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know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how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take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advantage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new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technologies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ideas,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or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remain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trapped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stagnation.</w:t>
      </w:r>
      <w:r>
        <w:rPr>
          <w:rFonts w:ascii="Arial" w:hAnsi="Arial" w:cs="Arial" w:eastAsia="Arial"/>
        </w:rPr>
      </w:r>
    </w:p>
    <w:p>
      <w:pPr>
        <w:pStyle w:val="BodyText"/>
        <w:spacing w:line="246" w:lineRule="auto"/>
        <w:ind w:left="869" w:right="14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  <w:spacing w:val="-3"/>
        </w:rPr>
        <w:t>Trained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innovative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thinkers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bring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fresh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ideas,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  <w:spacing w:val="-2"/>
        </w:rPr>
        <w:t>today’</w:t>
      </w:r>
      <w:r>
        <w:rPr>
          <w:rFonts w:ascii="Arial" w:hAnsi="Arial" w:cs="Arial" w:eastAsia="Arial"/>
          <w:color w:val="414042"/>
          <w:spacing w:val="-3"/>
        </w:rPr>
        <w:t>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organizations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are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searching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globe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for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qualified</w:t>
      </w:r>
      <w:r>
        <w:rPr>
          <w:rFonts w:ascii="Arial" w:hAnsi="Arial" w:cs="Arial" w:eastAsia="Arial"/>
          <w:color w:val="414042"/>
          <w:spacing w:val="28"/>
          <w:w w:val="99"/>
        </w:rPr>
        <w:t> </w:t>
      </w:r>
      <w:r>
        <w:rPr>
          <w:rFonts w:ascii="Arial" w:hAnsi="Arial" w:cs="Arial" w:eastAsia="Arial"/>
          <w:color w:val="414042"/>
        </w:rPr>
        <w:t>leaders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help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them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face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challenges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head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on.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100%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online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  <w:spacing w:val="-3"/>
        </w:rPr>
        <w:t>master’s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help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equip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25"/>
          <w:w w:val="94"/>
        </w:rPr>
        <w:t> </w:t>
      </w:r>
      <w:r>
        <w:rPr>
          <w:rFonts w:ascii="Arial" w:hAnsi="Arial" w:cs="Arial" w:eastAsia="Arial"/>
          <w:color w:val="414042"/>
        </w:rPr>
        <w:t>become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innovation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  <w:spacing w:val="-3"/>
        </w:rPr>
        <w:t>leader</w:t>
      </w:r>
      <w:r>
        <w:rPr>
          <w:rFonts w:ascii="Arial" w:hAnsi="Arial" w:cs="Arial" w:eastAsia="Arial"/>
          <w:color w:val="414042"/>
          <w:spacing w:val="-2"/>
        </w:rPr>
        <w:t>,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without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entrance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exam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requirements,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which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time-consuming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  <w:spacing w:val="-4"/>
        </w:rPr>
        <w:t>costly</w:t>
      </w:r>
      <w:r>
        <w:rPr>
          <w:rFonts w:ascii="Arial" w:hAnsi="Arial" w:cs="Arial" w:eastAsia="Arial"/>
          <w:color w:val="414042"/>
          <w:spacing w:val="-3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 w:before="184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46" w:lineRule="auto" w:before="9"/>
        <w:ind w:left="869" w:right="252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NCU's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MSTIM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provides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exposure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variety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disciplines,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well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specialized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knowledge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w w:val="89"/>
        </w:rPr>
        <w:t> </w:t>
      </w:r>
      <w:r>
        <w:rPr>
          <w:rFonts w:ascii="Arial"/>
          <w:color w:val="414042"/>
        </w:rPr>
        <w:t>field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of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choice.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No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matter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which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specialization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choose,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courses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help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support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career</w:t>
      </w:r>
      <w:r>
        <w:rPr>
          <w:rFonts w:ascii="Arial"/>
          <w:color w:val="414042"/>
          <w:spacing w:val="24"/>
          <w:w w:val="94"/>
        </w:rPr>
        <w:t> </w:t>
      </w:r>
      <w:r>
        <w:rPr>
          <w:rFonts w:ascii="Arial"/>
          <w:color w:val="414042"/>
        </w:rPr>
        <w:t>goals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preparing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contribute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real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world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solutions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dynamic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issues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situations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that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arise</w:t>
      </w:r>
      <w:r>
        <w:rPr>
          <w:rFonts w:ascii="Arial"/>
          <w:color w:val="414042"/>
          <w:spacing w:val="-32"/>
        </w:rPr>
        <w:t> </w:t>
      </w:r>
      <w:r>
        <w:rPr>
          <w:rFonts w:ascii="Arial"/>
          <w:color w:val="414042"/>
        </w:rPr>
        <w:t>within</w:t>
      </w:r>
      <w:r>
        <w:rPr>
          <w:rFonts w:ascii="Arial"/>
          <w:color w:val="414042"/>
          <w:spacing w:val="-31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w w:val="89"/>
        </w:rPr>
        <w:t> </w:t>
      </w:r>
      <w:r>
        <w:rPr>
          <w:rFonts w:ascii="Arial"/>
          <w:color w:val="414042"/>
        </w:rPr>
        <w:t>workplace.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  <w:spacing w:val="-3"/>
        </w:rPr>
        <w:t>Ultimately</w:t>
      </w:r>
      <w:r>
        <w:rPr>
          <w:rFonts w:ascii="Arial"/>
          <w:color w:val="414042"/>
          <w:spacing w:val="-2"/>
        </w:rPr>
        <w:t>,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each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graduate-level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course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is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designed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advance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knowledge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skills</w:t>
      </w:r>
      <w:r>
        <w:rPr>
          <w:rFonts w:ascii="Arial"/>
          <w:color w:val="414042"/>
          <w:spacing w:val="-37"/>
        </w:rPr>
        <w:t> </w:t>
      </w:r>
      <w:r>
        <w:rPr>
          <w:rFonts w:ascii="Arial"/>
          <w:color w:val="414042"/>
        </w:rPr>
        <w:t>in</w:t>
      </w:r>
      <w:r>
        <w:rPr>
          <w:rFonts w:ascii="Arial"/>
          <w:color w:val="414042"/>
          <w:spacing w:val="-36"/>
        </w:rPr>
        <w:t> </w:t>
      </w:r>
      <w:r>
        <w:rPr>
          <w:rFonts w:ascii="Arial"/>
          <w:color w:val="414042"/>
        </w:rPr>
        <w:t>ways</w:t>
      </w:r>
      <w:r>
        <w:rPr>
          <w:rFonts w:ascii="Arial"/>
          <w:color w:val="414042"/>
          <w:spacing w:val="24"/>
          <w:w w:val="95"/>
        </w:rPr>
        <w:t> </w:t>
      </w:r>
      <w:r>
        <w:rPr>
          <w:rFonts w:ascii="Arial"/>
          <w:color w:val="414042"/>
          <w:w w:val="95"/>
        </w:rPr>
        <w:t>that</w:t>
      </w:r>
      <w:r>
        <w:rPr>
          <w:rFonts w:ascii="Arial"/>
          <w:color w:val="414042"/>
          <w:spacing w:val="-1"/>
          <w:w w:val="95"/>
        </w:rPr>
        <w:t> </w:t>
      </w:r>
      <w:r>
        <w:rPr>
          <w:rFonts w:ascii="Arial"/>
          <w:color w:val="414042"/>
          <w:w w:val="95"/>
        </w:rPr>
        <w:t>correspond with leadership and management roles.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25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25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25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46" w:lineRule="auto" w:before="69"/>
        <w:ind w:left="869" w:right="14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  <w:spacing w:val="-3"/>
        </w:rPr>
        <w:t>NCU’</w:t>
      </w:r>
      <w:r>
        <w:rPr>
          <w:rFonts w:ascii="Arial" w:hAnsi="Arial" w:cs="Arial" w:eastAsia="Arial"/>
          <w:color w:val="414042"/>
          <w:spacing w:val="-4"/>
        </w:rPr>
        <w:t>s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MSTIM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program,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  <w:spacing w:val="1"/>
        </w:rPr>
        <w:t>every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course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taught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one-to-one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through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mentoring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member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our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100%</w:t>
      </w:r>
      <w:r>
        <w:rPr>
          <w:rFonts w:ascii="Arial" w:hAnsi="Arial" w:cs="Arial" w:eastAsia="Arial"/>
          <w:color w:val="414042"/>
          <w:spacing w:val="27"/>
        </w:rPr>
        <w:t> </w:t>
      </w:r>
      <w:r>
        <w:rPr>
          <w:rFonts w:ascii="Arial" w:hAnsi="Arial" w:cs="Arial" w:eastAsia="Arial"/>
          <w:color w:val="414042"/>
        </w:rPr>
        <w:t>doctoral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faculty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who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has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earned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his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or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her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doctorate.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  <w:spacing w:val="-7"/>
        </w:rPr>
        <w:t>Your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first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course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25"/>
        </w:rPr>
        <w:t> </w:t>
      </w:r>
      <w:r>
        <w:rPr>
          <w:rFonts w:ascii="Arial" w:hAnsi="Arial" w:cs="Arial" w:eastAsia="Arial"/>
          <w:color w:val="414042"/>
        </w:rPr>
        <w:t>taught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professor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who</w:t>
      </w:r>
      <w:r>
        <w:rPr>
          <w:rFonts w:ascii="Arial" w:hAnsi="Arial" w:cs="Arial" w:eastAsia="Arial"/>
          <w:color w:val="414042"/>
          <w:spacing w:val="-26"/>
        </w:rPr>
        <w:t> </w:t>
      </w:r>
      <w:r>
        <w:rPr>
          <w:rFonts w:ascii="Arial" w:hAnsi="Arial" w:cs="Arial" w:eastAsia="Arial"/>
          <w:color w:val="414042"/>
        </w:rPr>
        <w:t>has</w:t>
      </w:r>
      <w:r>
        <w:rPr>
          <w:rFonts w:ascii="Arial" w:hAnsi="Arial" w:cs="Arial" w:eastAsia="Arial"/>
          <w:color w:val="414042"/>
          <w:spacing w:val="23"/>
          <w:w w:val="90"/>
        </w:rPr>
        <w:t> </w:t>
      </w:r>
      <w:r>
        <w:rPr>
          <w:rFonts w:ascii="Arial" w:hAnsi="Arial" w:cs="Arial" w:eastAsia="Arial"/>
          <w:color w:val="414042"/>
        </w:rPr>
        <w:t>been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specifically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trained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familiarize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NCU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education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experience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so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successful.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As</w:t>
      </w:r>
      <w:r>
        <w:rPr>
          <w:rFonts w:ascii="Arial" w:hAnsi="Arial" w:cs="Arial" w:eastAsia="Arial"/>
          <w:color w:val="414042"/>
          <w:w w:val="91"/>
        </w:rPr>
        <w:t> </w:t>
      </w:r>
      <w:r>
        <w:rPr>
          <w:rFonts w:ascii="Arial" w:hAnsi="Arial" w:cs="Arial" w:eastAsia="Arial"/>
          <w:color w:val="414042"/>
          <w:w w:val="91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progress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through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take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more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specialized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courses,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faculty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members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likewise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exhibit</w:t>
      </w:r>
      <w:r>
        <w:rPr>
          <w:rFonts w:ascii="Arial" w:hAnsi="Arial" w:cs="Arial" w:eastAsia="Arial"/>
          <w:color w:val="414042"/>
          <w:w w:val="96"/>
        </w:rPr>
        <w:t> </w:t>
      </w:r>
      <w:r>
        <w:rPr>
          <w:rFonts w:ascii="Arial" w:hAnsi="Arial" w:cs="Arial" w:eastAsia="Arial"/>
          <w:color w:val="414042"/>
        </w:rPr>
        <w:t>expertise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each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topic.</w:t>
      </w:r>
      <w:r>
        <w:rPr>
          <w:rFonts w:ascii="Arial" w:hAnsi="Arial" w:cs="Arial" w:eastAsia="Arial"/>
        </w:rPr>
      </w:r>
    </w:p>
    <w:p>
      <w:pPr>
        <w:spacing w:after="0" w:line="246" w:lineRule="auto"/>
        <w:jc w:val="left"/>
        <w:rPr>
          <w:rFonts w:ascii="Arial" w:hAnsi="Arial" w:cs="Arial" w:eastAsia="Arial"/>
        </w:rPr>
        <w:sectPr>
          <w:headerReference w:type="even" r:id="rId90"/>
          <w:pgSz w:w="12240" w:h="15840"/>
          <w:pgMar w:header="107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tabs>
          <w:tab w:pos="4027" w:val="left" w:leader="none"/>
        </w:tabs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25175" cy="457200"/>
            <wp:effectExtent l="0" t="0" r="0" b="0"/>
            <wp:docPr id="37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1189688" cy="257175"/>
            <wp:effectExtent l="0" t="0" r="0" b="0"/>
            <wp:docPr id="3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spacing w:line="431" w:lineRule="exact" w:before="0"/>
        <w:ind w:left="0" w:right="1672" w:firstLine="0"/>
        <w:jc w:val="right"/>
        <w:rPr>
          <w:rFonts w:ascii="Arial Black" w:hAnsi="Arial Black" w:cs="Arial Black" w:eastAsia="Arial Black"/>
          <w:sz w:val="36"/>
          <w:szCs w:val="36"/>
        </w:rPr>
      </w:pPr>
      <w:r>
        <w:rPr/>
        <w:pict>
          <v:group style="position:absolute;margin-left:0pt;margin-top:10.1316pt;width:321.05pt;height:7.1pt;mso-position-horizontal-relative:page;mso-position-vertical-relative:paragraph;z-index:6616" coordorigin="0,203" coordsize="6421,142">
            <v:group style="position:absolute;left:0;top:203;width:2141;height:142" coordorigin="0,203" coordsize="2141,142">
              <v:shape style="position:absolute;left:0;top:203;width:2141;height:142" coordorigin="0,203" coordsize="2141,142" path="m0,344l2140,344,2140,203,0,203,0,344xe" filled="true" fillcolor="#811c28" stroked="false">
                <v:path arrowok="t"/>
                <v:fill type="solid"/>
              </v:shape>
            </v:group>
            <v:group style="position:absolute;left:2140;top:203;width:2141;height:142" coordorigin="2140,203" coordsize="2141,142">
              <v:shape style="position:absolute;left:2140;top:203;width:2141;height:142" coordorigin="2140,203" coordsize="2141,142" path="m4280,344l2140,344,2140,203,4280,203,4280,344xe" filled="true" fillcolor="#bd711e" stroked="false">
                <v:path arrowok="t"/>
                <v:fill type="solid"/>
              </v:shape>
            </v:group>
            <v:group style="position:absolute;left:4280;top:203;width:2141;height:142" coordorigin="4280,203" coordsize="2141,142">
              <v:shape style="position:absolute;left:4280;top:203;width:2141;height:142" coordorigin="4280,203" coordsize="2141,142" path="m6421,344l4280,344,4280,203,6421,203,6421,344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/>
          <w:b/>
          <w:color w:val="414042"/>
          <w:sz w:val="36"/>
        </w:rPr>
        <w:t>100%</w:t>
      </w:r>
      <w:r>
        <w:rPr>
          <w:rFonts w:ascii="Arial Black"/>
          <w:sz w:val="36"/>
        </w:rPr>
      </w:r>
    </w:p>
    <w:p>
      <w:pPr>
        <w:pStyle w:val="Heading9"/>
        <w:spacing w:line="291" w:lineRule="exact"/>
        <w:ind w:left="0" w:right="1034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ONLINE </w:t>
      </w:r>
      <w:r>
        <w:rPr>
          <w:rFonts w:ascii="Calibri"/>
          <w:color w:val="414042"/>
          <w:spacing w:val="7"/>
          <w:w w:val="105"/>
        </w:rPr>
        <w:t> </w:t>
      </w:r>
      <w:r>
        <w:rPr>
          <w:rFonts w:ascii="Calibri"/>
          <w:color w:val="414042"/>
          <w:w w:val="105"/>
        </w:rPr>
        <w:t>COURSEWORK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headerReference w:type="default" r:id="rId91"/>
          <w:pgSz w:w="12240" w:h="15840"/>
          <w:pgMar w:header="0" w:footer="0" w:top="0" w:bottom="0" w:left="0" w:right="0"/>
        </w:sectPr>
      </w:pPr>
    </w:p>
    <w:p>
      <w:pPr>
        <w:spacing w:before="62"/>
        <w:ind w:left="68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03D70"/>
          <w:sz w:val="24"/>
        </w:rPr>
        <w:t>Career</w:t>
      </w:r>
      <w:r>
        <w:rPr>
          <w:rFonts w:ascii="Calibri"/>
          <w:b/>
          <w:color w:val="003D70"/>
          <w:spacing w:val="-20"/>
          <w:sz w:val="24"/>
        </w:rPr>
        <w:t> </w:t>
      </w:r>
      <w:r>
        <w:rPr>
          <w:rFonts w:ascii="Calibri"/>
          <w:b/>
          <w:color w:val="003D70"/>
          <w:sz w:val="24"/>
        </w:rPr>
        <w:t>Potential</w:t>
      </w:r>
      <w:r>
        <w:rPr>
          <w:rFonts w:ascii="Calibri"/>
          <w:sz w:val="24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69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Chief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information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or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technology</w:t>
      </w:r>
      <w:r>
        <w:rPr>
          <w:rFonts w:ascii="Arial"/>
          <w:color w:val="414042"/>
          <w:spacing w:val="-39"/>
        </w:rPr>
        <w:t> </w:t>
      </w:r>
      <w:r>
        <w:rPr>
          <w:rFonts w:ascii="Arial"/>
          <w:color w:val="414042"/>
        </w:rPr>
        <w:t>officer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Information</w:t>
      </w:r>
      <w:r>
        <w:rPr>
          <w:rFonts w:ascii="Arial"/>
          <w:color w:val="414042"/>
          <w:spacing w:val="20"/>
          <w:w w:val="90"/>
        </w:rPr>
        <w:t> </w:t>
      </w:r>
      <w:r>
        <w:rPr>
          <w:rFonts w:ascii="Arial"/>
          <w:color w:val="414042"/>
          <w:w w:val="90"/>
        </w:rPr>
        <w:t>systems</w:t>
      </w:r>
      <w:r>
        <w:rPr>
          <w:rFonts w:ascii="Arial"/>
          <w:color w:val="414042"/>
          <w:spacing w:val="20"/>
          <w:w w:val="90"/>
        </w:rPr>
        <w:t> </w:t>
      </w:r>
      <w:r>
        <w:rPr>
          <w:rFonts w:ascii="Arial"/>
          <w:color w:val="414042"/>
          <w:w w:val="90"/>
        </w:rPr>
        <w:t>analyst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Software</w:t>
      </w:r>
      <w:r>
        <w:rPr>
          <w:rFonts w:ascii="Arial"/>
          <w:color w:val="414042"/>
          <w:spacing w:val="-12"/>
          <w:w w:val="95"/>
        </w:rPr>
        <w:t> </w:t>
      </w:r>
      <w:r>
        <w:rPr>
          <w:rFonts w:ascii="Arial"/>
          <w:color w:val="414042"/>
          <w:w w:val="95"/>
        </w:rPr>
        <w:t>developer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Software</w:t>
      </w:r>
      <w:r>
        <w:rPr>
          <w:rFonts w:ascii="Arial"/>
          <w:color w:val="414042"/>
          <w:spacing w:val="-11"/>
          <w:w w:val="95"/>
        </w:rPr>
        <w:t> </w:t>
      </w:r>
      <w:r>
        <w:rPr>
          <w:rFonts w:ascii="Arial"/>
          <w:color w:val="414042"/>
          <w:w w:val="95"/>
        </w:rPr>
        <w:t>engineer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Chief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security</w:t>
      </w:r>
      <w:r>
        <w:rPr>
          <w:rFonts w:ascii="Arial"/>
          <w:color w:val="414042"/>
          <w:spacing w:val="-5"/>
          <w:w w:val="95"/>
        </w:rPr>
        <w:t> </w:t>
      </w:r>
      <w:r>
        <w:rPr>
          <w:rFonts w:ascii="Arial"/>
          <w:color w:val="414042"/>
          <w:w w:val="95"/>
        </w:rPr>
        <w:t>officer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Information</w:t>
      </w:r>
      <w:r>
        <w:rPr>
          <w:rFonts w:ascii="Arial"/>
          <w:color w:val="414042"/>
          <w:spacing w:val="-36"/>
          <w:w w:val="95"/>
        </w:rPr>
        <w:t> </w:t>
      </w:r>
      <w:r>
        <w:rPr>
          <w:rFonts w:ascii="Arial"/>
          <w:color w:val="414042"/>
          <w:w w:val="95"/>
        </w:rPr>
        <w:t>systems</w:t>
      </w:r>
      <w:r>
        <w:rPr>
          <w:rFonts w:ascii="Arial"/>
          <w:color w:val="414042"/>
          <w:spacing w:val="-35"/>
          <w:w w:val="95"/>
        </w:rPr>
        <w:t> </w:t>
      </w:r>
      <w:r>
        <w:rPr>
          <w:rFonts w:ascii="Arial"/>
          <w:color w:val="414042"/>
          <w:w w:val="95"/>
        </w:rPr>
        <w:t>security</w:t>
      </w:r>
      <w:r>
        <w:rPr>
          <w:rFonts w:ascii="Arial"/>
          <w:color w:val="414042"/>
          <w:spacing w:val="-35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Business</w:t>
      </w:r>
      <w:r>
        <w:rPr>
          <w:rFonts w:ascii="Arial"/>
          <w:color w:val="414042"/>
          <w:spacing w:val="20"/>
          <w:w w:val="90"/>
        </w:rPr>
        <w:t> </w:t>
      </w:r>
      <w:r>
        <w:rPr>
          <w:rFonts w:ascii="Arial"/>
          <w:color w:val="414042"/>
          <w:w w:val="90"/>
        </w:rPr>
        <w:t>intelligence</w:t>
      </w:r>
      <w:r>
        <w:rPr>
          <w:rFonts w:ascii="Arial"/>
          <w:color w:val="414042"/>
          <w:spacing w:val="20"/>
          <w:w w:val="90"/>
        </w:rPr>
        <w:t> </w:t>
      </w:r>
      <w:r>
        <w:rPr>
          <w:rFonts w:ascii="Arial"/>
          <w:color w:val="414042"/>
          <w:w w:val="90"/>
        </w:rPr>
        <w:t>analyst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Statistician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Engineering</w:t>
      </w:r>
      <w:r>
        <w:rPr>
          <w:rFonts w:ascii="Arial"/>
          <w:color w:val="414042"/>
          <w:spacing w:val="4"/>
          <w:w w:val="95"/>
        </w:rPr>
        <w:t> </w:t>
      </w:r>
      <w:r>
        <w:rPr>
          <w:rFonts w:ascii="Arial"/>
          <w:color w:val="414042"/>
          <w:w w:val="95"/>
        </w:rPr>
        <w:t>project</w:t>
      </w:r>
      <w:r>
        <w:rPr>
          <w:rFonts w:ascii="Arial"/>
          <w:color w:val="414042"/>
          <w:spacing w:val="4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IT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project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spacing w:line="240" w:lineRule="auto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/>
        <w:pict>
          <v:group style="position:absolute;margin-left:34.477798pt;margin-top:-30.470734pt;width:332.5pt;height:.1pt;mso-position-horizontal-relative:page;mso-position-vertical-relative:paragraph;z-index:6664" coordorigin="690,-609" coordsize="6650,2">
            <v:shape style="position:absolute;left:690;top:-609;width:6650;height:2" coordorigin="690,-609" coordsize="6650,0" path="m690,-609l7339,-609e" filled="false" stroked="true" strokeweight=".5pt" strokecolor="#414042">
              <v:path arrowok="t"/>
            </v:shape>
            <w10:wrap type="none"/>
          </v:group>
        </w:pict>
      </w:r>
      <w:r>
        <w:rPr>
          <w:rFonts w:ascii="Calibri"/>
          <w:color w:val="414042"/>
          <w:w w:val="105"/>
        </w:rPr>
        <w:t>Specializations:</w:t>
      </w:r>
      <w:r>
        <w:rPr>
          <w:rFonts w:ascii="Calibri"/>
          <w:b w:val="0"/>
        </w:rPr>
      </w:r>
    </w:p>
    <w:p>
      <w:pPr>
        <w:pStyle w:val="BodyText"/>
        <w:numPr>
          <w:ilvl w:val="0"/>
          <w:numId w:val="27"/>
        </w:numPr>
        <w:tabs>
          <w:tab w:pos="886" w:val="left" w:leader="none"/>
        </w:tabs>
        <w:spacing w:line="240" w:lineRule="auto" w:before="69" w:after="0"/>
        <w:ind w:left="885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Computer</w:t>
      </w:r>
      <w:r>
        <w:rPr>
          <w:rFonts w:ascii="Arial"/>
          <w:color w:val="231F20"/>
          <w:spacing w:val="-16"/>
          <w:w w:val="95"/>
        </w:rPr>
        <w:t> </w:t>
      </w:r>
      <w:r>
        <w:rPr>
          <w:rFonts w:ascii="Arial"/>
          <w:color w:val="231F20"/>
          <w:w w:val="95"/>
        </w:rPr>
        <w:t>Science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6" w:val="left" w:leader="none"/>
        </w:tabs>
        <w:spacing w:line="240" w:lineRule="auto" w:before="87" w:after="0"/>
        <w:ind w:left="885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</w:rPr>
        <w:t>Cybersecurity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6" w:val="left" w:leader="none"/>
        </w:tabs>
        <w:spacing w:line="240" w:lineRule="auto" w:before="87" w:after="0"/>
        <w:ind w:left="885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Data</w:t>
      </w:r>
      <w:r>
        <w:rPr>
          <w:rFonts w:ascii="Arial"/>
          <w:color w:val="231F20"/>
          <w:spacing w:val="-7"/>
          <w:w w:val="95"/>
        </w:rPr>
        <w:t> </w:t>
      </w:r>
      <w:r>
        <w:rPr>
          <w:rFonts w:ascii="Arial"/>
          <w:color w:val="231F20"/>
          <w:w w:val="95"/>
        </w:rPr>
        <w:t>Science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6" w:val="left" w:leader="none"/>
        </w:tabs>
        <w:spacing w:line="240" w:lineRule="auto" w:before="87" w:after="0"/>
        <w:ind w:left="885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Engineering</w:t>
      </w:r>
      <w:r>
        <w:rPr>
          <w:rFonts w:ascii="Arial"/>
          <w:color w:val="231F20"/>
          <w:spacing w:val="45"/>
          <w:w w:val="95"/>
        </w:rPr>
        <w:t> </w:t>
      </w:r>
      <w:r>
        <w:rPr>
          <w:rFonts w:ascii="Arial"/>
          <w:color w:val="231F20"/>
          <w:w w:val="95"/>
        </w:rPr>
        <w:t>Management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6" w:val="left" w:leader="none"/>
        </w:tabs>
        <w:spacing w:line="240" w:lineRule="auto" w:before="87" w:after="0"/>
        <w:ind w:left="885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0"/>
        </w:rPr>
        <w:t>Information</w:t>
      </w:r>
      <w:r>
        <w:rPr>
          <w:rFonts w:ascii="Arial"/>
          <w:color w:val="231F20"/>
          <w:spacing w:val="47"/>
          <w:w w:val="90"/>
        </w:rPr>
        <w:t> </w:t>
      </w:r>
      <w:r>
        <w:rPr>
          <w:rFonts w:ascii="Arial"/>
          <w:color w:val="231F20"/>
          <w:w w:val="90"/>
        </w:rPr>
        <w:t>Systems</w:t>
      </w:r>
      <w:r>
        <w:rPr>
          <w:rFonts w:ascii="Arial"/>
        </w:rPr>
      </w:r>
    </w:p>
    <w:p>
      <w:pPr>
        <w:pStyle w:val="BodyText"/>
        <w:numPr>
          <w:ilvl w:val="0"/>
          <w:numId w:val="27"/>
        </w:numPr>
        <w:tabs>
          <w:tab w:pos="886" w:val="left" w:leader="none"/>
        </w:tabs>
        <w:spacing w:line="240" w:lineRule="auto" w:before="87" w:after="0"/>
        <w:ind w:left="885" w:right="0" w:hanging="196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IT</w:t>
      </w:r>
      <w:r>
        <w:rPr>
          <w:rFonts w:ascii="Arial"/>
          <w:color w:val="231F20"/>
          <w:spacing w:val="-6"/>
          <w:w w:val="95"/>
        </w:rPr>
        <w:t> </w:t>
      </w:r>
      <w:r>
        <w:rPr>
          <w:rFonts w:ascii="Arial"/>
          <w:color w:val="231F20"/>
          <w:w w:val="95"/>
        </w:rPr>
        <w:t>Project</w:t>
      </w:r>
      <w:r>
        <w:rPr>
          <w:rFonts w:ascii="Arial"/>
          <w:color w:val="231F20"/>
          <w:spacing w:val="-6"/>
          <w:w w:val="95"/>
        </w:rPr>
        <w:t> </w:t>
      </w:r>
      <w:r>
        <w:rPr>
          <w:rFonts w:ascii="Arial"/>
          <w:color w:val="231F20"/>
          <w:w w:val="95"/>
        </w:rPr>
        <w:t>Management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pStyle w:val="Heading9"/>
        <w:spacing w:line="240" w:lineRule="auto"/>
        <w:ind w:left="677" w:right="1092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NO</w:t>
      </w:r>
      <w:r>
        <w:rPr>
          <w:rFonts w:ascii="Calibri"/>
          <w:color w:val="414042"/>
          <w:spacing w:val="32"/>
          <w:w w:val="105"/>
        </w:rPr>
        <w:t> </w:t>
      </w:r>
      <w:r>
        <w:rPr>
          <w:rFonts w:ascii="Calibri"/>
          <w:color w:val="414042"/>
          <w:w w:val="105"/>
        </w:rPr>
        <w:t>GROUP</w:t>
      </w:r>
      <w:r>
        <w:rPr>
          <w:rFonts w:ascii="Calibri"/>
          <w:color w:val="414042"/>
          <w:spacing w:val="31"/>
          <w:w w:val="105"/>
        </w:rPr>
        <w:t> </w:t>
      </w:r>
      <w:r>
        <w:rPr>
          <w:rFonts w:ascii="Calibri"/>
          <w:color w:val="414042"/>
          <w:w w:val="105"/>
        </w:rPr>
        <w:t>PROJECTS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SET</w:t>
      </w:r>
      <w:r>
        <w:rPr>
          <w:rFonts w:ascii="Calibri"/>
          <w:b/>
          <w:color w:val="414042"/>
          <w:spacing w:val="1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CLASS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TIMES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88" w:lineRule="exact" w:before="0"/>
        <w:ind w:left="1014" w:right="1460" w:firstLine="31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55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RESIDENCY</w:t>
      </w:r>
      <w:r>
        <w:rPr>
          <w:rFonts w:ascii="Calibri"/>
          <w:b/>
          <w:color w:val="414042"/>
          <w:w w:val="106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88" w:lineRule="exact" w:before="0"/>
        <w:ind w:left="1014" w:right="148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 </w:t>
      </w:r>
      <w:r>
        <w:rPr>
          <w:rFonts w:ascii="Calibri"/>
          <w:b/>
          <w:color w:val="414042"/>
          <w:spacing w:val="2"/>
          <w:w w:val="105"/>
          <w:sz w:val="24"/>
        </w:rPr>
        <w:t> </w:t>
      </w:r>
      <w:r>
        <w:rPr>
          <w:rFonts w:ascii="Calibri"/>
          <w:b/>
          <w:color w:val="414042"/>
          <w:spacing w:val="-3"/>
          <w:w w:val="105"/>
          <w:sz w:val="24"/>
        </w:rPr>
        <w:t>GRE/GMA</w:t>
      </w:r>
      <w:r>
        <w:rPr>
          <w:rFonts w:ascii="Calibri"/>
          <w:b/>
          <w:color w:val="414042"/>
          <w:spacing w:val="-4"/>
          <w:w w:val="105"/>
          <w:sz w:val="24"/>
        </w:rPr>
        <w:t>T</w:t>
      </w:r>
      <w:r>
        <w:rPr>
          <w:rFonts w:ascii="Calibri"/>
          <w:b/>
          <w:color w:val="414042"/>
          <w:spacing w:val="24"/>
          <w:w w:val="91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after="0" w:line="288" w:lineRule="exact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1500" w:bottom="280" w:left="0" w:right="0"/>
          <w:cols w:num="2" w:equalWidth="0">
            <w:col w:w="4458" w:space="3657"/>
            <w:col w:w="412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426" w:lineRule="exact" w:before="61"/>
        <w:ind w:left="8361" w:right="503" w:hanging="96"/>
        <w:jc w:val="righ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b/>
          <w:color w:val="FFFFFF"/>
          <w:sz w:val="38"/>
        </w:rPr>
        <w:t>Contact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NCU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to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learn</w:t>
      </w:r>
      <w:r>
        <w:rPr>
          <w:rFonts w:ascii="Calibri"/>
          <w:b/>
          <w:color w:val="FFFFFF"/>
          <w:spacing w:val="23"/>
          <w:sz w:val="38"/>
        </w:rPr>
        <w:t> </w:t>
      </w:r>
      <w:r>
        <w:rPr>
          <w:rFonts w:ascii="Calibri"/>
          <w:b/>
          <w:color w:val="FFFFFF"/>
          <w:sz w:val="38"/>
        </w:rPr>
        <w:t>more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or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apply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now!</w:t>
      </w:r>
      <w:r>
        <w:rPr>
          <w:rFonts w:ascii="Calibri"/>
          <w:sz w:val="38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7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1.023987pt;margin-top:0pt;width:221pt;height:792pt;mso-position-horizontal-relative:page;mso-position-vertical-relative:page;z-index:-137392" coordorigin="7820,0" coordsize="4420,15840">
            <v:group style="position:absolute;left:7820;top:0;width:4420;height:11300" coordorigin="7820,0" coordsize="4420,11300">
              <v:shape style="position:absolute;left:7820;top:0;width:4420;height:11300" coordorigin="7820,0" coordsize="4420,11300" path="m7820,11300l12240,11300,12240,0,7820,0,7820,11300xe" filled="true" fillcolor="#e6e7e8" stroked="false">
                <v:path arrowok="t"/>
                <v:fill type="solid"/>
              </v:shape>
            </v:group>
            <v:group style="position:absolute;left:7820;top:11300;width:4420;height:4541" coordorigin="7820,11300" coordsize="4420,4541">
              <v:shape style="position:absolute;left:7820;top:11300;width:4420;height:4541" coordorigin="7820,11300" coordsize="4420,4541" path="m12240,15840l7820,15840,7820,11300,12240,11300,12240,15840xe" filled="true" fillcolor="#bd711e" stroked="false">
                <v:path arrowok="t"/>
                <v:fill type="solid"/>
              </v:shape>
            </v:group>
            <v:group style="position:absolute;left:9703;top:4900;width:531;height:531" coordorigin="9703,4900" coordsize="531,531">
              <v:shape style="position:absolute;left:9703;top:4900;width:531;height:531" coordorigin="9703,4900" coordsize="531,531" path="m10079,5406l9976,5406,9981,5412,9981,5431,10042,5421,10079,5407,10079,540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9842,5370,9848,5374,9855,5377,9857,5385,9853,5391,9847,5402,9865,5410,9883,5417,9903,5423,9922,5427,9943,5430,9956,5419,9956,5412,9962,5406,10079,5406,10084,5391,10081,5385,10083,5377,10089,5374,10095,5370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10095,5370,10103,5372,10112,5389,10129,5377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88,5278l9749,5278,9757,5280,9764,5292,9762,5300,9745,5309,9757,5326,9770,5341,9784,5356,9798,5369,9814,5382,9831,5378,9835,5372,9842,5370,10137,5370,10144,5365,10159,5351,10173,5336,10185,5320,10182,5303,10176,5300,10174,5292,10177,5286,10181,5280,10188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09,5278l10188,5278,10205,5287,10209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733,5044l9707,5119,9704,5140,9716,5153,9723,5153,9728,5158,9728,5173,9723,5178,9703,5178,9705,5199,9719,5257,9743,5281,9749,5278,10209,5278,10213,5269,10220,5251,10226,5232,10229,5216,9971,5216,9948,5211,9931,5199,9920,5180,9922,5153,9931,5134,9944,5122,9950,5052,9747,5052,9745,5051,9743,5050,9733,5044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15,5153l10115,5153,10121,5158,10121,5173,10115,5178,10018,5178,10008,5197,9992,5211,9971,5216,10229,5216,10230,5212,10233,5191,10222,5178,10215,5178,10209,5173,10209,5158,10215,5153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54,4976l9976,4976,9981,4981,9981,5117,10000,5126,10013,5142,10108,5153,10234,5153,10232,5132,10218,5074,10199,5052,10184,5052,10179,5049,10174,5039,10176,5031,10182,5028,10192,5022,10181,5005,10168,4990,10154,497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825,4942l9778,4980,9753,5011,9756,5028,9762,5031,9764,5039,9758,5049,9754,5052,9950,5052,9956,4990,9956,4981,9962,4976,10154,4976,10154,4975,10139,4962,10135,4959,10093,4959,10093,4959,9838,4959,9833,4957,9825,4942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94,5050l10192,5051,10190,5052,10199,5052,10194,505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23,4949l10106,4953,10104,4957,10100,4959,10135,4959,10123,4949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56,4900l9889,4914,9847,4929,9857,4946,9855,4954,9846,4958,9844,4959,10093,4959,10091,4958,10083,4954,10081,4946,10084,4940,10090,4929,10081,4925,9962,4925,9956,4919,9956,490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95,4901l9981,4912,9981,4919,9976,4925,10081,4925,10073,4921,10054,4914,10035,4908,10015,4904,9995,4901xe" filled="true" fillcolor="#414042" stroked="false">
                <v:path arrowok="t"/>
                <v:fill type="solid"/>
              </v:shape>
            </v:group>
            <v:group style="position:absolute;left:9943;top:5140;width:51;height:51" coordorigin="9943,5140" coordsize="51,51">
              <v:shape style="position:absolute;left:9943;top:5140;width:51;height:51" coordorigin="9943,5140" coordsize="51,51" path="m9983,5140l9955,5140,9943,5152,9943,5179,9955,5191,9983,5191,9994,5179,9994,5152,9983,5140xe" filled="true" fillcolor="#414042" stroked="false">
                <v:path arrowok="t"/>
                <v:fill type="solid"/>
              </v:shape>
            </v:group>
            <v:group style="position:absolute;left:9603;top:4784;width:733;height:736" coordorigin="9603,4784" coordsize="733,736">
              <v:shape style="position:absolute;left:9603;top:4784;width:733;height:736" coordorigin="9603,4784" coordsize="733,736" path="m9834,4908l9701,4908,9723,4930,9709,4944,9674,4994,9641,5068,9629,5128,9627,5150,9628,5174,9637,5240,9657,5302,9686,5356,9723,5404,9784,5454,9757,5500,9752,5504,9752,5512,9760,5520,9773,5520,9819,5474,10154,5474,10142,5462,10148,5458,9979,5458,9956,5456,9934,5456,9913,5452,9840,5428,9824,5418,9823,5418,9774,5382,9722,5320,9717,5312,9716,5312,9686,5238,9678,5176,9678,5154,9688,5092,9716,5022,9717,5020,9717,5020,9728,5004,9740,4986,9753,4972,9767,4956,9782,4944,9798,4930,9815,4920,9823,4914,9824,4914,98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6,5476l10112,5476,10162,5518,10165,5520,10178,5520,10185,5512,10185,5504,10156,54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4,5474l9819,5474,9837,5482,9855,5488,9874,5496,9913,5504,9954,5508,9978,5508,10041,5500,10112,5476,10156,5476,10154,547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49,4876l9981,4876,10003,4878,10024,4882,10044,4886,10062,4890,10080,4898,10114,4914,10115,4914,10164,4950,10204,4996,10220,5020,10221,5020,10221,5022,10230,5040,10255,5114,10260,5154,10260,5164,10250,5242,10221,5312,10220,5312,10209,5330,10170,5376,10123,5414,10115,5418,10114,5418,10113,5420,10096,5428,10078,5436,10059,5444,10040,5448,10020,5454,9979,5458,10148,5458,10159,5450,10176,5438,10192,5424,10207,5412,10247,5364,10279,5310,10300,5252,10310,5188,10309,5164,10301,5096,10284,5038,10248,4970,10225,4940,10235,4912,10197,4912,10181,4900,10165,4888,10149,48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724,4786l9697,4786,9676,4790,9616,4840,9603,4896,9605,4914,9611,4930,9620,4946,9634,4962,9637,4964,9644,4964,9647,4962,9650,4960,9701,4908,9834,4908,9838,4906,9747,4906,9719,4890,9777,4832,9779,4830,9781,4828,9781,4820,9779,4818,9777,4814,9761,4802,9743,4792,9724,478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334,4908l10236,4908,10288,4960,10290,4962,10293,4964,10300,4964,10334,4910,103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237,4784l10178,4800,10157,4820,10157,4828,10158,4830,10160,4832,10218,4890,10197,4912,10235,4912,10236,4908,10334,4908,10336,4890,10335,4872,10330,4852,10293,4804,10256,4788,10237,478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973,4824l9909,4830,9849,4846,9795,4872,9747,4906,9838,4906,9841,4904,9859,4896,9897,4884,9937,4876,10149,4876,10131,4866,10113,4856,10095,4848,10056,4836,10015,4828,9973,4824xe" filled="true" fillcolor="#414042" stroked="false">
                <v:path arrowok="t"/>
                <v:fill type="solid"/>
              </v:shape>
            </v:group>
            <v:group style="position:absolute;left:9558;top:6700;width:242;height:635" coordorigin="9558,6700" coordsize="242,635">
              <v:shape style="position:absolute;left:9558;top:6700;width:242;height:635" coordorigin="9558,6700" coordsize="242,635" path="m9679,6700l9558,6819,9558,7334,9800,7334,9800,7206,9652,7206,9652,7087,9800,7087,9800,7012,9652,7012,9652,6893,9800,6893,9800,6819,9679,6700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7087l9707,7087,9707,7206,9800,7206,9800,7087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6893l9707,6893,9707,7012,9800,7012,9800,6893xe" filled="true" fillcolor="#414042" stroked="false">
                <v:path arrowok="t"/>
                <v:fill type="solid"/>
              </v:shape>
            </v:group>
            <v:group style="position:absolute;left:9856;top:6498;width:242;height:837" coordorigin="9856,6498" coordsize="242,837">
              <v:shape style="position:absolute;left:9856;top:6498;width:242;height:837" coordorigin="9856,6498" coordsize="242,837" path="m9981,6498l9924,6526,9908,6567,9856,6571,9856,7334,10098,7334,10098,7206,9949,7206,9949,7087,10098,7087,10098,7012,9949,7012,9949,6893,10098,6893,10098,6819,9949,6819,9949,6700,10098,6700,10098,6571,10054,6571,10051,6549,10041,6529,10026,6514,10007,6503,9985,6498,9981,6498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7087l10004,7087,10004,7206,10098,7206,10098,7087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893l10004,6893,10004,7012,10098,7012,10098,6893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700l10004,6700,10004,6819,10098,6819,10098,6700xe" filled="true" fillcolor="#414042" stroked="false">
                <v:path arrowok="t"/>
                <v:fill type="solid"/>
              </v:shape>
            </v:group>
            <v:group style="position:absolute;left:10153;top:6700;width:242;height:635" coordorigin="10153,6700" coordsize="242,635">
              <v:shape style="position:absolute;left:10153;top:6700;width:242;height:635" coordorigin="10153,6700" coordsize="242,635" path="m10274,6700l10153,6819,10153,7334,10395,7334,10395,7206,10246,7206,10246,7087,10395,7087,10395,7012,10246,7012,10246,6893,10395,6893,10395,6819,10274,6700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7087l10301,7087,10301,7206,10395,7206,10395,7087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6893l10301,6893,10301,7012,10395,7012,10395,6893xe" filled="true" fillcolor="#414042" stroked="false">
                <v:path arrowok="t"/>
                <v:fill type="solid"/>
              </v:shape>
            </v:group>
            <v:group style="position:absolute;left:9608;top:8562;width:627;height:708" coordorigin="9608,8562" coordsize="627,708">
              <v:shape style="position:absolute;left:9608;top:8562;width:627;height:708" coordorigin="9608,8562" coordsize="627,708" path="m9976,9037l9689,9037,9693,9144,9673,9146,9622,9179,9608,9237,9615,9260,9630,9270,9643,9266,9645,9242,9647,9221,9652,9203,9673,9187,9689,9183,9973,9183,9971,9177,9965,9157,9962,9136,9961,9114,9962,9091,9966,9069,9972,9047,9976,9037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973,9183l9689,9183,9693,9261,10025,9261,10011,9247,9998,9231,9987,9214,9978,9196,9973,918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9,8892l9689,8892,9693,8999,9673,9001,9622,9034,9608,9091,9615,9115,9630,9124,9643,9121,9645,9096,9647,9075,9652,9058,9673,9042,9689,9037,9976,9037,9981,9027,10018,8974,10070,8935,10134,8915,10156,8913,10218,8913,10219,8892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817,8746l9689,8746,9693,8853,9673,8855,9622,8888,9608,8946,9615,8970,9630,8979,9643,8975,9645,8951,9647,8930,9652,8912,9673,8896,9689,8892,10219,8892,10224,8792,9817,8792,9817,8746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8,8913l10156,8913,10179,8913,10199,8916,10218,8920,10218,891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3,8601l9689,8601,9693,8708,9673,8710,9622,8743,9608,8800,9615,8824,9630,8833,9643,8830,9645,8805,9647,8784,9652,8767,9673,8751,9689,8746,9817,8746,9817,8635,10231,8635,10233,8601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1,8635l10111,8635,10111,8792,10224,8792,10231,8635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5,8562l9693,8562,9636,8580,9609,8635,9608,8655,9615,8679,9630,8688,9643,8684,9645,8660,9647,8639,9652,8621,9673,8606,9689,8601,10233,8601,10235,8562xe" filled="true" fillcolor="#414042" stroked="false">
                <v:path arrowok="t"/>
                <v:fill type="solid"/>
              </v:shape>
            </v:group>
            <v:group style="position:absolute;left:9981;top:8933;width:365;height:364" coordorigin="9981,8933" coordsize="365,364">
              <v:shape style="position:absolute;left:9981;top:8933;width:365;height:364" coordorigin="9981,8933" coordsize="365,364" path="m10177,8933l10105,8944,10047,8976,10005,9023,9983,9083,9981,9105,9982,9129,9998,9191,10045,9253,10102,9285,10158,9296,10182,9295,10246,9275,10298,9236,10310,9220,10123,9220,10034,9131,10079,9086,10167,9086,10239,9014,10315,9014,10315,9014,10272,8969,10216,8940,10197,8935,10177,8933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315,9014l10239,9014,10284,9059,10123,9220,10310,9220,10312,9219,10339,9160,10345,9116,10344,9093,10340,9072,10334,9051,10325,9032,10315,9014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167,9086l10079,9086,10123,9130,10167,9086xe" filled="true" fillcolor="#414042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9969,3039l9905,3044,9844,3059,9788,3083,9736,3115,9690,3154,9651,3200,9619,3251,9595,3308,9580,3369,9575,3433,9576,3465,9586,3527,9606,3586,9634,3640,9670,3689,9713,3732,9761,3767,9816,3796,9874,3815,9937,3825,9969,3827,10001,3825,10064,3815,10122,3796,10177,3767,10225,3732,10268,3689,10304,3640,10332,3586,10352,3527,10362,3465,10363,3433,10362,3400,10352,3338,10332,3279,10304,3225,10268,3176,10225,3133,10177,3098,10122,3070,10064,3050,10001,3040,9969,3039xe" filled="true" fillcolor="#e6e7e8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10363,3433l10358,3496,10343,3557,10319,3614,10287,3665,10248,3711,10202,3751,10150,3783,10094,3806,10033,3821,9969,3827,9937,3825,9874,3815,9816,3796,9761,3767,9713,3732,9670,3689,9634,3640,9606,3586,9586,3527,9576,3465,9575,3433,9576,3400,9586,3338,9606,3279,9634,3225,9670,3176,9713,3133,9761,3098,9816,3070,9874,3050,9937,3040,9969,3039,10001,3040,10064,3050,10122,3070,10177,3098,10225,3133,10268,3176,10304,3225,10332,3279,10352,3338,10362,3400,10363,3433xe" filled="false" stroked="true" strokeweight="2.503pt" strokecolor="#414042">
                <v:path arrowok="t"/>
              </v:shape>
            </v:group>
            <v:group style="position:absolute;left:9707;top:3207;width:526;height:434" coordorigin="9707,3207" coordsize="526,434">
              <v:shape style="position:absolute;left:9707;top:3207;width:526;height:434" coordorigin="9707,3207" coordsize="526,434" path="m9975,3356l9910,3376,9872,3426,9867,3641,10072,3641,10072,3458,10069,3436,10036,3380,9975,335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51,3401l9787,3430,9773,3600,9850,3600,9850,3458,9852,3442,9856,3423,9864,3405,9858,3403,9851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401l10088,3401,10081,3403,10081,3418,10086,3438,10088,3458,10088,3600,10165,3600,10165,3472,10136,3415,10117,3405,10095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60,3426l9707,3475,9707,3565,9757,3565,9757,3467,9761,3447,9769,3428,9765,3427,9760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426l10178,3426,10174,3427,10172,3433,10179,3452,10182,3472,10182,3565,10232,3565,10231,3465,10222,3445,10205,3431,10183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55,3350l9735,3358,9726,3377,9733,3399,9751,3409,9774,3402,9785,3385,9779,3362,9762,3351,9755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350l10163,3358,10154,3377,10161,3399,10179,3409,10201,3402,10212,3385,10206,3362,10190,3351,10183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296l10073,3301,10057,3316,10051,3337,10056,3360,10069,3376,10089,3384,10113,3379,10130,3366,10138,3347,10134,3323,10122,3305,10104,3297,10095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44,3296l9822,3301,9807,3316,9800,3337,9805,3360,9819,3376,9838,3384,9862,3379,9879,3366,9888,3347,9883,3323,9871,3305,9853,3297,9844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969,3207l9947,3211,9928,3222,9914,3238,9905,3258,9908,3285,9916,3307,9929,3323,9946,3334,9965,3338,9989,3335,10008,3325,10023,3309,10032,3290,10031,3263,9995,3213,9969,3207xe" filled="true" fillcolor="#414042" stroked="false">
                <v:path arrowok="t"/>
                <v:fill type="solid"/>
              </v:shape>
            </v:group>
            <v:group style="position:absolute;left:9688;top:3155;width:561;height:554" coordorigin="9688,3155" coordsize="561,554">
              <v:shape style="position:absolute;left:9688;top:3155;width:561;height:554" coordorigin="9688,3155" coordsize="561,554" path="m10249,3155l9688,3709e" filled="false" stroked="true" strokeweight="2.503pt" strokecolor="#414042">
                <v:path arrowok="t"/>
              </v:shape>
            </v:group>
            <w10:wrap type="none"/>
          </v:group>
        </w:pict>
      </w:r>
      <w:r>
        <w:rPr>
          <w:rFonts w:ascii="Arial"/>
          <w:color w:val="414042"/>
          <w:w w:val="95"/>
          <w:sz w:val="14"/>
        </w:rPr>
        <w:t>NCU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institution.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22"/>
          <w:w w:val="89"/>
          <w:sz w:val="14"/>
        </w:rPr>
        <w:t> </w:t>
      </w:r>
      <w:r>
        <w:rPr>
          <w:rFonts w:ascii="Arial"/>
          <w:color w:val="414042"/>
          <w:sz w:val="14"/>
        </w:rPr>
        <w:t>(WSCUC),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510.748.9001,</w:t>
      </w:r>
      <w:r>
        <w:rPr>
          <w:rFonts w:ascii="Arial"/>
          <w:color w:val="414042"/>
          <w:spacing w:val="21"/>
          <w:w w:val="104"/>
          <w:sz w:val="14"/>
        </w:rPr>
        <w:t> </w:t>
      </w:r>
      <w:hyperlink r:id="rId67">
        <w:r>
          <w:rPr>
            <w:rFonts w:ascii="Arial"/>
            <w:color w:val="414042"/>
            <w:spacing w:val="-1"/>
            <w:w w:val="95"/>
            <w:sz w:val="14"/>
          </w:rPr>
          <w:t>www.wscuc.org.</w:t>
        </w:r>
      </w:hyperlink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recognized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U.S.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Department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Council</w:t>
      </w:r>
      <w:r>
        <w:rPr>
          <w:rFonts w:ascii="Arial"/>
          <w:color w:val="414042"/>
          <w:spacing w:val="28"/>
          <w:w w:val="92"/>
          <w:sz w:val="14"/>
        </w:rPr>
        <w:t> </w:t>
      </w:r>
      <w:r>
        <w:rPr>
          <w:rFonts w:ascii="Arial"/>
          <w:color w:val="414042"/>
          <w:w w:val="95"/>
          <w:sz w:val="14"/>
        </w:rPr>
        <w:t>on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Higher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2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Accreditation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(CHEA).For</w:t>
      </w:r>
      <w:r>
        <w:rPr>
          <w:rFonts w:ascii="Arial"/>
          <w:color w:val="414042"/>
          <w:spacing w:val="-2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disclosures,</w:t>
      </w:r>
      <w:r>
        <w:rPr>
          <w:rFonts w:ascii="Arial"/>
          <w:color w:val="414042"/>
          <w:spacing w:val="-2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w w:val="88"/>
          <w:sz w:val="14"/>
        </w:rPr>
        <w:t> </w:t>
      </w:r>
      <w:hyperlink r:id="rId14">
        <w:r>
          <w:rPr>
            <w:rFonts w:ascii="Arial"/>
            <w:color w:val="414042"/>
            <w:spacing w:val="-1"/>
            <w:sz w:val="14"/>
          </w:rPr>
          <w:t>www</w:t>
        </w:r>
        <w:r>
          <w:rPr>
            <w:rFonts w:ascii="Arial"/>
            <w:color w:val="414042"/>
            <w:spacing w:val="-2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pStyle w:val="Heading5"/>
        <w:spacing w:line="474" w:lineRule="exact" w:before="210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Calibri"/>
          <w:color w:val="FFFFFF"/>
          <w:w w:val="105"/>
        </w:rPr>
        <w:t>APP</w:t>
      </w:r>
      <w:r>
        <w:rPr>
          <w:rFonts w:ascii="Calibri"/>
          <w:color w:val="FFFFFF"/>
          <w:spacing w:val="-19"/>
          <w:w w:val="105"/>
        </w:rPr>
        <w:t>L</w:t>
      </w:r>
      <w:r>
        <w:rPr>
          <w:rFonts w:ascii="Calibri"/>
          <w:color w:val="FFFFFF"/>
          <w:spacing w:val="-40"/>
          <w:w w:val="105"/>
        </w:rPr>
        <w:t>Y</w:t>
      </w:r>
      <w:r>
        <w:rPr>
          <w:rFonts w:ascii="Calibri"/>
          <w:color w:val="FFFFFF"/>
          <w:w w:val="105"/>
        </w:rPr>
        <w:t>.NCU.EDU</w:t>
      </w:r>
      <w:r>
        <w:rPr>
          <w:rFonts w:ascii="Calibri"/>
          <w:color w:val="FFFFFF"/>
          <w:w w:val="107"/>
        </w:rPr>
        <w:t> </w:t>
      </w:r>
      <w:r>
        <w:rPr>
          <w:rFonts w:ascii="Calibri"/>
          <w:color w:val="FFFFFF"/>
          <w:spacing w:val="-2"/>
          <w:w w:val="110"/>
        </w:rPr>
        <w:t>866.776.0331</w:t>
      </w:r>
      <w:r>
        <w:rPr>
          <w:rFonts w:ascii="Calibri"/>
          <w:b w:val="0"/>
        </w:rPr>
      </w:r>
    </w:p>
    <w:p>
      <w:pPr>
        <w:spacing w:after="0" w:line="474" w:lineRule="exact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1500" w:bottom="280" w:left="0" w:right="0"/>
          <w:cols w:num="2" w:equalWidth="0">
            <w:col w:w="6063" w:space="1761"/>
            <w:col w:w="441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97.05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before="0"/>
                    <w:ind w:left="439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7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8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-38"/>
                      <w:sz w:val="42"/>
                    </w:rPr>
                    <w:t>T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echnology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436" w:right="434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technology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rapidly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evolving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growing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modern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4"/>
                      <w:sz w:val="22"/>
                      <w:szCs w:val="22"/>
                    </w:rPr>
                    <w:t>society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those</w:t>
                  </w:r>
                  <w:r>
                    <w:rPr>
                      <w:rFonts w:ascii="Arial" w:hAnsi="Arial" w:cs="Arial" w:eastAsia="Arial"/>
                      <w:color w:val="414042"/>
                      <w:spacing w:val="2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seeking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future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tech,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means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maintaining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skills,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increasing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knowledge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quickly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adapting</w:t>
                  </w:r>
                  <w:r>
                    <w:rPr>
                      <w:rFonts w:ascii="Arial" w:hAnsi="Arial" w:cs="Arial" w:eastAsia="Arial"/>
                      <w:color w:val="414042"/>
                      <w:spacing w:val="-1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change.</w:t>
                  </w:r>
                  <w:r>
                    <w:rPr>
                      <w:rFonts w:ascii="Arial" w:hAnsi="Arial" w:cs="Arial" w:eastAsia="Arial"/>
                      <w:color w:val="414042"/>
                      <w:spacing w:val="-3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however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success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require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dedication,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commitment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access</w:t>
                  </w:r>
                  <w:r>
                    <w:rPr>
                      <w:rFonts w:ascii="Arial" w:hAnsi="Arial" w:cs="Arial" w:eastAsia="Arial"/>
                      <w:color w:val="414042"/>
                      <w:spacing w:val="-3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specifically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dynamic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industry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  <w:p>
                  <w:pPr>
                    <w:spacing w:line="240" w:lineRule="auto" w:before="12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65" w:lineRule="auto" w:before="0"/>
                    <w:ind w:left="436" w:right="389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414042"/>
                      <w:sz w:val="22"/>
                    </w:rPr>
                    <w:t>Northcentral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University's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School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pacing w:val="-4"/>
                      <w:sz w:val="22"/>
                    </w:rPr>
                    <w:t>Technology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helps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prepare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students</w:t>
                  </w:r>
                  <w:r>
                    <w:rPr>
                      <w:rFonts w:ascii="Arial"/>
                      <w:color w:val="414042"/>
                      <w:spacing w:val="-23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take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on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range</w:t>
                  </w:r>
                  <w:r>
                    <w:rPr>
                      <w:rFonts w:ascii="Arial"/>
                      <w:color w:val="414042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24"/>
                      <w:w w:val="99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technology-based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roles,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including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positions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of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leadership.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Students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will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also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learn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critical</w:t>
                  </w:r>
                  <w:r>
                    <w:rPr>
                      <w:rFonts w:ascii="Arial"/>
                      <w:color w:val="414042"/>
                      <w:spacing w:val="-2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technical</w:t>
                  </w:r>
                  <w:r>
                    <w:rPr>
                      <w:rFonts w:ascii="Arial"/>
                      <w:color w:val="414042"/>
                      <w:spacing w:val="21"/>
                      <w:w w:val="9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skills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needed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today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through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instruction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and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assessments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designed</w:t>
                  </w:r>
                  <w:r>
                    <w:rPr>
                      <w:rFonts w:ascii="Arial"/>
                      <w:color w:val="414042"/>
                      <w:spacing w:val="-36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to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mirror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the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work</w:t>
                  </w:r>
                  <w:r>
                    <w:rPr>
                      <w:rFonts w:ascii="Arial"/>
                      <w:color w:val="414042"/>
                      <w:spacing w:val="-37"/>
                      <w:sz w:val="22"/>
                    </w:rPr>
                    <w:t> </w:t>
                  </w:r>
                  <w:r>
                    <w:rPr>
                      <w:rFonts w:ascii="Arial"/>
                      <w:color w:val="414042"/>
                      <w:sz w:val="22"/>
                    </w:rPr>
                    <w:t>environment.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Heading8"/>
        <w:spacing w:line="240" w:lineRule="auto" w:before="50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DOCTOR</w:t>
      </w:r>
      <w:r>
        <w:rPr>
          <w:rFonts w:ascii="Calibri"/>
          <w:color w:val="414042"/>
          <w:spacing w:val="-19"/>
          <w:w w:val="105"/>
        </w:rPr>
        <w:t> </w:t>
      </w:r>
      <w:r>
        <w:rPr>
          <w:rFonts w:ascii="Calibri"/>
          <w:color w:val="414042"/>
          <w:w w:val="105"/>
        </w:rPr>
        <w:t>OF</w:t>
      </w:r>
      <w:r>
        <w:rPr>
          <w:rFonts w:ascii="Calibri"/>
          <w:color w:val="414042"/>
          <w:spacing w:val="-18"/>
          <w:w w:val="105"/>
        </w:rPr>
        <w:t> </w:t>
      </w:r>
      <w:r>
        <w:rPr>
          <w:rFonts w:ascii="Calibri"/>
          <w:color w:val="414042"/>
          <w:w w:val="105"/>
        </w:rPr>
        <w:t>PHILOSOPHY</w:t>
      </w:r>
      <w:r>
        <w:rPr>
          <w:rFonts w:ascii="Calibri"/>
          <w:color w:val="414042"/>
          <w:spacing w:val="-18"/>
          <w:w w:val="105"/>
        </w:rPr>
        <w:t> </w:t>
      </w:r>
      <w:r>
        <w:rPr>
          <w:rFonts w:ascii="Calibri"/>
          <w:color w:val="414042"/>
          <w:w w:val="105"/>
        </w:rPr>
        <w:t>IN</w:t>
      </w:r>
      <w:r>
        <w:rPr>
          <w:rFonts w:ascii="Calibri"/>
          <w:color w:val="414042"/>
          <w:spacing w:val="-19"/>
          <w:w w:val="105"/>
        </w:rPr>
        <w:t> </w:t>
      </w:r>
      <w:r>
        <w:rPr>
          <w:rFonts w:ascii="Calibri"/>
          <w:color w:val="414042"/>
          <w:w w:val="105"/>
        </w:rPr>
        <w:t>COMPUTER</w:t>
      </w:r>
      <w:r>
        <w:rPr>
          <w:rFonts w:ascii="Calibri"/>
          <w:color w:val="414042"/>
          <w:spacing w:val="-18"/>
          <w:w w:val="105"/>
        </w:rPr>
        <w:t> </w:t>
      </w:r>
      <w:r>
        <w:rPr>
          <w:rFonts w:ascii="Calibri"/>
          <w:color w:val="414042"/>
          <w:w w:val="105"/>
        </w:rPr>
        <w:t>SCIENCE</w:t>
      </w:r>
      <w:r>
        <w:rPr>
          <w:rFonts w:ascii="Calibri"/>
          <w:b w:val="0"/>
        </w:rPr>
      </w:r>
    </w:p>
    <w:p>
      <w:pPr>
        <w:spacing w:line="243" w:lineRule="auto" w:before="109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414042"/>
          <w:spacing w:val="-33"/>
          <w:sz w:val="24"/>
          <w:szCs w:val="24"/>
        </w:rPr>
        <w:t>T</w:t>
      </w:r>
      <w:r>
        <w:rPr>
          <w:rFonts w:ascii="Arial" w:hAnsi="Arial" w:cs="Arial" w:eastAsia="Arial"/>
          <w:color w:val="414042"/>
          <w:sz w:val="24"/>
          <w:szCs w:val="24"/>
        </w:rPr>
        <w:t>echnology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has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undeniable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influence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on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our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world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toda</w:t>
      </w:r>
      <w:r>
        <w:rPr>
          <w:rFonts w:ascii="Arial" w:hAnsi="Arial" w:cs="Arial" w:eastAsia="Arial"/>
          <w:color w:val="414042"/>
          <w:spacing w:val="-20"/>
          <w:sz w:val="24"/>
          <w:szCs w:val="24"/>
        </w:rPr>
        <w:t>y</w:t>
      </w:r>
      <w:r>
        <w:rPr>
          <w:rFonts w:ascii="Arial" w:hAnsi="Arial" w:cs="Arial" w:eastAsia="Arial"/>
          <w:color w:val="414042"/>
          <w:sz w:val="24"/>
          <w:szCs w:val="24"/>
        </w:rPr>
        <w:t>,</w:t>
      </w:r>
      <w:r>
        <w:rPr>
          <w:rFonts w:ascii="Arial" w:hAnsi="Arial" w:cs="Arial" w:eastAsia="Arial"/>
          <w:color w:val="4140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it</w:t>
      </w:r>
      <w:r>
        <w:rPr>
          <w:rFonts w:ascii="Arial" w:hAnsi="Arial" w:cs="Arial" w:eastAsia="Arial"/>
          <w:color w:val="414042"/>
          <w:spacing w:val="-12"/>
          <w:sz w:val="24"/>
          <w:szCs w:val="24"/>
        </w:rPr>
        <w:t>’</w:t>
      </w:r>
      <w:r>
        <w:rPr>
          <w:rFonts w:ascii="Arial" w:hAnsi="Arial" w:cs="Arial" w:eastAsia="Arial"/>
          <w:color w:val="414042"/>
          <w:sz w:val="24"/>
          <w:szCs w:val="24"/>
        </w:rPr>
        <w:t>s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likely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continue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shape</w:t>
      </w:r>
      <w:r>
        <w:rPr>
          <w:rFonts w:ascii="Arial" w:hAnsi="Arial" w:cs="Arial" w:eastAsia="Arial"/>
          <w:color w:val="414042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our</w:t>
      </w:r>
      <w:r>
        <w:rPr>
          <w:rFonts w:ascii="Arial" w:hAnsi="Arial" w:cs="Arial" w:eastAsia="Arial"/>
          <w:color w:val="414042"/>
          <w:w w:val="94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future.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From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artificial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intelligence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solving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3"/>
          <w:sz w:val="24"/>
          <w:szCs w:val="24"/>
        </w:rPr>
        <w:t>humanity’s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greatest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problems,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building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better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future</w:t>
      </w:r>
      <w:r>
        <w:rPr>
          <w:rFonts w:ascii="Arial" w:hAnsi="Arial" w:cs="Arial" w:eastAsia="Arial"/>
          <w:color w:val="414042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will</w:t>
      </w:r>
      <w:r>
        <w:rPr>
          <w:rFonts w:ascii="Arial" w:hAnsi="Arial" w:cs="Arial" w:eastAsia="Arial"/>
          <w:color w:val="414042"/>
          <w:spacing w:val="24"/>
          <w:w w:val="103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require</w:t>
      </w:r>
      <w:r>
        <w:rPr>
          <w:rFonts w:ascii="Arial" w:hAnsi="Arial" w:cs="Arial" w:eastAsia="Arial"/>
          <w:color w:val="414042"/>
          <w:spacing w:val="-43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computer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professionals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that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have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knowledge,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skills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3"/>
          <w:sz w:val="24"/>
          <w:szCs w:val="24"/>
        </w:rPr>
        <w:t>creativity</w:t>
      </w:r>
      <w:r>
        <w:rPr>
          <w:rFonts w:ascii="Arial" w:hAnsi="Arial" w:cs="Arial" w:eastAsia="Arial"/>
          <w:color w:val="414042"/>
          <w:spacing w:val="-2"/>
          <w:sz w:val="24"/>
          <w:szCs w:val="24"/>
        </w:rPr>
        <w:t>.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Our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Doctor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Philosophy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</w:t>
      </w:r>
      <w:r>
        <w:rPr>
          <w:rFonts w:ascii="Arial" w:hAnsi="Arial" w:cs="Arial" w:eastAsia="Arial"/>
          <w:color w:val="414042"/>
          <w:spacing w:val="23"/>
          <w:w w:val="98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Computer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Science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program*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is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designed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help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provide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students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foundation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they</w:t>
      </w:r>
      <w:r>
        <w:rPr>
          <w:rFonts w:ascii="Arial" w:hAnsi="Arial" w:cs="Arial" w:eastAsia="Arial"/>
          <w:color w:val="414042"/>
          <w:spacing w:val="-3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need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become</w:t>
      </w:r>
      <w:r>
        <w:rPr>
          <w:rFonts w:ascii="Arial" w:hAnsi="Arial" w:cs="Arial" w:eastAsia="Arial"/>
          <w:color w:val="414042"/>
          <w:w w:val="93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leaders</w:t>
      </w:r>
      <w:r>
        <w:rPr>
          <w:rFonts w:ascii="Arial" w:hAnsi="Arial" w:cs="Arial" w:eastAsia="Arial"/>
          <w:color w:val="414042"/>
          <w:spacing w:val="-3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in</w:t>
      </w:r>
      <w:r>
        <w:rPr>
          <w:rFonts w:ascii="Arial" w:hAnsi="Arial" w:cs="Arial" w:eastAsia="Arial"/>
          <w:color w:val="414042"/>
          <w:spacing w:val="-2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this</w:t>
      </w:r>
      <w:r>
        <w:rPr>
          <w:rFonts w:ascii="Arial" w:hAnsi="Arial" w:cs="Arial" w:eastAsia="Arial"/>
          <w:color w:val="414042"/>
          <w:spacing w:val="-30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exciting</w:t>
      </w:r>
      <w:r>
        <w:rPr>
          <w:rFonts w:ascii="Arial" w:hAnsi="Arial" w:cs="Arial" w:eastAsia="Arial"/>
          <w:color w:val="414042"/>
          <w:spacing w:val="-29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field.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86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414042"/>
          <w:sz w:val="24"/>
          <w:szCs w:val="24"/>
        </w:rPr>
        <w:t>What</w:t>
      </w:r>
      <w:r>
        <w:rPr>
          <w:rFonts w:ascii="Calibri" w:hAnsi="Calibri" w:cs="Calibri" w:eastAsia="Calibri"/>
          <w:b/>
          <w:bCs/>
          <w:color w:val="414042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414042"/>
          <w:spacing w:val="-4"/>
          <w:sz w:val="24"/>
          <w:szCs w:val="24"/>
        </w:rPr>
        <w:t>Y</w:t>
      </w:r>
      <w:r>
        <w:rPr>
          <w:rFonts w:ascii="Calibri" w:hAnsi="Calibri" w:cs="Calibri" w:eastAsia="Calibri"/>
          <w:b/>
          <w:bCs/>
          <w:color w:val="414042"/>
          <w:spacing w:val="-5"/>
          <w:sz w:val="24"/>
          <w:szCs w:val="24"/>
        </w:rPr>
        <w:t>ou’ll</w:t>
      </w:r>
      <w:r>
        <w:rPr>
          <w:rFonts w:ascii="Calibri" w:hAnsi="Calibri" w:cs="Calibri" w:eastAsia="Calibri"/>
          <w:b/>
          <w:bCs/>
          <w:color w:val="414042"/>
          <w:spacing w:val="1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414042"/>
          <w:sz w:val="24"/>
          <w:szCs w:val="24"/>
        </w:rPr>
        <w:t>Learn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3" w:lineRule="auto" w:before="50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414042"/>
          <w:w w:val="95"/>
          <w:sz w:val="24"/>
          <w:szCs w:val="24"/>
        </w:rPr>
        <w:t>This</w:t>
      </w:r>
      <w:r>
        <w:rPr>
          <w:rFonts w:ascii="Arial" w:hAnsi="Arial" w:cs="Arial" w:eastAsia="Arial"/>
          <w:color w:val="414042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program</w:t>
      </w:r>
      <w:r>
        <w:rPr>
          <w:rFonts w:ascii="Arial" w:hAnsi="Arial" w:cs="Arial" w:eastAsia="Arial"/>
          <w:color w:val="414042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focuses</w:t>
      </w:r>
      <w:r>
        <w:rPr>
          <w:rFonts w:ascii="Arial" w:hAnsi="Arial" w:cs="Arial" w:eastAsia="Arial"/>
          <w:color w:val="414042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on</w:t>
      </w:r>
      <w:r>
        <w:rPr>
          <w:rFonts w:ascii="Arial" w:hAnsi="Arial" w:cs="Arial" w:eastAsia="Arial"/>
          <w:color w:val="414042"/>
          <w:spacing w:val="-1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computer</w:t>
      </w:r>
      <w:r>
        <w:rPr>
          <w:rFonts w:ascii="Arial" w:hAnsi="Arial" w:cs="Arial" w:eastAsia="Arial"/>
          <w:color w:val="414042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science</w:t>
      </w:r>
      <w:r>
        <w:rPr>
          <w:rFonts w:ascii="Arial" w:hAnsi="Arial" w:cs="Arial" w:eastAsia="Arial"/>
          <w:color w:val="414042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3"/>
          <w:w w:val="95"/>
          <w:sz w:val="24"/>
          <w:szCs w:val="24"/>
        </w:rPr>
        <w:t>theor</w:t>
      </w:r>
      <w:r>
        <w:rPr>
          <w:rFonts w:ascii="Arial" w:hAnsi="Arial" w:cs="Arial" w:eastAsia="Arial"/>
          <w:color w:val="414042"/>
          <w:spacing w:val="-2"/>
          <w:w w:val="95"/>
          <w:sz w:val="24"/>
          <w:szCs w:val="24"/>
        </w:rPr>
        <w:t>y,</w:t>
      </w:r>
      <w:r>
        <w:rPr>
          <w:rFonts w:ascii="Arial" w:hAnsi="Arial" w:cs="Arial" w:eastAsia="Arial"/>
          <w:color w:val="414042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research,</w:t>
      </w:r>
      <w:r>
        <w:rPr>
          <w:rFonts w:ascii="Arial" w:hAnsi="Arial" w:cs="Arial" w:eastAsia="Arial"/>
          <w:color w:val="414042"/>
          <w:spacing w:val="-1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computing</w:t>
      </w:r>
      <w:r>
        <w:rPr>
          <w:rFonts w:ascii="Arial" w:hAnsi="Arial" w:cs="Arial" w:eastAsia="Arial"/>
          <w:color w:val="414042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problems</w:t>
      </w:r>
      <w:r>
        <w:rPr>
          <w:rFonts w:ascii="Arial" w:hAnsi="Arial" w:cs="Arial" w:eastAsia="Arial"/>
          <w:color w:val="414042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solutions</w:t>
      </w:r>
      <w:r>
        <w:rPr>
          <w:rFonts w:ascii="Arial" w:hAnsi="Arial" w:cs="Arial" w:eastAsia="Arial"/>
          <w:color w:val="414042"/>
          <w:spacing w:val="-1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along</w:t>
      </w:r>
      <w:r>
        <w:rPr>
          <w:rFonts w:ascii="Arial" w:hAnsi="Arial" w:cs="Arial" w:eastAsia="Arial"/>
          <w:color w:val="414042"/>
          <w:spacing w:val="24"/>
          <w:w w:val="98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with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design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computer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systems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user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interfaces.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Y</w:t>
      </w:r>
      <w:r>
        <w:rPr>
          <w:rFonts w:ascii="Arial" w:hAnsi="Arial" w:cs="Arial" w:eastAsia="Arial"/>
          <w:color w:val="414042"/>
          <w:spacing w:val="-4"/>
          <w:w w:val="95"/>
          <w:sz w:val="24"/>
          <w:szCs w:val="24"/>
        </w:rPr>
        <w:t>ou’ll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explore</w:t>
      </w:r>
      <w:r>
        <w:rPr>
          <w:rFonts w:ascii="Arial" w:hAnsi="Arial" w:cs="Arial" w:eastAsia="Arial"/>
          <w:color w:val="414042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principles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of</w:t>
      </w:r>
      <w:r>
        <w:rPr>
          <w:rFonts w:ascii="Arial" w:hAnsi="Arial" w:cs="Arial" w:eastAsia="Arial"/>
          <w:color w:val="414042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computational</w:t>
      </w:r>
      <w:r>
        <w:rPr>
          <w:rFonts w:ascii="Arial" w:hAnsi="Arial" w:cs="Arial" w:eastAsia="Arial"/>
          <w:color w:val="414042"/>
          <w:spacing w:val="24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science,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computer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development</w:t>
      </w:r>
      <w:r>
        <w:rPr>
          <w:rFonts w:ascii="Arial" w:hAnsi="Arial" w:cs="Arial" w:eastAsia="Arial"/>
          <w:color w:val="414042"/>
          <w:spacing w:val="-41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programming.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pacing w:val="-2"/>
          <w:sz w:val="24"/>
          <w:szCs w:val="24"/>
        </w:rPr>
        <w:t>Additionally,</w:t>
      </w:r>
      <w:r>
        <w:rPr>
          <w:rFonts w:ascii="Arial" w:hAnsi="Arial" w:cs="Arial" w:eastAsia="Arial"/>
          <w:color w:val="414042"/>
          <w:spacing w:val="-41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you’ll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have</w:t>
      </w:r>
      <w:r>
        <w:rPr>
          <w:rFonts w:ascii="Arial" w:hAnsi="Arial" w:cs="Arial" w:eastAsia="Arial"/>
          <w:color w:val="414042"/>
          <w:spacing w:val="-41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the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opportunity</w:t>
      </w:r>
      <w:r>
        <w:rPr>
          <w:rFonts w:ascii="Arial" w:hAnsi="Arial" w:cs="Arial" w:eastAsia="Arial"/>
          <w:color w:val="414042"/>
          <w:spacing w:val="-42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to</w:t>
      </w:r>
      <w:r>
        <w:rPr>
          <w:rFonts w:ascii="Arial" w:hAnsi="Arial" w:cs="Arial" w:eastAsia="Arial"/>
          <w:color w:val="414042"/>
          <w:spacing w:val="-41"/>
          <w:sz w:val="24"/>
          <w:szCs w:val="24"/>
        </w:rPr>
        <w:t> </w:t>
      </w:r>
      <w:r>
        <w:rPr>
          <w:rFonts w:ascii="Arial" w:hAnsi="Arial" w:cs="Arial" w:eastAsia="Arial"/>
          <w:color w:val="414042"/>
          <w:sz w:val="24"/>
          <w:szCs w:val="24"/>
        </w:rPr>
        <w:t>propose</w:t>
      </w:r>
      <w:r>
        <w:rPr>
          <w:rFonts w:ascii="Arial" w:hAnsi="Arial" w:cs="Arial" w:eastAsia="Arial"/>
          <w:color w:val="414042"/>
          <w:spacing w:val="22"/>
          <w:w w:val="94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your</w:t>
      </w:r>
      <w:r>
        <w:rPr>
          <w:rFonts w:ascii="Arial" w:hAnsi="Arial" w:cs="Arial" w:eastAsia="Arial"/>
          <w:color w:val="414042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own</w:t>
      </w:r>
      <w:r>
        <w:rPr>
          <w:rFonts w:ascii="Arial" w:hAnsi="Arial" w:cs="Arial" w:eastAsia="Arial"/>
          <w:color w:val="414042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research</w:t>
      </w:r>
      <w:r>
        <w:rPr>
          <w:rFonts w:ascii="Arial" w:hAnsi="Arial" w:cs="Arial" w:eastAsia="Arial"/>
          <w:color w:val="414042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and</w:t>
      </w:r>
      <w:r>
        <w:rPr>
          <w:rFonts w:ascii="Arial" w:hAnsi="Arial" w:cs="Arial" w:eastAsia="Arial"/>
          <w:color w:val="414042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gain</w:t>
      </w:r>
      <w:r>
        <w:rPr>
          <w:rFonts w:ascii="Arial" w:hAnsi="Arial" w:cs="Arial" w:eastAsia="Arial"/>
          <w:color w:val="414042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valuable</w:t>
      </w:r>
      <w:r>
        <w:rPr>
          <w:rFonts w:ascii="Arial" w:hAnsi="Arial" w:cs="Arial" w:eastAsia="Arial"/>
          <w:color w:val="414042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hands-on</w:t>
      </w:r>
      <w:r>
        <w:rPr>
          <w:rFonts w:ascii="Arial" w:hAnsi="Arial" w:cs="Arial" w:eastAsia="Arial"/>
          <w:color w:val="414042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color w:val="414042"/>
          <w:w w:val="95"/>
          <w:sz w:val="24"/>
          <w:szCs w:val="24"/>
        </w:rPr>
        <w:t>experience.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86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sz w:val="24"/>
        </w:rPr>
        <w:t>Who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z w:val="24"/>
        </w:rPr>
        <w:t>Will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pacing w:val="-6"/>
          <w:sz w:val="24"/>
        </w:rPr>
        <w:t>T</w:t>
      </w:r>
      <w:r>
        <w:rPr>
          <w:rFonts w:ascii="Calibri"/>
          <w:b/>
          <w:color w:val="414042"/>
          <w:spacing w:val="-5"/>
          <w:sz w:val="24"/>
        </w:rPr>
        <w:t>each</w:t>
      </w:r>
      <w:r>
        <w:rPr>
          <w:rFonts w:ascii="Calibri"/>
          <w:b/>
          <w:color w:val="414042"/>
          <w:spacing w:val="12"/>
          <w:sz w:val="24"/>
        </w:rPr>
        <w:t> </w:t>
      </w:r>
      <w:r>
        <w:rPr>
          <w:rFonts w:ascii="Calibri"/>
          <w:b/>
          <w:color w:val="414042"/>
          <w:spacing w:val="-8"/>
          <w:sz w:val="24"/>
        </w:rPr>
        <w:t>Y</w:t>
      </w:r>
      <w:r>
        <w:rPr>
          <w:rFonts w:ascii="Calibri"/>
          <w:b/>
          <w:color w:val="414042"/>
          <w:spacing w:val="-9"/>
          <w:sz w:val="24"/>
        </w:rPr>
        <w:t>ou</w:t>
      </w:r>
      <w:r>
        <w:rPr>
          <w:rFonts w:ascii="Calibri"/>
          <w:sz w:val="24"/>
        </w:rPr>
      </w:r>
    </w:p>
    <w:p>
      <w:pPr>
        <w:spacing w:line="243" w:lineRule="auto" w:before="50"/>
        <w:ind w:left="869" w:right="143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z w:val="24"/>
        </w:rPr>
        <w:t>All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of</w:t>
      </w:r>
      <w:r>
        <w:rPr>
          <w:rFonts w:ascii="Arial"/>
          <w:color w:val="414042"/>
          <w:spacing w:val="-40"/>
          <w:sz w:val="24"/>
        </w:rPr>
        <w:t> </w:t>
      </w:r>
      <w:r>
        <w:rPr>
          <w:rFonts w:ascii="Arial"/>
          <w:color w:val="414042"/>
          <w:sz w:val="24"/>
        </w:rPr>
        <w:t>our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professors</w:t>
      </w:r>
      <w:r>
        <w:rPr>
          <w:rFonts w:ascii="Arial"/>
          <w:color w:val="414042"/>
          <w:spacing w:val="-40"/>
          <w:sz w:val="24"/>
        </w:rPr>
        <w:t> </w:t>
      </w:r>
      <w:r>
        <w:rPr>
          <w:rFonts w:ascii="Arial"/>
          <w:color w:val="414042"/>
          <w:sz w:val="24"/>
        </w:rPr>
        <w:t>are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respected</w:t>
      </w:r>
      <w:r>
        <w:rPr>
          <w:rFonts w:ascii="Arial"/>
          <w:color w:val="414042"/>
          <w:spacing w:val="-40"/>
          <w:sz w:val="24"/>
        </w:rPr>
        <w:t> </w:t>
      </w:r>
      <w:r>
        <w:rPr>
          <w:rFonts w:ascii="Arial"/>
          <w:color w:val="414042"/>
          <w:sz w:val="24"/>
        </w:rPr>
        <w:t>professionals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with</w:t>
      </w:r>
      <w:r>
        <w:rPr>
          <w:rFonts w:ascii="Arial"/>
          <w:color w:val="414042"/>
          <w:spacing w:val="-40"/>
          <w:sz w:val="24"/>
        </w:rPr>
        <w:t> </w:t>
      </w:r>
      <w:r>
        <w:rPr>
          <w:rFonts w:ascii="Arial"/>
          <w:color w:val="414042"/>
          <w:sz w:val="24"/>
        </w:rPr>
        <w:t>years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of</w:t>
      </w:r>
      <w:r>
        <w:rPr>
          <w:rFonts w:ascii="Arial"/>
          <w:color w:val="414042"/>
          <w:spacing w:val="-40"/>
          <w:sz w:val="24"/>
        </w:rPr>
        <w:t> </w:t>
      </w:r>
      <w:r>
        <w:rPr>
          <w:rFonts w:ascii="Arial"/>
          <w:color w:val="414042"/>
          <w:sz w:val="24"/>
        </w:rPr>
        <w:t>experience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in</w:t>
      </w:r>
      <w:r>
        <w:rPr>
          <w:rFonts w:ascii="Arial"/>
          <w:color w:val="414042"/>
          <w:spacing w:val="-40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spacing w:val="-40"/>
          <w:sz w:val="24"/>
        </w:rPr>
        <w:t> </w:t>
      </w:r>
      <w:r>
        <w:rPr>
          <w:rFonts w:ascii="Arial"/>
          <w:color w:val="414042"/>
          <w:sz w:val="24"/>
        </w:rPr>
        <w:t>areas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they</w:t>
      </w:r>
      <w:r>
        <w:rPr>
          <w:rFonts w:ascii="Arial"/>
          <w:color w:val="414042"/>
          <w:spacing w:val="-40"/>
          <w:sz w:val="24"/>
        </w:rPr>
        <w:t> </w:t>
      </w:r>
      <w:r>
        <w:rPr>
          <w:rFonts w:ascii="Arial"/>
          <w:color w:val="414042"/>
          <w:sz w:val="24"/>
        </w:rPr>
        <w:t>teach.</w:t>
      </w:r>
      <w:r>
        <w:rPr>
          <w:rFonts w:ascii="Arial"/>
          <w:color w:val="414042"/>
          <w:spacing w:val="-41"/>
          <w:sz w:val="24"/>
        </w:rPr>
        <w:t> </w:t>
      </w:r>
      <w:r>
        <w:rPr>
          <w:rFonts w:ascii="Arial"/>
          <w:color w:val="414042"/>
          <w:sz w:val="24"/>
        </w:rPr>
        <w:t>This</w:t>
      </w:r>
      <w:r>
        <w:rPr>
          <w:rFonts w:ascii="Arial"/>
          <w:color w:val="414042"/>
          <w:w w:val="85"/>
          <w:sz w:val="24"/>
        </w:rPr>
        <w:t> </w:t>
      </w:r>
      <w:r>
        <w:rPr>
          <w:rFonts w:ascii="Arial"/>
          <w:color w:val="414042"/>
          <w:sz w:val="24"/>
        </w:rPr>
        <w:t>ensures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that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gain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not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only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up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to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date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and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relevant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knowledge,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but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also</w:t>
      </w:r>
      <w:r>
        <w:rPr>
          <w:rFonts w:ascii="Arial"/>
          <w:color w:val="414042"/>
          <w:spacing w:val="-32"/>
          <w:sz w:val="24"/>
        </w:rPr>
        <w:t> </w:t>
      </w:r>
      <w:r>
        <w:rPr>
          <w:rFonts w:ascii="Arial"/>
          <w:color w:val="414042"/>
          <w:sz w:val="24"/>
        </w:rPr>
        <w:t>real-world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insight.</w:t>
      </w:r>
      <w:r>
        <w:rPr>
          <w:rFonts w:ascii="Arial"/>
          <w:color w:val="414042"/>
          <w:spacing w:val="-33"/>
          <w:sz w:val="24"/>
        </w:rPr>
        <w:t> </w:t>
      </w:r>
      <w:r>
        <w:rPr>
          <w:rFonts w:ascii="Arial"/>
          <w:color w:val="414042"/>
          <w:sz w:val="24"/>
        </w:rPr>
        <w:t>Each</w:t>
      </w:r>
      <w:r>
        <w:rPr>
          <w:rFonts w:ascii="Arial"/>
          <w:color w:val="414042"/>
          <w:w w:val="90"/>
          <w:sz w:val="24"/>
        </w:rPr>
        <w:t> </w:t>
      </w:r>
      <w:r>
        <w:rPr>
          <w:rFonts w:ascii="Arial"/>
          <w:color w:val="414042"/>
          <w:sz w:val="24"/>
        </w:rPr>
        <w:t>professor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have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will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also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act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as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your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pacing w:val="-3"/>
          <w:sz w:val="24"/>
        </w:rPr>
        <w:t>mentor</w:t>
      </w:r>
      <w:r>
        <w:rPr>
          <w:rFonts w:ascii="Arial"/>
          <w:color w:val="414042"/>
          <w:spacing w:val="-2"/>
          <w:sz w:val="24"/>
        </w:rPr>
        <w:t>,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offering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the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one-to-one</w:t>
      </w:r>
      <w:r>
        <w:rPr>
          <w:rFonts w:ascii="Arial"/>
          <w:color w:val="414042"/>
          <w:spacing w:val="-39"/>
          <w:sz w:val="24"/>
        </w:rPr>
        <w:t> </w:t>
      </w:r>
      <w:r>
        <w:rPr>
          <w:rFonts w:ascii="Arial"/>
          <w:color w:val="414042"/>
          <w:sz w:val="24"/>
        </w:rPr>
        <w:t>guidance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z w:val="24"/>
        </w:rPr>
        <w:t>you</w:t>
      </w:r>
      <w:r>
        <w:rPr>
          <w:rFonts w:ascii="Arial"/>
          <w:color w:val="414042"/>
          <w:spacing w:val="-38"/>
          <w:sz w:val="24"/>
        </w:rPr>
        <w:t> </w:t>
      </w:r>
      <w:r>
        <w:rPr>
          <w:rFonts w:ascii="Arial"/>
          <w:color w:val="414042"/>
          <w:spacing w:val="1"/>
          <w:sz w:val="24"/>
        </w:rPr>
        <w:t>deserve.</w:t>
      </w:r>
      <w:r>
        <w:rPr>
          <w:rFonts w:ascii="Arial"/>
          <w:sz w:val="24"/>
        </w:rPr>
      </w:r>
    </w:p>
    <w:p>
      <w:pPr>
        <w:spacing w:line="243" w:lineRule="auto" w:before="0"/>
        <w:ind w:left="869" w:right="252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This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unique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learning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model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ensures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that</w:t>
      </w:r>
      <w:r>
        <w:rPr>
          <w:rFonts w:ascii="Arial"/>
          <w:color w:val="414042"/>
          <w:spacing w:val="-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you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always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have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the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personal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attention</w:t>
      </w:r>
      <w:r>
        <w:rPr>
          <w:rFonts w:ascii="Arial"/>
          <w:color w:val="414042"/>
          <w:spacing w:val="-6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you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need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to</w:t>
      </w:r>
      <w:r>
        <w:rPr>
          <w:rFonts w:ascii="Arial"/>
          <w:color w:val="414042"/>
          <w:spacing w:val="-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progress</w:t>
      </w:r>
      <w:r>
        <w:rPr>
          <w:rFonts w:ascii="Arial"/>
          <w:color w:val="414042"/>
          <w:spacing w:val="21"/>
          <w:w w:val="92"/>
          <w:sz w:val="24"/>
        </w:rPr>
        <w:t> </w:t>
      </w:r>
      <w:r>
        <w:rPr>
          <w:rFonts w:ascii="Arial"/>
          <w:color w:val="414042"/>
          <w:w w:val="95"/>
          <w:sz w:val="24"/>
        </w:rPr>
        <w:t>in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your</w:t>
      </w:r>
      <w:r>
        <w:rPr>
          <w:rFonts w:ascii="Arial"/>
          <w:color w:val="414042"/>
          <w:spacing w:val="-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studies.</w:t>
      </w:r>
      <w:r>
        <w:rPr>
          <w:rFonts w:ascii="Arial"/>
          <w:sz w:val="24"/>
        </w:rPr>
      </w:r>
    </w:p>
    <w:p>
      <w:pPr>
        <w:spacing w:after="0" w:line="243" w:lineRule="auto"/>
        <w:jc w:val="left"/>
        <w:rPr>
          <w:rFonts w:ascii="Arial" w:hAnsi="Arial" w:cs="Arial" w:eastAsia="Arial"/>
          <w:sz w:val="24"/>
          <w:szCs w:val="24"/>
        </w:rPr>
        <w:sectPr>
          <w:headerReference w:type="even" r:id="rId92"/>
          <w:pgSz w:w="12240" w:h="15840"/>
          <w:pgMar w:header="107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tabs>
          <w:tab w:pos="4027" w:val="left" w:leader="none"/>
        </w:tabs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25175" cy="457200"/>
            <wp:effectExtent l="0" t="0" r="0" b="0"/>
            <wp:docPr id="4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1189688" cy="257175"/>
            <wp:effectExtent l="0" t="0" r="0" b="0"/>
            <wp:docPr id="4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spacing w:line="431" w:lineRule="exact" w:before="0"/>
        <w:ind w:left="0" w:right="1672" w:firstLine="0"/>
        <w:jc w:val="right"/>
        <w:rPr>
          <w:rFonts w:ascii="Arial Black" w:hAnsi="Arial Black" w:cs="Arial Black" w:eastAsia="Arial Black"/>
          <w:sz w:val="36"/>
          <w:szCs w:val="36"/>
        </w:rPr>
      </w:pPr>
      <w:r>
        <w:rPr/>
        <w:pict>
          <v:group style="position:absolute;margin-left:0pt;margin-top:10.1316pt;width:321.05pt;height:7.1pt;mso-position-horizontal-relative:page;mso-position-vertical-relative:paragraph;z-index:6712" coordorigin="0,203" coordsize="6421,142">
            <v:group style="position:absolute;left:0;top:203;width:2141;height:142" coordorigin="0,203" coordsize="2141,142">
              <v:shape style="position:absolute;left:0;top:203;width:2141;height:142" coordorigin="0,203" coordsize="2141,142" path="m0,344l2140,344,2140,203,0,203,0,344xe" filled="true" fillcolor="#811c28" stroked="false">
                <v:path arrowok="t"/>
                <v:fill type="solid"/>
              </v:shape>
            </v:group>
            <v:group style="position:absolute;left:2140;top:203;width:2141;height:142" coordorigin="2140,203" coordsize="2141,142">
              <v:shape style="position:absolute;left:2140;top:203;width:2141;height:142" coordorigin="2140,203" coordsize="2141,142" path="m4280,344l2140,344,2140,203,4280,203,4280,344xe" filled="true" fillcolor="#bd711e" stroked="false">
                <v:path arrowok="t"/>
                <v:fill type="solid"/>
              </v:shape>
            </v:group>
            <v:group style="position:absolute;left:4280;top:203;width:2141;height:142" coordorigin="4280,203" coordsize="2141,142">
              <v:shape style="position:absolute;left:4280;top:203;width:2141;height:142" coordorigin="4280,203" coordsize="2141,142" path="m6421,344l4280,344,4280,203,6421,203,6421,344xe" filled="true" fillcolor="#8c9f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/>
          <w:b/>
          <w:color w:val="414042"/>
          <w:sz w:val="36"/>
        </w:rPr>
        <w:t>100%</w:t>
      </w:r>
      <w:r>
        <w:rPr>
          <w:rFonts w:ascii="Arial Black"/>
          <w:sz w:val="36"/>
        </w:rPr>
      </w:r>
    </w:p>
    <w:p>
      <w:pPr>
        <w:pStyle w:val="Heading9"/>
        <w:spacing w:line="291" w:lineRule="exact"/>
        <w:ind w:left="0" w:right="1034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ONLINE </w:t>
      </w:r>
      <w:r>
        <w:rPr>
          <w:rFonts w:ascii="Calibri"/>
          <w:color w:val="414042"/>
          <w:spacing w:val="7"/>
          <w:w w:val="105"/>
        </w:rPr>
        <w:t> </w:t>
      </w:r>
      <w:r>
        <w:rPr>
          <w:rFonts w:ascii="Calibri"/>
          <w:color w:val="414042"/>
          <w:w w:val="105"/>
        </w:rPr>
        <w:t>COURSEWORK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headerReference w:type="default" r:id="rId93"/>
          <w:pgSz w:w="12240" w:h="15840"/>
          <w:pgMar w:header="0" w:footer="0" w:top="0" w:bottom="0" w:left="0" w:right="0"/>
        </w:sectPr>
      </w:pPr>
    </w:p>
    <w:p>
      <w:pPr>
        <w:spacing w:before="62"/>
        <w:ind w:left="689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sz w:val="24"/>
        </w:rPr>
        <w:t>Career</w:t>
      </w:r>
      <w:r>
        <w:rPr>
          <w:rFonts w:ascii="Calibri"/>
          <w:b/>
          <w:color w:val="414042"/>
          <w:spacing w:val="-20"/>
          <w:sz w:val="24"/>
        </w:rPr>
        <w:t> </w:t>
      </w:r>
      <w:r>
        <w:rPr>
          <w:rFonts w:ascii="Calibri"/>
          <w:b/>
          <w:color w:val="414042"/>
          <w:sz w:val="24"/>
        </w:rPr>
        <w:t>Potential</w:t>
      </w:r>
      <w:r>
        <w:rPr>
          <w:rFonts w:ascii="Calibri"/>
          <w:sz w:val="24"/>
        </w:rPr>
      </w:r>
    </w:p>
    <w:p>
      <w:pPr>
        <w:numPr>
          <w:ilvl w:val="0"/>
          <w:numId w:val="28"/>
        </w:numPr>
        <w:tabs>
          <w:tab w:pos="916" w:val="left" w:leader="none"/>
        </w:tabs>
        <w:spacing w:before="50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Chief</w:t>
      </w:r>
      <w:r>
        <w:rPr>
          <w:rFonts w:ascii="Arial"/>
          <w:color w:val="414042"/>
          <w:spacing w:val="1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Information</w:t>
      </w:r>
      <w:r>
        <w:rPr>
          <w:rFonts w:ascii="Arial"/>
          <w:color w:val="414042"/>
          <w:spacing w:val="11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Officer</w:t>
      </w:r>
      <w:r>
        <w:rPr>
          <w:rFonts w:ascii="Arial"/>
          <w:sz w:val="24"/>
        </w:rPr>
      </w:r>
    </w:p>
    <w:p>
      <w:pPr>
        <w:numPr>
          <w:ilvl w:val="0"/>
          <w:numId w:val="28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Chief</w:t>
      </w:r>
      <w:r>
        <w:rPr>
          <w:rFonts w:ascii="Arial"/>
          <w:color w:val="414042"/>
          <w:spacing w:val="7"/>
          <w:w w:val="95"/>
          <w:sz w:val="24"/>
        </w:rPr>
        <w:t> </w:t>
      </w:r>
      <w:r>
        <w:rPr>
          <w:rFonts w:ascii="Arial"/>
          <w:color w:val="414042"/>
          <w:spacing w:val="-31"/>
          <w:w w:val="95"/>
          <w:sz w:val="24"/>
        </w:rPr>
        <w:t>T</w:t>
      </w:r>
      <w:r>
        <w:rPr>
          <w:rFonts w:ascii="Arial"/>
          <w:color w:val="414042"/>
          <w:w w:val="95"/>
          <w:sz w:val="24"/>
        </w:rPr>
        <w:t>echnology</w:t>
      </w:r>
      <w:r>
        <w:rPr>
          <w:rFonts w:ascii="Arial"/>
          <w:color w:val="414042"/>
          <w:spacing w:val="7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Officer</w:t>
      </w:r>
      <w:r>
        <w:rPr>
          <w:rFonts w:ascii="Arial"/>
          <w:sz w:val="24"/>
        </w:rPr>
      </w:r>
    </w:p>
    <w:p>
      <w:pPr>
        <w:numPr>
          <w:ilvl w:val="0"/>
          <w:numId w:val="28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spacing w:val="-2"/>
          <w:w w:val="90"/>
          <w:sz w:val="24"/>
        </w:rPr>
        <w:t>Vice</w:t>
      </w:r>
      <w:r>
        <w:rPr>
          <w:rFonts w:ascii="Arial"/>
          <w:color w:val="414042"/>
          <w:spacing w:val="5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President,</w:t>
      </w:r>
      <w:r>
        <w:rPr>
          <w:rFonts w:ascii="Arial"/>
          <w:color w:val="414042"/>
          <w:spacing w:val="5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IT</w:t>
      </w:r>
      <w:r>
        <w:rPr>
          <w:rFonts w:ascii="Arial"/>
          <w:sz w:val="24"/>
        </w:rPr>
      </w:r>
    </w:p>
    <w:p>
      <w:pPr>
        <w:numPr>
          <w:ilvl w:val="0"/>
          <w:numId w:val="28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5"/>
          <w:sz w:val="24"/>
        </w:rPr>
        <w:t>Executive/Senior</w:t>
      </w:r>
      <w:r>
        <w:rPr>
          <w:rFonts w:ascii="Arial"/>
          <w:color w:val="414042"/>
          <w:spacing w:val="-20"/>
          <w:w w:val="95"/>
          <w:sz w:val="24"/>
        </w:rPr>
        <w:t> </w:t>
      </w:r>
      <w:r>
        <w:rPr>
          <w:rFonts w:ascii="Arial"/>
          <w:color w:val="414042"/>
          <w:spacing w:val="-31"/>
          <w:w w:val="95"/>
          <w:sz w:val="24"/>
        </w:rPr>
        <w:t>T</w:t>
      </w:r>
      <w:r>
        <w:rPr>
          <w:rFonts w:ascii="Arial"/>
          <w:color w:val="414042"/>
          <w:w w:val="95"/>
          <w:sz w:val="24"/>
        </w:rPr>
        <w:t>echnical</w:t>
      </w:r>
      <w:r>
        <w:rPr>
          <w:rFonts w:ascii="Arial"/>
          <w:color w:val="414042"/>
          <w:spacing w:val="-20"/>
          <w:w w:val="95"/>
          <w:sz w:val="24"/>
        </w:rPr>
        <w:t> </w:t>
      </w:r>
      <w:r>
        <w:rPr>
          <w:rFonts w:ascii="Arial"/>
          <w:color w:val="414042"/>
          <w:w w:val="95"/>
          <w:sz w:val="24"/>
        </w:rPr>
        <w:t>Lead</w:t>
      </w:r>
      <w:r>
        <w:rPr>
          <w:rFonts w:ascii="Arial"/>
          <w:sz w:val="24"/>
        </w:rPr>
      </w:r>
    </w:p>
    <w:p>
      <w:pPr>
        <w:numPr>
          <w:ilvl w:val="0"/>
          <w:numId w:val="28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0"/>
          <w:sz w:val="24"/>
        </w:rPr>
        <w:t>Enterprise</w:t>
      </w:r>
      <w:r>
        <w:rPr>
          <w:rFonts w:ascii="Arial"/>
          <w:color w:val="414042"/>
          <w:spacing w:val="49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Architect</w:t>
      </w:r>
      <w:r>
        <w:rPr>
          <w:rFonts w:ascii="Arial"/>
          <w:sz w:val="24"/>
        </w:rPr>
      </w:r>
    </w:p>
    <w:p>
      <w:pPr>
        <w:numPr>
          <w:ilvl w:val="0"/>
          <w:numId w:val="28"/>
        </w:numPr>
        <w:tabs>
          <w:tab w:pos="916" w:val="left" w:leader="none"/>
        </w:tabs>
        <w:spacing w:before="64"/>
        <w:ind w:left="915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414042"/>
          <w:w w:val="90"/>
          <w:sz w:val="24"/>
        </w:rPr>
        <w:t>Post-Secondary</w:t>
      </w:r>
      <w:r>
        <w:rPr>
          <w:rFonts w:ascii="Arial"/>
          <w:color w:val="414042"/>
          <w:spacing w:val="-13"/>
          <w:w w:val="90"/>
          <w:sz w:val="24"/>
        </w:rPr>
        <w:t> </w:t>
      </w:r>
      <w:r>
        <w:rPr>
          <w:rFonts w:ascii="Arial"/>
          <w:color w:val="414042"/>
          <w:w w:val="90"/>
          <w:sz w:val="24"/>
        </w:rPr>
        <w:t>Instruction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32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GROUP</w:t>
      </w:r>
      <w:r>
        <w:rPr>
          <w:rFonts w:ascii="Calibri"/>
          <w:b/>
          <w:color w:val="414042"/>
          <w:spacing w:val="3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PROJECTS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677" w:right="109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SET</w:t>
      </w:r>
      <w:r>
        <w:rPr>
          <w:rFonts w:ascii="Calibri"/>
          <w:b/>
          <w:color w:val="414042"/>
          <w:spacing w:val="11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CLASS</w:t>
      </w:r>
      <w:r>
        <w:rPr>
          <w:rFonts w:ascii="Calibri"/>
          <w:b/>
          <w:color w:val="414042"/>
          <w:spacing w:val="10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TIMES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88" w:lineRule="exact" w:before="0"/>
        <w:ind w:left="1014" w:right="1460" w:firstLine="31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</w:t>
      </w:r>
      <w:r>
        <w:rPr>
          <w:rFonts w:ascii="Calibri"/>
          <w:b/>
          <w:color w:val="414042"/>
          <w:spacing w:val="55"/>
          <w:w w:val="105"/>
          <w:sz w:val="24"/>
        </w:rPr>
        <w:t> </w:t>
      </w:r>
      <w:r>
        <w:rPr>
          <w:rFonts w:ascii="Calibri"/>
          <w:b/>
          <w:color w:val="414042"/>
          <w:w w:val="105"/>
          <w:sz w:val="24"/>
        </w:rPr>
        <w:t>RESIDENCY</w:t>
      </w:r>
      <w:r>
        <w:rPr>
          <w:rFonts w:ascii="Calibri"/>
          <w:b/>
          <w:color w:val="414042"/>
          <w:w w:val="106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88" w:lineRule="exact" w:before="0"/>
        <w:ind w:left="1014" w:right="1482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414042"/>
          <w:w w:val="105"/>
          <w:sz w:val="24"/>
        </w:rPr>
        <w:t>NO </w:t>
      </w:r>
      <w:r>
        <w:rPr>
          <w:rFonts w:ascii="Calibri"/>
          <w:b/>
          <w:color w:val="414042"/>
          <w:spacing w:val="2"/>
          <w:w w:val="105"/>
          <w:sz w:val="24"/>
        </w:rPr>
        <w:t> </w:t>
      </w:r>
      <w:r>
        <w:rPr>
          <w:rFonts w:ascii="Calibri"/>
          <w:b/>
          <w:color w:val="414042"/>
          <w:spacing w:val="-3"/>
          <w:w w:val="105"/>
          <w:sz w:val="24"/>
        </w:rPr>
        <w:t>GRE/GMA</w:t>
      </w:r>
      <w:r>
        <w:rPr>
          <w:rFonts w:ascii="Calibri"/>
          <w:b/>
          <w:color w:val="414042"/>
          <w:spacing w:val="-4"/>
          <w:w w:val="105"/>
          <w:sz w:val="24"/>
        </w:rPr>
        <w:t>T</w:t>
      </w:r>
      <w:r>
        <w:rPr>
          <w:rFonts w:ascii="Calibri"/>
          <w:b/>
          <w:color w:val="414042"/>
          <w:spacing w:val="24"/>
          <w:w w:val="91"/>
          <w:sz w:val="24"/>
        </w:rPr>
        <w:t> </w:t>
      </w:r>
      <w:r>
        <w:rPr>
          <w:rFonts w:ascii="Calibri"/>
          <w:b/>
          <w:color w:val="414042"/>
          <w:sz w:val="24"/>
        </w:rPr>
        <w:t>REQUIREMENT</w:t>
      </w:r>
      <w:r>
        <w:rPr>
          <w:rFonts w:ascii="Calibri"/>
          <w:sz w:val="24"/>
        </w:rPr>
      </w:r>
    </w:p>
    <w:p>
      <w:pPr>
        <w:spacing w:after="0" w:line="288" w:lineRule="exact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1500" w:bottom="280" w:left="0" w:right="0"/>
          <w:cols w:num="2" w:equalWidth="0">
            <w:col w:w="4172" w:space="3943"/>
            <w:col w:w="412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426" w:lineRule="exact" w:before="231"/>
        <w:ind w:left="8361" w:right="503" w:hanging="96"/>
        <w:jc w:val="righ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b/>
          <w:color w:val="FFFFFF"/>
          <w:sz w:val="38"/>
        </w:rPr>
        <w:t>Contact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NCU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to</w:t>
      </w:r>
      <w:r>
        <w:rPr>
          <w:rFonts w:ascii="Calibri"/>
          <w:b/>
          <w:color w:val="FFFFFF"/>
          <w:spacing w:val="43"/>
          <w:sz w:val="38"/>
        </w:rPr>
        <w:t> </w:t>
      </w:r>
      <w:r>
        <w:rPr>
          <w:rFonts w:ascii="Calibri"/>
          <w:b/>
          <w:color w:val="FFFFFF"/>
          <w:sz w:val="38"/>
        </w:rPr>
        <w:t>learn</w:t>
      </w:r>
      <w:r>
        <w:rPr>
          <w:rFonts w:ascii="Calibri"/>
          <w:b/>
          <w:color w:val="FFFFFF"/>
          <w:spacing w:val="23"/>
          <w:sz w:val="38"/>
        </w:rPr>
        <w:t> </w:t>
      </w:r>
      <w:r>
        <w:rPr>
          <w:rFonts w:ascii="Calibri"/>
          <w:b/>
          <w:color w:val="FFFFFF"/>
          <w:sz w:val="38"/>
        </w:rPr>
        <w:t>more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or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apply</w:t>
      </w:r>
      <w:r>
        <w:rPr>
          <w:rFonts w:ascii="Calibri"/>
          <w:b/>
          <w:color w:val="FFFFFF"/>
          <w:spacing w:val="48"/>
          <w:sz w:val="38"/>
        </w:rPr>
        <w:t> </w:t>
      </w:r>
      <w:r>
        <w:rPr>
          <w:rFonts w:ascii="Calibri"/>
          <w:b/>
          <w:color w:val="FFFFFF"/>
          <w:sz w:val="38"/>
        </w:rPr>
        <w:t>now!</w:t>
      </w:r>
      <w:r>
        <w:rPr>
          <w:rFonts w:ascii="Calibri"/>
          <w:sz w:val="38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98" w:lineRule="auto" w:before="77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91.023987pt;margin-top:0pt;width:221pt;height:792pt;mso-position-horizontal-relative:page;mso-position-vertical-relative:page;z-index:-137296" coordorigin="7820,0" coordsize="4420,15840">
            <v:group style="position:absolute;left:7820;top:0;width:4420;height:11300" coordorigin="7820,0" coordsize="4420,11300">
              <v:shape style="position:absolute;left:7820;top:0;width:4420;height:11300" coordorigin="7820,0" coordsize="4420,11300" path="m7820,11300l12240,11300,12240,0,7820,0,7820,11300xe" filled="true" fillcolor="#e6e7e8" stroked="false">
                <v:path arrowok="t"/>
                <v:fill type="solid"/>
              </v:shape>
            </v:group>
            <v:group style="position:absolute;left:7820;top:11300;width:4420;height:4541" coordorigin="7820,11300" coordsize="4420,4541">
              <v:shape style="position:absolute;left:7820;top:11300;width:4420;height:4541" coordorigin="7820,11300" coordsize="4420,4541" path="m12240,15840l7820,15840,7820,11300,12240,11300,12240,15840xe" filled="true" fillcolor="#bd711e" stroked="false">
                <v:path arrowok="t"/>
                <v:fill type="solid"/>
              </v:shape>
            </v:group>
            <v:group style="position:absolute;left:9703;top:4900;width:531;height:531" coordorigin="9703,4900" coordsize="531,531">
              <v:shape style="position:absolute;left:9703;top:4900;width:531;height:531" coordorigin="9703,4900" coordsize="531,531" path="m10079,5406l9976,5406,9981,5412,9981,5431,10042,5421,10079,5407,10079,540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9842,5370,9848,5374,9855,5377,9857,5385,9853,5391,9847,5402,9865,5410,9883,5417,9903,5423,9922,5427,9943,5430,9956,5419,9956,5412,9962,5406,10079,5406,10084,5391,10081,5385,10083,5377,10089,5374,10095,5370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37,5370l10095,5370,10103,5372,10112,5389,10129,5377,10137,537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88,5278l9749,5278,9757,5280,9764,5292,9762,5300,9745,5309,9757,5326,9770,5341,9784,5356,9798,5369,9814,5382,9831,5378,9835,5372,9842,5370,10137,5370,10144,5365,10159,5351,10173,5336,10185,5320,10182,5303,10176,5300,10174,5292,10177,5286,10181,5280,10188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09,5278l10188,5278,10205,5287,10209,5278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733,5044l9707,5119,9704,5140,9716,5153,9723,5153,9728,5158,9728,5173,9723,5178,9703,5178,9705,5199,9719,5257,9743,5281,9749,5278,10209,5278,10213,5269,10220,5251,10226,5232,10229,5216,9971,5216,9948,5211,9931,5199,9920,5180,9922,5153,9931,5134,9944,5122,9950,5052,9747,5052,9745,5051,9743,5050,9733,5044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215,5153l10115,5153,10121,5158,10121,5173,10115,5178,10018,5178,10008,5197,9992,5211,9971,5216,10229,5216,10230,5212,10233,5191,10222,5178,10215,5178,10209,5173,10209,5158,10215,5153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54,4976l9976,4976,9981,4981,9981,5117,10000,5126,10013,5142,10108,5153,10234,5153,10232,5132,10218,5074,10199,5052,10184,5052,10179,5049,10174,5039,10176,5031,10182,5028,10192,5022,10181,5005,10168,4990,10154,4976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825,4942l9778,4980,9753,5011,9756,5028,9762,5031,9764,5039,9758,5049,9754,5052,9950,5052,9956,4990,9956,4981,9962,4976,10154,4976,10154,4975,10139,4962,10135,4959,10093,4959,10093,4959,9838,4959,9833,4957,9825,4942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94,5050l10192,5051,10190,5052,10199,5052,10194,505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10123,4949l10106,4953,10104,4957,10100,4959,10135,4959,10123,4949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56,4900l9889,4914,9847,4929,9857,4946,9855,4954,9846,4958,9844,4959,10093,4959,10091,4958,10083,4954,10081,4946,10084,4940,10090,4929,10081,4925,9962,4925,9956,4919,9956,4900xe" filled="true" fillcolor="#414042" stroked="false">
                <v:path arrowok="t"/>
                <v:fill type="solid"/>
              </v:shape>
              <v:shape style="position:absolute;left:9703;top:4900;width:531;height:531" coordorigin="9703,4900" coordsize="531,531" path="m9995,4901l9981,4912,9981,4919,9976,4925,10081,4925,10073,4921,10054,4914,10035,4908,10015,4904,9995,4901xe" filled="true" fillcolor="#414042" stroked="false">
                <v:path arrowok="t"/>
                <v:fill type="solid"/>
              </v:shape>
            </v:group>
            <v:group style="position:absolute;left:9943;top:5140;width:51;height:51" coordorigin="9943,5140" coordsize="51,51">
              <v:shape style="position:absolute;left:9943;top:5140;width:51;height:51" coordorigin="9943,5140" coordsize="51,51" path="m9983,5140l9955,5140,9943,5152,9943,5179,9955,5191,9983,5191,9994,5179,9994,5152,9983,5140xe" filled="true" fillcolor="#414042" stroked="false">
                <v:path arrowok="t"/>
                <v:fill type="solid"/>
              </v:shape>
            </v:group>
            <v:group style="position:absolute;left:9603;top:4784;width:733;height:736" coordorigin="9603,4784" coordsize="733,736">
              <v:shape style="position:absolute;left:9603;top:4784;width:733;height:736" coordorigin="9603,4784" coordsize="733,736" path="m9834,4908l9701,4908,9723,4930,9709,4944,9674,4994,9641,5068,9629,5128,9627,5150,9628,5174,9637,5240,9657,5302,9686,5356,9723,5404,9784,5454,9757,5500,9752,5504,9752,5512,9760,5520,9773,5520,9819,5474,10154,5474,10142,5462,10148,5458,9979,5458,9956,5456,9934,5456,9913,5452,9840,5428,9824,5418,9823,5418,9774,5382,9722,5320,9717,5312,9716,5312,9686,5238,9678,5176,9678,5154,9688,5092,9716,5022,9717,5020,9717,5020,9728,5004,9740,4986,9753,4972,9767,4956,9782,4944,9798,4930,9815,4920,9823,4914,9824,4914,98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6,5476l10112,5476,10162,5518,10165,5520,10178,5520,10185,5512,10185,5504,10156,54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54,5474l9819,5474,9837,5482,9855,5488,9874,5496,9913,5504,9954,5508,9978,5508,10041,5500,10112,5476,10156,5476,10154,547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149,4876l9981,4876,10003,4878,10024,4882,10044,4886,10062,4890,10080,4898,10114,4914,10115,4914,10164,4950,10204,4996,10220,5020,10221,5020,10221,5022,10230,5040,10255,5114,10260,5154,10260,5164,10250,5242,10221,5312,10220,5312,10209,5330,10170,5376,10123,5414,10115,5418,10114,5418,10113,5420,10096,5428,10078,5436,10059,5444,10040,5448,10020,5454,9979,5458,10148,5458,10159,5450,10176,5438,10192,5424,10207,5412,10247,5364,10279,5310,10300,5252,10310,5188,10309,5164,10301,5096,10284,5038,10248,4970,10225,4940,10235,4912,10197,4912,10181,4900,10165,4888,10149,487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724,4786l9697,4786,9676,4790,9616,4840,9603,4896,9605,4914,9611,4930,9620,4946,9634,4962,9637,4964,9644,4964,9647,4962,9650,4960,9701,4908,9834,4908,9838,4906,9747,4906,9719,4890,9777,4832,9779,4830,9781,4828,9781,4820,9779,4818,9777,4814,9761,4802,9743,4792,9724,4786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334,4908l10236,4908,10288,4960,10290,4962,10293,4964,10300,4964,10334,4910,10334,4908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10237,4784l10178,4800,10157,4820,10157,4828,10158,4830,10160,4832,10218,4890,10197,4912,10235,4912,10236,4908,10334,4908,10336,4890,10335,4872,10330,4852,10293,4804,10256,4788,10237,4784xe" filled="true" fillcolor="#414042" stroked="false">
                <v:path arrowok="t"/>
                <v:fill type="solid"/>
              </v:shape>
              <v:shape style="position:absolute;left:9603;top:4784;width:733;height:736" coordorigin="9603,4784" coordsize="733,736" path="m9973,4824l9909,4830,9849,4846,9795,4872,9747,4906,9838,4906,9841,4904,9859,4896,9897,4884,9937,4876,10149,4876,10131,4866,10113,4856,10095,4848,10056,4836,10015,4828,9973,4824xe" filled="true" fillcolor="#414042" stroked="false">
                <v:path arrowok="t"/>
                <v:fill type="solid"/>
              </v:shape>
            </v:group>
            <v:group style="position:absolute;left:9558;top:6700;width:242;height:635" coordorigin="9558,6700" coordsize="242,635">
              <v:shape style="position:absolute;left:9558;top:6700;width:242;height:635" coordorigin="9558,6700" coordsize="242,635" path="m9679,6700l9558,6819,9558,7334,9800,7334,9800,7206,9652,7206,9652,7087,9800,7087,9800,7012,9652,7012,9652,6893,9800,6893,9800,6819,9679,6700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7087l9707,7087,9707,7206,9800,7206,9800,7087xe" filled="true" fillcolor="#414042" stroked="false">
                <v:path arrowok="t"/>
                <v:fill type="solid"/>
              </v:shape>
              <v:shape style="position:absolute;left:9558;top:6700;width:242;height:635" coordorigin="9558,6700" coordsize="242,635" path="m9800,6893l9707,6893,9707,7012,9800,7012,9800,6893xe" filled="true" fillcolor="#414042" stroked="false">
                <v:path arrowok="t"/>
                <v:fill type="solid"/>
              </v:shape>
            </v:group>
            <v:group style="position:absolute;left:9856;top:6498;width:242;height:837" coordorigin="9856,6498" coordsize="242,837">
              <v:shape style="position:absolute;left:9856;top:6498;width:242;height:837" coordorigin="9856,6498" coordsize="242,837" path="m9981,6498l9924,6526,9908,6567,9856,6571,9856,7334,10098,7334,10098,7206,9949,7206,9949,7087,10098,7087,10098,7012,9949,7012,9949,6893,10098,6893,10098,6819,9949,6819,9949,6700,10098,6700,10098,6571,10054,6571,10051,6549,10041,6529,10026,6514,10007,6503,9985,6498,9981,6498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7087l10004,7087,10004,7206,10098,7206,10098,7087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893l10004,6893,10004,7012,10098,7012,10098,6893xe" filled="true" fillcolor="#414042" stroked="false">
                <v:path arrowok="t"/>
                <v:fill type="solid"/>
              </v:shape>
              <v:shape style="position:absolute;left:9856;top:6498;width:242;height:837" coordorigin="9856,6498" coordsize="242,837" path="m10098,6700l10004,6700,10004,6819,10098,6819,10098,6700xe" filled="true" fillcolor="#414042" stroked="false">
                <v:path arrowok="t"/>
                <v:fill type="solid"/>
              </v:shape>
            </v:group>
            <v:group style="position:absolute;left:10153;top:6700;width:242;height:635" coordorigin="10153,6700" coordsize="242,635">
              <v:shape style="position:absolute;left:10153;top:6700;width:242;height:635" coordorigin="10153,6700" coordsize="242,635" path="m10274,6700l10153,6819,10153,7334,10395,7334,10395,7206,10246,7206,10246,7087,10395,7087,10395,7012,10246,7012,10246,6893,10395,6893,10395,6819,10274,6700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7087l10301,7087,10301,7206,10395,7206,10395,7087xe" filled="true" fillcolor="#414042" stroked="false">
                <v:path arrowok="t"/>
                <v:fill type="solid"/>
              </v:shape>
              <v:shape style="position:absolute;left:10153;top:6700;width:242;height:635" coordorigin="10153,6700" coordsize="242,635" path="m10395,6893l10301,6893,10301,7012,10395,7012,10395,6893xe" filled="true" fillcolor="#414042" stroked="false">
                <v:path arrowok="t"/>
                <v:fill type="solid"/>
              </v:shape>
            </v:group>
            <v:group style="position:absolute;left:9608;top:8562;width:627;height:708" coordorigin="9608,8562" coordsize="627,708">
              <v:shape style="position:absolute;left:9608;top:8562;width:627;height:708" coordorigin="9608,8562" coordsize="627,708" path="m9976,9037l9689,9037,9693,9144,9673,9146,9622,9179,9608,9237,9615,9260,9630,9270,9643,9266,9645,9242,9647,9221,9652,9203,9673,9187,9689,9183,9973,9183,9971,9177,9965,9157,9962,9136,9961,9114,9962,9091,9966,9069,9972,9047,9976,9037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973,9183l9689,9183,9693,9261,10025,9261,10011,9247,9998,9231,9987,9214,9978,9196,9973,918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9,8892l9689,8892,9693,8999,9673,9001,9622,9034,9608,9091,9615,9115,9630,9124,9643,9121,9645,9096,9647,9075,9652,9058,9673,9042,9689,9037,9976,9037,9981,9027,10018,8974,10070,8935,10134,8915,10156,8913,10218,8913,10219,8892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9817,8746l9689,8746,9693,8853,9673,8855,9622,8888,9608,8946,9615,8970,9630,8979,9643,8975,9645,8951,9647,8930,9652,8912,9673,8896,9689,8892,10219,8892,10224,8792,9817,8792,9817,8746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18,8913l10156,8913,10179,8913,10199,8916,10218,8920,10218,8913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3,8601l9689,8601,9693,8708,9673,8710,9622,8743,9608,8800,9615,8824,9630,8833,9643,8830,9645,8805,9647,8784,9652,8767,9673,8751,9689,8746,9817,8746,9817,8635,10231,8635,10233,8601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1,8635l10111,8635,10111,8792,10224,8792,10231,8635xe" filled="true" fillcolor="#414042" stroked="false">
                <v:path arrowok="t"/>
                <v:fill type="solid"/>
              </v:shape>
              <v:shape style="position:absolute;left:9608;top:8562;width:627;height:708" coordorigin="9608,8562" coordsize="627,708" path="m10235,8562l9693,8562,9636,8580,9609,8635,9608,8655,9615,8679,9630,8688,9643,8684,9645,8660,9647,8639,9652,8621,9673,8606,9689,8601,10233,8601,10235,8562xe" filled="true" fillcolor="#414042" stroked="false">
                <v:path arrowok="t"/>
                <v:fill type="solid"/>
              </v:shape>
            </v:group>
            <v:group style="position:absolute;left:9981;top:8933;width:365;height:364" coordorigin="9981,8933" coordsize="365,364">
              <v:shape style="position:absolute;left:9981;top:8933;width:365;height:364" coordorigin="9981,8933" coordsize="365,364" path="m10177,8933l10105,8944,10047,8976,10005,9023,9983,9083,9981,9105,9982,9129,9998,9191,10045,9253,10102,9285,10158,9296,10182,9295,10246,9275,10298,9236,10310,9220,10123,9220,10034,9131,10079,9086,10167,9086,10239,9014,10315,9014,10315,9014,10272,8969,10216,8940,10197,8935,10177,8933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315,9014l10239,9014,10284,9059,10123,9220,10310,9220,10312,9219,10339,9160,10345,9116,10344,9093,10340,9072,10334,9051,10325,9032,10315,9014xe" filled="true" fillcolor="#414042" stroked="false">
                <v:path arrowok="t"/>
                <v:fill type="solid"/>
              </v:shape>
              <v:shape style="position:absolute;left:9981;top:8933;width:365;height:364" coordorigin="9981,8933" coordsize="365,364" path="m10167,9086l10079,9086,10123,9130,10167,9086xe" filled="true" fillcolor="#414042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9969,3039l9905,3044,9844,3059,9788,3083,9736,3115,9690,3154,9651,3200,9619,3251,9595,3308,9580,3369,9575,3433,9576,3465,9586,3527,9606,3586,9634,3640,9670,3689,9713,3732,9761,3767,9816,3796,9874,3815,9937,3825,9969,3827,10001,3825,10064,3815,10122,3796,10177,3767,10225,3732,10268,3689,10304,3640,10332,3586,10352,3527,10362,3465,10363,3433,10362,3400,10352,3338,10332,3279,10304,3225,10268,3176,10225,3133,10177,3098,10122,3070,10064,3050,10001,3040,9969,3039xe" filled="true" fillcolor="#e6e7e8" stroked="false">
                <v:path arrowok="t"/>
                <v:fill type="solid"/>
              </v:shape>
            </v:group>
            <v:group style="position:absolute;left:9575;top:3039;width:788;height:788" coordorigin="9575,3039" coordsize="788,788">
              <v:shape style="position:absolute;left:9575;top:3039;width:788;height:788" coordorigin="9575,3039" coordsize="788,788" path="m10363,3433l10358,3496,10343,3557,10319,3614,10287,3665,10248,3711,10202,3751,10150,3783,10094,3806,10033,3821,9969,3827,9937,3825,9874,3815,9816,3796,9761,3767,9713,3732,9670,3689,9634,3640,9606,3586,9586,3527,9576,3465,9575,3433,9576,3400,9586,3338,9606,3279,9634,3225,9670,3176,9713,3133,9761,3098,9816,3070,9874,3050,9937,3040,9969,3039,10001,3040,10064,3050,10122,3070,10177,3098,10225,3133,10268,3176,10304,3225,10332,3279,10352,3338,10362,3400,10363,3433xe" filled="false" stroked="true" strokeweight="2.503pt" strokecolor="#414042">
                <v:path arrowok="t"/>
              </v:shape>
            </v:group>
            <v:group style="position:absolute;left:9707;top:3207;width:526;height:434" coordorigin="9707,3207" coordsize="526,434">
              <v:shape style="position:absolute;left:9707;top:3207;width:526;height:434" coordorigin="9707,3207" coordsize="526,434" path="m9975,3356l9910,3376,9872,3426,9867,3641,10072,3641,10072,3458,10069,3436,10036,3380,9975,335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51,3401l9787,3430,9773,3600,9850,3600,9850,3458,9852,3442,9856,3423,9864,3405,9858,3403,9851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401l10088,3401,10081,3403,10081,3418,10086,3438,10088,3458,10088,3600,10165,3600,10165,3472,10136,3415,10117,3405,10095,3401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60,3426l9707,3475,9707,3565,9757,3565,9757,3467,9761,3447,9769,3428,9765,3427,9760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426l10178,3426,10174,3427,10172,3433,10179,3452,10182,3472,10182,3565,10232,3565,10231,3465,10222,3445,10205,3431,10183,342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755,3350l9735,3358,9726,3377,9733,3399,9751,3409,9774,3402,9785,3385,9779,3362,9762,3351,9755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183,3350l10163,3358,10154,3377,10161,3399,10179,3409,10201,3402,10212,3385,10206,3362,10190,3351,10183,3350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10095,3296l10073,3301,10057,3316,10051,3337,10056,3360,10069,3376,10089,3384,10113,3379,10130,3366,10138,3347,10134,3323,10122,3305,10104,3297,10095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844,3296l9822,3301,9807,3316,9800,3337,9805,3360,9819,3376,9838,3384,9862,3379,9879,3366,9888,3347,9883,3323,9871,3305,9853,3297,9844,3296xe" filled="true" fillcolor="#414042" stroked="false">
                <v:path arrowok="t"/>
                <v:fill type="solid"/>
              </v:shape>
              <v:shape style="position:absolute;left:9707;top:3207;width:526;height:434" coordorigin="9707,3207" coordsize="526,434" path="m9969,3207l9947,3211,9928,3222,9914,3238,9905,3258,9908,3285,9916,3307,9929,3323,9946,3334,9965,3338,9989,3335,10008,3325,10023,3309,10032,3290,10031,3263,9995,3213,9969,3207xe" filled="true" fillcolor="#414042" stroked="false">
                <v:path arrowok="t"/>
                <v:fill type="solid"/>
              </v:shape>
            </v:group>
            <v:group style="position:absolute;left:9688;top:3155;width:561;height:554" coordorigin="9688,3155" coordsize="561,554">
              <v:shape style="position:absolute;left:9688;top:3155;width:561;height:554" coordorigin="9688,3155" coordsize="561,554" path="m10249,3155l9688,3709e" filled="false" stroked="true" strokeweight="2.503pt" strokecolor="#414042">
                <v:path arrowok="t"/>
              </v:shape>
            </v:group>
            <w10:wrap type="none"/>
          </v:group>
        </w:pict>
      </w:r>
      <w:r>
        <w:rPr>
          <w:rFonts w:ascii="Arial"/>
          <w:color w:val="414042"/>
          <w:w w:val="95"/>
          <w:sz w:val="14"/>
        </w:rPr>
        <w:t>Northcentral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regionally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6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24"/>
          <w:w w:val="89"/>
          <w:sz w:val="14"/>
        </w:rPr>
        <w:t> </w:t>
      </w:r>
      <w:r>
        <w:rPr>
          <w:rFonts w:ascii="Arial"/>
          <w:color w:val="414042"/>
          <w:sz w:val="14"/>
        </w:rPr>
        <w:t>(WSCUC),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8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8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510.748.9001,</w:t>
      </w:r>
      <w:r>
        <w:rPr>
          <w:rFonts w:ascii="Arial"/>
          <w:color w:val="414042"/>
          <w:spacing w:val="-19"/>
          <w:sz w:val="14"/>
        </w:rPr>
        <w:t> </w:t>
      </w:r>
      <w:r>
        <w:rPr>
          <w:rFonts w:ascii="Arial"/>
          <w:color w:val="414042"/>
          <w:sz w:val="14"/>
        </w:rPr>
        <w:t>wscuc.org.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98" w:lineRule="auto" w:before="0"/>
        <w:ind w:left="68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*For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more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about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graduation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rates,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median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debt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students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who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completed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programs,</w:t>
      </w:r>
      <w:r>
        <w:rPr>
          <w:rFonts w:ascii="Arial"/>
          <w:color w:val="414042"/>
          <w:spacing w:val="21"/>
          <w:w w:val="92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other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important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information,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please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our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website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at</w:t>
      </w:r>
      <w:r>
        <w:rPr>
          <w:rFonts w:ascii="Arial"/>
          <w:color w:val="414042"/>
          <w:spacing w:val="-13"/>
          <w:w w:val="95"/>
          <w:sz w:val="14"/>
        </w:rPr>
        <w:t> </w:t>
      </w:r>
      <w:hyperlink r:id="rId14">
        <w:r>
          <w:rPr>
            <w:rFonts w:ascii="Arial"/>
            <w:color w:val="414042"/>
            <w:spacing w:val="-1"/>
            <w:w w:val="95"/>
            <w:sz w:val="14"/>
          </w:rPr>
          <w:t>www</w:t>
        </w:r>
        <w:r>
          <w:rPr>
            <w:rFonts w:ascii="Arial"/>
            <w:color w:val="414042"/>
            <w:spacing w:val="-2"/>
            <w:w w:val="95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p>
      <w:pPr>
        <w:pStyle w:val="Heading5"/>
        <w:spacing w:line="474" w:lineRule="exact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Calibri"/>
          <w:color w:val="FFFFFF"/>
          <w:w w:val="105"/>
        </w:rPr>
        <w:t>APP</w:t>
      </w:r>
      <w:r>
        <w:rPr>
          <w:rFonts w:ascii="Calibri"/>
          <w:color w:val="FFFFFF"/>
          <w:spacing w:val="-19"/>
          <w:w w:val="105"/>
        </w:rPr>
        <w:t>L</w:t>
      </w:r>
      <w:r>
        <w:rPr>
          <w:rFonts w:ascii="Calibri"/>
          <w:color w:val="FFFFFF"/>
          <w:spacing w:val="-40"/>
          <w:w w:val="105"/>
        </w:rPr>
        <w:t>Y</w:t>
      </w:r>
      <w:r>
        <w:rPr>
          <w:rFonts w:ascii="Calibri"/>
          <w:color w:val="FFFFFF"/>
          <w:w w:val="105"/>
        </w:rPr>
        <w:t>.NCU.EDU</w:t>
      </w:r>
      <w:r>
        <w:rPr>
          <w:rFonts w:ascii="Calibri"/>
          <w:color w:val="FFFFFF"/>
          <w:w w:val="107"/>
        </w:rPr>
        <w:t> </w:t>
      </w:r>
      <w:r>
        <w:rPr>
          <w:rFonts w:ascii="Calibri"/>
          <w:color w:val="FFFFFF"/>
          <w:spacing w:val="-2"/>
          <w:w w:val="110"/>
        </w:rPr>
        <w:t>866.776.0331</w:t>
      </w:r>
      <w:r>
        <w:rPr>
          <w:rFonts w:ascii="Calibri"/>
          <w:b w:val="0"/>
        </w:rPr>
      </w:r>
    </w:p>
    <w:p>
      <w:pPr>
        <w:spacing w:after="0" w:line="474" w:lineRule="exact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1500" w:bottom="280" w:left="0" w:right="0"/>
          <w:cols w:num="2" w:equalWidth="0">
            <w:col w:w="6719" w:space="1106"/>
            <w:col w:w="441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20.75pt;height:178.4pt;mso-position-horizontal-relative:char;mso-position-vertical-relative:line" type="#_x0000_t202" filled="true" fillcolor="#e6e7e8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Calibri" w:hAnsi="Calibri" w:cs="Calibri" w:eastAsia="Calibri"/>
                      <w:b/>
                      <w:bCs/>
                      <w:sz w:val="39"/>
                      <w:szCs w:val="39"/>
                    </w:rPr>
                  </w:pPr>
                </w:p>
                <w:p>
                  <w:pPr>
                    <w:spacing w:before="0"/>
                    <w:ind w:left="439" w:right="0" w:firstLine="0"/>
                    <w:jc w:val="left"/>
                    <w:rPr>
                      <w:rFonts w:ascii="Calibri" w:hAnsi="Calibri" w:cs="Calibri" w:eastAsia="Calibri"/>
                      <w:sz w:val="42"/>
                      <w:szCs w:val="42"/>
                    </w:rPr>
                  </w:pPr>
                  <w:r>
                    <w:rPr>
                      <w:rFonts w:ascii="Calibri"/>
                      <w:b/>
                      <w:color w:val="414042"/>
                      <w:spacing w:val="5"/>
                      <w:sz w:val="42"/>
                    </w:rPr>
                    <w:t>School</w:t>
                  </w:r>
                  <w:r>
                    <w:rPr>
                      <w:rFonts w:ascii="Calibri"/>
                      <w:b/>
                      <w:color w:val="414042"/>
                      <w:spacing w:val="79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4"/>
                      <w:sz w:val="42"/>
                    </w:rPr>
                    <w:t>of</w:t>
                  </w:r>
                  <w:r>
                    <w:rPr>
                      <w:rFonts w:ascii="Calibri"/>
                      <w:b/>
                      <w:color w:val="414042"/>
                      <w:spacing w:val="80"/>
                      <w:sz w:val="42"/>
                    </w:rPr>
                    <w:t> </w:t>
                  </w:r>
                  <w:r>
                    <w:rPr>
                      <w:rFonts w:ascii="Calibri"/>
                      <w:b/>
                      <w:color w:val="414042"/>
                      <w:spacing w:val="-38"/>
                      <w:sz w:val="42"/>
                    </w:rPr>
                    <w:t>T</w:t>
                  </w:r>
                  <w:r>
                    <w:rPr>
                      <w:rFonts w:ascii="Calibri"/>
                      <w:b/>
                      <w:color w:val="414042"/>
                      <w:spacing w:val="7"/>
                      <w:sz w:val="42"/>
                    </w:rPr>
                    <w:t>echnology</w:t>
                  </w:r>
                  <w:r>
                    <w:rPr>
                      <w:rFonts w:ascii="Calibri"/>
                      <w:sz w:val="42"/>
                    </w:rPr>
                  </w:r>
                </w:p>
                <w:p>
                  <w:pPr>
                    <w:spacing w:line="265" w:lineRule="auto" w:before="203"/>
                    <w:ind w:left="437" w:right="455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field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technology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rapidly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evolving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growing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modern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4"/>
                      <w:sz w:val="22"/>
                      <w:szCs w:val="22"/>
                    </w:rPr>
                    <w:t>society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20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those</w:t>
                  </w:r>
                  <w:r>
                    <w:rPr>
                      <w:rFonts w:ascii="Arial" w:hAnsi="Arial" w:cs="Arial" w:eastAsia="Arial"/>
                      <w:color w:val="414042"/>
                      <w:spacing w:val="3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seeking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future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tech,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means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maintaining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skills,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increasing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knowledge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quickly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w w:val="97"/>
                      <w:sz w:val="22"/>
                      <w:szCs w:val="22"/>
                    </w:rPr>
                    <w:t>     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adapting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change.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For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today’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students,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however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success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require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dedication,</w:t>
                  </w:r>
                  <w:r>
                    <w:rPr>
                      <w:rFonts w:ascii="Arial" w:hAnsi="Arial" w:cs="Arial" w:eastAsia="Arial"/>
                      <w:color w:val="414042"/>
                      <w:spacing w:val="-2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commitment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25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access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education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specifically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meet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demands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this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dynamic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3"/>
                      <w:sz w:val="22"/>
                      <w:szCs w:val="22"/>
                    </w:rPr>
                    <w:t>industry</w:t>
                  </w:r>
                  <w:r>
                    <w:rPr>
                      <w:rFonts w:ascii="Arial" w:hAnsi="Arial" w:cs="Arial" w:eastAsia="Arial"/>
                      <w:color w:val="414042"/>
                      <w:spacing w:val="-2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14042"/>
                      <w:spacing w:val="-2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Northcentral</w:t>
                  </w:r>
                  <w:r>
                    <w:rPr>
                      <w:rFonts w:ascii="Arial" w:hAnsi="Arial" w:cs="Arial" w:eastAsia="Arial"/>
                      <w:color w:val="414042"/>
                      <w:spacing w:val="24"/>
                      <w:w w:val="9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University's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School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pacing w:val="-4"/>
                      <w:sz w:val="22"/>
                      <w:szCs w:val="22"/>
                    </w:rPr>
                    <w:t>Technology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helps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prepare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take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on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color w:val="414042"/>
                      <w:spacing w:val="-29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range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technology-based</w:t>
                  </w:r>
                  <w:r>
                    <w:rPr>
                      <w:rFonts w:ascii="Arial" w:hAnsi="Arial" w:cs="Arial" w:eastAsia="Arial"/>
                      <w:color w:val="414042"/>
                      <w:spacing w:val="28"/>
                      <w:w w:val="9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roles,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including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positions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leadership.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Students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will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also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learn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critical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technical</w:t>
                  </w:r>
                  <w:r>
                    <w:rPr>
                      <w:rFonts w:ascii="Arial" w:hAnsi="Arial" w:cs="Arial" w:eastAsia="Arial"/>
                      <w:color w:val="414042"/>
                      <w:spacing w:val="-2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skills</w:t>
                  </w:r>
                  <w:r>
                    <w:rPr>
                      <w:rFonts w:ascii="Arial" w:hAnsi="Arial" w:cs="Arial" w:eastAsia="Arial"/>
                      <w:color w:val="414042"/>
                      <w:spacing w:val="-2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needed</w:t>
                  </w:r>
                  <w:r>
                    <w:rPr>
                      <w:rFonts w:ascii="Arial" w:hAnsi="Arial" w:cs="Arial" w:eastAsia="Arial"/>
                      <w:color w:val="414042"/>
                      <w:spacing w:val="21"/>
                      <w:w w:val="96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today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through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instruction</w:t>
                  </w:r>
                  <w:r>
                    <w:rPr>
                      <w:rFonts w:ascii="Arial" w:hAnsi="Arial" w:cs="Arial" w:eastAsia="Arial"/>
                      <w:color w:val="414042"/>
                      <w:spacing w:val="-3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assessments</w:t>
                  </w:r>
                  <w:r>
                    <w:rPr>
                      <w:rFonts w:ascii="Arial" w:hAnsi="Arial" w:cs="Arial" w:eastAsia="Arial"/>
                      <w:color w:val="414042"/>
                      <w:spacing w:val="-3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designed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to</w:t>
                  </w:r>
                  <w:r>
                    <w:rPr>
                      <w:rFonts w:ascii="Arial" w:hAnsi="Arial" w:cs="Arial" w:eastAsia="Arial"/>
                      <w:color w:val="414042"/>
                      <w:spacing w:val="-3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mirror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color w:val="414042"/>
                      <w:spacing w:val="-3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work</w:t>
                  </w:r>
                  <w:r>
                    <w:rPr>
                      <w:rFonts w:ascii="Arial" w:hAnsi="Arial" w:cs="Arial" w:eastAsia="Arial"/>
                      <w:color w:val="414042"/>
                      <w:spacing w:val="-38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14042"/>
                      <w:sz w:val="22"/>
                      <w:szCs w:val="22"/>
                    </w:rPr>
                    <w:t>environment.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53"/>
        <w:ind w:left="869" w:right="0" w:firstLine="0"/>
        <w:jc w:val="left"/>
        <w:rPr>
          <w:rFonts w:ascii="Calibri" w:hAnsi="Calibri" w:cs="Calibri" w:eastAsia="Calibri"/>
          <w:sz w:val="30"/>
          <w:szCs w:val="30"/>
        </w:rPr>
      </w:pPr>
      <w:r>
        <w:rPr>
          <w:rFonts w:ascii="Calibri"/>
          <w:b/>
          <w:color w:val="414042"/>
          <w:w w:val="105"/>
          <w:sz w:val="30"/>
        </w:rPr>
        <w:t>DOCTOR</w:t>
      </w:r>
      <w:r>
        <w:rPr>
          <w:rFonts w:ascii="Calibri"/>
          <w:b/>
          <w:color w:val="414042"/>
          <w:spacing w:val="14"/>
          <w:w w:val="105"/>
          <w:sz w:val="30"/>
        </w:rPr>
        <w:t> </w:t>
      </w:r>
      <w:r>
        <w:rPr>
          <w:rFonts w:ascii="Calibri"/>
          <w:b/>
          <w:color w:val="414042"/>
          <w:w w:val="105"/>
          <w:sz w:val="30"/>
        </w:rPr>
        <w:t>OF</w:t>
      </w:r>
      <w:r>
        <w:rPr>
          <w:rFonts w:ascii="Calibri"/>
          <w:b/>
          <w:color w:val="414042"/>
          <w:spacing w:val="15"/>
          <w:w w:val="105"/>
          <w:sz w:val="30"/>
        </w:rPr>
        <w:t> </w:t>
      </w:r>
      <w:r>
        <w:rPr>
          <w:rFonts w:ascii="Calibri"/>
          <w:b/>
          <w:color w:val="414042"/>
          <w:w w:val="105"/>
          <w:sz w:val="30"/>
        </w:rPr>
        <w:t>PHILOSOPHY</w:t>
      </w:r>
      <w:r>
        <w:rPr>
          <w:rFonts w:ascii="Calibri"/>
          <w:b/>
          <w:color w:val="414042"/>
          <w:spacing w:val="15"/>
          <w:w w:val="105"/>
          <w:sz w:val="30"/>
        </w:rPr>
        <w:t> </w:t>
      </w:r>
      <w:r>
        <w:rPr>
          <w:rFonts w:ascii="Calibri"/>
          <w:b/>
          <w:color w:val="414042"/>
          <w:w w:val="105"/>
          <w:sz w:val="30"/>
        </w:rPr>
        <w:t>IN</w:t>
      </w:r>
      <w:r>
        <w:rPr>
          <w:rFonts w:ascii="Calibri"/>
          <w:b/>
          <w:color w:val="414042"/>
          <w:spacing w:val="15"/>
          <w:w w:val="105"/>
          <w:sz w:val="30"/>
        </w:rPr>
        <w:t> </w:t>
      </w:r>
      <w:r>
        <w:rPr>
          <w:rFonts w:ascii="Calibri"/>
          <w:b/>
          <w:color w:val="414042"/>
          <w:w w:val="105"/>
          <w:sz w:val="30"/>
        </w:rPr>
        <w:t>TECHNOLOGY</w:t>
      </w:r>
      <w:r>
        <w:rPr>
          <w:rFonts w:ascii="Calibri"/>
          <w:b/>
          <w:color w:val="414042"/>
          <w:spacing w:val="15"/>
          <w:w w:val="105"/>
          <w:sz w:val="30"/>
        </w:rPr>
        <w:t> </w:t>
      </w:r>
      <w:r>
        <w:rPr>
          <w:rFonts w:ascii="Calibri"/>
          <w:b/>
          <w:color w:val="414042"/>
          <w:w w:val="105"/>
          <w:sz w:val="30"/>
        </w:rPr>
        <w:t>AND</w:t>
      </w:r>
      <w:r>
        <w:rPr>
          <w:rFonts w:ascii="Calibri"/>
          <w:b/>
          <w:color w:val="414042"/>
          <w:spacing w:val="15"/>
          <w:w w:val="105"/>
          <w:sz w:val="30"/>
        </w:rPr>
        <w:t> </w:t>
      </w:r>
      <w:r>
        <w:rPr>
          <w:rFonts w:ascii="Calibri"/>
          <w:b/>
          <w:color w:val="414042"/>
          <w:w w:val="105"/>
          <w:sz w:val="30"/>
        </w:rPr>
        <w:t>INNO</w:t>
      </w:r>
      <w:r>
        <w:rPr>
          <w:rFonts w:ascii="Calibri"/>
          <w:b/>
          <w:color w:val="414042"/>
          <w:spacing w:val="-36"/>
          <w:w w:val="105"/>
          <w:sz w:val="30"/>
        </w:rPr>
        <w:t>V</w:t>
      </w:r>
      <w:r>
        <w:rPr>
          <w:rFonts w:ascii="Calibri"/>
          <w:b/>
          <w:color w:val="414042"/>
          <w:spacing w:val="-24"/>
          <w:w w:val="105"/>
          <w:sz w:val="30"/>
        </w:rPr>
        <w:t>A</w:t>
      </w:r>
      <w:r>
        <w:rPr>
          <w:rFonts w:ascii="Calibri"/>
          <w:b/>
          <w:color w:val="414042"/>
          <w:w w:val="105"/>
          <w:sz w:val="30"/>
        </w:rPr>
        <w:t>TION</w:t>
      </w:r>
      <w:r>
        <w:rPr>
          <w:rFonts w:ascii="Calibri"/>
          <w:b/>
          <w:color w:val="414042"/>
          <w:spacing w:val="15"/>
          <w:w w:val="105"/>
          <w:sz w:val="30"/>
        </w:rPr>
        <w:t> </w:t>
      </w:r>
      <w:r>
        <w:rPr>
          <w:rFonts w:ascii="Calibri"/>
          <w:b/>
          <w:color w:val="414042"/>
          <w:w w:val="105"/>
          <w:sz w:val="30"/>
        </w:rPr>
        <w:t>MANAGEMENT</w:t>
      </w:r>
      <w:r>
        <w:rPr>
          <w:rFonts w:ascii="Calibri"/>
          <w:sz w:val="30"/>
        </w:rPr>
      </w:r>
    </w:p>
    <w:p>
      <w:pPr>
        <w:pStyle w:val="BodyText"/>
        <w:spacing w:line="246" w:lineRule="auto" w:before="53"/>
        <w:ind w:left="869" w:right="22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  <w:spacing w:val="-10"/>
        </w:rPr>
        <w:t>W</w:t>
      </w:r>
      <w:r>
        <w:rPr>
          <w:rFonts w:ascii="Arial" w:hAnsi="Arial" w:cs="Arial" w:eastAsia="Arial"/>
          <w:color w:val="414042"/>
          <w:spacing w:val="-13"/>
        </w:rPr>
        <w:t>e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live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world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where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technology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constantly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evolving.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world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where,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  <w:spacing w:val="1"/>
        </w:rPr>
        <w:t>every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  <w:spacing w:val="-5"/>
        </w:rPr>
        <w:t>day,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problems</w:t>
      </w:r>
      <w:r>
        <w:rPr>
          <w:rFonts w:ascii="Arial" w:hAnsi="Arial" w:cs="Arial" w:eastAsia="Arial"/>
          <w:color w:val="414042"/>
          <w:spacing w:val="-15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16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25"/>
          <w:w w:val="90"/>
        </w:rPr>
        <w:t> </w:t>
      </w:r>
      <w:r>
        <w:rPr>
          <w:rFonts w:ascii="Arial" w:hAnsi="Arial" w:cs="Arial" w:eastAsia="Arial"/>
          <w:color w:val="414042"/>
        </w:rPr>
        <w:t>promise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evolution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intersect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business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  <w:spacing w:val="-3"/>
        </w:rPr>
        <w:t>industry</w:t>
      </w:r>
      <w:r>
        <w:rPr>
          <w:rFonts w:ascii="Arial" w:hAnsi="Arial" w:cs="Arial" w:eastAsia="Arial"/>
          <w:color w:val="414042"/>
          <w:spacing w:val="-2"/>
        </w:rPr>
        <w:t>.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Northcentral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  <w:spacing w:val="-2"/>
        </w:rPr>
        <w:t>University’s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Doctor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6"/>
        </w:rPr>
        <w:t> </w:t>
      </w:r>
      <w:r>
        <w:rPr>
          <w:rFonts w:ascii="Arial" w:hAnsi="Arial" w:cs="Arial" w:eastAsia="Arial"/>
          <w:color w:val="414042"/>
        </w:rPr>
        <w:t>Philosophy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26"/>
          <w:w w:val="99"/>
        </w:rPr>
        <w:t> </w:t>
      </w:r>
      <w:r>
        <w:rPr>
          <w:rFonts w:ascii="Arial" w:hAnsi="Arial" w:cs="Arial" w:eastAsia="Arial"/>
          <w:color w:val="414042"/>
          <w:spacing w:val="-4"/>
          <w:w w:val="95"/>
        </w:rPr>
        <w:t>T</w:t>
      </w:r>
      <w:r>
        <w:rPr>
          <w:rFonts w:ascii="Arial" w:hAnsi="Arial" w:cs="Arial" w:eastAsia="Arial"/>
          <w:color w:val="414042"/>
          <w:spacing w:val="-3"/>
          <w:w w:val="95"/>
        </w:rPr>
        <w:t>echnology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and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Innovation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Management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(PhD-TIM)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curriculum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has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been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specifically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designed</w:t>
      </w:r>
      <w:r>
        <w:rPr>
          <w:rFonts w:ascii="Arial" w:hAnsi="Arial" w:cs="Arial" w:eastAsia="Arial"/>
          <w:color w:val="414042"/>
          <w:spacing w:val="-1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to</w:t>
      </w:r>
      <w:r>
        <w:rPr>
          <w:rFonts w:ascii="Arial" w:hAnsi="Arial" w:cs="Arial" w:eastAsia="Arial"/>
          <w:color w:val="414042"/>
          <w:spacing w:val="-2"/>
          <w:w w:val="95"/>
        </w:rPr>
        <w:t> </w:t>
      </w:r>
      <w:r>
        <w:rPr>
          <w:rFonts w:ascii="Arial" w:hAnsi="Arial" w:cs="Arial" w:eastAsia="Arial"/>
          <w:color w:val="414042"/>
          <w:w w:val="95"/>
        </w:rPr>
        <w:t>empower</w:t>
      </w:r>
      <w:r>
        <w:rPr>
          <w:rFonts w:ascii="Arial" w:hAnsi="Arial" w:cs="Arial" w:eastAsia="Arial"/>
          <w:color w:val="414042"/>
          <w:spacing w:val="28"/>
          <w:w w:val="96"/>
        </w:rPr>
        <w:t> </w:t>
      </w:r>
      <w:r>
        <w:rPr>
          <w:rFonts w:ascii="Arial" w:hAnsi="Arial" w:cs="Arial" w:eastAsia="Arial"/>
          <w:color w:val="414042"/>
        </w:rPr>
        <w:t>scholars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like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begin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innovating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well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before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PhD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has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been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conferred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through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practical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application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w w:val="98"/>
        </w:rPr>
        <w:t> </w:t>
      </w:r>
      <w:r>
        <w:rPr>
          <w:rFonts w:ascii="Arial" w:hAnsi="Arial" w:cs="Arial" w:eastAsia="Arial"/>
          <w:color w:val="414042"/>
        </w:rPr>
        <w:t>what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are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learning.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Designed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by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leading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experts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in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field,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TIM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curriculum</w:t>
      </w:r>
      <w:r>
        <w:rPr>
          <w:rFonts w:ascii="Arial" w:hAnsi="Arial" w:cs="Arial" w:eastAsia="Arial"/>
          <w:color w:val="414042"/>
          <w:spacing w:val="-21"/>
        </w:rPr>
        <w:t> </w:t>
      </w:r>
      <w:r>
        <w:rPr>
          <w:rFonts w:ascii="Arial" w:hAnsi="Arial" w:cs="Arial" w:eastAsia="Arial"/>
          <w:color w:val="414042"/>
        </w:rPr>
        <w:t>is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rigorous,</w:t>
      </w:r>
      <w:r>
        <w:rPr>
          <w:rFonts w:ascii="Arial" w:hAnsi="Arial" w:cs="Arial" w:eastAsia="Arial"/>
          <w:color w:val="414042"/>
          <w:spacing w:val="-22"/>
        </w:rPr>
        <w:t> </w:t>
      </w:r>
      <w:r>
        <w:rPr>
          <w:rFonts w:ascii="Arial" w:hAnsi="Arial" w:cs="Arial" w:eastAsia="Arial"/>
          <w:color w:val="414042"/>
        </w:rPr>
        <w:t>challenging</w:t>
      </w:r>
      <w:r>
        <w:rPr>
          <w:rFonts w:ascii="Arial" w:hAnsi="Arial" w:cs="Arial" w:eastAsia="Arial"/>
          <w:color w:val="414042"/>
          <w:spacing w:val="25"/>
          <w:w w:val="97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ever-evolving.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This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100%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online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features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weekly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course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starts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fit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schedule</w:t>
      </w:r>
      <w:r>
        <w:rPr>
          <w:rFonts w:ascii="Arial" w:hAnsi="Arial" w:cs="Arial" w:eastAsia="Arial"/>
          <w:color w:val="414042"/>
          <w:spacing w:val="-33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does</w:t>
      </w:r>
      <w:r>
        <w:rPr>
          <w:rFonts w:ascii="Arial" w:hAnsi="Arial" w:cs="Arial" w:eastAsia="Arial"/>
          <w:color w:val="414042"/>
          <w:spacing w:val="-32"/>
        </w:rPr>
        <w:t> </w:t>
      </w:r>
      <w:r>
        <w:rPr>
          <w:rFonts w:ascii="Arial" w:hAnsi="Arial" w:cs="Arial" w:eastAsia="Arial"/>
          <w:color w:val="414042"/>
        </w:rPr>
        <w:t>not</w:t>
      </w:r>
      <w:r>
        <w:rPr>
          <w:rFonts w:ascii="Arial" w:hAnsi="Arial" w:cs="Arial" w:eastAsia="Arial"/>
          <w:color w:val="414042"/>
          <w:spacing w:val="24"/>
          <w:w w:val="93"/>
        </w:rPr>
        <w:t> </w:t>
      </w:r>
      <w:r>
        <w:rPr>
          <w:rFonts w:ascii="Arial" w:hAnsi="Arial" w:cs="Arial" w:eastAsia="Arial"/>
          <w:color w:val="414042"/>
        </w:rPr>
        <w:t>require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an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entrance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exam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requirement,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which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can</w:t>
      </w:r>
      <w:r>
        <w:rPr>
          <w:rFonts w:ascii="Arial" w:hAnsi="Arial" w:cs="Arial" w:eastAsia="Arial"/>
          <w:color w:val="414042"/>
          <w:spacing w:val="-38"/>
        </w:rPr>
        <w:t> </w:t>
      </w:r>
      <w:r>
        <w:rPr>
          <w:rFonts w:ascii="Arial" w:hAnsi="Arial" w:cs="Arial" w:eastAsia="Arial"/>
          <w:color w:val="414042"/>
        </w:rPr>
        <w:t>be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time-consuming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7"/>
        </w:rPr>
        <w:t> </w:t>
      </w:r>
      <w:r>
        <w:rPr>
          <w:rFonts w:ascii="Arial" w:hAnsi="Arial" w:cs="Arial" w:eastAsia="Arial"/>
          <w:color w:val="414042"/>
          <w:spacing w:val="-4"/>
        </w:rPr>
        <w:t>costly</w:t>
      </w:r>
      <w:r>
        <w:rPr>
          <w:rFonts w:ascii="Arial" w:hAnsi="Arial" w:cs="Arial" w:eastAsia="Arial"/>
          <w:color w:val="414042"/>
          <w:spacing w:val="-3"/>
        </w:rPr>
        <w:t>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color w:val="414042"/>
        </w:rPr>
        <w:t>What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  <w:spacing w:val="-4"/>
        </w:rPr>
        <w:t>Y</w:t>
      </w:r>
      <w:r>
        <w:rPr>
          <w:rFonts w:ascii="Calibri" w:hAnsi="Calibri" w:cs="Calibri" w:eastAsia="Calibri"/>
          <w:color w:val="414042"/>
          <w:spacing w:val="-5"/>
        </w:rPr>
        <w:t>ou’ll</w:t>
      </w:r>
      <w:r>
        <w:rPr>
          <w:rFonts w:ascii="Calibri" w:hAnsi="Calibri" w:cs="Calibri" w:eastAsia="Calibri"/>
          <w:color w:val="414042"/>
          <w:spacing w:val="23"/>
        </w:rPr>
        <w:t> </w:t>
      </w:r>
      <w:r>
        <w:rPr>
          <w:rFonts w:ascii="Calibri" w:hAnsi="Calibri" w:cs="Calibri" w:eastAsia="Calibri"/>
          <w:color w:val="414042"/>
        </w:rPr>
        <w:t>Learn</w:t>
      </w:r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65" w:lineRule="auto" w:before="69"/>
        <w:ind w:left="869" w:right="14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14042"/>
          <w:spacing w:val="-2"/>
        </w:rPr>
        <w:t>W</w:t>
      </w:r>
      <w:r>
        <w:rPr>
          <w:rFonts w:ascii="Arial" w:hAnsi="Arial" w:cs="Arial" w:eastAsia="Arial"/>
          <w:color w:val="414042"/>
          <w:spacing w:val="-3"/>
        </w:rPr>
        <w:t>ith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courses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that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permit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practical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application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what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are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learning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during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-18"/>
        </w:rPr>
        <w:t> </w:t>
      </w:r>
      <w:r>
        <w:rPr>
          <w:rFonts w:ascii="Arial" w:hAnsi="Arial" w:cs="Arial" w:eastAsia="Arial"/>
          <w:color w:val="414042"/>
        </w:rPr>
        <w:t>PhD-TIM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program,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19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25"/>
          <w:w w:val="104"/>
        </w:rPr>
        <w:t> </w:t>
      </w:r>
      <w:r>
        <w:rPr>
          <w:rFonts w:ascii="Arial" w:hAnsi="Arial" w:cs="Arial" w:eastAsia="Arial"/>
          <w:color w:val="414042"/>
        </w:rPr>
        <w:t>begin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making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difference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as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agent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innovation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through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technology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right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from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24"/>
        </w:rPr>
        <w:t> </w:t>
      </w:r>
      <w:r>
        <w:rPr>
          <w:rFonts w:ascii="Arial" w:hAnsi="Arial" w:cs="Arial" w:eastAsia="Arial"/>
          <w:color w:val="414042"/>
        </w:rPr>
        <w:t>start.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</w:rPr>
        <w:t>Through</w:t>
      </w:r>
      <w:r>
        <w:rPr>
          <w:rFonts w:ascii="Arial" w:hAnsi="Arial" w:cs="Arial" w:eastAsia="Arial"/>
          <w:color w:val="414042"/>
          <w:spacing w:val="-23"/>
        </w:rPr>
        <w:t> </w:t>
      </w:r>
      <w:r>
        <w:rPr>
          <w:rFonts w:ascii="Arial" w:hAnsi="Arial" w:cs="Arial" w:eastAsia="Arial"/>
          <w:color w:val="414042"/>
          <w:spacing w:val="-3"/>
        </w:rPr>
        <w:t>NCU’</w:t>
      </w:r>
      <w:r>
        <w:rPr>
          <w:rFonts w:ascii="Arial" w:hAnsi="Arial" w:cs="Arial" w:eastAsia="Arial"/>
          <w:color w:val="414042"/>
          <w:spacing w:val="-4"/>
        </w:rPr>
        <w:t>s</w:t>
      </w:r>
      <w:r>
        <w:rPr>
          <w:rFonts w:ascii="Arial" w:hAnsi="Arial" w:cs="Arial" w:eastAsia="Arial"/>
          <w:color w:val="414042"/>
          <w:spacing w:val="28"/>
          <w:w w:val="78"/>
        </w:rPr>
        <w:t> </w:t>
      </w:r>
      <w:r>
        <w:rPr>
          <w:rFonts w:ascii="Arial" w:hAnsi="Arial" w:cs="Arial" w:eastAsia="Arial"/>
          <w:color w:val="414042"/>
        </w:rPr>
        <w:t>unique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one-to-one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learning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model,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glean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insights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from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the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real-world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experience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of</w:t>
      </w:r>
      <w:r>
        <w:rPr>
          <w:rFonts w:ascii="Arial" w:hAnsi="Arial" w:cs="Arial" w:eastAsia="Arial"/>
          <w:color w:val="414042"/>
          <w:spacing w:val="-30"/>
        </w:rPr>
        <w:t> </w:t>
      </w:r>
      <w:r>
        <w:rPr>
          <w:rFonts w:ascii="Arial" w:hAnsi="Arial" w:cs="Arial" w:eastAsia="Arial"/>
          <w:color w:val="414042"/>
        </w:rPr>
        <w:t>your</w:t>
      </w:r>
      <w:r>
        <w:rPr>
          <w:rFonts w:ascii="Arial" w:hAnsi="Arial" w:cs="Arial" w:eastAsia="Arial"/>
          <w:color w:val="414042"/>
          <w:spacing w:val="-31"/>
        </w:rPr>
        <w:t> </w:t>
      </w:r>
      <w:r>
        <w:rPr>
          <w:rFonts w:ascii="Arial" w:hAnsi="Arial" w:cs="Arial" w:eastAsia="Arial"/>
          <w:color w:val="414042"/>
        </w:rPr>
        <w:t>mentoring</w:t>
      </w:r>
      <w:r>
        <w:rPr>
          <w:rFonts w:ascii="Arial" w:hAnsi="Arial" w:cs="Arial" w:eastAsia="Arial"/>
          <w:color w:val="414042"/>
          <w:spacing w:val="21"/>
          <w:w w:val="95"/>
        </w:rPr>
        <w:t> </w:t>
      </w:r>
      <w:r>
        <w:rPr>
          <w:rFonts w:ascii="Arial" w:hAnsi="Arial" w:cs="Arial" w:eastAsia="Arial"/>
          <w:color w:val="414042"/>
        </w:rPr>
        <w:t>professors.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  <w:spacing w:val="-7"/>
        </w:rPr>
        <w:t>Your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PhD-TIM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program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will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challenge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equip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you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to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innovate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through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technology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28"/>
        </w:rPr>
        <w:t> </w:t>
      </w:r>
      <w:r>
        <w:rPr>
          <w:rFonts w:ascii="Arial" w:hAnsi="Arial" w:cs="Arial" w:eastAsia="Arial"/>
          <w:color w:val="414042"/>
        </w:rPr>
        <w:t>lead</w:t>
      </w:r>
      <w:r>
        <w:rPr>
          <w:rFonts w:ascii="Arial" w:hAnsi="Arial" w:cs="Arial" w:eastAsia="Arial"/>
          <w:color w:val="414042"/>
          <w:spacing w:val="-29"/>
        </w:rPr>
        <w:t> </w:t>
      </w:r>
      <w:r>
        <w:rPr>
          <w:rFonts w:ascii="Arial" w:hAnsi="Arial" w:cs="Arial" w:eastAsia="Arial"/>
          <w:color w:val="414042"/>
        </w:rPr>
        <w:t>with</w:t>
      </w:r>
      <w:r>
        <w:rPr>
          <w:rFonts w:ascii="Arial" w:hAnsi="Arial" w:cs="Arial" w:eastAsia="Arial"/>
          <w:color w:val="414042"/>
          <w:spacing w:val="22"/>
          <w:w w:val="98"/>
        </w:rPr>
        <w:t> </w:t>
      </w:r>
      <w:r>
        <w:rPr>
          <w:rFonts w:ascii="Arial" w:hAnsi="Arial" w:cs="Arial" w:eastAsia="Arial"/>
          <w:color w:val="414042"/>
        </w:rPr>
        <w:t>ethical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values,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as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well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as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anticipate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future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events,</w:t>
      </w:r>
      <w:r>
        <w:rPr>
          <w:rFonts w:ascii="Arial" w:hAnsi="Arial" w:cs="Arial" w:eastAsia="Arial"/>
          <w:color w:val="414042"/>
          <w:spacing w:val="-35"/>
        </w:rPr>
        <w:t> </w:t>
      </w:r>
      <w:r>
        <w:rPr>
          <w:rFonts w:ascii="Arial" w:hAnsi="Arial" w:cs="Arial" w:eastAsia="Arial"/>
          <w:color w:val="414042"/>
        </w:rPr>
        <w:t>take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calculated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risks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and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promote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positive</w:t>
      </w:r>
      <w:r>
        <w:rPr>
          <w:rFonts w:ascii="Arial" w:hAnsi="Arial" w:cs="Arial" w:eastAsia="Arial"/>
          <w:color w:val="414042"/>
          <w:spacing w:val="-34"/>
        </w:rPr>
        <w:t> </w:t>
      </w:r>
      <w:r>
        <w:rPr>
          <w:rFonts w:ascii="Arial" w:hAnsi="Arial" w:cs="Arial" w:eastAsia="Arial"/>
          <w:color w:val="414042"/>
        </w:rPr>
        <w:t>change.</w:t>
      </w:r>
      <w:r>
        <w:rPr>
          <w:rFonts w:ascii="Arial" w:hAnsi="Arial" w:cs="Arial" w:eastAsia="Arial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/>
        <w:ind w:left="86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Who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</w:rPr>
        <w:t>Will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6"/>
        </w:rPr>
        <w:t>T</w:t>
      </w:r>
      <w:r>
        <w:rPr>
          <w:rFonts w:ascii="Calibri"/>
          <w:color w:val="414042"/>
          <w:spacing w:val="-5"/>
        </w:rPr>
        <w:t>each</w:t>
      </w:r>
      <w:r>
        <w:rPr>
          <w:rFonts w:ascii="Calibri"/>
          <w:color w:val="414042"/>
          <w:spacing w:val="18"/>
        </w:rPr>
        <w:t> </w:t>
      </w:r>
      <w:r>
        <w:rPr>
          <w:rFonts w:ascii="Calibri"/>
          <w:color w:val="414042"/>
          <w:spacing w:val="-8"/>
        </w:rPr>
        <w:t>Y</w:t>
      </w:r>
      <w:r>
        <w:rPr>
          <w:rFonts w:ascii="Calibri"/>
          <w:color w:val="414042"/>
          <w:spacing w:val="-9"/>
        </w:rPr>
        <w:t>ou</w:t>
      </w:r>
      <w:r>
        <w:rPr>
          <w:rFonts w:ascii="Calibri"/>
          <w:b w:val="0"/>
        </w:rPr>
      </w:r>
    </w:p>
    <w:p>
      <w:pPr>
        <w:pStyle w:val="BodyText"/>
        <w:spacing w:line="246" w:lineRule="auto" w:before="69"/>
        <w:ind w:left="869" w:right="25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spacing w:val="1"/>
          <w:w w:val="95"/>
        </w:rPr>
        <w:t>Ever</w:t>
      </w:r>
      <w:r>
        <w:rPr>
          <w:rFonts w:ascii="Arial"/>
          <w:color w:val="414042"/>
          <w:w w:val="95"/>
        </w:rPr>
        <w:t>y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course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in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NCU's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w w:val="95"/>
        </w:rPr>
        <w:t>PhD-TIM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program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is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taught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one-to-one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w w:val="95"/>
        </w:rPr>
        <w:t>through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mentoring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by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professors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w w:val="95"/>
        </w:rPr>
        <w:t>who</w:t>
      </w:r>
      <w:r>
        <w:rPr>
          <w:rFonts w:ascii="Arial"/>
          <w:color w:val="414042"/>
          <w:spacing w:val="-4"/>
          <w:w w:val="95"/>
        </w:rPr>
        <w:t> </w:t>
      </w:r>
      <w:r>
        <w:rPr>
          <w:rFonts w:ascii="Arial"/>
          <w:color w:val="414042"/>
          <w:w w:val="95"/>
        </w:rPr>
        <w:t>hold</w:t>
      </w:r>
      <w:r>
        <w:rPr>
          <w:rFonts w:ascii="Arial"/>
          <w:color w:val="414042"/>
          <w:spacing w:val="23"/>
          <w:w w:val="98"/>
        </w:rPr>
        <w:t> </w:t>
      </w:r>
      <w:r>
        <w:rPr>
          <w:rFonts w:ascii="Arial"/>
          <w:color w:val="414042"/>
        </w:rPr>
        <w:t>doctoral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degrees.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  <w:spacing w:val="-7"/>
        </w:rPr>
        <w:t>Your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first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course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taught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by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a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professor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who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has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been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specifically</w:t>
      </w:r>
      <w:r>
        <w:rPr>
          <w:rFonts w:ascii="Arial"/>
          <w:color w:val="414042"/>
          <w:spacing w:val="-23"/>
        </w:rPr>
        <w:t> </w:t>
      </w:r>
      <w:r>
        <w:rPr>
          <w:rFonts w:ascii="Arial"/>
          <w:color w:val="414042"/>
        </w:rPr>
        <w:t>trained</w:t>
      </w:r>
      <w:r>
        <w:rPr>
          <w:rFonts w:ascii="Arial"/>
          <w:color w:val="414042"/>
          <w:spacing w:val="-22"/>
        </w:rPr>
        <w:t> </w:t>
      </w:r>
      <w:r>
        <w:rPr>
          <w:rFonts w:ascii="Arial"/>
          <w:color w:val="414042"/>
        </w:rPr>
        <w:t>to</w:t>
      </w:r>
      <w:r>
        <w:rPr>
          <w:rFonts w:ascii="Arial"/>
          <w:color w:val="414042"/>
          <w:spacing w:val="22"/>
          <w:w w:val="94"/>
        </w:rPr>
        <w:t> </w:t>
      </w:r>
      <w:r>
        <w:rPr>
          <w:rFonts w:ascii="Arial"/>
          <w:color w:val="414042"/>
        </w:rPr>
        <w:t>familiarize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with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NCU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education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experience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so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can</w:t>
      </w:r>
      <w:r>
        <w:rPr>
          <w:rFonts w:ascii="Arial"/>
          <w:color w:val="414042"/>
          <w:spacing w:val="-28"/>
        </w:rPr>
        <w:t> </w:t>
      </w:r>
      <w:r>
        <w:rPr>
          <w:rFonts w:ascii="Arial"/>
          <w:color w:val="414042"/>
        </w:rPr>
        <w:t>be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successful.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As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you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progress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through</w:t>
      </w:r>
      <w:r>
        <w:rPr>
          <w:rFonts w:ascii="Arial"/>
          <w:color w:val="414042"/>
          <w:spacing w:val="-27"/>
        </w:rPr>
        <w:t> </w:t>
      </w:r>
      <w:r>
        <w:rPr>
          <w:rFonts w:ascii="Arial"/>
          <w:color w:val="414042"/>
        </w:rPr>
        <w:t>the</w:t>
      </w:r>
      <w:r>
        <w:rPr>
          <w:rFonts w:ascii="Arial"/>
          <w:color w:val="414042"/>
          <w:w w:val="90"/>
        </w:rPr>
        <w:t> </w:t>
      </w:r>
      <w:r>
        <w:rPr>
          <w:rFonts w:ascii="Arial"/>
          <w:color w:val="414042"/>
        </w:rPr>
        <w:t>program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and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take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more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specialized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courses,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your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faculty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members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will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likewise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exhibit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expertise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on</w:t>
      </w:r>
      <w:r>
        <w:rPr>
          <w:rFonts w:ascii="Arial"/>
          <w:color w:val="414042"/>
          <w:spacing w:val="-29"/>
        </w:rPr>
        <w:t> </w:t>
      </w:r>
      <w:r>
        <w:rPr>
          <w:rFonts w:ascii="Arial"/>
          <w:color w:val="414042"/>
        </w:rPr>
        <w:t>each</w:t>
      </w:r>
      <w:r>
        <w:rPr>
          <w:rFonts w:ascii="Arial"/>
          <w:color w:val="414042"/>
          <w:spacing w:val="24"/>
          <w:w w:val="94"/>
        </w:rPr>
        <w:t> </w:t>
      </w:r>
      <w:r>
        <w:rPr>
          <w:rFonts w:ascii="Arial"/>
          <w:color w:val="414042"/>
        </w:rPr>
        <w:t>topic.</w:t>
      </w:r>
      <w:r>
        <w:rPr>
          <w:rFonts w:ascii="Arial"/>
        </w:rPr>
      </w:r>
    </w:p>
    <w:p>
      <w:pPr>
        <w:spacing w:after="0" w:line="246" w:lineRule="auto"/>
        <w:jc w:val="left"/>
        <w:rPr>
          <w:rFonts w:ascii="Arial" w:hAnsi="Arial" w:cs="Arial" w:eastAsia="Arial"/>
        </w:rPr>
        <w:sectPr>
          <w:headerReference w:type="even" r:id="rId94"/>
          <w:pgSz w:w="12240" w:h="15840"/>
          <w:pgMar w:header="1077" w:footer="0" w:top="2100" w:bottom="280" w:left="0" w:right="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91.023987pt;margin-top:0pt;width:221pt;height:792pt;mso-position-horizontal-relative:page;mso-position-vertical-relative:page;z-index:7000" coordorigin="7820,0" coordsize="4420,15840">
            <v:group style="position:absolute;left:7820;top:0;width:4420;height:11291" coordorigin="7820,0" coordsize="4420,11291">
              <v:shape style="position:absolute;left:7820;top:0;width:4420;height:11291" coordorigin="7820,0" coordsize="4420,11291" path="m7820,11291l12240,11291,12240,0,7820,0,7820,11291xe" filled="true" fillcolor="#e6e7e8" stroked="false">
                <v:path arrowok="t"/>
                <v:fill type="solid"/>
              </v:shape>
            </v:group>
            <v:group style="position:absolute;left:7820;top:11291;width:4420;height:4550" coordorigin="7820,11291" coordsize="4420,4550">
              <v:shape style="position:absolute;left:7820;top:11291;width:4420;height:4550" coordorigin="7820,11291" coordsize="4420,4550" path="m12240,15840l7820,15840,7820,11291,12240,11291,12240,15840xe" filled="true" fillcolor="#bd711e" stroked="false">
                <v:path arrowok="t"/>
                <v:fill type="solid"/>
              </v:shape>
            </v:group>
            <v:group style="position:absolute;left:9703;top:4891;width:531;height:531" coordorigin="9703,4891" coordsize="531,531">
              <v:shape style="position:absolute;left:9703;top:4891;width:531;height:531" coordorigin="9703,4891" coordsize="531,531" path="m10079,5397l9976,5397,9981,5403,9981,5422,10042,5412,10079,5398,10079,5397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10137,5361l9842,5361,9848,5365,9855,5368,9857,5376,9853,5382,9847,5393,9865,5401,9884,5408,9903,5414,9922,5418,9943,5421,9956,5410,9956,5403,9962,5397,10079,5397,10084,5382,10081,5376,10083,5368,10089,5365,10095,5361,10137,5361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10137,5361l10095,5361,10103,5363,10112,5380,10129,5368,10137,5361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10188,5269l9749,5269,9757,5271,9764,5283,9762,5291,9745,5300,9757,5317,9770,5332,9784,5347,9798,5360,9814,5373,9831,5370,9835,5363,9842,5361,10137,5361,10144,5356,10159,5342,10173,5327,10185,5311,10182,5294,10176,5291,10174,5283,10177,5277,10181,5271,10188,5269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10209,5269l10188,5269,10205,5278,10209,5269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9733,5035l9707,5110,9704,5131,9716,5144,9723,5144,9728,5150,9728,5164,9723,5169,9703,5169,9705,5190,9719,5249,9743,5272,9749,5269,10209,5269,10213,5260,10220,5242,10226,5223,10229,5207,9971,5207,9948,5203,9931,5190,9920,5171,9922,5145,9931,5125,9944,5113,9950,5043,9747,5043,9745,5042,9743,5041,9733,5035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10215,5144l10115,5144,10121,5150,10121,5164,10115,5169,10018,5169,10008,5188,9992,5202,9971,5207,10229,5207,10230,5203,10233,5183,10222,5169,10215,5169,10209,5164,10209,5150,10215,5144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10154,4967l9976,4967,9981,4972,9981,5108,10000,5117,10013,5133,10108,5144,10234,5144,10232,5123,10218,5065,10200,5043,10184,5043,10179,5040,10174,5030,10176,5023,10182,5019,10192,5013,10181,4996,10168,4981,10154,4967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9825,4933l9778,4971,9753,5002,9756,5019,9762,5023,9764,5030,9758,5040,9754,5043,9950,5043,9956,4981,9956,4972,9962,4967,10154,4967,10154,4966,10139,4953,10135,4950,10093,4950,10093,4950,9838,4950,9833,4948,9825,4933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10194,5041l10192,5042,10190,5043,10200,5043,10194,5041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10123,4940l10106,4944,10104,4948,10100,4950,10135,4950,10123,4940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9956,4891l9889,4905,9847,4920,9857,4937,9855,4945,9846,4949,9844,4950,10093,4950,10091,4949,10083,4945,10081,4937,10084,4931,10090,4921,10081,4916,9962,4916,9956,4910,9956,4891xe" filled="true" fillcolor="#414042" stroked="false">
                <v:path arrowok="t"/>
                <v:fill type="solid"/>
              </v:shape>
              <v:shape style="position:absolute;left:9703;top:4891;width:531;height:531" coordorigin="9703,4891" coordsize="531,531" path="m9995,4892l9981,4903,9981,4910,9976,4916,10081,4916,10073,4912,10054,4905,10035,4899,10015,4895,9995,4892xe" filled="true" fillcolor="#414042" stroked="false">
                <v:path arrowok="t"/>
                <v:fill type="solid"/>
              </v:shape>
            </v:group>
            <v:group style="position:absolute;left:9943;top:5131;width:51;height:51" coordorigin="9943,5131" coordsize="51,51">
              <v:shape style="position:absolute;left:9943;top:5131;width:51;height:51" coordorigin="9943,5131" coordsize="51,51" path="m9983,5131l9955,5131,9943,5143,9943,5171,9955,5182,9983,5182,9994,5171,9994,5143,9983,5131xe" filled="true" fillcolor="#414042" stroked="false">
                <v:path arrowok="t"/>
                <v:fill type="solid"/>
              </v:shape>
            </v:group>
            <v:group style="position:absolute;left:9603;top:4775;width:733;height:736" coordorigin="9603,4775" coordsize="733,736">
              <v:shape style="position:absolute;left:9603;top:4775;width:733;height:736" coordorigin="9603,4775" coordsize="733,736" path="m9834,4899l9701,4899,9723,4921,9709,4935,9674,4985,9641,5059,9629,5119,9627,5141,9628,5165,9637,5231,9657,5293,9686,5347,9723,5395,9784,5445,9757,5491,9752,5495,9752,5503,9760,5511,9773,5511,9819,5465,10154,5465,10142,5453,10148,5449,9979,5449,9956,5447,9934,5447,9913,5443,9840,5419,9824,5409,9823,5409,9774,5373,9722,5311,9717,5303,9716,5303,9686,5229,9678,5167,9678,5145,9688,5083,9716,5013,9717,5011,9717,5011,9728,4995,9740,4977,9753,4963,9767,4947,9782,4935,9798,4921,9815,4911,9823,4905,9824,4905,9834,4899xe" filled="true" fillcolor="#414042" stroked="false">
                <v:path arrowok="t"/>
                <v:fill type="solid"/>
              </v:shape>
              <v:shape style="position:absolute;left:9603;top:4775;width:733;height:736" coordorigin="9603,4775" coordsize="733,736" path="m10156,5467l10112,5467,10162,5509,10165,5511,10178,5511,10185,5503,10185,5495,10156,5467xe" filled="true" fillcolor="#414042" stroked="false">
                <v:path arrowok="t"/>
                <v:fill type="solid"/>
              </v:shape>
              <v:shape style="position:absolute;left:9603;top:4775;width:733;height:736" coordorigin="9603,4775" coordsize="733,736" path="m10154,5465l9819,5465,9837,5473,9855,5479,9874,5487,9913,5495,9954,5499,9978,5499,10041,5491,10112,5467,10156,5467,10154,5465xe" filled="true" fillcolor="#414042" stroked="false">
                <v:path arrowok="t"/>
                <v:fill type="solid"/>
              </v:shape>
              <v:shape style="position:absolute;left:9603;top:4775;width:733;height:736" coordorigin="9603,4775" coordsize="733,736" path="m10149,4867l9981,4867,10003,4869,10024,4873,10044,4877,10062,4881,10080,4889,10114,4905,10115,4905,10164,4941,10204,4987,10220,5011,10221,5011,10221,5013,10230,5031,10255,5105,10260,5145,10260,5155,10250,5233,10221,5303,10220,5303,10209,5321,10170,5367,10123,5405,10115,5409,10114,5409,10113,5411,10096,5419,10078,5427,10059,5435,10040,5439,10020,5445,9979,5449,10148,5449,10159,5441,10176,5429,10192,5415,10207,5403,10247,5355,10279,5301,10300,5243,10310,5179,10310,5155,10301,5087,10284,5029,10248,4961,10225,4931,10235,4903,10197,4903,10181,4891,10165,4879,10149,4867xe" filled="true" fillcolor="#414042" stroked="false">
                <v:path arrowok="t"/>
                <v:fill type="solid"/>
              </v:shape>
              <v:shape style="position:absolute;left:9603;top:4775;width:733;height:736" coordorigin="9603,4775" coordsize="733,736" path="m9724,4777l9697,4777,9676,4781,9616,4831,9603,4887,9605,4905,9611,4921,9620,4937,9634,4953,9637,4955,9644,4955,9647,4953,9650,4951,9701,4899,9834,4899,9838,4897,9747,4897,9719,4881,9777,4823,9779,4821,9781,4819,9781,4811,9779,4809,9777,4805,9761,4793,9743,4783,9724,4777xe" filled="true" fillcolor="#414042" stroked="false">
                <v:path arrowok="t"/>
                <v:fill type="solid"/>
              </v:shape>
              <v:shape style="position:absolute;left:9603;top:4775;width:733;height:736" coordorigin="9603,4775" coordsize="733,736" path="m10334,4899l10236,4899,10288,4951,10290,4953,10293,4955,10300,4955,10334,4901,10334,4899xe" filled="true" fillcolor="#414042" stroked="false">
                <v:path arrowok="t"/>
                <v:fill type="solid"/>
              </v:shape>
              <v:shape style="position:absolute;left:9603;top:4775;width:733;height:736" coordorigin="9603,4775" coordsize="733,736" path="m10237,4775l10178,4791,10157,4811,10157,4819,10158,4821,10160,4823,10218,4881,10197,4903,10235,4903,10236,4899,10334,4899,10336,4881,10335,4863,10330,4843,10293,4795,10256,4779,10237,4775xe" filled="true" fillcolor="#414042" stroked="false">
                <v:path arrowok="t"/>
                <v:fill type="solid"/>
              </v:shape>
              <v:shape style="position:absolute;left:9603;top:4775;width:733;height:736" coordorigin="9603,4775" coordsize="733,736" path="m9973,4815l9909,4821,9849,4837,9795,4863,9747,4897,9838,4897,9841,4895,9859,4887,9897,4875,9937,4867,10149,4867,10131,4857,10113,4847,10095,4839,10056,4827,10015,4819,9973,4815xe" filled="true" fillcolor="#414042" stroked="false">
                <v:path arrowok="t"/>
                <v:fill type="solid"/>
              </v:shape>
            </v:group>
            <v:group style="position:absolute;left:9558;top:6691;width:242;height:635" coordorigin="9558,6691" coordsize="242,635">
              <v:shape style="position:absolute;left:9558;top:6691;width:242;height:635" coordorigin="9558,6691" coordsize="242,635" path="m9679,6691l9558,6810,9558,7326,9800,7326,9800,7197,9652,7197,9652,7078,9800,7078,9800,7003,9652,7003,9652,6885,9800,6885,9800,6810,9679,6691xe" filled="true" fillcolor="#414042" stroked="false">
                <v:path arrowok="t"/>
                <v:fill type="solid"/>
              </v:shape>
              <v:shape style="position:absolute;left:9558;top:6691;width:242;height:635" coordorigin="9558,6691" coordsize="242,635" path="m9800,7078l9707,7078,9707,7197,9800,7197,9800,7078xe" filled="true" fillcolor="#414042" stroked="false">
                <v:path arrowok="t"/>
                <v:fill type="solid"/>
              </v:shape>
              <v:shape style="position:absolute;left:9558;top:6691;width:242;height:635" coordorigin="9558,6691" coordsize="242,635" path="m9800,6885l9707,6885,9707,7003,9800,7003,9800,6885xe" filled="true" fillcolor="#414042" stroked="false">
                <v:path arrowok="t"/>
                <v:fill type="solid"/>
              </v:shape>
            </v:group>
            <v:group style="position:absolute;left:9856;top:6489;width:242;height:837" coordorigin="9856,6489" coordsize="242,837">
              <v:shape style="position:absolute;left:9856;top:6489;width:242;height:837" coordorigin="9856,6489" coordsize="242,837" path="m9981,6489l9924,6518,9908,6559,9856,6563,9856,7326,10098,7326,10098,7197,9949,7197,9949,7078,10098,7078,10098,7004,9949,7004,9949,6885,10098,6885,10098,6810,9949,6810,9949,6691,10098,6691,10098,6563,10054,6563,10051,6540,10041,6521,10026,6505,10007,6494,9985,6490,9981,6489xe" filled="true" fillcolor="#414042" stroked="false">
                <v:path arrowok="t"/>
                <v:fill type="solid"/>
              </v:shape>
              <v:shape style="position:absolute;left:9856;top:6489;width:242;height:837" coordorigin="9856,6489" coordsize="242,837" path="m10098,7078l10004,7078,10004,7197,10098,7197,10098,7078xe" filled="true" fillcolor="#414042" stroked="false">
                <v:path arrowok="t"/>
                <v:fill type="solid"/>
              </v:shape>
              <v:shape style="position:absolute;left:9856;top:6489;width:242;height:837" coordorigin="9856,6489" coordsize="242,837" path="m10098,6885l10004,6885,10004,7004,10098,7004,10098,6885xe" filled="true" fillcolor="#414042" stroked="false">
                <v:path arrowok="t"/>
                <v:fill type="solid"/>
              </v:shape>
              <v:shape style="position:absolute;left:9856;top:6489;width:242;height:837" coordorigin="9856,6489" coordsize="242,837" path="m10098,6691l10004,6691,10004,6810,10098,6810,10098,6691xe" filled="true" fillcolor="#414042" stroked="false">
                <v:path arrowok="t"/>
                <v:fill type="solid"/>
              </v:shape>
            </v:group>
            <v:group style="position:absolute;left:10153;top:6691;width:242;height:635" coordorigin="10153,6691" coordsize="242,635">
              <v:shape style="position:absolute;left:10153;top:6691;width:242;height:635" coordorigin="10153,6691" coordsize="242,635" path="m10274,6691l10153,6810,10153,7326,10395,7326,10395,7197,10246,7197,10246,7078,10395,7078,10395,7003,10246,7003,10246,6885,10395,6885,10395,6810,10274,6691xe" filled="true" fillcolor="#414042" stroked="false">
                <v:path arrowok="t"/>
                <v:fill type="solid"/>
              </v:shape>
              <v:shape style="position:absolute;left:10153;top:6691;width:242;height:635" coordorigin="10153,6691" coordsize="242,635" path="m10395,7078l10301,7078,10301,7197,10395,7197,10395,7078xe" filled="true" fillcolor="#414042" stroked="false">
                <v:path arrowok="t"/>
                <v:fill type="solid"/>
              </v:shape>
              <v:shape style="position:absolute;left:10153;top:6691;width:242;height:635" coordorigin="10153,6691" coordsize="242,635" path="m10395,6885l10301,6885,10301,7003,10395,7003,10395,6885xe" filled="true" fillcolor="#414042" stroked="false">
                <v:path arrowok="t"/>
                <v:fill type="solid"/>
              </v:shape>
            </v:group>
            <v:group style="position:absolute;left:9608;top:8553;width:627;height:708" coordorigin="9608,8553" coordsize="627,708">
              <v:shape style="position:absolute;left:9608;top:8553;width:627;height:708" coordorigin="9608,8553" coordsize="627,708" path="m9976,9029l9689,9029,9693,9135,9673,9137,9622,9170,9608,9228,9615,9252,9630,9261,9643,9257,9645,9233,9647,9212,9652,9195,9673,9179,9689,9174,9973,9174,9971,9168,9965,9148,9962,9127,9961,9105,9962,9082,9966,9060,9972,9039,9976,9029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9973,9174l9689,9174,9693,9252,10025,9252,10011,9238,9998,9222,9987,9205,9978,9187,9973,9174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19,8883l9689,8883,9693,8990,9673,8992,9622,9025,9608,9083,9615,9106,9630,9115,9643,9112,9645,9087,9647,9066,9652,9049,9673,9033,9689,9029,9976,9029,9981,9018,10018,8965,10070,8926,10134,8906,10156,8904,10218,8904,10219,8883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9817,8738l9689,8738,9693,8844,9673,8846,9622,8879,9608,8937,9615,8961,9630,8970,9643,8966,9645,8942,9647,8921,9652,8904,9673,8888,9689,8883,10219,8883,10224,8783,9817,8783,9817,8738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18,8904l10156,8904,10179,8904,10199,8907,10218,8911,10218,8904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3,8592l9689,8592,9693,8699,9673,8701,9622,8734,9608,8792,9615,8815,9630,8824,9643,8821,9645,8796,9647,8775,9652,8758,9673,8742,9689,8738,9817,8738,9817,8626,10231,8626,10233,8592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1,8626l10111,8626,10111,8783,10224,8783,10231,8626xe" filled="true" fillcolor="#414042" stroked="false">
                <v:path arrowok="t"/>
                <v:fill type="solid"/>
              </v:shape>
              <v:shape style="position:absolute;left:9608;top:8553;width:627;height:708" coordorigin="9608,8553" coordsize="627,708" path="m10235,8553l9693,8554,9636,8571,9609,8626,9608,8646,9615,8670,9630,8679,9643,8675,9645,8651,9647,8630,9652,8613,9673,8597,9689,8592,10233,8592,10235,8553xe" filled="true" fillcolor="#414042" stroked="false">
                <v:path arrowok="t"/>
                <v:fill type="solid"/>
              </v:shape>
            </v:group>
            <v:group style="position:absolute;left:9981;top:8924;width:365;height:364" coordorigin="9981,8924" coordsize="365,364">
              <v:shape style="position:absolute;left:9981;top:8924;width:365;height:364" coordorigin="9981,8924" coordsize="365,364" path="m10177,8924l10105,8935,10047,8967,10005,9015,9983,9074,9981,9096,9982,9120,9998,9182,10045,9245,10102,9276,10158,9287,10182,9286,10246,9266,10298,9227,10310,9211,10123,9211,10034,9122,10079,9077,10167,9077,10239,9005,10315,9005,10315,9005,10272,8960,10216,8931,10197,8926,10177,8924xe" filled="true" fillcolor="#414042" stroked="false">
                <v:path arrowok="t"/>
                <v:fill type="solid"/>
              </v:shape>
              <v:shape style="position:absolute;left:9981;top:8924;width:365;height:364" coordorigin="9981,8924" coordsize="365,364" path="m10315,9005l10239,9005,10284,9050,10123,9211,10310,9211,10312,9210,10339,9151,10345,9107,10344,9084,10340,9063,10334,9042,10325,9023,10315,9005xe" filled="true" fillcolor="#414042" stroked="false">
                <v:path arrowok="t"/>
                <v:fill type="solid"/>
              </v:shape>
              <v:shape style="position:absolute;left:9981;top:8924;width:365;height:364" coordorigin="9981,8924" coordsize="365,364" path="m10167,9077l10079,9077,10123,9121,10167,9077xe" filled="true" fillcolor="#414042" stroked="false">
                <v:path arrowok="t"/>
                <v:fill type="solid"/>
              </v:shape>
            </v:group>
            <v:group style="position:absolute;left:9575;top:3030;width:788;height:788" coordorigin="9575,3030" coordsize="788,788">
              <v:shape style="position:absolute;left:9575;top:3030;width:788;height:788" coordorigin="9575,3030" coordsize="788,788" path="m9969,3030l9905,3035,9844,3050,9788,3074,9736,3106,9690,3145,9651,3191,9619,3243,9595,3299,9580,3360,9575,3424,9576,3456,9586,3518,9606,3577,9634,3631,9670,3680,9713,3723,9761,3759,9816,3787,9874,3806,9937,3816,9969,3818,10001,3816,10064,3806,10122,3787,10177,3759,10225,3723,10268,3680,10304,3631,10332,3577,10352,3518,10362,3456,10363,3424,10362,3391,10352,3329,10332,3270,10304,3216,10268,3167,10225,3125,10177,3089,10122,3061,10064,3041,10001,3031,9969,3030xe" filled="true" fillcolor="#e6e7e8" stroked="false">
                <v:path arrowok="t"/>
                <v:fill type="solid"/>
              </v:shape>
            </v:group>
            <v:group style="position:absolute;left:9575;top:3030;width:788;height:788" coordorigin="9575,3030" coordsize="788,788">
              <v:shape style="position:absolute;left:9575;top:3030;width:788;height:788" coordorigin="9575,3030" coordsize="788,788" path="m10363,3424l10358,3488,10343,3548,10319,3605,10287,3656,10248,3702,10202,3742,10150,3774,10094,3798,10033,3812,9969,3818,9937,3816,9874,3806,9816,3787,9761,3759,9713,3723,9670,3680,9634,3631,9606,3577,9586,3518,9576,3456,9575,3424,9576,3391,9586,3329,9606,3270,9634,3216,9670,3167,9713,3125,9761,3089,9816,3061,9874,3041,9937,3031,9969,3030,10001,3031,10064,3041,10122,3061,10177,3089,10225,3125,10268,3167,10304,3216,10332,3270,10352,3329,10362,3391,10363,3424xe" filled="false" stroked="true" strokeweight="2.503pt" strokecolor="#414042">
                <v:path arrowok="t"/>
              </v:shape>
            </v:group>
            <v:group style="position:absolute;left:9707;top:3198;width:526;height:434" coordorigin="9707,3198" coordsize="526,434">
              <v:shape style="position:absolute;left:9707;top:3198;width:526;height:434" coordorigin="9707,3198" coordsize="526,434" path="m9975,3347l9910,3367,9872,3417,9867,3632,10072,3632,10072,3449,10069,3427,10036,3371,9975,3347xe" filled="true" fillcolor="#414042" stroked="false">
                <v:path arrowok="t"/>
                <v:fill type="solid"/>
              </v:shape>
              <v:shape style="position:absolute;left:9707;top:3198;width:526;height:434" coordorigin="9707,3198" coordsize="526,434" path="m9851,3392l9787,3422,9773,3591,9850,3591,9850,3449,9852,3434,9856,3414,9864,3396,9858,3394,9851,3392xe" filled="true" fillcolor="#414042" stroked="false">
                <v:path arrowok="t"/>
                <v:fill type="solid"/>
              </v:shape>
              <v:shape style="position:absolute;left:9707;top:3198;width:526;height:434" coordorigin="9707,3198" coordsize="526,434" path="m10095,3392l10088,3392,10081,3394,10081,3410,10086,3429,10088,3449,10088,3591,10165,3591,10165,3463,10136,3406,10117,3396,10095,3392xe" filled="true" fillcolor="#414042" stroked="false">
                <v:path arrowok="t"/>
                <v:fill type="solid"/>
              </v:shape>
              <v:shape style="position:absolute;left:9707;top:3198;width:526;height:434" coordorigin="9707,3198" coordsize="526,434" path="m9760,3417l9707,3466,9707,3556,9757,3556,9757,3458,9761,3438,9769,3420,9765,3418,9760,3417xe" filled="true" fillcolor="#414042" stroked="false">
                <v:path arrowok="t"/>
                <v:fill type="solid"/>
              </v:shape>
              <v:shape style="position:absolute;left:9707;top:3198;width:526;height:434" coordorigin="9707,3198" coordsize="526,434" path="m10183,3417l10178,3417,10174,3418,10172,3424,10179,3443,10182,3463,10182,3556,10232,3556,10231,3456,10222,3436,10205,3422,10183,3417xe" filled="true" fillcolor="#414042" stroked="false">
                <v:path arrowok="t"/>
                <v:fill type="solid"/>
              </v:shape>
              <v:shape style="position:absolute;left:9707;top:3198;width:526;height:434" coordorigin="9707,3198" coordsize="526,434" path="m9755,3341l9735,3349,9726,3368,9733,3390,9751,3400,9774,3394,9785,3376,9779,3353,9762,3342,9755,3341xe" filled="true" fillcolor="#414042" stroked="false">
                <v:path arrowok="t"/>
                <v:fill type="solid"/>
              </v:shape>
              <v:shape style="position:absolute;left:9707;top:3198;width:526;height:434" coordorigin="9707,3198" coordsize="526,434" path="m10183,3341l10163,3349,10154,3368,10161,3390,10179,3400,10201,3394,10212,3376,10206,3353,10190,3342,10183,3341xe" filled="true" fillcolor="#414042" stroked="false">
                <v:path arrowok="t"/>
                <v:fill type="solid"/>
              </v:shape>
              <v:shape style="position:absolute;left:9707;top:3198;width:526;height:434" coordorigin="9707,3198" coordsize="526,434" path="m10095,3287l10073,3292,10057,3307,10051,3328,10056,3351,10069,3367,10089,3375,10113,3370,10130,3357,10138,3338,10134,3314,10122,3297,10104,3288,10095,3287xe" filled="true" fillcolor="#414042" stroked="false">
                <v:path arrowok="t"/>
                <v:fill type="solid"/>
              </v:shape>
              <v:shape style="position:absolute;left:9707;top:3198;width:526;height:434" coordorigin="9707,3198" coordsize="526,434" path="m9844,3287l9822,3292,9807,3307,9800,3328,9805,3351,9819,3367,9838,3375,9862,3370,9879,3357,9888,3338,9883,3314,9871,3297,9853,3288,9844,3287xe" filled="true" fillcolor="#414042" stroked="false">
                <v:path arrowok="t"/>
                <v:fill type="solid"/>
              </v:shape>
              <v:shape style="position:absolute;left:9707;top:3198;width:526;height:434" coordorigin="9707,3198" coordsize="526,434" path="m9969,3198l9947,3202,9928,3213,9914,3229,9905,3250,9908,3276,9916,3298,9929,3314,9946,3325,9965,3329,9989,3326,10008,3316,10023,3300,10032,3281,10031,3254,9995,3204,9969,3198xe" filled="true" fillcolor="#414042" stroked="false">
                <v:path arrowok="t"/>
                <v:fill type="solid"/>
              </v:shape>
            </v:group>
            <v:group style="position:absolute;left:9688;top:3146;width:561;height:554" coordorigin="9688,3146" coordsize="561,554">
              <v:shape style="position:absolute;left:9688;top:3146;width:561;height:554" coordorigin="9688,3146" coordsize="561,554" path="m10249,3146l9688,3700e" filled="false" stroked="true" strokeweight="2.503pt" strokecolor="#414042">
                <v:path arrowok="t"/>
              </v:shape>
              <v:shape style="position:absolute;left:8735;top:1822;width:2469;height:673" type="#_x0000_t202" filled="false" stroked="false">
                <v:textbox inset="0,0,0,0">
                  <w:txbxContent>
                    <w:p>
                      <w:pPr>
                        <w:spacing w:line="397" w:lineRule="exact" w:before="0"/>
                        <w:ind w:left="100" w:right="0" w:firstLine="0"/>
                        <w:jc w:val="center"/>
                        <w:rPr>
                          <w:rFonts w:ascii="Arial Black" w:hAnsi="Arial Black" w:cs="Arial Black" w:eastAsia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/>
                          <w:b/>
                          <w:color w:val="414042"/>
                          <w:sz w:val="36"/>
                        </w:rPr>
                        <w:t>100%</w:t>
                      </w:r>
                      <w:r>
                        <w:rPr>
                          <w:rFonts w:ascii="Arial Black"/>
                          <w:sz w:val="36"/>
                        </w:rPr>
                      </w:r>
                    </w:p>
                    <w:p>
                      <w:pPr>
                        <w:spacing w:line="276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4"/>
                        </w:rPr>
                        <w:t>ONLINE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4"/>
                        </w:rPr>
                        <w:t>COURSEWORK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804;top:3961;width:233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4"/>
                        </w:rPr>
                        <w:t>NO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3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4"/>
                        </w:rPr>
                        <w:t>GROUP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3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4"/>
                        </w:rPr>
                        <w:t>PROJECTS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870;top:5671;width:219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4"/>
                        </w:rPr>
                        <w:t>NO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4"/>
                        </w:rPr>
                        <w:t>SET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4"/>
                        </w:rPr>
                        <w:t>CLASS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4"/>
                        </w:rPr>
                        <w:t>TIMES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160;top:7450;width:1617;height:528" type="#_x0000_t202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49" w:right="0" w:hanging="5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w w:val="110"/>
                          <w:sz w:val="24"/>
                        </w:rPr>
                        <w:t>NO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19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10"/>
                          <w:sz w:val="24"/>
                        </w:rPr>
                        <w:t>RESIDENCY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75" w:lineRule="exact" w:before="0"/>
                        <w:ind w:left="49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sz w:val="24"/>
                        </w:rPr>
                        <w:t>REQUIREMENT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129;top:9427;width:1627;height:528" type="#_x0000_t202" filled="false" stroked="false">
                <v:textbox inset="0,0,0,0">
                  <w:txbxContent>
                    <w:p>
                      <w:pPr>
                        <w:spacing w:line="253" w:lineRule="exact" w:before="0"/>
                        <w:ind w:left="89" w:right="0" w:hanging="9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w w:val="110"/>
                          <w:sz w:val="24"/>
                        </w:rPr>
                        <w:t>NO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10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4"/>
                          <w:w w:val="110"/>
                          <w:sz w:val="24"/>
                        </w:rPr>
                        <w:t>GRE/GMAT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75" w:lineRule="exact" w:before="0"/>
                        <w:ind w:left="89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sz w:val="24"/>
                        </w:rPr>
                        <w:t>REQUIREMENT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8266;top:12431;width:3469;height:806" type="#_x0000_t202" filled="false" stroked="false">
                <v:textbox inset="0,0,0,0">
                  <w:txbxContent>
                    <w:p>
                      <w:pPr>
                        <w:spacing w:line="385" w:lineRule="exact" w:before="0"/>
                        <w:ind w:left="95" w:right="0" w:hanging="96"/>
                        <w:jc w:val="left"/>
                        <w:rPr>
                          <w:rFonts w:ascii="Calibri" w:hAnsi="Calibri" w:cs="Calibri" w:eastAsia="Calibri"/>
                          <w:sz w:val="38"/>
                          <w:szCs w:val="3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8"/>
                        </w:rPr>
                        <w:t>Contact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3"/>
                          <w:sz w:val="3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38"/>
                        </w:rPr>
                        <w:t>NCU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3"/>
                          <w:sz w:val="3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38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3"/>
                          <w:sz w:val="3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38"/>
                        </w:rPr>
                        <w:t>learn</w:t>
                      </w:r>
                      <w:r>
                        <w:rPr>
                          <w:rFonts w:ascii="Calibri"/>
                          <w:sz w:val="38"/>
                        </w:rPr>
                      </w:r>
                    </w:p>
                    <w:p>
                      <w:pPr>
                        <w:spacing w:line="420" w:lineRule="exact" w:before="0"/>
                        <w:ind w:left="95" w:right="0" w:firstLine="0"/>
                        <w:jc w:val="left"/>
                        <w:rPr>
                          <w:rFonts w:ascii="Calibri" w:hAnsi="Calibri" w:cs="Calibri" w:eastAsia="Calibri"/>
                          <w:sz w:val="38"/>
                          <w:szCs w:val="3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8"/>
                        </w:rPr>
                        <w:t>more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3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8"/>
                        </w:rPr>
                        <w:t>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3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8"/>
                        </w:rPr>
                        <w:t>apply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3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38"/>
                        </w:rPr>
                        <w:t>now!</w:t>
                      </w:r>
                      <w:r>
                        <w:rPr>
                          <w:rFonts w:ascii="Calibri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8514;top:13720;width:2974;height:901" type="#_x0000_t202" filled="false" stroked="false">
                <v:textbox inset="0,0,0,0">
                  <w:txbxContent>
                    <w:p>
                      <w:pPr>
                        <w:spacing w:line="43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42"/>
                          <w:szCs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42"/>
                        </w:rPr>
                        <w:t>APP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w w:val="105"/>
                          <w:sz w:val="42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0"/>
                          <w:w w:val="105"/>
                          <w:sz w:val="42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42"/>
                        </w:rPr>
                        <w:t>.NCU.EDU</w:t>
                      </w:r>
                      <w:r>
                        <w:rPr>
                          <w:rFonts w:ascii="Calibri"/>
                          <w:sz w:val="42"/>
                        </w:rPr>
                      </w:r>
                    </w:p>
                    <w:p>
                      <w:pPr>
                        <w:spacing w:line="467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42"/>
                          <w:szCs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15"/>
                          <w:sz w:val="42"/>
                        </w:rPr>
                        <w:t>866.776.03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15"/>
                          <w:sz w:val="42"/>
                        </w:rPr>
                        <w:t>31</w:t>
                      </w:r>
                      <w:r>
                        <w:rPr>
                          <w:rFonts w:ascii="Calibri"/>
                          <w:sz w:val="4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tabs>
          <w:tab w:pos="4027" w:val="left" w:leader="none"/>
        </w:tabs>
        <w:spacing w:line="200" w:lineRule="atLeast"/>
        <w:ind w:left="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1925175" cy="457200"/>
            <wp:effectExtent l="0" t="0" r="0" b="0"/>
            <wp:docPr id="4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2"/>
          <w:sz w:val="20"/>
        </w:rPr>
        <w:drawing>
          <wp:inline distT="0" distB="0" distL="0" distR="0">
            <wp:extent cx="1189682" cy="257175"/>
            <wp:effectExtent l="0" t="0" r="0" b="0"/>
            <wp:docPr id="47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68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140" w:lineRule="atLeast"/>
        <w:ind w:left="0" w:right="0" w:firstLine="0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14"/>
          <w:szCs w:val="14"/>
        </w:rPr>
        <w:pict>
          <v:group style="width:321.05pt;height:7.1pt;mso-position-horizontal-relative:char;mso-position-vertical-relative:line" coordorigin="0,0" coordsize="6421,142">
            <v:group style="position:absolute;left:0;top:0;width:2141;height:142" coordorigin="0,0" coordsize="2141,142">
              <v:shape style="position:absolute;left:0;top:0;width:2141;height:142" coordorigin="0,0" coordsize="2141,142" path="m0,142l2140,142,2140,0,0,0,0,142xe" filled="true" fillcolor="#811c28" stroked="false">
                <v:path arrowok="t"/>
                <v:fill type="solid"/>
              </v:shape>
            </v:group>
            <v:group style="position:absolute;left:2140;top:0;width:2141;height:142" coordorigin="2140,0" coordsize="2141,142">
              <v:shape style="position:absolute;left:2140;top:0;width:2141;height:142" coordorigin="2140,0" coordsize="2141,142" path="m4280,142l2140,142,2140,0,4280,0,4280,142xe" filled="true" fillcolor="#bd711e" stroked="false">
                <v:path arrowok="t"/>
                <v:fill type="solid"/>
              </v:shape>
            </v:group>
            <v:group style="position:absolute;left:4280;top:0;width:2141;height:142" coordorigin="4280,0" coordsize="2141,142">
              <v:shape style="position:absolute;left:4280;top:0;width:2141;height:142" coordorigin="4280,0" coordsize="2141,142" path="m6421,142l4280,142,4280,0,6421,0,6421,142xe" filled="true" fillcolor="#8c9fc1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9"/>
        <w:spacing w:line="240" w:lineRule="auto" w:before="62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</w:rPr>
        <w:t>Career</w:t>
      </w:r>
      <w:r>
        <w:rPr>
          <w:rFonts w:ascii="Calibri"/>
          <w:color w:val="414042"/>
          <w:spacing w:val="-20"/>
        </w:rPr>
        <w:t> </w:t>
      </w:r>
      <w:r>
        <w:rPr>
          <w:rFonts w:ascii="Calibri"/>
          <w:color w:val="414042"/>
        </w:rPr>
        <w:t>Potential</w:t>
      </w:r>
      <w:r>
        <w:rPr>
          <w:rFonts w:ascii="Calibri"/>
          <w:b w:val="0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69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Chief</w:t>
      </w:r>
      <w:r>
        <w:rPr>
          <w:rFonts w:ascii="Arial"/>
          <w:color w:val="414042"/>
          <w:spacing w:val="7"/>
          <w:w w:val="95"/>
        </w:rPr>
        <w:t> </w:t>
      </w:r>
      <w:r>
        <w:rPr>
          <w:rFonts w:ascii="Arial"/>
          <w:color w:val="414042"/>
          <w:w w:val="95"/>
        </w:rPr>
        <w:t>information</w:t>
      </w:r>
      <w:r>
        <w:rPr>
          <w:rFonts w:ascii="Arial"/>
          <w:color w:val="414042"/>
          <w:spacing w:val="8"/>
          <w:w w:val="95"/>
        </w:rPr>
        <w:t> </w:t>
      </w:r>
      <w:r>
        <w:rPr>
          <w:rFonts w:ascii="Arial"/>
          <w:color w:val="414042"/>
          <w:w w:val="95"/>
        </w:rPr>
        <w:t>officer</w:t>
      </w:r>
      <w:r>
        <w:rPr>
          <w:rFonts w:ascii="Arial"/>
          <w:color w:val="414042"/>
          <w:spacing w:val="8"/>
          <w:w w:val="95"/>
        </w:rPr>
        <w:t> </w:t>
      </w:r>
      <w:r>
        <w:rPr>
          <w:rFonts w:ascii="Arial"/>
          <w:color w:val="414042"/>
          <w:w w:val="95"/>
        </w:rPr>
        <w:t>(CIO)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Chief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w w:val="95"/>
        </w:rPr>
        <w:t>technology</w:t>
      </w:r>
      <w:r>
        <w:rPr>
          <w:rFonts w:ascii="Arial"/>
          <w:color w:val="414042"/>
          <w:spacing w:val="-3"/>
          <w:w w:val="95"/>
        </w:rPr>
        <w:t> </w:t>
      </w:r>
      <w:r>
        <w:rPr>
          <w:rFonts w:ascii="Arial"/>
          <w:color w:val="414042"/>
          <w:w w:val="95"/>
        </w:rPr>
        <w:t>officer</w:t>
      </w:r>
      <w:r>
        <w:rPr>
          <w:rFonts w:ascii="Arial"/>
          <w:color w:val="414042"/>
          <w:spacing w:val="-2"/>
          <w:w w:val="95"/>
        </w:rPr>
        <w:t> </w:t>
      </w:r>
      <w:r>
        <w:rPr>
          <w:rFonts w:ascii="Arial"/>
          <w:color w:val="414042"/>
          <w:w w:val="95"/>
        </w:rPr>
        <w:t>(CTO)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Information</w:t>
      </w:r>
      <w:r>
        <w:rPr>
          <w:rFonts w:ascii="Arial"/>
          <w:color w:val="414042"/>
          <w:spacing w:val="20"/>
          <w:w w:val="90"/>
        </w:rPr>
        <w:t> </w:t>
      </w:r>
      <w:r>
        <w:rPr>
          <w:rFonts w:ascii="Arial"/>
          <w:color w:val="414042"/>
          <w:w w:val="90"/>
        </w:rPr>
        <w:t>systems</w:t>
      </w:r>
      <w:r>
        <w:rPr>
          <w:rFonts w:ascii="Arial"/>
          <w:color w:val="414042"/>
          <w:spacing w:val="20"/>
          <w:w w:val="90"/>
        </w:rPr>
        <w:t> </w:t>
      </w:r>
      <w:r>
        <w:rPr>
          <w:rFonts w:ascii="Arial"/>
          <w:color w:val="414042"/>
          <w:w w:val="90"/>
        </w:rPr>
        <w:t>analyst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Software</w:t>
      </w:r>
      <w:r>
        <w:rPr>
          <w:rFonts w:ascii="Arial"/>
          <w:color w:val="414042"/>
          <w:spacing w:val="-11"/>
          <w:w w:val="95"/>
        </w:rPr>
        <w:t> </w:t>
      </w:r>
      <w:r>
        <w:rPr>
          <w:rFonts w:ascii="Arial"/>
          <w:color w:val="414042"/>
          <w:w w:val="95"/>
        </w:rPr>
        <w:t>engineer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Computer</w:t>
      </w:r>
      <w:r>
        <w:rPr>
          <w:rFonts w:ascii="Arial"/>
          <w:color w:val="414042"/>
          <w:spacing w:val="-27"/>
          <w:w w:val="95"/>
        </w:rPr>
        <w:t> </w:t>
      </w:r>
      <w:r>
        <w:rPr>
          <w:rFonts w:ascii="Arial"/>
          <w:color w:val="414042"/>
          <w:w w:val="95"/>
        </w:rPr>
        <w:t>scientist/science</w:t>
      </w:r>
      <w:r>
        <w:rPr>
          <w:rFonts w:ascii="Arial"/>
          <w:color w:val="414042"/>
          <w:spacing w:val="-26"/>
          <w:w w:val="95"/>
        </w:rPr>
        <w:t> </w:t>
      </w:r>
      <w:r>
        <w:rPr>
          <w:rFonts w:ascii="Arial"/>
          <w:color w:val="414042"/>
          <w:w w:val="95"/>
        </w:rPr>
        <w:t>researcher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Chief</w:t>
      </w:r>
      <w:r>
        <w:rPr>
          <w:rFonts w:ascii="Arial"/>
          <w:color w:val="414042"/>
          <w:spacing w:val="-6"/>
          <w:w w:val="95"/>
        </w:rPr>
        <w:t> </w:t>
      </w:r>
      <w:r>
        <w:rPr>
          <w:rFonts w:ascii="Arial"/>
          <w:color w:val="414042"/>
          <w:w w:val="95"/>
        </w:rPr>
        <w:t>security</w:t>
      </w:r>
      <w:r>
        <w:rPr>
          <w:rFonts w:ascii="Arial"/>
          <w:color w:val="414042"/>
          <w:spacing w:val="-5"/>
          <w:w w:val="95"/>
        </w:rPr>
        <w:t> </w:t>
      </w:r>
      <w:r>
        <w:rPr>
          <w:rFonts w:ascii="Arial"/>
          <w:color w:val="414042"/>
          <w:w w:val="95"/>
        </w:rPr>
        <w:t>officer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Information</w:t>
      </w:r>
      <w:r>
        <w:rPr>
          <w:rFonts w:ascii="Arial"/>
          <w:color w:val="414042"/>
          <w:spacing w:val="19"/>
          <w:w w:val="90"/>
        </w:rPr>
        <w:t> </w:t>
      </w:r>
      <w:r>
        <w:rPr>
          <w:rFonts w:ascii="Arial"/>
          <w:color w:val="414042"/>
          <w:w w:val="90"/>
        </w:rPr>
        <w:t>systems</w:t>
      </w:r>
      <w:r>
        <w:rPr>
          <w:rFonts w:ascii="Arial"/>
          <w:color w:val="414042"/>
          <w:spacing w:val="19"/>
          <w:w w:val="90"/>
        </w:rPr>
        <w:t> </w:t>
      </w:r>
      <w:r>
        <w:rPr>
          <w:rFonts w:ascii="Arial"/>
          <w:color w:val="414042"/>
          <w:w w:val="90"/>
        </w:rPr>
        <w:t>security</w:t>
      </w:r>
      <w:r>
        <w:rPr>
          <w:rFonts w:ascii="Arial"/>
          <w:color w:val="414042"/>
          <w:spacing w:val="20"/>
          <w:w w:val="90"/>
        </w:rPr>
        <w:t> </w:t>
      </w:r>
      <w:r>
        <w:rPr>
          <w:rFonts w:ascii="Arial"/>
          <w:color w:val="414042"/>
          <w:w w:val="90"/>
        </w:rPr>
        <w:t>analyst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Business</w:t>
      </w:r>
      <w:r>
        <w:rPr>
          <w:rFonts w:ascii="Arial"/>
          <w:color w:val="414042"/>
          <w:spacing w:val="20"/>
          <w:w w:val="90"/>
        </w:rPr>
        <w:t> </w:t>
      </w:r>
      <w:r>
        <w:rPr>
          <w:rFonts w:ascii="Arial"/>
          <w:color w:val="414042"/>
          <w:w w:val="90"/>
        </w:rPr>
        <w:t>intelligence</w:t>
      </w:r>
      <w:r>
        <w:rPr>
          <w:rFonts w:ascii="Arial"/>
          <w:color w:val="414042"/>
          <w:spacing w:val="20"/>
          <w:w w:val="90"/>
        </w:rPr>
        <w:t> </w:t>
      </w:r>
      <w:r>
        <w:rPr>
          <w:rFonts w:ascii="Arial"/>
          <w:color w:val="414042"/>
          <w:w w:val="90"/>
        </w:rPr>
        <w:t>analyst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</w:rPr>
        <w:t>Statistician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Data</w:t>
      </w:r>
      <w:r>
        <w:rPr>
          <w:rFonts w:ascii="Arial"/>
          <w:color w:val="414042"/>
          <w:spacing w:val="25"/>
          <w:w w:val="90"/>
        </w:rPr>
        <w:t> </w:t>
      </w:r>
      <w:r>
        <w:rPr>
          <w:rFonts w:ascii="Arial"/>
          <w:color w:val="414042"/>
          <w:w w:val="90"/>
        </w:rPr>
        <w:t>scientist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Engineering</w:t>
      </w:r>
      <w:r>
        <w:rPr>
          <w:rFonts w:ascii="Arial"/>
          <w:color w:val="414042"/>
          <w:spacing w:val="4"/>
          <w:w w:val="95"/>
        </w:rPr>
        <w:t> </w:t>
      </w:r>
      <w:r>
        <w:rPr>
          <w:rFonts w:ascii="Arial"/>
          <w:color w:val="414042"/>
          <w:w w:val="95"/>
        </w:rPr>
        <w:t>project</w:t>
      </w:r>
      <w:r>
        <w:rPr>
          <w:rFonts w:ascii="Arial"/>
          <w:color w:val="414042"/>
          <w:spacing w:val="4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0"/>
        </w:rPr>
        <w:t>Patent</w:t>
      </w:r>
      <w:r>
        <w:rPr>
          <w:rFonts w:ascii="Arial"/>
          <w:color w:val="414042"/>
          <w:spacing w:val="13"/>
          <w:w w:val="90"/>
        </w:rPr>
        <w:t> </w:t>
      </w:r>
      <w:r>
        <w:rPr>
          <w:rFonts w:ascii="Arial"/>
          <w:color w:val="414042"/>
          <w:w w:val="90"/>
        </w:rPr>
        <w:t>agent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IT</w:t>
      </w:r>
      <w:r>
        <w:rPr>
          <w:rFonts w:ascii="Arial"/>
          <w:color w:val="414042"/>
          <w:spacing w:val="-8"/>
          <w:w w:val="95"/>
        </w:rPr>
        <w:t> </w:t>
      </w:r>
      <w:r>
        <w:rPr>
          <w:rFonts w:ascii="Arial"/>
          <w:color w:val="414042"/>
          <w:w w:val="95"/>
        </w:rPr>
        <w:t>project</w:t>
      </w:r>
      <w:r>
        <w:rPr>
          <w:rFonts w:ascii="Arial"/>
          <w:color w:val="414042"/>
          <w:spacing w:val="-7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2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414042"/>
          <w:w w:val="95"/>
        </w:rPr>
        <w:t>IT</w:t>
      </w:r>
      <w:r>
        <w:rPr>
          <w:rFonts w:ascii="Arial"/>
          <w:color w:val="414042"/>
          <w:spacing w:val="27"/>
          <w:w w:val="95"/>
        </w:rPr>
        <w:t> </w:t>
      </w:r>
      <w:r>
        <w:rPr>
          <w:rFonts w:ascii="Arial"/>
          <w:color w:val="414042"/>
          <w:w w:val="95"/>
        </w:rPr>
        <w:t>project/program</w:t>
      </w:r>
      <w:r>
        <w:rPr>
          <w:rFonts w:ascii="Arial"/>
          <w:color w:val="414042"/>
          <w:spacing w:val="28"/>
          <w:w w:val="95"/>
        </w:rPr>
        <w:t> </w:t>
      </w:r>
      <w:r>
        <w:rPr>
          <w:rFonts w:ascii="Arial"/>
          <w:color w:val="414042"/>
          <w:w w:val="95"/>
        </w:rPr>
        <w:t>manager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3pt;height:.5pt;mso-position-horizontal-relative:char;mso-position-vertical-relative:line" coordorigin="0,0" coordsize="6660,10">
            <v:group style="position:absolute;left:5;top:5;width:6650;height:2" coordorigin="5,5" coordsize="6650,2">
              <v:shape style="position:absolute;left:5;top:5;width:6650;height:2" coordorigin="5,5" coordsize="6650,0" path="m5,5l6654,5e" filled="false" stroked="true" strokeweight=".5pt" strokecolor="#414042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9"/>
        <w:spacing w:line="240" w:lineRule="auto" w:before="178"/>
        <w:ind w:left="689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414042"/>
          <w:w w:val="105"/>
        </w:rPr>
        <w:t>Specializations:</w:t>
      </w:r>
      <w:r>
        <w:rPr>
          <w:rFonts w:ascii="Calibri"/>
          <w:b w:val="0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69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0"/>
        </w:rPr>
        <w:t>Computer</w:t>
      </w:r>
      <w:r>
        <w:rPr>
          <w:rFonts w:ascii="Arial"/>
          <w:color w:val="231F20"/>
          <w:spacing w:val="46"/>
          <w:w w:val="90"/>
        </w:rPr>
        <w:t> </w:t>
      </w:r>
      <w:r>
        <w:rPr>
          <w:rFonts w:ascii="Arial"/>
          <w:color w:val="231F20"/>
          <w:w w:val="90"/>
        </w:rPr>
        <w:t>Science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8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</w:rPr>
        <w:t>Cybersecurity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8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Data</w:t>
      </w:r>
      <w:r>
        <w:rPr>
          <w:rFonts w:ascii="Arial"/>
          <w:color w:val="231F20"/>
          <w:spacing w:val="-25"/>
          <w:w w:val="95"/>
        </w:rPr>
        <w:t> </w:t>
      </w:r>
      <w:r>
        <w:rPr>
          <w:rFonts w:ascii="Arial"/>
          <w:color w:val="231F20"/>
          <w:w w:val="95"/>
        </w:rPr>
        <w:t>Science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8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Engineering</w:t>
      </w:r>
      <w:r>
        <w:rPr>
          <w:rFonts w:ascii="Arial"/>
          <w:color w:val="231F20"/>
          <w:spacing w:val="-5"/>
          <w:w w:val="95"/>
        </w:rPr>
        <w:t> </w:t>
      </w:r>
      <w:r>
        <w:rPr>
          <w:rFonts w:ascii="Arial"/>
          <w:color w:val="231F20"/>
          <w:w w:val="95"/>
        </w:rPr>
        <w:t>Management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8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0"/>
        </w:rPr>
        <w:t>Information</w:t>
      </w:r>
      <w:r>
        <w:rPr>
          <w:rFonts w:ascii="Arial"/>
          <w:color w:val="231F20"/>
          <w:spacing w:val="7"/>
          <w:w w:val="90"/>
        </w:rPr>
        <w:t> </w:t>
      </w:r>
      <w:r>
        <w:rPr>
          <w:rFonts w:ascii="Arial"/>
          <w:color w:val="231F20"/>
          <w:w w:val="90"/>
        </w:rPr>
        <w:t>Systems</w:t>
      </w:r>
      <w:r>
        <w:rPr>
          <w:rFonts w:ascii="Arial"/>
        </w:rPr>
      </w:r>
    </w:p>
    <w:p>
      <w:pPr>
        <w:pStyle w:val="BodyText"/>
        <w:numPr>
          <w:ilvl w:val="0"/>
          <w:numId w:val="29"/>
        </w:numPr>
        <w:tabs>
          <w:tab w:pos="882" w:val="left" w:leader="none"/>
        </w:tabs>
        <w:spacing w:line="240" w:lineRule="auto" w:before="87" w:after="0"/>
        <w:ind w:left="881" w:right="0" w:hanging="192"/>
        <w:jc w:val="left"/>
        <w:rPr>
          <w:rFonts w:ascii="Arial" w:hAnsi="Arial" w:cs="Arial" w:eastAsia="Arial"/>
        </w:rPr>
      </w:pPr>
      <w:r>
        <w:rPr>
          <w:rFonts w:ascii="Arial"/>
          <w:color w:val="231F20"/>
          <w:w w:val="95"/>
        </w:rPr>
        <w:t>IT</w:t>
      </w:r>
      <w:r>
        <w:rPr>
          <w:rFonts w:ascii="Arial"/>
          <w:color w:val="231F20"/>
          <w:spacing w:val="-28"/>
          <w:w w:val="95"/>
        </w:rPr>
        <w:t> </w:t>
      </w:r>
      <w:r>
        <w:rPr>
          <w:rFonts w:ascii="Arial"/>
          <w:color w:val="231F20"/>
          <w:w w:val="95"/>
        </w:rPr>
        <w:t>Project</w:t>
      </w:r>
      <w:r>
        <w:rPr>
          <w:rFonts w:ascii="Arial"/>
          <w:color w:val="231F20"/>
          <w:spacing w:val="-28"/>
          <w:w w:val="95"/>
        </w:rPr>
        <w:t> </w:t>
      </w:r>
      <w:r>
        <w:rPr>
          <w:rFonts w:ascii="Arial"/>
          <w:color w:val="231F20"/>
          <w:w w:val="95"/>
        </w:rPr>
        <w:t>Management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line="298" w:lineRule="auto" w:before="0"/>
        <w:ind w:left="689" w:right="6175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14042"/>
          <w:w w:val="95"/>
          <w:sz w:val="14"/>
        </w:rPr>
        <w:t>NCU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accredited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institution.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spacing w:val="-4"/>
          <w:w w:val="95"/>
          <w:sz w:val="14"/>
        </w:rPr>
        <w:t>W</w:t>
      </w:r>
      <w:r>
        <w:rPr>
          <w:rFonts w:ascii="Arial"/>
          <w:color w:val="414042"/>
          <w:spacing w:val="-5"/>
          <w:w w:val="95"/>
          <w:sz w:val="14"/>
        </w:rPr>
        <w:t>ASC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Senior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College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University</w:t>
      </w:r>
      <w:r>
        <w:rPr>
          <w:rFonts w:ascii="Arial"/>
          <w:color w:val="414042"/>
          <w:spacing w:val="-1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Commission</w:t>
      </w:r>
      <w:r>
        <w:rPr>
          <w:rFonts w:ascii="Arial"/>
          <w:color w:val="414042"/>
          <w:spacing w:val="22"/>
          <w:w w:val="89"/>
          <w:sz w:val="14"/>
        </w:rPr>
        <w:t> </w:t>
      </w:r>
      <w:r>
        <w:rPr>
          <w:rFonts w:ascii="Arial"/>
          <w:color w:val="414042"/>
          <w:sz w:val="14"/>
        </w:rPr>
        <w:t>(WSCUC),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985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Atlantic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pacing w:val="-1"/>
          <w:sz w:val="14"/>
        </w:rPr>
        <w:t>A</w:t>
      </w:r>
      <w:r>
        <w:rPr>
          <w:rFonts w:ascii="Arial"/>
          <w:color w:val="414042"/>
          <w:spacing w:val="-2"/>
          <w:sz w:val="14"/>
        </w:rPr>
        <w:t>venue,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Suite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100,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Alameda,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CA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94501,</w:t>
      </w:r>
      <w:r>
        <w:rPr>
          <w:rFonts w:ascii="Arial"/>
          <w:color w:val="414042"/>
          <w:spacing w:val="-15"/>
          <w:sz w:val="14"/>
        </w:rPr>
        <w:t> </w:t>
      </w:r>
      <w:r>
        <w:rPr>
          <w:rFonts w:ascii="Arial"/>
          <w:color w:val="414042"/>
          <w:sz w:val="14"/>
        </w:rPr>
        <w:t>510.748.9001,</w:t>
      </w:r>
      <w:r>
        <w:rPr>
          <w:rFonts w:ascii="Arial"/>
          <w:color w:val="414042"/>
          <w:spacing w:val="21"/>
          <w:w w:val="104"/>
          <w:sz w:val="14"/>
        </w:rPr>
        <w:t> </w:t>
      </w:r>
      <w:hyperlink r:id="rId67">
        <w:r>
          <w:rPr>
            <w:rFonts w:ascii="Arial"/>
            <w:color w:val="414042"/>
            <w:spacing w:val="-1"/>
            <w:w w:val="95"/>
            <w:sz w:val="14"/>
          </w:rPr>
          <w:t>www.wscuc.org.</w:t>
        </w:r>
      </w:hyperlink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WSCUC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is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recognized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by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U.S.</w:t>
      </w:r>
      <w:r>
        <w:rPr>
          <w:rFonts w:ascii="Arial"/>
          <w:color w:val="414042"/>
          <w:spacing w:val="-11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Department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of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and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the</w:t>
      </w:r>
      <w:r>
        <w:rPr>
          <w:rFonts w:ascii="Arial"/>
          <w:color w:val="414042"/>
          <w:spacing w:val="-12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Council</w:t>
      </w:r>
      <w:r>
        <w:rPr>
          <w:rFonts w:ascii="Arial"/>
          <w:color w:val="414042"/>
          <w:spacing w:val="28"/>
          <w:w w:val="92"/>
          <w:sz w:val="14"/>
        </w:rPr>
        <w:t> </w:t>
      </w:r>
      <w:r>
        <w:rPr>
          <w:rFonts w:ascii="Arial"/>
          <w:color w:val="414042"/>
          <w:w w:val="95"/>
          <w:sz w:val="14"/>
        </w:rPr>
        <w:t>on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Higher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Education</w:t>
      </w:r>
      <w:r>
        <w:rPr>
          <w:rFonts w:ascii="Arial"/>
          <w:color w:val="414042"/>
          <w:spacing w:val="-2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Accreditation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(CHEA).For</w:t>
      </w:r>
      <w:r>
        <w:rPr>
          <w:rFonts w:ascii="Arial"/>
          <w:color w:val="414042"/>
          <w:spacing w:val="-2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program</w:t>
      </w:r>
      <w:r>
        <w:rPr>
          <w:rFonts w:ascii="Arial"/>
          <w:color w:val="414042"/>
          <w:spacing w:val="-24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disclosures,</w:t>
      </w:r>
      <w:r>
        <w:rPr>
          <w:rFonts w:ascii="Arial"/>
          <w:color w:val="414042"/>
          <w:spacing w:val="-23"/>
          <w:w w:val="95"/>
          <w:sz w:val="14"/>
        </w:rPr>
        <w:t> </w:t>
      </w:r>
      <w:r>
        <w:rPr>
          <w:rFonts w:ascii="Arial"/>
          <w:color w:val="414042"/>
          <w:w w:val="95"/>
          <w:sz w:val="14"/>
        </w:rPr>
        <w:t>visit</w:t>
      </w:r>
      <w:r>
        <w:rPr>
          <w:rFonts w:ascii="Arial"/>
          <w:color w:val="414042"/>
          <w:w w:val="88"/>
          <w:sz w:val="14"/>
        </w:rPr>
        <w:t> </w:t>
      </w:r>
      <w:hyperlink r:id="rId14">
        <w:r>
          <w:rPr>
            <w:rFonts w:ascii="Arial"/>
            <w:color w:val="414042"/>
            <w:spacing w:val="-1"/>
            <w:sz w:val="14"/>
          </w:rPr>
          <w:t>www</w:t>
        </w:r>
        <w:r>
          <w:rPr>
            <w:rFonts w:ascii="Arial"/>
            <w:color w:val="414042"/>
            <w:spacing w:val="-2"/>
            <w:sz w:val="14"/>
          </w:rPr>
          <w:t>.ncu.edu/program-disclosures.</w:t>
        </w:r>
        <w:r>
          <w:rPr>
            <w:rFonts w:ascii="Arial"/>
            <w:sz w:val="14"/>
          </w:rPr>
        </w:r>
      </w:hyperlink>
    </w:p>
    <w:sectPr>
      <w:headerReference w:type="default" r:id="rId95"/>
      <w:pgSz w:w="12240" w:h="15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57.108398pt;margin-top:-.78947pt;width:255.7pt;height:204.45pt;mso-position-horizontal-relative:page;mso-position-vertical-relative:page;z-index:-143008" coordorigin="7142,-16" coordsize="5114,4089">
          <v:group style="position:absolute;left:7425;top:0;width:4815;height:4074" coordorigin="7425,0" coordsize="4815,4074">
            <v:shape style="position:absolute;left:7425;top:0;width:4815;height:4074" coordorigin="7425,0" coordsize="4815,4074" path="m7627,0l7576,138,7511,365,7463,599,7435,839,7425,1085,7436,1331,7466,1571,7515,1805,7581,2032,7664,2251,7764,2461,7879,2662,8009,2853,8152,3033,8309,3201,8478,3357,8659,3500,8851,3629,9052,3742,9263,3841,9483,3923,9710,3988,9944,4035,10184,4064,10430,4073,10676,4062,10916,4032,11150,3984,11377,3918,11596,3834,11713,3779,10429,3779,10208,3770,9991,3745,9780,3702,9575,3643,9377,3569,9187,3481,9005,3378,8832,3262,8669,3133,8517,2993,8375,2841,8246,2679,8129,2506,8025,2325,7935,2135,7860,1938,7800,1733,7757,1523,7730,1306,7720,1084,7728,863,7754,646,7797,435,7855,230,7929,32,7944,0,7627,0e" filled="true" fillcolor="#414042" stroked="false">
              <v:path arrowok="t"/>
              <v:fill type="solid"/>
            </v:shape>
            <v:shape style="position:absolute;left:7425;top:0;width:4815;height:4074" coordorigin="7425,0" coordsize="4815,4074" path="m12240,3073l12186,3123,12023,3253,11851,3370,11670,3474,11480,3563,11283,3639,11078,3698,10867,3742,10651,3769,10429,3779,11713,3779,11806,3735,12007,3620,12198,3490,12240,3457,12240,3073e" filled="true" fillcolor="#414042" stroked="false">
              <v:path arrowok="t"/>
              <v:fill type="solid"/>
            </v:shape>
          </v:group>
          <v:group style="position:absolute;left:8280;top:1669;width:516;height:530" coordorigin="8280,1669" coordsize="516,530">
            <v:shape style="position:absolute;left:8280;top:1669;width:516;height:530" coordorigin="8280,1669" coordsize="516,530" path="m8579,1669l8575,1691,8580,1710,8577,1724,8567,1736,8547,1748,8367,1833,8352,1841,8305,1886,8282,1948,8280,1966,8280,1985,8293,2049,8327,2119,8373,2168,8441,2197,8458,2199,8476,2199,8541,2181,8568,2168,8464,2168,8446,2167,8387,2138,8344,2082,8322,2024,8320,2005,8320,1985,8344,1923,8405,1876,8582,1793,8601,1789,8636,1789,8579,1669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29,1986l8720,1998,8727,2019,8729,2035,8675,2084,8524,2155,8464,2168,8568,2168,8708,2102,8728,2096,8745,2095,8781,2095,8729,1986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81,2095l8745,2095,8760,2101,8773,2114,8785,2133,8796,2128,8781,2095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636,1789l8601,1789,8616,1793,8628,1805,8638,1824,8641,1829,8652,1824,8636,1789xe" filled="true" fillcolor="#414042" stroked="false">
              <v:path arrowok="t"/>
              <v:fill type="solid"/>
            </v:shape>
          </v:group>
          <v:group style="position:absolute;left:8563;top:2222;width:652;height:613" coordorigin="8563,2222" coordsize="652,613">
            <v:shape style="position:absolute;left:8563;top:2222;width:652;height:613" coordorigin="8563,2222" coordsize="652,613" path="m8934,2324l8880,2324,8858,2823,8870,2835,8959,2750,8915,2750,8934,2324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06,2477l9103,2492,9118,2511,9125,2526,9126,2539,9120,2552,9107,2567,8915,2750,8959,2750,9142,2575,9155,2568,9193,2568,9106,2477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572,2499l8563,2507,8669,2619,8665,2595,8653,2579,8648,2565,8650,2551,8659,2537,8672,2524,8608,2524,8592,2516,8573,2500,8572,2499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93,2568l9155,2568,9168,2569,9184,2579,9205,2598,9214,2590,9193,2568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863,2222l8866,2247,8875,2264,8880,2283,8638,2514,8623,2522,8608,2524,8672,2524,8674,2522,8880,2324,8934,2324,8935,2298,8863,2222xe" filled="true" fillcolor="#414042" stroked="false">
              <v:path arrowok="t"/>
              <v:fill type="solid"/>
            </v:shape>
          </v:group>
          <v:group style="position:absolute;left:9100;top:2652;width:360;height:437" coordorigin="9100,2652" coordsize="360,437">
            <v:shape style="position:absolute;left:9100;top:2652;width:360;height:437" coordorigin="9100,2652" coordsize="360,437" path="m9107,2990l9100,3001,9237,3088,9227,3065,9215,3051,9211,3037,9214,3021,9224,3002,9143,3002,9127,3000,9107,2990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323,2652l9323,2667,9337,2681,9344,2695,9169,2985,9143,3002,9224,3002,9389,2748,9402,2737,9417,2734,9452,2734,9323,2652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452,2734l9417,2734,9433,2738,9453,2749,9460,2739,9452,2734xe" filled="true" fillcolor="#414042" stroked="false">
              <v:path arrowok="t"/>
              <v:fill type="solid"/>
            </v:shape>
          </v:group>
          <v:group style="position:absolute;left:9556;top:2804;width:423;height:483" coordorigin="9556,2804" coordsize="423,483">
            <v:shape style="position:absolute;left:9556;top:2804;width:423;height:483" coordorigin="9556,2804" coordsize="423,483" path="m9556,2804l9556,2818,9577,2828,9588,2841,9593,2860,9595,2887,9609,3275,9640,3286,9697,3221,9660,3221,9650,2884,9657,2873,9671,2868,9728,2868,9728,2866,9556,28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833,2904l9855,2927,9871,2939,9878,2951,9876,2965,9868,2980,9852,2998,9660,3221,9697,3221,9906,2982,9922,2971,9938,2965,9955,2964,9975,2964,9978,2957,9833,29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975,2964l9955,2964,9974,2969,9975,296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728,2868l9671,2868,9693,2870,9724,2878,9728,2868xe" filled="true" fillcolor="#414042" stroked="false">
              <v:path arrowok="t"/>
              <v:fill type="solid"/>
            </v:shape>
          </v:group>
          <v:group style="position:absolute;left:10035;top:2974;width:372;height:441" coordorigin="10035,2974" coordsize="372,441">
            <v:shape style="position:absolute;left:10035;top:2974;width:372;height:441" coordorigin="10035,2974" coordsize="372,441" path="m10036,3373l10035,3386,10387,3415,10393,3384,10311,3384,10211,3375,10084,3375,10055,3375,10036,3373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6,3317l10387,3333,10376,3355,10364,3370,10350,3380,10333,3384,10393,3384,10406,3317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082,2974l10081,2987,10122,2993,10137,3004,10144,3021,10144,3045,10120,3336,10115,3356,10104,3369,10084,3375,10211,3375,10192,3373,10179,3361,10176,3337,10188,3195,10359,3195,10360,3181,10308,3181,10190,3171,10203,3008,10400,3008,10401,3000,10082,2974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59,3195l10188,3195,10310,3206,10326,3212,10336,3229,10341,3260,10353,3261,10359,319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63,3135l10349,3144,10340,3168,10327,3179,10308,3181,10360,3181,10363,313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0,3008l10203,3008,10347,3020,10361,3025,10373,3037,10382,3058,10386,3092,10398,3093,10400,3008xe" filled="true" fillcolor="#414042" stroked="false">
              <v:path arrowok="t"/>
              <v:fill type="solid"/>
            </v:shape>
          </v:group>
          <v:group style="position:absolute;left:10568;top:2960;width:593;height:453" coordorigin="10568,2960" coordsize="593,453">
            <v:shape style="position:absolute;left:10568;top:2960;width:593;height:453" coordorigin="10568,2960" coordsize="593,453" path="m10692,3014l10611,3014,10627,3020,10637,3034,10644,3058,10704,3343,10704,3366,10697,3381,10683,3391,10661,3397,10650,3400,10653,3412,10837,3373,10836,3367,10794,3367,10777,3362,10765,3349,10757,3326,10757,3326,10738,3215,10753,3213,10796,3205,10807,3204,10732,3204,10692,3014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35,3361l10817,3365,10794,3367,10836,3367,10835,3361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925,3203l10818,3203,10833,3209,10850,3219,10869,3230,10891,3244,10958,3287,10974,3297,11035,3323,11069,3327,11088,3326,11110,3324,11134,3319,11161,3313,11147,3303,11127,3303,11108,3301,11034,3274,10937,3211,10925,32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1146,3303l11127,3303,11147,3303,11146,33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78,2976l10773,2976,10794,2979,10812,2985,10859,3034,10873,3095,10871,3115,10831,3174,10771,3197,10732,3204,10807,3204,10818,3203,10925,3203,10918,3198,10902,3186,10890,3174,10880,3161,10896,3148,10909,3133,10919,3117,10926,3099,10930,3080,10931,3060,10928,3039,10895,2987,10882,2978,10878,2976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04,2960l10720,2969,10582,3003,10568,3007,10570,3019,10589,3015,10611,3014,10692,3014,10687,2990,10698,2986,10707,2984,10721,2981,10749,2977,10773,2976,10878,2976,10866,2971,10847,2965,10827,2961,10804,2960xe" filled="true" fillcolor="#414042" stroked="false">
              <v:path arrowok="t"/>
              <v:fill type="solid"/>
            </v:shape>
          </v:group>
          <v:group style="position:absolute;left:11165;top:2763;width:354;height:469" coordorigin="11165,2763" coordsize="354,469">
            <v:shape style="position:absolute;left:11165;top:2763;width:354;height:469" coordorigin="11165,2763" coordsize="354,469" path="m11280,3141l11268,3146,11325,3232,11335,3227,11336,3222,11339,3217,11345,3214,11355,3211,11372,3208,11394,3203,11418,3196,11440,3188,11364,3188,11346,3185,11328,3178,11311,3169,11295,3157,11280,3141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44,2763l11335,2767,11333,2774,11332,2776,11327,2778,11316,2782,11305,2784,11291,2787,11273,2791,11203,2826,11166,2889,11165,2907,11167,2924,11206,2978,11270,3003,11345,3014,11363,3017,11430,3034,11478,3093,11477,3111,11436,3168,11364,3188,11440,3188,11490,3148,11518,3081,11518,3064,11488,3001,11428,2969,11335,2952,11316,2949,11249,2930,11205,2887,11205,2870,11210,2853,11255,2812,11291,2804,11372,2804,11344,2763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72,2804l11291,2804,11310,2805,11329,2809,11347,2816,11365,2826,11381,2839,11391,2834,11372,2804xe" filled="true" fillcolor="#414042" stroked="false">
              <v:path arrowok="t"/>
              <v:fill type="solid"/>
            </v:shape>
          </v:group>
          <v:group style="position:absolute;left:11492;top:2576;width:376;height:430" coordorigin="11492,2576" coordsize="376,430">
            <v:shape style="position:absolute;left:11492;top:2576;width:376;height:430" coordorigin="11492,2576" coordsize="376,430" path="m11620,2668l11539,2668,11553,2675,11568,2691,11747,2936,11754,2953,11753,2967,11745,2980,11729,2995,11737,3006,11857,2917,11824,2917,11809,2915,11796,2906,11783,2891,11620,2668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867,2910l11840,2912,11824,2917,11857,2917,11867,2910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622,2576l11492,2672,11504,2679,11523,2670,11539,2668,11620,2668,11615,2662,11603,2643,11600,2627,11603,2614,11613,2600,11629,2587,11622,2576xe" filled="true" fillcolor="#414042" stroked="false">
              <v:path arrowok="t"/>
              <v:fill type="solid"/>
            </v:shape>
          </v:group>
          <v:group style="position:absolute;left:11729;top:2191;width:512;height:504" coordorigin="11729,2191" coordsize="512,504">
            <v:shape style="position:absolute;left:11729;top:2191;width:512;height:504" coordorigin="11729,2191" coordsize="512,504" path="m11947,2379l11864,2379,12119,2604,12129,2619,12132,2633,12126,2649,12112,2668,12096,2686,12106,2695,12214,2571,12179,2571,12164,2567,12147,2555,11947,237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235,2529l12210,2556,12194,2568,12179,2571,12214,2571,12240,2542,12240,2533,12235,252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737,2472l11729,2481,11803,2561,11807,2547,11790,2524,11780,2506,11777,2491,11780,2478,11782,2474,11741,2474,11737,2472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984,2191l11976,2200,11981,2207,11976,2215,11758,2463,11755,2466,11752,2470,11748,2472,11744,2474,11741,2474,11782,2474,11787,2466,11864,2379,11947,2379,11900,2338,11977,2250,11988,2241,12001,2237,12049,2237,11984,2191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049,2237l12001,2237,12017,2240,12038,2248,12064,2263,12072,2254,12049,2237e" filled="true" fillcolor="#414042" stroked="false">
              <v:path arrowok="t"/>
              <v:fill type="solid"/>
            </v:shape>
          </v:group>
          <v:group style="position:absolute;left:12060;top:1719;width:181;height:385" coordorigin="12060,1719" coordsize="181,385">
            <v:shape style="position:absolute;left:12060;top:1719;width:181;height:385" coordorigin="12060,1719" coordsize="181,385" path="m12240,1719l12191,1825,12212,1812,12223,1800,12234,1797,12240,1797,12240,1719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797l12234,1797,12240,1801,12240,1797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135,1944l12060,2104,12077,2099,12087,2084,12100,2072,12116,2064,12137,2058,12166,2053,12240,2043,12240,2001,12159,2001,12143,1999,12135,1991,12136,1975,12146,1949,12135,1944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990l12159,2001,12240,2001,12240,1990xe" filled="true" fillcolor="#414042" stroked="false">
              <v:path arrowok="t"/>
              <v:fill type="solid"/>
            </v:shape>
          </v:group>
          <v:group style="position:absolute;left:8246;top:1386;width:129;height:126" coordorigin="8246,1386" coordsize="129,126">
            <v:shape style="position:absolute;left:8246;top:1386;width:129;height:126" coordorigin="8246,1386" coordsize="129,126" path="m8296,1386l8276,1394,8260,1408,8249,1427,8246,1450,8249,1470,8259,1487,8275,1501,8296,1509,8323,1512,8343,1504,8359,1489,8370,1471,8374,1448,8374,1446,8323,1388,8296,1386xe" filled="true" fillcolor="#414042" stroked="false">
              <v:path arrowok="t"/>
              <v:fill type="solid"/>
            </v:shape>
          </v:group>
          <v:group style="position:absolute;left:8083;top:626;width:454;height:542" coordorigin="8083,626" coordsize="454,542">
            <v:shape style="position:absolute;left:8083;top:626;width:454;height:542" coordorigin="8083,626" coordsize="454,542" path="m8503,1080l8117,1080,8459,1110,8475,1119,8483,1137,8483,1165,8483,1167,8496,1168,8503,1080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37,722l8179,722,8443,743,8092,1029,8083,1133,8100,1114,8107,1096,8117,1080,8503,1080,8503,1076,8458,1076,8433,1076,8148,1052,8536,738,8537,722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09,1014l8493,1036,8487,1058,8476,1071,8458,1076,8503,1076,8509,1014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125,626l8112,781,8126,771,8132,744,8141,729,8156,722,8179,722,8537,722,8537,721,8154,688,8142,679,8137,660,8137,627,8125,626xe" filled="true" fillcolor="#414042" stroked="false">
              <v:path arrowok="t"/>
              <v:fill type="solid"/>
            </v:shape>
          </v:group>
          <v:group style="position:absolute;left:8238;top:41;width:442;height:479" coordorigin="8238,41" coordsize="442,479">
            <v:shape style="position:absolute;left:8238;top:41;width:442;height:479" coordorigin="8238,41" coordsize="442,479" path="m8473,41l8402,52,8338,89,8285,148,8254,206,8240,265,8238,304,8239,323,8259,393,8302,454,8367,499,8442,519,8461,519,8531,501,8593,460,8595,457,8464,457,8443,455,8381,439,8322,404,8276,349,8256,278,8257,258,8281,189,8330,135,8397,107,8435,102,8608,102,8599,94,8547,60,8491,42,8473,41xe" filled="true" fillcolor="#414042" stroked="false">
              <v:path arrowok="t"/>
              <v:fill type="solid"/>
            </v:shape>
            <v:shape style="position:absolute;left:8238;top:41;width:442;height:479" coordorigin="8238,41" coordsize="442,479" path="m8608,102l8435,102,8455,103,8475,105,8539,123,8601,162,8645,218,8660,289,8658,309,8637,367,8588,421,8521,452,8464,457,8595,457,8642,398,8669,336,8679,265,8679,258,8665,187,8627,122,8614,108,8608,102xe" filled="true" fillcolor="#414042" stroked="false">
              <v:path arrowok="t"/>
              <v:fill type="solid"/>
            </v:shape>
          </v:group>
          <v:group style="position:absolute;left:8771;top:0;width:62;height:64" coordorigin="8771,0" coordsize="62,64">
            <v:shape style="position:absolute;left:8771;top:0;width:62;height:64" coordorigin="8771,0" coordsize="62,64" path="m8833,0l8794,0,8796,14,8790,29,8778,47,8771,55,8781,63,8833,0xe" filled="true" fillcolor="#414042" stroked="false">
              <v:path arrowok="t"/>
              <v:fill type="solid"/>
            </v:shape>
          </v:group>
          <v:group style="position:absolute;left:12004;top:0;width:198;height:283" coordorigin="12004,0" coordsize="198,283">
            <v:shape style="position:absolute;left:12004;top:0;width:198;height:283" coordorigin="12004,0" coordsize="198,283" path="m12005,0l12004,0,12004,1,12005,0xe" filled="true" fillcolor="#414042" stroked="false">
              <v:path arrowok="t"/>
              <v:fill type="solid"/>
            </v:shape>
            <v:shape style="position:absolute;left:12004;top:0;width:198;height:283" coordorigin="12004,0" coordsize="198,283" path="m12202,0l12146,0,12144,6,12127,81,12124,100,12121,117,12119,134,12119,151,12120,167,12146,238,12174,283,12179,266,12172,248,12167,229,12164,210,12163,191,12164,171,12166,150,12170,129,12191,37,12197,15,12202,0xe" filled="true" fillcolor="#414042" stroked="false">
              <v:path arrowok="t"/>
              <v:fill type="solid"/>
            </v:shape>
          </v:group>
          <v:group style="position:absolute;left:12193;top:317;width:48;height:152" coordorigin="12193,317" coordsize="48,152">
            <v:shape style="position:absolute;left:12193;top:317;width:48;height:152" coordorigin="12193,317" coordsize="48,152" path="m12205,317l12193,321,12236,468,12240,467,12240,426,12239,419,12240,416,12240,361,12238,360,12223,352,12213,338,12205,317xe" filled="true" fillcolor="#414042" stroked="false">
              <v:path arrowok="t"/>
              <v:fill type="solid"/>
            </v:shape>
          </v:group>
          <v:group style="position:absolute;left:8741;top:0;width:3364;height:2759" coordorigin="8741,0" coordsize="3364,2759">
            <v:shape style="position:absolute;left:8741;top:0;width:3364;height:2759" coordorigin="8741,0" coordsize="3364,2759" path="m9806,0l9132,0,9063,88,8990,195,8927,309,8871,427,8825,550,8789,678,8762,809,8746,944,8741,1082,8747,1220,8764,1355,8791,1486,8828,1613,8875,1736,8931,1854,8995,1967,9068,2074,9149,2175,9237,2270,9332,2357,9433,2437,9541,2510,9654,2573,9772,2629,9895,2675,10023,2711,10154,2738,10289,2754,10427,2759,10565,2753,10700,2736,10831,2709,10959,2672,11081,2625,11200,2569,11312,2505,11420,2432,11521,2351,11555,2319,10426,2319,10324,2315,10225,2303,10128,2284,10033,2257,9942,2223,9855,2182,9771,2135,9692,2082,9617,2022,9547,1958,9482,1888,9422,1813,9369,1734,9321,1651,9280,1564,9245,1473,9218,1379,9198,1282,9185,1183,9181,1081,9185,979,9197,879,9216,782,9243,688,9277,597,9318,510,9365,426,9418,347,9477,272,9542,202,9612,137,9686,77,9766,23,9806,0xe" filled="true" fillcolor="#414042" stroked="false">
              <v:path arrowok="t"/>
              <v:fill type="solid"/>
            </v:shape>
            <v:shape style="position:absolute;left:8741;top:0;width:3364;height:2759" coordorigin="8741,0" coordsize="3364,2759" path="m11713,0l11039,0,11074,20,11153,73,11228,132,11298,197,11363,266,11423,341,11476,420,11524,503,11565,591,11600,681,11627,775,11647,872,11660,972,11664,1074,11660,1176,11649,1275,11629,1372,11602,1466,11568,1557,11527,1645,11480,1728,11427,1808,11368,1883,11303,1953,11233,2018,11159,2077,11080,2131,10996,2179,10909,2220,10818,2255,10724,2282,10627,2302,10528,2315,10426,2319,11555,2319,11615,2263,11703,2168,11783,2067,11855,1959,11919,1846,11974,1728,12020,1604,12057,1477,12083,1345,12099,1211,12104,1073,12098,935,12082,800,12054,669,12017,541,11970,418,11914,300,11850,187,11777,80,11713,0xe" filled="true" fillcolor="#414042" stroked="false">
              <v:path arrowok="t"/>
              <v:fill type="solid"/>
            </v:shape>
          </v:group>
          <v:group style="position:absolute;left:9444;top:2152;width:329;height:311" coordorigin="9444,2152" coordsize="329,311">
            <v:shape style="position:absolute;left:9444;top:2152;width:329;height:311" coordorigin="9444,2152" coordsize="329,311" path="m9609,2406l9604,2413,9679,2463,9684,2456,9668,2445,9664,2441,9672,2427,9679,2414,9626,2414,9609,240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8,2286l9710,2286,9711,2286,9650,2395,9638,2411,9626,2414,9679,2414,9741,2301,9748,2288,9753,2287,9769,2287,9768,228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611,2202l9576,2202,9576,2203,9550,2378,9559,2384,9621,2344,9590,2344,9611,220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449,2301l9444,2308,9503,2347,9507,2339,9495,2328,9493,2316,9498,2308,9465,2308,9449,2301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24,2257l9590,2344,9621,2344,9710,2286,9768,2286,9724,2257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565,2152l9567,2165,9571,2177,9559,2197,9479,2302,9465,2308,9498,2308,9505,2296,9576,2202,9611,2202,9613,2184,9565,215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9,2287l9753,2287,9768,2296,9773,2289,9769,2287xe" filled="true" fillcolor="#ffffff" stroked="false">
              <v:path arrowok="t"/>
              <v:fill type="solid"/>
            </v:shape>
          </v:group>
          <v:group style="position:absolute;left:9805;top:2351;width:226;height:223" coordorigin="9805,2351" coordsize="226,223">
            <v:shape style="position:absolute;left:9805;top:2351;width:226;height:223" coordorigin="9805,2351" coordsize="226,223" path="m9916,2351l9849,2372,9807,2435,9805,2453,9806,2470,9845,2532,9909,2560,9929,2564,9944,2568,9949,2570,9951,2571,9954,2574,9976,2549,9926,2549,9906,2547,9850,2501,9844,2463,9847,2441,9875,2387,9924,2367,9968,2367,9968,2366,9937,2354,9916,2351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92,2532l9977,2533,9961,2542,9944,2548,9926,2549,9976,2549,9992,2532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68,2367l9924,2367,9943,2368,9964,2374,9982,2386,9995,2402,10003,2421,10005,2443,10014,2446,10031,2396,10026,2395,10020,2395,10014,2392,10004,2386,9990,2377,9968,2367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10024,2394l10021,2395,10026,2395,10024,2394xe" filled="true" fillcolor="#ffffff" stroked="false">
              <v:path arrowok="t"/>
              <v:fill type="solid"/>
            </v:shape>
          </v:group>
          <v:group style="position:absolute;left:10072;top:2418;width:288;height:230" coordorigin="10072,2418" coordsize="288,230">
            <v:shape style="position:absolute;left:10072;top:2418;width:288;height:230" coordorigin="10072,2418" coordsize="288,230" path="m10336,2475l10302,2475,10293,2612,10284,2626,10263,2627,10261,2635,10350,2647,10351,2639,10333,2636,10327,2634,10330,2579,10336,2475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81,2458l10145,2458,10197,2627,10208,2628,10238,2579,10218,2579,10181,245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13,2418l10115,2427,10128,2435,10127,2460,10102,2582,10092,2600,10073,2601,10072,2610,10141,2619,10131,2608,10120,2598,10121,2572,10144,2458,10181,2458,10170,2425,10113,241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02,2443l10218,2579,10238,2579,10302,2475,10336,2475,10337,2460,10341,2457,10359,2457,10359,2451,10302,2443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59,2457l10341,2457,10358,2459,10359,2457xe" filled="true" fillcolor="#ffffff" stroked="false">
              <v:path arrowok="t"/>
              <v:fill type="solid"/>
            </v:shape>
          </v:group>
          <v:group style="position:absolute;left:10433;top:2431;width:257;height:217" coordorigin="10433,2431" coordsize="257,217">
            <v:shape style="position:absolute;left:10433;top:2431;width:257;height:217" coordorigin="10433,2431" coordsize="257,217" path="m10541,2442l10433,2452,10452,2460,10468,2466,10485,2482,10543,2541,10486,2619,10470,2633,10451,2638,10452,2647,10531,2639,10531,2634,10513,2634,10506,2631,10506,2624,10505,2620,10508,2615,10516,2604,10554,2552,10601,2552,10574,2524,10582,2513,10563,2513,10527,2476,10520,2469,10518,2466,10517,2462,10516,2454,10525,2452,10542,2450,10541,244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01,2552l10554,2552,10602,2601,10607,2607,10610,2612,10611,2616,10611,2622,10605,2624,10591,2625,10592,2634,10690,2625,10681,2616,10664,2612,10646,2599,10601,255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530,2631l10513,2634,10531,2634,10530,2631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38,2445l10596,2445,10601,2447,10602,2454,10602,2458,10599,2465,10563,2513,10582,2513,10611,2472,10627,2453,10638,2445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60,2431l10578,2438,10579,2447,10596,2445,10638,2445,10641,2443,10661,2439,10660,2431xe" filled="true" fillcolor="#ffffff" stroked="false">
              <v:path arrowok="t"/>
              <v:fill type="solid"/>
            </v:shape>
          </v:group>
          <v:group style="position:absolute;left:10761;top:2360;width:214;height:221" coordorigin="10761,2360" coordsize="214,221">
            <v:shape style="position:absolute;left:10761;top:2360;width:214;height:221" coordorigin="10761,2360" coordsize="214,221" path="m10922,2360l10915,2362,10913,2364,10912,2365,10909,2366,10899,2367,10882,2369,10859,2372,10793,2402,10761,2467,10761,2486,10763,2506,10803,2566,10858,2580,10880,2578,10904,2572,10926,2563,10877,2563,10860,2560,10803,2507,10792,2465,10793,2447,10840,2390,10863,2382,10930,2382,10922,236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74,2490l10959,2511,10949,2528,10935,2542,10918,2554,10895,2563,10877,2563,10926,2563,10944,2554,10958,2548,10963,2547,10969,2547,10974,249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69,2547l10965,2547,10969,2547,10969,2547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30,2382l10863,2382,10882,2382,10900,2387,10916,2397,10930,2412,10939,2409,10930,2382xe" filled="true" fillcolor="#ffffff" stroked="false">
              <v:path arrowok="t"/>
              <v:fill type="solid"/>
            </v:shape>
          </v:group>
          <v:group style="position:absolute;left:10984;top:2224;width:202;height:235" coordorigin="10984,2224" coordsize="202,235">
            <v:shape style="position:absolute;left:10984;top:2224;width:202;height:235" coordorigin="10984,2224" coordsize="202,235" path="m11067,2333l11010,2333,11028,2344,11169,2459,11186,2450,11182,2412,11165,2412,11067,2333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66,2258l11141,2258,11146,2267,11148,2271,11150,2277,11151,2292,11165,2412,11182,2412,11165,2263,11166,2258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069,2284l10984,2331,10995,2335,11010,2333,11067,2333,11059,2327,11055,2322,11050,2312,11050,2305,11073,2292,11069,2284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78,2224l11111,2261,11115,2269,11132,2259,11141,2258,11166,2258,11168,2245,11182,2232,11178,2224xe" filled="true" fillcolor="#ffffff" stroked="false">
              <v:path arrowok="t"/>
              <v:fill type="solid"/>
            </v:shape>
          </v:group>
          <v:group style="position:absolute;left:11222;top:2136;width:190;height:209" coordorigin="11222,2136" coordsize="190,209">
            <v:shape style="position:absolute;left:11222;top:2136;width:190;height:209" coordorigin="11222,2136" coordsize="190,209" path="m11298,2188l11249,2188,11262,2200,11347,2310,11349,2323,11336,2338,11342,2345,11410,2292,11381,2292,11367,2278,11298,2188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411,2291l11395,2292,11410,2292,11411,2291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291,2136l11222,2190,11233,2192,11249,2188,11298,2188,11285,2171,11284,2157,11297,2143,11291,2136xe" filled="true" fillcolor="#ffffff" stroked="false">
              <v:path arrowok="t"/>
              <v:fill type="solid"/>
            </v:shape>
          </v:group>
          <v:group style="position:absolute;left:9890;top:156;width:527;height:921" coordorigin="9890,156" coordsize="527,921">
            <v:shape style="position:absolute;left:9890;top:156;width:527;height:921" coordorigin="9890,156" coordsize="527,921" path="m10116,156l10053,227,10000,303,9956,384,9923,470,9901,561,9891,656,9890,705,9893,756,9907,859,9934,966,9974,1077,9987,1048,10001,1018,10031,959,10065,898,10102,837,10144,775,10190,713,10240,649,10295,585,10354,520,10417,455,10116,156xe" filled="true" fillcolor="#4c4d4f" stroked="false">
              <v:path arrowok="t"/>
              <v:fill type="solid"/>
            </v:shape>
          </v:group>
          <v:group style="position:absolute;left:9892;top:1077;width:528;height:921" coordorigin="9892,1077" coordsize="528,921">
            <v:shape style="position:absolute;left:9892;top:1077;width:528;height:921" coordorigin="9892,1077" coordsize="528,921" path="m9974,1077l9934,1188,9908,1295,9894,1398,9892,1449,9893,1498,9904,1593,9927,1684,9960,1769,10004,1850,10058,1926,10121,1997,10420,1696,10388,1664,10357,1631,10298,1567,10243,1503,10192,1440,10146,1377,10104,1316,10066,1255,10031,1195,10001,1135,9987,1106,9974,1077xe" filled="true" fillcolor="#454547" stroked="false">
              <v:path arrowok="t"/>
              <v:fill type="solid"/>
            </v:shape>
          </v:group>
          <v:group style="position:absolute;left:9687;top:120;width:435;height:1909" coordorigin="9687,120" coordsize="435,1909">
            <v:shape style="position:absolute;left:9687;top:120;width:435;height:1909" coordorigin="9687,120" coordsize="435,1909" path="m10080,120l10002,206,9932,296,9872,390,9819,489,9776,590,9741,694,9715,799,9697,907,9688,1015,9687,1069,9688,1123,9693,1201,9702,1278,9716,1355,9735,1431,9758,1506,9785,1580,9817,1653,9853,1724,9894,1793,9939,1861,9987,1924,10026,1970,10067,2014,10081,2029,10119,1999,10121,1997,10088,1962,10058,1926,10004,1850,9960,1769,9927,1684,9904,1593,9893,1498,9892,1449,9894,1398,9908,1295,9934,1188,9974,1077,9952,1021,9919,912,9898,807,9890,705,9891,656,9901,561,9923,470,9956,384,10000,303,10053,227,10116,156,10080,120xe" filled="true" fillcolor="#414042" stroked="false">
              <v:path arrowok="t"/>
              <v:fill type="solid"/>
            </v:shape>
          </v:group>
          <v:group style="position:absolute;left:10419;top:154;width:528;height:920" coordorigin="10419,154" coordsize="528,920">
            <v:shape style="position:absolute;left:10419;top:154;width:528;height:920" coordorigin="10419,154" coordsize="528,920" path="m10718,154l10419,455,10451,487,10482,520,10541,584,10596,648,10646,711,10693,774,10735,835,10773,896,10807,956,10838,1016,10864,1074,10886,1018,10919,909,10939,804,10946,703,10945,653,10934,558,10912,468,10879,382,10835,301,10781,225,10750,189,10718,154xe" filled="true" fillcolor="#454547" stroked="false">
              <v:path arrowok="t"/>
              <v:fill type="solid"/>
            </v:shape>
          </v:group>
          <v:group style="position:absolute;left:10422;top:1074;width:527;height:921" coordorigin="10422,1074" coordsize="527,921">
            <v:shape style="position:absolute;left:10422;top:1074;width:527;height:921" coordorigin="10422,1074" coordsize="527,921" path="m10864,1074l10838,1133,10808,1192,10774,1253,10736,1314,10694,1376,10648,1439,10598,1502,10544,1566,10485,1631,10422,1696,10723,1995,10785,1924,10839,1848,10882,1767,10915,1681,10937,1590,10948,1495,10948,1446,10946,1395,10932,1292,10905,1185,10886,1130,10864,1074xe" filled="true" fillcolor="#4c4d4f" stroked="false">
              <v:path arrowok="t"/>
              <v:fill type="solid"/>
            </v:shape>
          </v:group>
          <v:group style="position:absolute;left:10718;top:118;width:435;height:1909" coordorigin="10718,118" coordsize="435,1909">
            <v:shape style="position:absolute;left:10718;top:118;width:435;height:1909" coordorigin="10718,118" coordsize="435,1909" path="m10753,118l10718,154,10750,189,10781,225,10835,301,10879,382,10912,468,10934,558,10945,653,10946,703,10944,753,10931,856,10904,963,10864,1074,10886,1130,10920,1239,10941,1344,10948,1446,10948,1495,10937,1590,10915,1681,10882,1767,10839,1848,10785,1924,10723,1995,10724,1997,10763,2027,10777,2012,10791,1997,10831,1952,10880,1890,10927,1824,10969,1756,11007,1686,11041,1613,11070,1540,11095,1465,11115,1389,11131,1313,11142,1235,11149,1158,11152,1065,11150,1011,11140,903,11122,795,11095,690,11060,586,11016,485,10963,387,10902,293,10832,203,10794,160,10753,118xe" filled="true" fillcolor="#414042" stroked="false">
              <v:path arrowok="t"/>
              <v:fill type="solid"/>
            </v:shape>
          </v:group>
          <v:group style="position:absolute;left:7842;top:0;width:4399;height:3659" coordorigin="7842,0" coordsize="4399,3659">
            <v:shape style="position:absolute;left:7842;top:0;width:4399;height:3659" coordorigin="7842,0" coordsize="4399,3659" path="m12240,2909l12108,3032,11953,3156,11788,3268,11615,3367,11434,3452,11245,3524,11050,3581,10848,3623,10641,3649,10430,3658,10218,3650,10011,3625,9809,3585,9613,3529,9424,3458,9243,3373,9069,3275,8904,3164,8748,3041,8603,2907,8467,2762,8344,2607,8232,2443,8133,2270,8047,2088,7975,1900,7918,1704,7877,1503,7851,1296,7842,1084,7850,873,7874,665,7915,464,7971,268,8042,79,8078,0e" filled="false" stroked="true" strokeweight="1.249pt" strokecolor="#414042">
              <v:path arrowok="t"/>
            </v:shape>
          </v:group>
          <v:group style="position:absolute;left:7932;top:0;width:4308;height:3567" coordorigin="7932,0" coordsize="4308,3567">
            <v:shape style="position:absolute;left:7932;top:0;width:4308;height:3567" coordorigin="7932,0" coordsize="4308,3567" path="m12240,2775l12187,2833,12048,2963,11898,3082,11739,3190,11572,3286,11398,3368,11216,3438,11027,3493,10833,3533,10633,3558,10429,3567,10225,3559,10025,3535,9830,3496,9642,3442,9459,3374,9284,3292,9116,3197,8957,3090,8807,2972,8666,2842,8536,2703,8417,2553,8309,2394,8213,2227,8131,2052,8061,1871,8006,1682,7966,1488,7941,1288,7932,1084,7940,880,7964,680,8003,485,8057,297,8125,114,8179,0e" filled="false" stroked="true" strokeweight="1.579pt" strokecolor="#414042">
              <v:path arrowok="t"/>
            </v:shape>
          </v:group>
          <v:group style="position:absolute;left:8661;top:0;width:3522;height:2838" coordorigin="8661,0" coordsize="3522,2838">
            <v:shape style="position:absolute;left:8661;top:0;width:3522;height:2838" coordorigin="8661,0" coordsize="3522,2838" path="m12183,1072l12177,1216,12160,1358,12133,1495,12094,1629,12046,1758,11988,1882,11921,2000,11846,2113,11762,2219,11670,2318,11571,2411,11466,2495,11354,2571,11235,2639,11112,2697,10983,2746,10850,2785,10712,2814,10571,2831,10427,2838,10283,2832,10141,2815,10004,2788,9870,2749,9741,2701,9617,2643,9499,2576,9386,2501,9280,2417,9180,2325,9088,2226,9004,2121,8928,2009,8860,1890,8802,1767,8753,1638,8714,1505,8685,1367,8668,1226,8661,1082,8667,938,8684,796,8711,659,8749,525,8798,396,8856,272,8923,154,8998,41,9031,0e" filled="false" stroked="true" strokeweight="1.249pt" strokecolor="#414042">
              <v:path arrowok="t"/>
            </v:shape>
            <v:shape style="position:absolute;left:11280;top:-12;width:915;height:1406" type="#_x0000_t75" stroked="false">
              <v:imagedata r:id="rId1" o:title=""/>
            </v:shape>
            <v:shape style="position:absolute;left:8916;top:0;width:642;height:1423" type="#_x0000_t75" stroked="false">
              <v:imagedata r:id="rId2" o:title=""/>
            </v:shape>
            <v:shape style="position:absolute;left:7142;top:921;width:4229;height:1315" type="#_x0000_t75" stroked="false">
              <v:imagedata r:id="rId3" o:title="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pt;margin-top:50.222103pt;width:202.35pt;height:130.0500pt;mso-position-horizontal-relative:page;mso-position-vertical-relative:page;z-index:-142984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003D70"/>
                    <w:spacing w:val="9"/>
                    <w:w w:val="110"/>
                    <w:sz w:val="58"/>
                  </w:rPr>
                  <w:t>SCHOOL</w:t>
                </w:r>
                <w:r>
                  <w:rPr>
                    <w:rFonts w:ascii="Calibri"/>
                    <w:b/>
                    <w:color w:val="003D70"/>
                    <w:spacing w:val="39"/>
                    <w:w w:val="110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11"/>
                    <w:w w:val="110"/>
                    <w:sz w:val="58"/>
                  </w:rPr>
                  <w:t>OF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003D70"/>
                    <w:spacing w:val="8"/>
                    <w:w w:val="105"/>
                    <w:sz w:val="58"/>
                  </w:rPr>
                  <w:t>BUSINESS</w:t>
                </w:r>
                <w:r>
                  <w:rPr>
                    <w:rFonts w:ascii="Calibri"/>
                    <w:b/>
                    <w:color w:val="003D70"/>
                    <w:spacing w:val="130"/>
                    <w:w w:val="105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10"/>
                    <w:w w:val="105"/>
                    <w:sz w:val="58"/>
                  </w:rPr>
                  <w:t>AND</w:t>
                </w:r>
                <w:r>
                  <w:rPr>
                    <w:rFonts w:ascii="Calibri"/>
                    <w:b/>
                    <w:color w:val="003D70"/>
                    <w:spacing w:val="36"/>
                    <w:w w:val="109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10"/>
                    <w:w w:val="105"/>
                    <w:sz w:val="58"/>
                  </w:rPr>
                  <w:t>TECHNOLOGY</w:t>
                </w:r>
                <w:r>
                  <w:rPr>
                    <w:rFonts w:ascii="Calibri"/>
                    <w:b/>
                    <w:color w:val="003D70"/>
                    <w:spacing w:val="11"/>
                    <w:w w:val="109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11"/>
                    <w:w w:val="105"/>
                    <w:sz w:val="58"/>
                  </w:rPr>
                  <w:t>MANAGEMENT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5.107391pt;margin-top:48.9151pt;width:211.4362pt;height:65.7308pt;mso-position-horizontal-relative:page;mso-position-vertical-relative:page;z-index:-142624" type="#_x0000_t75" stroked="false">
          <v:imagedata r:id="rId1" o:title=""/>
        </v:shape>
      </w:pict>
    </w:r>
    <w:r>
      <w:rPr/>
      <w:pict>
        <v:shape style="position:absolute;margin-left:48.891602pt;margin-top:51.192802pt;width:216pt;height:97.05pt;mso-position-horizontal-relative:page;mso-position-vertical-relative:page;z-index:-142600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7B8041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7B8041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7B8041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7B8041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7B8041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57.108398pt;margin-top:-.78947pt;width:255.7pt;height:204.45pt;mso-position-horizontal-relative:page;mso-position-vertical-relative:page;z-index:-142576" coordorigin="7142,-16" coordsize="5114,4089">
          <v:group style="position:absolute;left:7425;top:0;width:4815;height:4074" coordorigin="7425,0" coordsize="4815,4074">
            <v:shape style="position:absolute;left:7425;top:0;width:4815;height:4074" coordorigin="7425,0" coordsize="4815,4074" path="m7627,0l7576,138,7511,365,7463,599,7435,839,7425,1085,7436,1331,7466,1571,7515,1805,7581,2032,7664,2251,7764,2461,7879,2662,8009,2853,8152,3033,8309,3201,8478,3357,8659,3500,8851,3629,9052,3742,9263,3841,9483,3923,9710,3988,9944,4035,10184,4064,10430,4073,10676,4062,10916,4032,11150,3984,11377,3918,11596,3834,11713,3779,10429,3779,10208,3770,9991,3745,9780,3702,9575,3643,9377,3569,9187,3481,9005,3378,8832,3262,8669,3133,8517,2993,8375,2841,8246,2679,8129,2506,8025,2325,7935,2135,7860,1938,7800,1733,7757,1523,7730,1306,7720,1084,7728,863,7754,646,7797,435,7855,230,7929,32,7944,0,7627,0e" filled="true" fillcolor="#414042" stroked="false">
              <v:path arrowok="t"/>
              <v:fill type="solid"/>
            </v:shape>
            <v:shape style="position:absolute;left:7425;top:0;width:4815;height:4074" coordorigin="7425,0" coordsize="4815,4074" path="m12240,3073l12186,3123,12023,3253,11851,3370,11670,3474,11480,3563,11283,3639,11078,3698,10867,3742,10651,3769,10429,3779,11713,3779,11806,3735,12007,3620,12198,3490,12240,3457,12240,3073e" filled="true" fillcolor="#414042" stroked="false">
              <v:path arrowok="t"/>
              <v:fill type="solid"/>
            </v:shape>
          </v:group>
          <v:group style="position:absolute;left:8280;top:1669;width:516;height:530" coordorigin="8280,1669" coordsize="516,530">
            <v:shape style="position:absolute;left:8280;top:1669;width:516;height:530" coordorigin="8280,1669" coordsize="516,530" path="m8579,1669l8575,1691,8580,1710,8577,1724,8567,1736,8547,1748,8367,1833,8352,1841,8305,1886,8282,1948,8280,1966,8280,1985,8293,2049,8327,2119,8373,2168,8441,2197,8458,2199,8476,2199,8541,2181,8568,2168,8464,2168,8446,2167,8387,2138,8344,2082,8322,2024,8320,2005,8320,1985,8344,1923,8405,1876,8582,1793,8601,1789,8636,1789,8579,1669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29,1986l8720,1998,8727,2019,8729,2035,8675,2084,8524,2155,8464,2168,8568,2168,8708,2102,8728,2096,8745,2095,8781,2095,8729,1986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81,2095l8745,2095,8760,2101,8773,2114,8785,2133,8796,2128,8781,2095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636,1789l8601,1789,8616,1793,8628,1805,8638,1824,8641,1829,8652,1824,8636,1789xe" filled="true" fillcolor="#414042" stroked="false">
              <v:path arrowok="t"/>
              <v:fill type="solid"/>
            </v:shape>
          </v:group>
          <v:group style="position:absolute;left:8563;top:2222;width:652;height:613" coordorigin="8563,2222" coordsize="652,613">
            <v:shape style="position:absolute;left:8563;top:2222;width:652;height:613" coordorigin="8563,2222" coordsize="652,613" path="m8934,2324l8880,2324,8858,2823,8870,2835,8959,2750,8915,2750,8934,2324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06,2477l9103,2492,9118,2511,9125,2526,9126,2539,9120,2552,9107,2567,8915,2750,8959,2750,9142,2575,9155,2568,9193,2568,9106,2477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572,2499l8563,2507,8669,2619,8665,2595,8653,2579,8648,2565,8650,2551,8659,2537,8672,2524,8608,2524,8592,2516,8573,2500,8572,2499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93,2568l9155,2568,9168,2569,9184,2579,9205,2598,9214,2590,9193,2568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863,2222l8866,2247,8875,2264,8880,2283,8638,2514,8623,2522,8608,2524,8672,2524,8674,2522,8880,2324,8934,2324,8935,2298,8863,2222xe" filled="true" fillcolor="#414042" stroked="false">
              <v:path arrowok="t"/>
              <v:fill type="solid"/>
            </v:shape>
          </v:group>
          <v:group style="position:absolute;left:9100;top:2652;width:360;height:437" coordorigin="9100,2652" coordsize="360,437">
            <v:shape style="position:absolute;left:9100;top:2652;width:360;height:437" coordorigin="9100,2652" coordsize="360,437" path="m9107,2990l9100,3001,9237,3088,9227,3065,9215,3051,9211,3037,9214,3021,9224,3002,9143,3002,9127,3000,9107,2990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323,2652l9323,2667,9337,2681,9344,2695,9169,2985,9143,3002,9224,3002,9389,2748,9402,2737,9417,2734,9452,2734,9323,2652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452,2734l9417,2734,9433,2738,9453,2749,9460,2739,9452,2734xe" filled="true" fillcolor="#414042" stroked="false">
              <v:path arrowok="t"/>
              <v:fill type="solid"/>
            </v:shape>
          </v:group>
          <v:group style="position:absolute;left:9556;top:2804;width:423;height:483" coordorigin="9556,2804" coordsize="423,483">
            <v:shape style="position:absolute;left:9556;top:2804;width:423;height:483" coordorigin="9556,2804" coordsize="423,483" path="m9556,2804l9556,2818,9577,2828,9588,2841,9593,2860,9595,2887,9609,3275,9640,3286,9697,3221,9660,3221,9650,2884,9657,2873,9671,2868,9728,2868,9728,2866,9556,28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833,2904l9855,2927,9871,2939,9878,2951,9876,2965,9868,2980,9852,2998,9660,3221,9697,3221,9906,2982,9922,2971,9938,2965,9955,2964,9975,2964,9978,2957,9833,29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975,2964l9955,2964,9974,2969,9975,296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728,2868l9671,2868,9693,2870,9724,2878,9728,2868xe" filled="true" fillcolor="#414042" stroked="false">
              <v:path arrowok="t"/>
              <v:fill type="solid"/>
            </v:shape>
          </v:group>
          <v:group style="position:absolute;left:10035;top:2974;width:372;height:441" coordorigin="10035,2974" coordsize="372,441">
            <v:shape style="position:absolute;left:10035;top:2974;width:372;height:441" coordorigin="10035,2974" coordsize="372,441" path="m10036,3373l10035,3386,10387,3415,10393,3384,10311,3384,10211,3375,10084,3375,10055,3375,10036,3373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6,3317l10387,3333,10376,3355,10364,3370,10350,3380,10333,3384,10393,3384,10406,3317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082,2974l10081,2987,10122,2993,10137,3004,10144,3021,10144,3045,10120,3336,10115,3356,10104,3369,10084,3375,10211,3375,10192,3373,10179,3361,10176,3337,10188,3195,10359,3195,10360,3181,10308,3181,10190,3171,10203,3008,10400,3008,10401,3000,10082,2974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59,3195l10188,3195,10310,3206,10326,3212,10336,3229,10341,3260,10353,3261,10359,319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63,3135l10349,3144,10340,3168,10327,3179,10308,3181,10360,3181,10363,313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0,3008l10203,3008,10347,3020,10361,3025,10373,3037,10382,3058,10386,3092,10398,3093,10400,3008xe" filled="true" fillcolor="#414042" stroked="false">
              <v:path arrowok="t"/>
              <v:fill type="solid"/>
            </v:shape>
          </v:group>
          <v:group style="position:absolute;left:10568;top:2960;width:593;height:453" coordorigin="10568,2960" coordsize="593,453">
            <v:shape style="position:absolute;left:10568;top:2960;width:593;height:453" coordorigin="10568,2960" coordsize="593,453" path="m10692,3014l10611,3014,10627,3020,10637,3034,10644,3058,10704,3343,10704,3366,10697,3381,10683,3391,10661,3397,10650,3400,10653,3412,10837,3373,10836,3367,10794,3367,10777,3362,10765,3349,10757,3326,10757,3326,10738,3215,10753,3213,10796,3205,10807,3204,10732,3204,10692,3014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35,3361l10817,3365,10794,3367,10836,3367,10835,3361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925,3203l10818,3203,10833,3209,10850,3219,10869,3230,10891,3244,10958,3287,10974,3297,11035,3323,11069,3327,11088,3326,11110,3324,11134,3319,11161,3313,11147,3303,11127,3303,11108,3301,11034,3274,10937,3211,10925,32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1146,3303l11127,3303,11147,3303,11146,33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78,2976l10773,2976,10794,2979,10812,2985,10859,3034,10873,3095,10871,3115,10831,3174,10771,3197,10732,3204,10807,3204,10818,3203,10925,3203,10918,3198,10902,3186,10890,3174,10880,3161,10896,3148,10909,3133,10919,3117,10926,3099,10930,3080,10931,3060,10928,3039,10895,2987,10882,2978,10878,2976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04,2960l10720,2969,10582,3003,10568,3007,10570,3019,10589,3015,10611,3014,10692,3014,10687,2990,10698,2986,10707,2984,10721,2981,10749,2977,10773,2976,10878,2976,10866,2971,10847,2965,10827,2961,10804,2960xe" filled="true" fillcolor="#414042" stroked="false">
              <v:path arrowok="t"/>
              <v:fill type="solid"/>
            </v:shape>
          </v:group>
          <v:group style="position:absolute;left:11165;top:2763;width:354;height:469" coordorigin="11165,2763" coordsize="354,469">
            <v:shape style="position:absolute;left:11165;top:2763;width:354;height:469" coordorigin="11165,2763" coordsize="354,469" path="m11280,3141l11268,3146,11325,3232,11335,3227,11336,3222,11339,3217,11345,3214,11355,3211,11372,3208,11394,3203,11418,3196,11440,3188,11364,3188,11346,3185,11328,3178,11311,3169,11295,3157,11280,3141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44,2763l11335,2767,11333,2774,11332,2776,11327,2778,11316,2782,11305,2784,11291,2787,11273,2791,11203,2826,11166,2889,11165,2907,11167,2924,11206,2978,11270,3003,11345,3014,11363,3017,11430,3034,11478,3093,11477,3111,11436,3168,11364,3188,11440,3188,11490,3148,11518,3081,11518,3064,11488,3001,11428,2969,11335,2952,11316,2949,11249,2930,11205,2887,11205,2870,11210,2853,11255,2812,11291,2804,11372,2804,11344,2763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72,2804l11291,2804,11310,2805,11329,2809,11347,2816,11365,2826,11381,2839,11391,2834,11372,2804xe" filled="true" fillcolor="#414042" stroked="false">
              <v:path arrowok="t"/>
              <v:fill type="solid"/>
            </v:shape>
          </v:group>
          <v:group style="position:absolute;left:11492;top:2576;width:376;height:430" coordorigin="11492,2576" coordsize="376,430">
            <v:shape style="position:absolute;left:11492;top:2576;width:376;height:430" coordorigin="11492,2576" coordsize="376,430" path="m11620,2668l11539,2668,11553,2675,11568,2691,11747,2936,11754,2953,11753,2967,11745,2980,11729,2995,11737,3006,11857,2917,11824,2917,11809,2915,11796,2906,11783,2891,11620,2668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867,2910l11840,2912,11824,2917,11857,2917,11867,2910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622,2576l11492,2672,11504,2679,11523,2670,11539,2668,11620,2668,11615,2662,11603,2643,11600,2627,11603,2614,11613,2600,11629,2587,11622,2576xe" filled="true" fillcolor="#414042" stroked="false">
              <v:path arrowok="t"/>
              <v:fill type="solid"/>
            </v:shape>
          </v:group>
          <v:group style="position:absolute;left:11729;top:2191;width:512;height:504" coordorigin="11729,2191" coordsize="512,504">
            <v:shape style="position:absolute;left:11729;top:2191;width:512;height:504" coordorigin="11729,2191" coordsize="512,504" path="m11947,2379l11864,2379,12119,2604,12129,2619,12132,2633,12126,2649,12112,2668,12096,2686,12106,2695,12214,2571,12179,2571,12164,2567,12147,2555,11947,237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235,2529l12210,2556,12194,2568,12179,2571,12214,2571,12240,2542,12240,2533,12235,252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737,2472l11729,2481,11803,2561,11807,2547,11790,2524,11780,2506,11777,2491,11780,2478,11782,2474,11741,2474,11737,2472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984,2191l11976,2200,11981,2207,11976,2215,11758,2463,11755,2466,11752,2470,11748,2472,11744,2474,11741,2474,11782,2474,11787,2466,11864,2379,11947,2379,11900,2338,11977,2250,11988,2241,12001,2237,12049,2237,11984,2191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049,2237l12001,2237,12017,2240,12038,2248,12064,2263,12072,2254,12049,2237e" filled="true" fillcolor="#414042" stroked="false">
              <v:path arrowok="t"/>
              <v:fill type="solid"/>
            </v:shape>
          </v:group>
          <v:group style="position:absolute;left:12060;top:1719;width:181;height:385" coordorigin="12060,1719" coordsize="181,385">
            <v:shape style="position:absolute;left:12060;top:1719;width:181;height:385" coordorigin="12060,1719" coordsize="181,385" path="m12240,1719l12191,1825,12212,1812,12223,1800,12234,1797,12240,1797,12240,1719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797l12234,1797,12240,1801,12240,1797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135,1944l12060,2104,12077,2099,12087,2084,12100,2072,12116,2064,12137,2058,12166,2053,12240,2043,12240,2001,12159,2001,12143,1999,12135,1991,12136,1975,12146,1949,12135,1944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990l12159,2001,12240,2001,12240,1990xe" filled="true" fillcolor="#414042" stroked="false">
              <v:path arrowok="t"/>
              <v:fill type="solid"/>
            </v:shape>
          </v:group>
          <v:group style="position:absolute;left:8246;top:1386;width:129;height:126" coordorigin="8246,1386" coordsize="129,126">
            <v:shape style="position:absolute;left:8246;top:1386;width:129;height:126" coordorigin="8246,1386" coordsize="129,126" path="m8296,1386l8276,1394,8260,1408,8249,1427,8246,1450,8249,1470,8259,1487,8275,1501,8296,1509,8323,1512,8343,1504,8359,1489,8370,1471,8374,1448,8374,1446,8323,1388,8296,1386xe" filled="true" fillcolor="#414042" stroked="false">
              <v:path arrowok="t"/>
              <v:fill type="solid"/>
            </v:shape>
          </v:group>
          <v:group style="position:absolute;left:8083;top:626;width:454;height:542" coordorigin="8083,626" coordsize="454,542">
            <v:shape style="position:absolute;left:8083;top:626;width:454;height:542" coordorigin="8083,626" coordsize="454,542" path="m8503,1080l8117,1080,8459,1110,8475,1119,8483,1137,8483,1165,8483,1167,8496,1168,8503,1080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37,722l8179,722,8443,743,8092,1029,8083,1133,8100,1114,8107,1096,8117,1080,8503,1080,8503,1076,8458,1076,8433,1076,8148,1052,8536,738,8537,722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09,1014l8493,1036,8487,1058,8476,1071,8458,1076,8503,1076,8509,1014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125,626l8112,781,8126,771,8132,744,8141,729,8156,722,8179,722,8537,722,8537,721,8154,688,8142,679,8137,660,8137,627,8125,626xe" filled="true" fillcolor="#414042" stroked="false">
              <v:path arrowok="t"/>
              <v:fill type="solid"/>
            </v:shape>
          </v:group>
          <v:group style="position:absolute;left:8238;top:41;width:442;height:479" coordorigin="8238,41" coordsize="442,479">
            <v:shape style="position:absolute;left:8238;top:41;width:442;height:479" coordorigin="8238,41" coordsize="442,479" path="m8473,41l8402,52,8338,89,8285,148,8254,206,8240,265,8238,304,8239,323,8259,393,8302,454,8367,499,8442,519,8461,519,8531,501,8593,460,8595,457,8464,457,8443,455,8381,439,8322,404,8276,349,8256,278,8257,258,8281,189,8330,135,8397,107,8435,102,8608,102,8599,94,8547,60,8491,42,8473,41xe" filled="true" fillcolor="#414042" stroked="false">
              <v:path arrowok="t"/>
              <v:fill type="solid"/>
            </v:shape>
            <v:shape style="position:absolute;left:8238;top:41;width:442;height:479" coordorigin="8238,41" coordsize="442,479" path="m8608,102l8435,102,8455,103,8475,105,8539,123,8601,162,8645,218,8660,289,8658,309,8637,367,8588,421,8521,452,8464,457,8595,457,8642,398,8669,336,8679,265,8679,258,8665,187,8627,122,8614,108,8608,102xe" filled="true" fillcolor="#414042" stroked="false">
              <v:path arrowok="t"/>
              <v:fill type="solid"/>
            </v:shape>
          </v:group>
          <v:group style="position:absolute;left:8771;top:0;width:62;height:64" coordorigin="8771,0" coordsize="62,64">
            <v:shape style="position:absolute;left:8771;top:0;width:62;height:64" coordorigin="8771,0" coordsize="62,64" path="m8833,0l8794,0,8796,14,8790,29,8778,47,8771,55,8781,63,8833,0xe" filled="true" fillcolor="#414042" stroked="false">
              <v:path arrowok="t"/>
              <v:fill type="solid"/>
            </v:shape>
          </v:group>
          <v:group style="position:absolute;left:12004;top:0;width:198;height:283" coordorigin="12004,0" coordsize="198,283">
            <v:shape style="position:absolute;left:12004;top:0;width:198;height:283" coordorigin="12004,0" coordsize="198,283" path="m12005,0l12004,0,12004,1,12005,0xe" filled="true" fillcolor="#414042" stroked="false">
              <v:path arrowok="t"/>
              <v:fill type="solid"/>
            </v:shape>
            <v:shape style="position:absolute;left:12004;top:0;width:198;height:283" coordorigin="12004,0" coordsize="198,283" path="m12202,0l12146,0,12144,6,12127,81,12124,100,12121,117,12119,134,12119,151,12120,167,12146,238,12174,283,12179,266,12172,248,12167,229,12164,210,12163,191,12164,171,12166,150,12170,129,12191,37,12197,15,12202,0xe" filled="true" fillcolor="#414042" stroked="false">
              <v:path arrowok="t"/>
              <v:fill type="solid"/>
            </v:shape>
          </v:group>
          <v:group style="position:absolute;left:12193;top:317;width:48;height:152" coordorigin="12193,317" coordsize="48,152">
            <v:shape style="position:absolute;left:12193;top:317;width:48;height:152" coordorigin="12193,317" coordsize="48,152" path="m12205,317l12193,321,12236,468,12240,467,12240,426,12239,419,12240,416,12240,361,12238,360,12223,352,12213,338,12205,317xe" filled="true" fillcolor="#414042" stroked="false">
              <v:path arrowok="t"/>
              <v:fill type="solid"/>
            </v:shape>
          </v:group>
          <v:group style="position:absolute;left:8741;top:0;width:3364;height:2759" coordorigin="8741,0" coordsize="3364,2759">
            <v:shape style="position:absolute;left:8741;top:0;width:3364;height:2759" coordorigin="8741,0" coordsize="3364,2759" path="m9806,0l9132,0,9063,88,8990,195,8927,309,8871,427,8825,550,8789,678,8762,809,8746,944,8741,1082,8747,1220,8764,1355,8791,1486,8828,1613,8875,1736,8931,1854,8995,1967,9068,2074,9149,2175,9237,2270,9332,2357,9433,2437,9541,2510,9654,2573,9772,2629,9895,2675,10023,2711,10154,2738,10289,2754,10427,2759,10565,2753,10700,2736,10831,2709,10959,2672,11081,2625,11200,2569,11312,2505,11420,2432,11521,2351,11555,2319,10426,2319,10324,2315,10225,2303,10128,2284,10033,2257,9942,2223,9855,2182,9771,2135,9692,2082,9617,2022,9547,1958,9482,1888,9422,1813,9369,1734,9321,1651,9280,1564,9245,1473,9218,1379,9198,1282,9185,1183,9181,1081,9185,979,9197,879,9216,782,9243,688,9277,597,9318,510,9365,426,9418,347,9477,272,9542,202,9612,137,9686,77,9766,23,9806,0xe" filled="true" fillcolor="#414042" stroked="false">
              <v:path arrowok="t"/>
              <v:fill type="solid"/>
            </v:shape>
            <v:shape style="position:absolute;left:8741;top:0;width:3364;height:2759" coordorigin="8741,0" coordsize="3364,2759" path="m11713,0l11039,0,11074,20,11153,73,11228,132,11298,197,11363,266,11423,341,11476,420,11524,503,11565,591,11600,681,11627,775,11647,872,11660,972,11664,1074,11660,1176,11649,1275,11629,1372,11602,1466,11568,1557,11527,1645,11480,1728,11427,1808,11368,1883,11303,1953,11233,2018,11159,2077,11080,2131,10996,2179,10909,2220,10818,2255,10724,2282,10627,2302,10528,2315,10426,2319,11555,2319,11615,2263,11703,2168,11783,2067,11855,1959,11919,1846,11974,1728,12020,1604,12057,1477,12083,1345,12099,1211,12104,1073,12098,935,12082,800,12054,669,12017,541,11970,418,11914,300,11850,187,11777,80,11713,0xe" filled="true" fillcolor="#414042" stroked="false">
              <v:path arrowok="t"/>
              <v:fill type="solid"/>
            </v:shape>
          </v:group>
          <v:group style="position:absolute;left:9444;top:2152;width:329;height:311" coordorigin="9444,2152" coordsize="329,311">
            <v:shape style="position:absolute;left:9444;top:2152;width:329;height:311" coordorigin="9444,2152" coordsize="329,311" path="m9609,2406l9604,2413,9679,2463,9684,2456,9668,2445,9664,2441,9672,2427,9679,2414,9626,2414,9609,240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8,2286l9710,2286,9711,2286,9650,2395,9638,2411,9626,2414,9679,2414,9741,2301,9748,2288,9753,2287,9769,2287,9768,228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611,2202l9576,2202,9576,2203,9550,2378,9559,2384,9621,2344,9590,2344,9611,220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449,2301l9444,2308,9503,2347,9507,2339,9495,2328,9493,2316,9498,2308,9465,2308,9449,2301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24,2257l9590,2344,9621,2344,9710,2286,9768,2286,9724,2257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565,2152l9567,2165,9571,2177,9559,2197,9479,2302,9465,2308,9498,2308,9505,2296,9576,2202,9611,2202,9613,2184,9565,215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9,2287l9753,2287,9768,2296,9773,2289,9769,2287xe" filled="true" fillcolor="#ffffff" stroked="false">
              <v:path arrowok="t"/>
              <v:fill type="solid"/>
            </v:shape>
          </v:group>
          <v:group style="position:absolute;left:9805;top:2351;width:226;height:223" coordorigin="9805,2351" coordsize="226,223">
            <v:shape style="position:absolute;left:9805;top:2351;width:226;height:223" coordorigin="9805,2351" coordsize="226,223" path="m9916,2351l9849,2372,9807,2435,9805,2453,9806,2470,9845,2532,9909,2560,9929,2564,9944,2568,9949,2570,9951,2571,9954,2574,9976,2549,9926,2549,9906,2547,9850,2501,9844,2463,9847,2441,9875,2387,9924,2367,9968,2367,9968,2366,9937,2354,9916,2351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92,2532l9977,2533,9961,2542,9944,2548,9926,2549,9976,2549,9992,2532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68,2367l9924,2367,9943,2368,9964,2374,9982,2386,9995,2402,10003,2421,10005,2443,10014,2446,10031,2396,10026,2395,10020,2395,10014,2392,10004,2386,9990,2377,9968,2367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10024,2394l10021,2395,10026,2395,10024,2394xe" filled="true" fillcolor="#ffffff" stroked="false">
              <v:path arrowok="t"/>
              <v:fill type="solid"/>
            </v:shape>
          </v:group>
          <v:group style="position:absolute;left:10072;top:2418;width:288;height:230" coordorigin="10072,2418" coordsize="288,230">
            <v:shape style="position:absolute;left:10072;top:2418;width:288;height:230" coordorigin="10072,2418" coordsize="288,230" path="m10336,2475l10302,2475,10293,2612,10284,2626,10263,2627,10261,2635,10350,2647,10351,2639,10333,2636,10327,2634,10330,2579,10336,2475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81,2458l10145,2458,10197,2627,10208,2628,10238,2579,10218,2579,10181,245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13,2418l10115,2427,10128,2435,10127,2460,10102,2582,10092,2600,10073,2601,10072,2610,10141,2619,10131,2608,10120,2598,10121,2572,10144,2458,10181,2458,10170,2425,10113,241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02,2443l10218,2579,10238,2579,10302,2475,10336,2475,10337,2460,10341,2457,10359,2457,10359,2451,10302,2443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59,2457l10341,2457,10358,2459,10359,2457xe" filled="true" fillcolor="#ffffff" stroked="false">
              <v:path arrowok="t"/>
              <v:fill type="solid"/>
            </v:shape>
          </v:group>
          <v:group style="position:absolute;left:10433;top:2431;width:257;height:217" coordorigin="10433,2431" coordsize="257,217">
            <v:shape style="position:absolute;left:10433;top:2431;width:257;height:217" coordorigin="10433,2431" coordsize="257,217" path="m10541,2442l10433,2452,10452,2460,10468,2466,10485,2482,10543,2541,10486,2619,10470,2633,10451,2638,10452,2647,10531,2639,10531,2634,10513,2634,10506,2631,10506,2624,10505,2620,10508,2615,10516,2604,10554,2552,10601,2552,10574,2524,10582,2513,10563,2513,10527,2476,10520,2469,10518,2466,10517,2462,10516,2454,10525,2452,10542,2450,10541,244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01,2552l10554,2552,10602,2601,10607,2607,10610,2612,10611,2616,10611,2622,10605,2624,10591,2625,10592,2634,10690,2625,10681,2616,10664,2612,10646,2599,10601,255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530,2631l10513,2634,10531,2634,10530,2631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38,2445l10596,2445,10601,2447,10602,2454,10602,2458,10599,2465,10563,2513,10582,2513,10611,2472,10627,2453,10638,2445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60,2431l10578,2438,10579,2447,10596,2445,10638,2445,10641,2443,10661,2439,10660,2431xe" filled="true" fillcolor="#ffffff" stroked="false">
              <v:path arrowok="t"/>
              <v:fill type="solid"/>
            </v:shape>
          </v:group>
          <v:group style="position:absolute;left:10761;top:2360;width:214;height:221" coordorigin="10761,2360" coordsize="214,221">
            <v:shape style="position:absolute;left:10761;top:2360;width:214;height:221" coordorigin="10761,2360" coordsize="214,221" path="m10922,2360l10915,2362,10913,2364,10912,2365,10909,2366,10899,2367,10882,2369,10859,2372,10793,2402,10761,2467,10761,2486,10763,2506,10803,2566,10858,2580,10880,2578,10904,2572,10926,2563,10877,2563,10860,2560,10803,2507,10792,2465,10793,2447,10840,2390,10863,2382,10930,2382,10922,236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74,2490l10959,2511,10949,2528,10935,2542,10918,2554,10895,2563,10877,2563,10926,2563,10944,2554,10958,2548,10963,2547,10969,2547,10974,249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69,2547l10965,2547,10969,2547,10969,2547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30,2382l10863,2382,10882,2382,10900,2387,10916,2397,10930,2412,10939,2409,10930,2382xe" filled="true" fillcolor="#ffffff" stroked="false">
              <v:path arrowok="t"/>
              <v:fill type="solid"/>
            </v:shape>
          </v:group>
          <v:group style="position:absolute;left:10984;top:2224;width:202;height:235" coordorigin="10984,2224" coordsize="202,235">
            <v:shape style="position:absolute;left:10984;top:2224;width:202;height:235" coordorigin="10984,2224" coordsize="202,235" path="m11067,2333l11010,2333,11028,2344,11169,2459,11186,2450,11182,2412,11165,2412,11067,2333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66,2258l11141,2258,11146,2267,11148,2271,11150,2277,11151,2292,11165,2412,11182,2412,11165,2263,11166,2258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069,2284l10984,2331,10995,2335,11010,2333,11067,2333,11059,2327,11055,2322,11050,2312,11050,2305,11073,2292,11069,2284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78,2224l11111,2261,11115,2269,11132,2259,11141,2258,11166,2258,11168,2245,11182,2232,11178,2224xe" filled="true" fillcolor="#ffffff" stroked="false">
              <v:path arrowok="t"/>
              <v:fill type="solid"/>
            </v:shape>
          </v:group>
          <v:group style="position:absolute;left:11222;top:2136;width:190;height:209" coordorigin="11222,2136" coordsize="190,209">
            <v:shape style="position:absolute;left:11222;top:2136;width:190;height:209" coordorigin="11222,2136" coordsize="190,209" path="m11298,2188l11249,2188,11262,2200,11347,2310,11349,2323,11336,2338,11342,2345,11410,2292,11381,2292,11367,2278,11298,2188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411,2291l11395,2292,11410,2292,11411,2291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291,2136l11222,2190,11233,2192,11249,2188,11298,2188,11285,2171,11284,2157,11297,2143,11291,2136xe" filled="true" fillcolor="#ffffff" stroked="false">
              <v:path arrowok="t"/>
              <v:fill type="solid"/>
            </v:shape>
          </v:group>
          <v:group style="position:absolute;left:9890;top:156;width:527;height:921" coordorigin="9890,156" coordsize="527,921">
            <v:shape style="position:absolute;left:9890;top:156;width:527;height:921" coordorigin="9890,156" coordsize="527,921" path="m10116,156l10053,227,10000,303,9956,384,9923,470,9901,561,9891,656,9890,705,9893,756,9907,859,9934,966,9974,1077,9987,1048,10001,1018,10031,959,10065,898,10102,837,10144,775,10190,713,10240,649,10295,585,10354,520,10417,455,10116,156xe" filled="true" fillcolor="#4c4d4f" stroked="false">
              <v:path arrowok="t"/>
              <v:fill type="solid"/>
            </v:shape>
          </v:group>
          <v:group style="position:absolute;left:9892;top:1077;width:528;height:921" coordorigin="9892,1077" coordsize="528,921">
            <v:shape style="position:absolute;left:9892;top:1077;width:528;height:921" coordorigin="9892,1077" coordsize="528,921" path="m9974,1077l9934,1188,9908,1295,9894,1398,9892,1449,9893,1498,9904,1593,9927,1684,9960,1769,10004,1850,10058,1926,10121,1997,10420,1696,10388,1664,10357,1631,10298,1567,10243,1503,10192,1440,10146,1377,10104,1316,10066,1255,10031,1195,10001,1135,9987,1106,9974,1077xe" filled="true" fillcolor="#454547" stroked="false">
              <v:path arrowok="t"/>
              <v:fill type="solid"/>
            </v:shape>
          </v:group>
          <v:group style="position:absolute;left:9687;top:120;width:435;height:1909" coordorigin="9687,120" coordsize="435,1909">
            <v:shape style="position:absolute;left:9687;top:120;width:435;height:1909" coordorigin="9687,120" coordsize="435,1909" path="m10080,120l10002,206,9932,296,9872,390,9819,489,9776,590,9741,694,9715,799,9697,907,9688,1015,9687,1069,9688,1123,9693,1201,9702,1278,9716,1355,9735,1431,9758,1506,9785,1580,9817,1653,9853,1724,9894,1793,9939,1861,9987,1924,10026,1970,10067,2014,10081,2029,10119,1999,10121,1997,10088,1962,10058,1926,10004,1850,9960,1769,9927,1684,9904,1593,9893,1498,9892,1449,9894,1398,9908,1295,9934,1188,9974,1077,9952,1021,9919,912,9898,807,9890,705,9891,656,9901,561,9923,470,9956,384,10000,303,10053,227,10116,156,10080,120xe" filled="true" fillcolor="#414042" stroked="false">
              <v:path arrowok="t"/>
              <v:fill type="solid"/>
            </v:shape>
          </v:group>
          <v:group style="position:absolute;left:10419;top:154;width:528;height:920" coordorigin="10419,154" coordsize="528,920">
            <v:shape style="position:absolute;left:10419;top:154;width:528;height:920" coordorigin="10419,154" coordsize="528,920" path="m10718,154l10419,455,10451,487,10482,520,10541,584,10596,648,10646,711,10693,774,10735,835,10773,896,10807,956,10838,1016,10864,1074,10886,1018,10919,909,10939,804,10946,703,10945,653,10934,558,10912,468,10879,382,10835,301,10781,225,10750,189,10718,154xe" filled="true" fillcolor="#454547" stroked="false">
              <v:path arrowok="t"/>
              <v:fill type="solid"/>
            </v:shape>
          </v:group>
          <v:group style="position:absolute;left:10422;top:1074;width:527;height:921" coordorigin="10422,1074" coordsize="527,921">
            <v:shape style="position:absolute;left:10422;top:1074;width:527;height:921" coordorigin="10422,1074" coordsize="527,921" path="m10864,1074l10838,1133,10808,1192,10774,1253,10736,1314,10694,1376,10648,1439,10598,1502,10544,1566,10485,1631,10422,1696,10723,1995,10785,1924,10839,1848,10882,1767,10915,1681,10937,1590,10948,1495,10948,1446,10946,1395,10932,1292,10905,1185,10886,1130,10864,1074xe" filled="true" fillcolor="#4c4d4f" stroked="false">
              <v:path arrowok="t"/>
              <v:fill type="solid"/>
            </v:shape>
          </v:group>
          <v:group style="position:absolute;left:10718;top:118;width:435;height:1909" coordorigin="10718,118" coordsize="435,1909">
            <v:shape style="position:absolute;left:10718;top:118;width:435;height:1909" coordorigin="10718,118" coordsize="435,1909" path="m10753,118l10718,154,10750,189,10781,225,10835,301,10879,382,10912,468,10934,558,10945,653,10946,703,10944,753,10931,856,10904,963,10864,1074,10886,1130,10920,1239,10941,1344,10948,1446,10948,1495,10937,1590,10915,1681,10882,1767,10839,1848,10785,1924,10723,1995,10724,1997,10763,2027,10777,2012,10791,1997,10831,1952,10880,1890,10927,1824,10969,1756,11007,1686,11041,1613,11070,1540,11095,1465,11115,1389,11131,1313,11142,1235,11149,1158,11152,1065,11150,1011,11140,903,11122,795,11095,690,11060,586,11016,485,10963,387,10902,293,10832,203,10794,160,10753,118xe" filled="true" fillcolor="#414042" stroked="false">
              <v:path arrowok="t"/>
              <v:fill type="solid"/>
            </v:shape>
          </v:group>
          <v:group style="position:absolute;left:7842;top:0;width:4399;height:3659" coordorigin="7842,0" coordsize="4399,3659">
            <v:shape style="position:absolute;left:7842;top:0;width:4399;height:3659" coordorigin="7842,0" coordsize="4399,3659" path="m12240,2909l12108,3032,11953,3156,11788,3268,11615,3367,11434,3452,11245,3524,11050,3581,10848,3623,10641,3649,10430,3658,10218,3650,10011,3625,9809,3585,9613,3529,9424,3458,9243,3373,9069,3275,8904,3164,8748,3041,8603,2907,8467,2762,8344,2607,8232,2443,8133,2270,8047,2088,7975,1900,7918,1704,7877,1503,7851,1296,7842,1084,7850,873,7874,665,7915,464,7971,268,8042,79,8078,0e" filled="false" stroked="true" strokeweight="1.249pt" strokecolor="#414042">
              <v:path arrowok="t"/>
            </v:shape>
          </v:group>
          <v:group style="position:absolute;left:7932;top:0;width:4308;height:3567" coordorigin="7932,0" coordsize="4308,3567">
            <v:shape style="position:absolute;left:7932;top:0;width:4308;height:3567" coordorigin="7932,0" coordsize="4308,3567" path="m12240,2775l12187,2833,12048,2963,11898,3082,11739,3190,11572,3286,11398,3368,11216,3438,11027,3493,10833,3533,10633,3558,10429,3567,10225,3559,10025,3535,9830,3496,9642,3442,9459,3374,9284,3292,9116,3197,8957,3090,8807,2972,8666,2842,8536,2703,8417,2553,8309,2394,8213,2227,8131,2052,8061,1871,8006,1682,7966,1488,7941,1288,7932,1084,7940,880,7964,680,8003,485,8057,297,8125,114,8179,0e" filled="false" stroked="true" strokeweight="1.579pt" strokecolor="#414042">
              <v:path arrowok="t"/>
            </v:shape>
          </v:group>
          <v:group style="position:absolute;left:8661;top:0;width:3522;height:2838" coordorigin="8661,0" coordsize="3522,2838">
            <v:shape style="position:absolute;left:8661;top:0;width:3522;height:2838" coordorigin="8661,0" coordsize="3522,2838" path="m12183,1072l12177,1216,12160,1358,12133,1495,12094,1629,12046,1758,11988,1882,11921,2000,11846,2113,11762,2219,11670,2318,11571,2411,11466,2495,11354,2571,11235,2639,11112,2697,10983,2746,10850,2785,10712,2814,10571,2831,10427,2838,10283,2832,10141,2815,10004,2788,9870,2749,9741,2701,9617,2643,9499,2576,9386,2501,9280,2417,9180,2325,9088,2226,9004,2121,8928,2009,8860,1890,8802,1767,8753,1638,8714,1505,8685,1367,8668,1226,8661,1082,8667,938,8684,796,8711,659,8749,525,8798,396,8856,272,8923,154,8998,41,9031,0e" filled="false" stroked="true" strokeweight="1.249pt" strokecolor="#414042">
              <v:path arrowok="t"/>
            </v:shape>
            <v:shape style="position:absolute;left:11280;top:-12;width:915;height:1406" type="#_x0000_t75" stroked="false">
              <v:imagedata r:id="rId1" o:title=""/>
            </v:shape>
            <v:shape style="position:absolute;left:8916;top:0;width:642;height:1423" type="#_x0000_t75" stroked="false">
              <v:imagedata r:id="rId2" o:title=""/>
            </v:shape>
            <v:shape style="position:absolute;left:7142;top:1101;width:4229;height:1315" type="#_x0000_t75" stroked="false">
              <v:imagedata r:id="rId3" o:title=""/>
            </v:shape>
          </v:group>
          <w10:wrap type="none"/>
        </v:group>
      </w:pict>
    </w:r>
    <w:r>
      <w:rPr/>
      <w:pict>
        <v:shape style="position:absolute;margin-left:43pt;margin-top:55.265099pt;width:309.3pt;height:80.5pt;mso-position-horizontal-relative:page;mso-position-vertical-relative:page;z-index:-142552" type="#_x0000_t202" filled="false" stroked="false">
          <v:textbox inset="0,0,0,0">
            <w:txbxContent>
              <w:p>
                <w:pPr>
                  <w:spacing w:line="480" w:lineRule="exact" w:before="18"/>
                  <w:ind w:left="20" w:right="701" w:firstLine="0"/>
                  <w:jc w:val="left"/>
                  <w:rPr>
                    <w:rFonts w:ascii="Calibri" w:hAnsi="Calibri" w:cs="Calibri" w:eastAsia="Calibri"/>
                    <w:sz w:val="48"/>
                    <w:szCs w:val="48"/>
                  </w:rPr>
                </w:pPr>
                <w:r>
                  <w:rPr>
                    <w:rFonts w:ascii="Calibri"/>
                    <w:b/>
                    <w:color w:val="811C28"/>
                    <w:spacing w:val="3"/>
                    <w:w w:val="110"/>
                    <w:sz w:val="48"/>
                  </w:rPr>
                  <w:t>SCHOOL</w:t>
                </w:r>
                <w:r>
                  <w:rPr>
                    <w:rFonts w:ascii="Calibri"/>
                    <w:b/>
                    <w:color w:val="811C28"/>
                    <w:spacing w:val="12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2"/>
                    <w:w w:val="110"/>
                    <w:sz w:val="48"/>
                  </w:rPr>
                  <w:t>OF</w:t>
                </w:r>
                <w:r>
                  <w:rPr>
                    <w:rFonts w:ascii="Calibri"/>
                    <w:b/>
                    <w:color w:val="811C28"/>
                    <w:spacing w:val="13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3"/>
                    <w:w w:val="110"/>
                    <w:sz w:val="48"/>
                  </w:rPr>
                  <w:t>SOCIAL</w:t>
                </w:r>
                <w:r>
                  <w:rPr>
                    <w:rFonts w:ascii="Calibri"/>
                    <w:b/>
                    <w:color w:val="811C28"/>
                    <w:spacing w:val="13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4"/>
                    <w:w w:val="110"/>
                    <w:sz w:val="48"/>
                  </w:rPr>
                  <w:t>AND</w:t>
                </w:r>
                <w:r>
                  <w:rPr>
                    <w:rFonts w:ascii="Calibri"/>
                    <w:b/>
                    <w:color w:val="811C28"/>
                    <w:spacing w:val="28"/>
                    <w:w w:val="109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4"/>
                    <w:w w:val="105"/>
                    <w:sz w:val="48"/>
                  </w:rPr>
                  <w:t>BEH</w:t>
                </w:r>
                <w:r>
                  <w:rPr>
                    <w:rFonts w:ascii="Calibri"/>
                    <w:b/>
                    <w:color w:val="811C28"/>
                    <w:spacing w:val="-52"/>
                    <w:w w:val="105"/>
                    <w:sz w:val="48"/>
                  </w:rPr>
                  <w:t>A</w:t>
                </w:r>
                <w:r>
                  <w:rPr>
                    <w:rFonts w:ascii="Calibri"/>
                    <w:b/>
                    <w:color w:val="811C28"/>
                    <w:spacing w:val="4"/>
                    <w:w w:val="105"/>
                    <w:sz w:val="48"/>
                  </w:rPr>
                  <w:t>VIORA</w:t>
                </w:r>
                <w:r>
                  <w:rPr>
                    <w:rFonts w:ascii="Calibri"/>
                    <w:b/>
                    <w:color w:val="811C28"/>
                    <w:w w:val="105"/>
                    <w:sz w:val="48"/>
                  </w:rPr>
                  <w:t>L</w:t>
                </w:r>
                <w:r>
                  <w:rPr>
                    <w:rFonts w:ascii="Calibri"/>
                    <w:b/>
                    <w:color w:val="811C28"/>
                    <w:spacing w:val="88"/>
                    <w:w w:val="105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3"/>
                    <w:w w:val="105"/>
                    <w:sz w:val="48"/>
                  </w:rPr>
                  <w:t>SCIENCES</w:t>
                </w:r>
                <w:r>
                  <w:rPr>
                    <w:rFonts w:ascii="Calibri"/>
                    <w:sz w:val="48"/>
                  </w:rPr>
                </w:r>
              </w:p>
              <w:p>
                <w:pPr>
                  <w:spacing w:before="239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Depar</w:t>
                </w:r>
                <w:r>
                  <w:rPr>
                    <w:rFonts w:ascii="Calibri"/>
                    <w:b/>
                    <w:i/>
                    <w:color w:val="811C28"/>
                    <w:spacing w:val="1"/>
                    <w:sz w:val="32"/>
                  </w:rPr>
                  <w:t>tment</w:t>
                </w:r>
                <w:r>
                  <w:rPr>
                    <w:rFonts w:ascii="Calibri"/>
                    <w:b/>
                    <w:i/>
                    <w:color w:val="811C28"/>
                    <w:spacing w:val="18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of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Marriage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and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Family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Sciences</w:t>
                </w:r>
                <w:r>
                  <w:rPr>
                    <w:rFonts w:ascii="Calibri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5.107391pt;margin-top:48.9151pt;width:211.4362pt;height:65.7308pt;mso-position-horizontal-relative:page;mso-position-vertical-relative:page;z-index:-142528" type="#_x0000_t75" stroked="false">
          <v:imagedata r:id="rId1" o:title=""/>
        </v:shape>
      </w:pict>
    </w:r>
    <w:r>
      <w:rPr/>
      <w:pict>
        <v:shape style="position:absolute;margin-left:48.891602pt;margin-top:51.192802pt;width:216pt;height:97.05pt;mso-position-horizontal-relative:page;mso-position-vertical-relative:page;z-index:-142504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811C28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811C28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811C28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811C28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57.108398pt;margin-top:-.78947pt;width:255.7pt;height:204.45pt;mso-position-horizontal-relative:page;mso-position-vertical-relative:page;z-index:-142480" coordorigin="7142,-16" coordsize="5114,4089">
          <v:group style="position:absolute;left:7425;top:0;width:4815;height:4074" coordorigin="7425,0" coordsize="4815,4074">
            <v:shape style="position:absolute;left:7425;top:0;width:4815;height:4074" coordorigin="7425,0" coordsize="4815,4074" path="m7627,0l7576,138,7511,365,7463,599,7435,839,7425,1085,7436,1331,7466,1571,7515,1805,7581,2032,7664,2251,7764,2461,7879,2662,8009,2853,8152,3033,8309,3201,8478,3357,8659,3500,8851,3629,9052,3742,9263,3841,9483,3923,9710,3988,9944,4035,10184,4064,10430,4073,10676,4062,10916,4032,11150,3984,11377,3918,11596,3834,11713,3779,10429,3779,10208,3770,9991,3745,9780,3702,9575,3643,9377,3569,9187,3481,9005,3378,8832,3262,8669,3133,8517,2993,8375,2841,8246,2679,8129,2506,8025,2325,7935,2135,7860,1938,7800,1733,7757,1523,7730,1306,7720,1084,7728,863,7754,646,7797,435,7855,230,7929,32,7944,0,7627,0e" filled="true" fillcolor="#414042" stroked="false">
              <v:path arrowok="t"/>
              <v:fill type="solid"/>
            </v:shape>
            <v:shape style="position:absolute;left:7425;top:0;width:4815;height:4074" coordorigin="7425,0" coordsize="4815,4074" path="m12240,3073l12186,3123,12023,3253,11851,3370,11670,3474,11480,3563,11283,3639,11078,3698,10867,3742,10651,3769,10429,3779,11713,3779,11806,3735,12007,3620,12198,3490,12240,3457,12240,3073e" filled="true" fillcolor="#414042" stroked="false">
              <v:path arrowok="t"/>
              <v:fill type="solid"/>
            </v:shape>
          </v:group>
          <v:group style="position:absolute;left:8280;top:1669;width:516;height:530" coordorigin="8280,1669" coordsize="516,530">
            <v:shape style="position:absolute;left:8280;top:1669;width:516;height:530" coordorigin="8280,1669" coordsize="516,530" path="m8579,1669l8575,1691,8580,1710,8577,1724,8567,1736,8547,1748,8367,1833,8352,1841,8305,1886,8282,1948,8280,1966,8280,1985,8293,2049,8327,2119,8373,2168,8441,2197,8458,2199,8476,2199,8541,2181,8568,2168,8464,2168,8446,2167,8387,2138,8344,2082,8322,2024,8320,2005,8320,1985,8344,1923,8405,1876,8582,1793,8601,1789,8636,1789,8579,1669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29,1986l8720,1998,8727,2019,8729,2035,8675,2084,8524,2155,8464,2168,8568,2168,8708,2102,8728,2096,8745,2095,8781,2095,8729,1986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81,2095l8745,2095,8760,2101,8773,2114,8785,2133,8796,2128,8781,2095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636,1789l8601,1789,8616,1793,8628,1805,8638,1824,8641,1829,8652,1824,8636,1789xe" filled="true" fillcolor="#414042" stroked="false">
              <v:path arrowok="t"/>
              <v:fill type="solid"/>
            </v:shape>
          </v:group>
          <v:group style="position:absolute;left:8563;top:2222;width:652;height:613" coordorigin="8563,2222" coordsize="652,613">
            <v:shape style="position:absolute;left:8563;top:2222;width:652;height:613" coordorigin="8563,2222" coordsize="652,613" path="m8934,2324l8880,2324,8858,2823,8870,2835,8959,2750,8915,2750,8934,2324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06,2477l9103,2492,9118,2511,9125,2526,9126,2539,9120,2552,9107,2567,8915,2750,8959,2750,9142,2575,9155,2568,9193,2568,9106,2477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572,2499l8563,2507,8669,2619,8665,2595,8653,2579,8648,2565,8650,2551,8659,2537,8672,2524,8608,2524,8592,2516,8573,2500,8572,2499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93,2568l9155,2568,9168,2569,9184,2579,9205,2598,9214,2590,9193,2568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863,2222l8866,2247,8875,2264,8880,2283,8638,2514,8623,2522,8608,2524,8672,2524,8674,2522,8880,2324,8934,2324,8935,2298,8863,2222xe" filled="true" fillcolor="#414042" stroked="false">
              <v:path arrowok="t"/>
              <v:fill type="solid"/>
            </v:shape>
          </v:group>
          <v:group style="position:absolute;left:9100;top:2652;width:360;height:437" coordorigin="9100,2652" coordsize="360,437">
            <v:shape style="position:absolute;left:9100;top:2652;width:360;height:437" coordorigin="9100,2652" coordsize="360,437" path="m9107,2990l9100,3001,9237,3088,9227,3065,9215,3051,9211,3037,9214,3021,9224,3002,9143,3002,9127,3000,9107,2990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323,2652l9323,2667,9337,2681,9344,2695,9169,2985,9143,3002,9224,3002,9389,2748,9402,2737,9417,2734,9452,2734,9323,2652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452,2734l9417,2734,9433,2738,9453,2749,9460,2739,9452,2734xe" filled="true" fillcolor="#414042" stroked="false">
              <v:path arrowok="t"/>
              <v:fill type="solid"/>
            </v:shape>
          </v:group>
          <v:group style="position:absolute;left:9556;top:2804;width:423;height:483" coordorigin="9556,2804" coordsize="423,483">
            <v:shape style="position:absolute;left:9556;top:2804;width:423;height:483" coordorigin="9556,2804" coordsize="423,483" path="m9556,2804l9556,2818,9577,2828,9588,2841,9593,2860,9595,2887,9609,3275,9640,3286,9697,3221,9660,3221,9650,2884,9657,2873,9671,2868,9728,2868,9728,2866,9556,28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833,2904l9855,2927,9871,2939,9878,2951,9876,2965,9868,2980,9852,2998,9660,3221,9697,3221,9906,2982,9922,2971,9938,2965,9955,2964,9975,2964,9978,2957,9833,29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975,2964l9955,2964,9974,2969,9975,296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728,2868l9671,2868,9693,2870,9724,2878,9728,2868xe" filled="true" fillcolor="#414042" stroked="false">
              <v:path arrowok="t"/>
              <v:fill type="solid"/>
            </v:shape>
          </v:group>
          <v:group style="position:absolute;left:10035;top:2974;width:372;height:441" coordorigin="10035,2974" coordsize="372,441">
            <v:shape style="position:absolute;left:10035;top:2974;width:372;height:441" coordorigin="10035,2974" coordsize="372,441" path="m10036,3373l10035,3386,10387,3415,10393,3384,10311,3384,10211,3375,10084,3375,10055,3375,10036,3373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6,3317l10387,3333,10376,3355,10364,3370,10350,3380,10333,3384,10393,3384,10406,3317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082,2974l10081,2987,10122,2993,10137,3004,10144,3021,10144,3045,10120,3336,10115,3356,10104,3369,10084,3375,10211,3375,10192,3373,10179,3361,10176,3337,10188,3195,10359,3195,10360,3181,10308,3181,10190,3171,10203,3008,10400,3008,10401,3000,10082,2974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59,3195l10188,3195,10310,3206,10326,3212,10336,3229,10341,3260,10353,3261,10359,319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63,3135l10349,3144,10340,3168,10327,3179,10308,3181,10360,3181,10363,313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0,3008l10203,3008,10347,3020,10361,3025,10373,3037,10382,3058,10386,3092,10398,3093,10400,3008xe" filled="true" fillcolor="#414042" stroked="false">
              <v:path arrowok="t"/>
              <v:fill type="solid"/>
            </v:shape>
          </v:group>
          <v:group style="position:absolute;left:10568;top:2960;width:593;height:453" coordorigin="10568,2960" coordsize="593,453">
            <v:shape style="position:absolute;left:10568;top:2960;width:593;height:453" coordorigin="10568,2960" coordsize="593,453" path="m10692,3014l10611,3014,10627,3020,10637,3034,10644,3058,10704,3343,10704,3366,10697,3381,10683,3391,10661,3397,10650,3400,10653,3412,10837,3373,10836,3367,10794,3367,10777,3362,10765,3349,10757,3326,10757,3326,10738,3215,10753,3213,10796,3205,10807,3204,10732,3204,10692,3014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35,3361l10817,3365,10794,3367,10836,3367,10835,3361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925,3203l10818,3203,10833,3209,10850,3219,10869,3230,10891,3244,10958,3287,10974,3297,11035,3323,11069,3327,11088,3326,11110,3324,11134,3319,11161,3313,11147,3303,11127,3303,11108,3301,11034,3274,10937,3211,10925,32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1146,3303l11127,3303,11147,3303,11146,33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78,2976l10773,2976,10794,2979,10812,2985,10859,3034,10873,3095,10871,3115,10831,3174,10771,3197,10732,3204,10807,3204,10818,3203,10925,3203,10918,3198,10902,3186,10890,3174,10880,3161,10896,3148,10909,3133,10919,3117,10926,3099,10930,3080,10931,3060,10928,3039,10895,2987,10882,2978,10878,2976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04,2960l10720,2969,10582,3003,10568,3007,10570,3019,10589,3015,10611,3014,10692,3014,10687,2990,10698,2986,10707,2984,10721,2981,10749,2977,10773,2976,10878,2976,10866,2971,10847,2965,10827,2961,10804,2960xe" filled="true" fillcolor="#414042" stroked="false">
              <v:path arrowok="t"/>
              <v:fill type="solid"/>
            </v:shape>
          </v:group>
          <v:group style="position:absolute;left:11165;top:2763;width:354;height:469" coordorigin="11165,2763" coordsize="354,469">
            <v:shape style="position:absolute;left:11165;top:2763;width:354;height:469" coordorigin="11165,2763" coordsize="354,469" path="m11280,3141l11268,3146,11325,3232,11335,3227,11336,3222,11339,3217,11345,3214,11355,3211,11372,3208,11394,3203,11418,3196,11440,3188,11364,3188,11346,3185,11328,3178,11311,3169,11295,3157,11280,3141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44,2763l11335,2767,11333,2774,11332,2776,11327,2778,11316,2782,11305,2784,11291,2787,11273,2791,11203,2826,11166,2889,11165,2907,11167,2924,11206,2978,11270,3003,11345,3014,11363,3017,11430,3034,11478,3093,11477,3111,11436,3168,11364,3188,11440,3188,11490,3148,11518,3081,11518,3064,11488,3001,11428,2969,11335,2952,11316,2949,11249,2930,11205,2887,11205,2870,11210,2853,11255,2812,11291,2804,11372,2804,11344,2763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72,2804l11291,2804,11310,2805,11329,2809,11347,2816,11365,2826,11381,2839,11391,2834,11372,2804xe" filled="true" fillcolor="#414042" stroked="false">
              <v:path arrowok="t"/>
              <v:fill type="solid"/>
            </v:shape>
          </v:group>
          <v:group style="position:absolute;left:11492;top:2576;width:376;height:430" coordorigin="11492,2576" coordsize="376,430">
            <v:shape style="position:absolute;left:11492;top:2576;width:376;height:430" coordorigin="11492,2576" coordsize="376,430" path="m11620,2668l11539,2668,11553,2675,11568,2691,11747,2936,11754,2953,11753,2967,11745,2980,11729,2995,11737,3006,11857,2917,11824,2917,11809,2915,11796,2906,11783,2891,11620,2668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867,2910l11840,2912,11824,2917,11857,2917,11867,2910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622,2576l11492,2672,11504,2679,11523,2670,11539,2668,11620,2668,11615,2662,11603,2643,11600,2627,11603,2614,11613,2600,11629,2587,11622,2576xe" filled="true" fillcolor="#414042" stroked="false">
              <v:path arrowok="t"/>
              <v:fill type="solid"/>
            </v:shape>
          </v:group>
          <v:group style="position:absolute;left:11729;top:2191;width:512;height:504" coordorigin="11729,2191" coordsize="512,504">
            <v:shape style="position:absolute;left:11729;top:2191;width:512;height:504" coordorigin="11729,2191" coordsize="512,504" path="m11947,2379l11864,2379,12119,2604,12129,2619,12132,2633,12126,2649,12112,2668,12096,2686,12106,2695,12214,2571,12179,2571,12164,2567,12147,2555,11947,237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235,2529l12210,2556,12194,2568,12179,2571,12214,2571,12240,2542,12240,2533,12235,252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737,2472l11729,2481,11803,2561,11807,2547,11790,2524,11780,2506,11777,2491,11780,2478,11782,2474,11741,2474,11737,2472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984,2191l11976,2200,11981,2207,11976,2215,11758,2463,11755,2466,11752,2470,11748,2472,11744,2474,11741,2474,11782,2474,11787,2466,11864,2379,11947,2379,11900,2338,11977,2250,11988,2241,12001,2237,12049,2237,11984,2191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049,2237l12001,2237,12017,2240,12038,2248,12064,2263,12072,2254,12049,2237e" filled="true" fillcolor="#414042" stroked="false">
              <v:path arrowok="t"/>
              <v:fill type="solid"/>
            </v:shape>
          </v:group>
          <v:group style="position:absolute;left:12060;top:1719;width:181;height:385" coordorigin="12060,1719" coordsize="181,385">
            <v:shape style="position:absolute;left:12060;top:1719;width:181;height:385" coordorigin="12060,1719" coordsize="181,385" path="m12240,1719l12191,1825,12212,1812,12223,1800,12234,1797,12240,1797,12240,1719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797l12234,1797,12240,1801,12240,1797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135,1944l12060,2104,12077,2099,12087,2084,12100,2072,12116,2064,12137,2058,12166,2053,12240,2043,12240,2001,12159,2001,12143,1999,12135,1991,12136,1975,12146,1949,12135,1944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990l12159,2001,12240,2001,12240,1990xe" filled="true" fillcolor="#414042" stroked="false">
              <v:path arrowok="t"/>
              <v:fill type="solid"/>
            </v:shape>
          </v:group>
          <v:group style="position:absolute;left:8246;top:1386;width:129;height:126" coordorigin="8246,1386" coordsize="129,126">
            <v:shape style="position:absolute;left:8246;top:1386;width:129;height:126" coordorigin="8246,1386" coordsize="129,126" path="m8296,1386l8276,1394,8260,1408,8249,1427,8246,1450,8249,1470,8259,1487,8275,1501,8296,1509,8323,1512,8343,1504,8359,1489,8370,1471,8374,1448,8374,1446,8323,1388,8296,1386xe" filled="true" fillcolor="#414042" stroked="false">
              <v:path arrowok="t"/>
              <v:fill type="solid"/>
            </v:shape>
          </v:group>
          <v:group style="position:absolute;left:8083;top:626;width:454;height:542" coordorigin="8083,626" coordsize="454,542">
            <v:shape style="position:absolute;left:8083;top:626;width:454;height:542" coordorigin="8083,626" coordsize="454,542" path="m8503,1080l8117,1080,8459,1110,8475,1119,8483,1137,8483,1165,8483,1167,8496,1168,8503,1080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37,722l8179,722,8443,743,8092,1029,8083,1133,8100,1114,8107,1096,8117,1080,8503,1080,8503,1076,8458,1076,8433,1076,8148,1052,8536,738,8537,722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09,1014l8493,1036,8487,1058,8476,1071,8458,1076,8503,1076,8509,1014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125,626l8112,781,8126,771,8132,744,8141,729,8156,722,8179,722,8537,722,8537,721,8154,688,8142,679,8137,660,8137,627,8125,626xe" filled="true" fillcolor="#414042" stroked="false">
              <v:path arrowok="t"/>
              <v:fill type="solid"/>
            </v:shape>
          </v:group>
          <v:group style="position:absolute;left:8238;top:41;width:442;height:479" coordorigin="8238,41" coordsize="442,479">
            <v:shape style="position:absolute;left:8238;top:41;width:442;height:479" coordorigin="8238,41" coordsize="442,479" path="m8473,41l8402,52,8338,89,8285,148,8254,206,8240,265,8238,304,8239,323,8259,393,8302,454,8367,499,8442,519,8461,519,8531,501,8593,460,8595,457,8464,457,8443,455,8381,439,8322,404,8276,349,8256,278,8257,258,8281,189,8330,135,8397,107,8435,102,8608,102,8599,94,8547,60,8491,42,8473,41xe" filled="true" fillcolor="#414042" stroked="false">
              <v:path arrowok="t"/>
              <v:fill type="solid"/>
            </v:shape>
            <v:shape style="position:absolute;left:8238;top:41;width:442;height:479" coordorigin="8238,41" coordsize="442,479" path="m8608,102l8435,102,8455,103,8475,105,8539,123,8601,162,8645,218,8660,289,8658,309,8637,367,8588,421,8521,452,8464,457,8595,457,8642,398,8669,336,8679,265,8679,258,8665,187,8627,122,8614,108,8608,102xe" filled="true" fillcolor="#414042" stroked="false">
              <v:path arrowok="t"/>
              <v:fill type="solid"/>
            </v:shape>
          </v:group>
          <v:group style="position:absolute;left:8771;top:0;width:62;height:64" coordorigin="8771,0" coordsize="62,64">
            <v:shape style="position:absolute;left:8771;top:0;width:62;height:64" coordorigin="8771,0" coordsize="62,64" path="m8833,0l8794,0,8796,14,8790,29,8778,47,8771,55,8781,63,8833,0xe" filled="true" fillcolor="#414042" stroked="false">
              <v:path arrowok="t"/>
              <v:fill type="solid"/>
            </v:shape>
          </v:group>
          <v:group style="position:absolute;left:12004;top:0;width:198;height:283" coordorigin="12004,0" coordsize="198,283">
            <v:shape style="position:absolute;left:12004;top:0;width:198;height:283" coordorigin="12004,0" coordsize="198,283" path="m12005,0l12004,0,12004,1,12005,0xe" filled="true" fillcolor="#414042" stroked="false">
              <v:path arrowok="t"/>
              <v:fill type="solid"/>
            </v:shape>
            <v:shape style="position:absolute;left:12004;top:0;width:198;height:283" coordorigin="12004,0" coordsize="198,283" path="m12202,0l12146,0,12144,6,12127,81,12124,100,12121,117,12119,134,12119,151,12120,167,12146,238,12174,283,12179,266,12172,248,12167,229,12164,210,12163,191,12164,171,12166,150,12170,129,12191,37,12197,15,12202,0xe" filled="true" fillcolor="#414042" stroked="false">
              <v:path arrowok="t"/>
              <v:fill type="solid"/>
            </v:shape>
          </v:group>
          <v:group style="position:absolute;left:12193;top:317;width:48;height:152" coordorigin="12193,317" coordsize="48,152">
            <v:shape style="position:absolute;left:12193;top:317;width:48;height:152" coordorigin="12193,317" coordsize="48,152" path="m12205,317l12193,321,12236,468,12240,467,12240,426,12239,419,12240,416,12240,361,12238,360,12223,352,12213,338,12205,317xe" filled="true" fillcolor="#414042" stroked="false">
              <v:path arrowok="t"/>
              <v:fill type="solid"/>
            </v:shape>
          </v:group>
          <v:group style="position:absolute;left:8741;top:0;width:3364;height:2759" coordorigin="8741,0" coordsize="3364,2759">
            <v:shape style="position:absolute;left:8741;top:0;width:3364;height:2759" coordorigin="8741,0" coordsize="3364,2759" path="m9806,0l9132,0,9063,88,8990,195,8927,309,8871,427,8825,550,8789,678,8762,809,8746,944,8741,1082,8747,1220,8764,1355,8791,1486,8828,1613,8875,1736,8931,1854,8995,1967,9068,2074,9149,2175,9237,2270,9332,2357,9433,2437,9541,2510,9654,2573,9772,2629,9895,2675,10023,2711,10154,2738,10289,2754,10427,2759,10565,2753,10700,2736,10831,2709,10959,2672,11081,2625,11200,2569,11312,2505,11420,2432,11521,2351,11555,2319,10426,2319,10324,2315,10225,2303,10128,2284,10033,2257,9942,2223,9855,2182,9771,2135,9692,2082,9617,2022,9547,1958,9482,1888,9422,1813,9369,1734,9321,1651,9280,1564,9245,1473,9218,1379,9198,1282,9185,1183,9181,1081,9185,979,9197,879,9216,782,9243,688,9277,597,9318,510,9365,426,9418,347,9477,272,9542,202,9612,137,9686,77,9766,23,9806,0xe" filled="true" fillcolor="#414042" stroked="false">
              <v:path arrowok="t"/>
              <v:fill type="solid"/>
            </v:shape>
            <v:shape style="position:absolute;left:8741;top:0;width:3364;height:2759" coordorigin="8741,0" coordsize="3364,2759" path="m11713,0l11039,0,11074,20,11153,73,11228,132,11298,197,11363,266,11423,341,11476,420,11524,503,11565,591,11600,681,11627,775,11647,872,11660,972,11664,1074,11660,1176,11649,1275,11629,1372,11602,1466,11568,1557,11527,1645,11480,1728,11427,1808,11368,1883,11303,1953,11233,2018,11159,2077,11080,2131,10996,2179,10909,2220,10818,2255,10724,2282,10627,2302,10528,2315,10426,2319,11555,2319,11615,2263,11703,2168,11783,2067,11855,1959,11919,1846,11974,1728,12020,1604,12057,1477,12083,1345,12099,1211,12104,1073,12098,935,12082,800,12054,669,12017,541,11970,418,11914,300,11850,187,11777,80,11713,0xe" filled="true" fillcolor="#414042" stroked="false">
              <v:path arrowok="t"/>
              <v:fill type="solid"/>
            </v:shape>
          </v:group>
          <v:group style="position:absolute;left:9444;top:2152;width:329;height:311" coordorigin="9444,2152" coordsize="329,311">
            <v:shape style="position:absolute;left:9444;top:2152;width:329;height:311" coordorigin="9444,2152" coordsize="329,311" path="m9609,2406l9604,2413,9679,2463,9684,2456,9668,2445,9664,2441,9672,2427,9679,2414,9626,2414,9609,240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8,2286l9710,2286,9711,2286,9650,2395,9638,2411,9626,2414,9679,2414,9741,2301,9748,2288,9753,2287,9769,2287,9768,228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611,2202l9576,2202,9576,2203,9550,2378,9559,2384,9621,2344,9590,2344,9611,220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449,2301l9444,2308,9503,2347,9507,2339,9495,2328,9493,2316,9498,2308,9465,2308,9449,2301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24,2257l9590,2344,9621,2344,9710,2286,9768,2286,9724,2257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565,2152l9567,2165,9571,2177,9559,2197,9479,2302,9465,2308,9498,2308,9505,2296,9576,2202,9611,2202,9613,2184,9565,215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9,2287l9753,2287,9768,2296,9773,2289,9769,2287xe" filled="true" fillcolor="#ffffff" stroked="false">
              <v:path arrowok="t"/>
              <v:fill type="solid"/>
            </v:shape>
          </v:group>
          <v:group style="position:absolute;left:9805;top:2351;width:226;height:223" coordorigin="9805,2351" coordsize="226,223">
            <v:shape style="position:absolute;left:9805;top:2351;width:226;height:223" coordorigin="9805,2351" coordsize="226,223" path="m9916,2351l9849,2372,9807,2435,9805,2453,9806,2470,9845,2532,9909,2560,9929,2564,9944,2568,9949,2570,9951,2571,9954,2574,9976,2549,9926,2549,9906,2547,9850,2501,9844,2463,9847,2441,9875,2387,9924,2367,9968,2367,9968,2366,9937,2354,9916,2351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92,2532l9977,2533,9961,2542,9944,2548,9926,2549,9976,2549,9992,2532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68,2367l9924,2367,9943,2368,9964,2374,9982,2386,9995,2402,10003,2421,10005,2443,10014,2446,10031,2396,10026,2395,10020,2395,10014,2392,10004,2386,9990,2377,9968,2367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10024,2394l10021,2395,10026,2395,10024,2394xe" filled="true" fillcolor="#ffffff" stroked="false">
              <v:path arrowok="t"/>
              <v:fill type="solid"/>
            </v:shape>
          </v:group>
          <v:group style="position:absolute;left:10072;top:2418;width:288;height:230" coordorigin="10072,2418" coordsize="288,230">
            <v:shape style="position:absolute;left:10072;top:2418;width:288;height:230" coordorigin="10072,2418" coordsize="288,230" path="m10336,2475l10302,2475,10293,2612,10284,2626,10263,2627,10261,2635,10350,2647,10351,2639,10333,2636,10327,2634,10330,2579,10336,2475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81,2458l10145,2458,10197,2627,10208,2628,10238,2579,10218,2579,10181,245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13,2418l10115,2427,10128,2435,10127,2460,10102,2582,10092,2600,10073,2601,10072,2610,10141,2619,10131,2608,10120,2598,10121,2572,10144,2458,10181,2458,10170,2425,10113,241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02,2443l10218,2579,10238,2579,10302,2475,10336,2475,10337,2460,10341,2457,10359,2457,10359,2451,10302,2443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59,2457l10341,2457,10358,2459,10359,2457xe" filled="true" fillcolor="#ffffff" stroked="false">
              <v:path arrowok="t"/>
              <v:fill type="solid"/>
            </v:shape>
          </v:group>
          <v:group style="position:absolute;left:10433;top:2431;width:257;height:217" coordorigin="10433,2431" coordsize="257,217">
            <v:shape style="position:absolute;left:10433;top:2431;width:257;height:217" coordorigin="10433,2431" coordsize="257,217" path="m10541,2442l10433,2452,10452,2460,10468,2466,10485,2482,10543,2541,10486,2619,10470,2633,10451,2638,10452,2647,10531,2639,10531,2634,10513,2634,10506,2631,10506,2624,10505,2620,10508,2615,10516,2604,10554,2552,10601,2552,10574,2524,10582,2513,10563,2513,10527,2476,10520,2469,10518,2466,10517,2462,10516,2454,10525,2452,10542,2450,10541,244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01,2552l10554,2552,10602,2601,10607,2607,10610,2612,10611,2616,10611,2622,10605,2624,10591,2625,10592,2634,10690,2625,10681,2616,10664,2612,10646,2599,10601,255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530,2631l10513,2634,10531,2634,10530,2631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38,2445l10596,2445,10601,2447,10602,2454,10602,2458,10599,2465,10563,2513,10582,2513,10611,2472,10627,2453,10638,2445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60,2431l10578,2438,10579,2447,10596,2445,10638,2445,10641,2443,10661,2439,10660,2431xe" filled="true" fillcolor="#ffffff" stroked="false">
              <v:path arrowok="t"/>
              <v:fill type="solid"/>
            </v:shape>
          </v:group>
          <v:group style="position:absolute;left:10761;top:2360;width:214;height:221" coordorigin="10761,2360" coordsize="214,221">
            <v:shape style="position:absolute;left:10761;top:2360;width:214;height:221" coordorigin="10761,2360" coordsize="214,221" path="m10922,2360l10915,2362,10913,2364,10912,2365,10909,2366,10899,2367,10882,2369,10859,2372,10793,2402,10761,2467,10761,2486,10763,2506,10803,2566,10858,2580,10880,2578,10904,2572,10926,2563,10877,2563,10860,2560,10803,2507,10792,2465,10793,2447,10840,2390,10863,2382,10930,2382,10922,236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74,2490l10959,2511,10949,2528,10935,2542,10918,2554,10895,2563,10877,2563,10926,2563,10944,2554,10958,2548,10963,2547,10969,2547,10974,249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69,2547l10965,2547,10969,2547,10969,2547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30,2382l10863,2382,10882,2382,10900,2387,10916,2397,10930,2412,10939,2409,10930,2382xe" filled="true" fillcolor="#ffffff" stroked="false">
              <v:path arrowok="t"/>
              <v:fill type="solid"/>
            </v:shape>
          </v:group>
          <v:group style="position:absolute;left:10984;top:2224;width:202;height:235" coordorigin="10984,2224" coordsize="202,235">
            <v:shape style="position:absolute;left:10984;top:2224;width:202;height:235" coordorigin="10984,2224" coordsize="202,235" path="m11067,2333l11010,2333,11028,2344,11169,2459,11186,2450,11182,2412,11165,2412,11067,2333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66,2258l11141,2258,11146,2267,11148,2271,11150,2277,11151,2292,11165,2412,11182,2412,11165,2263,11166,2258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069,2284l10984,2331,10995,2335,11010,2333,11067,2333,11059,2327,11055,2322,11050,2312,11050,2305,11073,2292,11069,2284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78,2224l11111,2261,11115,2269,11132,2259,11141,2258,11166,2258,11168,2245,11182,2232,11178,2224xe" filled="true" fillcolor="#ffffff" stroked="false">
              <v:path arrowok="t"/>
              <v:fill type="solid"/>
            </v:shape>
          </v:group>
          <v:group style="position:absolute;left:11222;top:2136;width:190;height:209" coordorigin="11222,2136" coordsize="190,209">
            <v:shape style="position:absolute;left:11222;top:2136;width:190;height:209" coordorigin="11222,2136" coordsize="190,209" path="m11298,2188l11249,2188,11262,2200,11347,2310,11349,2323,11336,2338,11342,2345,11410,2292,11381,2292,11367,2278,11298,2188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411,2291l11395,2292,11410,2292,11411,2291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291,2136l11222,2190,11233,2192,11249,2188,11298,2188,11285,2171,11284,2157,11297,2143,11291,2136xe" filled="true" fillcolor="#ffffff" stroked="false">
              <v:path arrowok="t"/>
              <v:fill type="solid"/>
            </v:shape>
          </v:group>
          <v:group style="position:absolute;left:9890;top:156;width:527;height:921" coordorigin="9890,156" coordsize="527,921">
            <v:shape style="position:absolute;left:9890;top:156;width:527;height:921" coordorigin="9890,156" coordsize="527,921" path="m10116,156l10053,227,10000,303,9956,384,9923,470,9901,561,9891,656,9890,705,9893,756,9907,859,9934,966,9974,1077,9987,1048,10001,1018,10031,959,10065,898,10102,837,10144,775,10190,713,10240,649,10295,585,10354,520,10417,455,10116,156xe" filled="true" fillcolor="#4c4d4f" stroked="false">
              <v:path arrowok="t"/>
              <v:fill type="solid"/>
            </v:shape>
          </v:group>
          <v:group style="position:absolute;left:9892;top:1077;width:528;height:921" coordorigin="9892,1077" coordsize="528,921">
            <v:shape style="position:absolute;left:9892;top:1077;width:528;height:921" coordorigin="9892,1077" coordsize="528,921" path="m9974,1077l9934,1188,9908,1295,9894,1398,9892,1449,9893,1498,9904,1593,9927,1684,9960,1769,10004,1850,10058,1926,10121,1997,10420,1696,10388,1664,10357,1631,10298,1567,10243,1503,10192,1440,10146,1377,10104,1316,10066,1255,10031,1195,10001,1135,9987,1106,9974,1077xe" filled="true" fillcolor="#454547" stroked="false">
              <v:path arrowok="t"/>
              <v:fill type="solid"/>
            </v:shape>
          </v:group>
          <v:group style="position:absolute;left:9687;top:120;width:435;height:1909" coordorigin="9687,120" coordsize="435,1909">
            <v:shape style="position:absolute;left:9687;top:120;width:435;height:1909" coordorigin="9687,120" coordsize="435,1909" path="m10080,120l10002,206,9932,296,9872,390,9819,489,9776,590,9741,694,9715,799,9697,907,9688,1015,9687,1069,9688,1123,9693,1201,9702,1278,9716,1355,9735,1431,9758,1506,9785,1580,9817,1653,9853,1724,9894,1793,9939,1861,9987,1924,10026,1970,10067,2014,10081,2029,10119,1999,10121,1997,10088,1962,10058,1926,10004,1850,9960,1769,9927,1684,9904,1593,9893,1498,9892,1449,9894,1398,9908,1295,9934,1188,9974,1077,9952,1021,9919,912,9898,807,9890,705,9891,656,9901,561,9923,470,9956,384,10000,303,10053,227,10116,156,10080,120xe" filled="true" fillcolor="#414042" stroked="false">
              <v:path arrowok="t"/>
              <v:fill type="solid"/>
            </v:shape>
          </v:group>
          <v:group style="position:absolute;left:10419;top:154;width:528;height:920" coordorigin="10419,154" coordsize="528,920">
            <v:shape style="position:absolute;left:10419;top:154;width:528;height:920" coordorigin="10419,154" coordsize="528,920" path="m10718,154l10419,455,10451,487,10482,520,10541,584,10596,648,10646,711,10693,774,10735,835,10773,896,10807,956,10838,1016,10864,1074,10886,1018,10919,909,10939,804,10946,703,10945,653,10934,558,10912,468,10879,382,10835,301,10781,225,10750,189,10718,154xe" filled="true" fillcolor="#454547" stroked="false">
              <v:path arrowok="t"/>
              <v:fill type="solid"/>
            </v:shape>
          </v:group>
          <v:group style="position:absolute;left:10422;top:1074;width:527;height:921" coordorigin="10422,1074" coordsize="527,921">
            <v:shape style="position:absolute;left:10422;top:1074;width:527;height:921" coordorigin="10422,1074" coordsize="527,921" path="m10864,1074l10838,1133,10808,1192,10774,1253,10736,1314,10694,1376,10648,1439,10598,1502,10544,1566,10485,1631,10422,1696,10723,1995,10785,1924,10839,1848,10882,1767,10915,1681,10937,1590,10948,1495,10948,1446,10946,1395,10932,1292,10905,1185,10886,1130,10864,1074xe" filled="true" fillcolor="#4c4d4f" stroked="false">
              <v:path arrowok="t"/>
              <v:fill type="solid"/>
            </v:shape>
          </v:group>
          <v:group style="position:absolute;left:10718;top:118;width:435;height:1909" coordorigin="10718,118" coordsize="435,1909">
            <v:shape style="position:absolute;left:10718;top:118;width:435;height:1909" coordorigin="10718,118" coordsize="435,1909" path="m10753,118l10718,154,10750,189,10781,225,10835,301,10879,382,10912,468,10934,558,10945,653,10946,703,10944,753,10931,856,10904,963,10864,1074,10886,1130,10920,1239,10941,1344,10948,1446,10948,1495,10937,1590,10915,1681,10882,1767,10839,1848,10785,1924,10723,1995,10724,1997,10763,2027,10777,2012,10791,1997,10831,1952,10880,1890,10927,1824,10969,1756,11007,1686,11041,1613,11070,1540,11095,1465,11115,1389,11131,1313,11142,1235,11149,1158,11152,1065,11150,1011,11140,903,11122,795,11095,690,11060,586,11016,485,10963,387,10902,293,10832,203,10794,160,10753,118xe" filled="true" fillcolor="#414042" stroked="false">
              <v:path arrowok="t"/>
              <v:fill type="solid"/>
            </v:shape>
          </v:group>
          <v:group style="position:absolute;left:7842;top:0;width:4399;height:3659" coordorigin="7842,0" coordsize="4399,3659">
            <v:shape style="position:absolute;left:7842;top:0;width:4399;height:3659" coordorigin="7842,0" coordsize="4399,3659" path="m12240,2909l12108,3032,11953,3156,11788,3268,11615,3367,11434,3452,11245,3524,11050,3581,10848,3623,10641,3649,10430,3658,10218,3650,10011,3625,9809,3585,9613,3529,9424,3458,9243,3373,9069,3275,8904,3164,8748,3041,8603,2907,8467,2762,8344,2607,8232,2443,8133,2270,8047,2088,7975,1900,7918,1704,7877,1503,7851,1296,7842,1084,7850,873,7874,665,7915,464,7971,268,8042,79,8078,0e" filled="false" stroked="true" strokeweight="1.249pt" strokecolor="#414042">
              <v:path arrowok="t"/>
            </v:shape>
          </v:group>
          <v:group style="position:absolute;left:7932;top:0;width:4308;height:3567" coordorigin="7932,0" coordsize="4308,3567">
            <v:shape style="position:absolute;left:7932;top:0;width:4308;height:3567" coordorigin="7932,0" coordsize="4308,3567" path="m12240,2775l12187,2833,12048,2963,11898,3082,11739,3190,11572,3286,11398,3368,11216,3438,11027,3493,10833,3533,10633,3558,10429,3567,10225,3559,10025,3535,9830,3496,9642,3442,9459,3374,9284,3292,9116,3197,8957,3090,8807,2972,8666,2842,8536,2703,8417,2553,8309,2394,8213,2227,8131,2052,8061,1871,8006,1682,7966,1488,7941,1288,7932,1084,7940,880,7964,680,8003,485,8057,297,8125,114,8179,0e" filled="false" stroked="true" strokeweight="1.579pt" strokecolor="#414042">
              <v:path arrowok="t"/>
            </v:shape>
          </v:group>
          <v:group style="position:absolute;left:8661;top:0;width:3522;height:2838" coordorigin="8661,0" coordsize="3522,2838">
            <v:shape style="position:absolute;left:8661;top:0;width:3522;height:2838" coordorigin="8661,0" coordsize="3522,2838" path="m12183,1072l12177,1216,12160,1358,12133,1495,12094,1629,12046,1758,11988,1882,11921,2000,11846,2113,11762,2219,11670,2318,11571,2411,11466,2495,11354,2571,11235,2639,11112,2697,10983,2746,10850,2785,10712,2814,10571,2831,10427,2838,10283,2832,10141,2815,10004,2788,9870,2749,9741,2701,9617,2643,9499,2576,9386,2501,9280,2417,9180,2325,9088,2226,9004,2121,8928,2009,8860,1890,8802,1767,8753,1638,8714,1505,8685,1367,8668,1226,8661,1082,8667,938,8684,796,8711,659,8749,525,8798,396,8856,272,8923,154,8998,41,9031,0e" filled="false" stroked="true" strokeweight="1.249pt" strokecolor="#414042">
              <v:path arrowok="t"/>
            </v:shape>
            <v:shape style="position:absolute;left:11280;top:-12;width:915;height:1406" type="#_x0000_t75" stroked="false">
              <v:imagedata r:id="rId1" o:title=""/>
            </v:shape>
            <v:shape style="position:absolute;left:8916;top:0;width:642;height:1423" type="#_x0000_t75" stroked="false">
              <v:imagedata r:id="rId2" o:title=""/>
            </v:shape>
            <v:shape style="position:absolute;left:7142;top:1101;width:4229;height:1315" type="#_x0000_t75" stroked="false">
              <v:imagedata r:id="rId3" o:title=""/>
            </v:shape>
          </v:group>
          <w10:wrap type="none"/>
        </v:group>
      </w:pict>
    </w:r>
    <w:r>
      <w:rPr/>
      <w:pict>
        <v:shape style="position:absolute;margin-left:43pt;margin-top:52.605pt;width:309.3pt;height:80.5pt;mso-position-horizontal-relative:page;mso-position-vertical-relative:page;z-index:-142456" type="#_x0000_t202" filled="false" stroked="false">
          <v:textbox inset="0,0,0,0">
            <w:txbxContent>
              <w:p>
                <w:pPr>
                  <w:spacing w:line="480" w:lineRule="exact" w:before="18"/>
                  <w:ind w:left="20" w:right="701" w:firstLine="0"/>
                  <w:jc w:val="left"/>
                  <w:rPr>
                    <w:rFonts w:ascii="Calibri" w:hAnsi="Calibri" w:cs="Calibri" w:eastAsia="Calibri"/>
                    <w:sz w:val="48"/>
                    <w:szCs w:val="48"/>
                  </w:rPr>
                </w:pPr>
                <w:r>
                  <w:rPr>
                    <w:rFonts w:ascii="Calibri"/>
                    <w:b/>
                    <w:color w:val="811C28"/>
                    <w:spacing w:val="3"/>
                    <w:w w:val="110"/>
                    <w:sz w:val="48"/>
                  </w:rPr>
                  <w:t>SCHOOL</w:t>
                </w:r>
                <w:r>
                  <w:rPr>
                    <w:rFonts w:ascii="Calibri"/>
                    <w:b/>
                    <w:color w:val="811C28"/>
                    <w:spacing w:val="12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2"/>
                    <w:w w:val="110"/>
                    <w:sz w:val="48"/>
                  </w:rPr>
                  <w:t>OF</w:t>
                </w:r>
                <w:r>
                  <w:rPr>
                    <w:rFonts w:ascii="Calibri"/>
                    <w:b/>
                    <w:color w:val="811C28"/>
                    <w:spacing w:val="13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3"/>
                    <w:w w:val="110"/>
                    <w:sz w:val="48"/>
                  </w:rPr>
                  <w:t>SOCIAL</w:t>
                </w:r>
                <w:r>
                  <w:rPr>
                    <w:rFonts w:ascii="Calibri"/>
                    <w:b/>
                    <w:color w:val="811C28"/>
                    <w:spacing w:val="13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4"/>
                    <w:w w:val="110"/>
                    <w:sz w:val="48"/>
                  </w:rPr>
                  <w:t>AND</w:t>
                </w:r>
                <w:r>
                  <w:rPr>
                    <w:rFonts w:ascii="Calibri"/>
                    <w:b/>
                    <w:color w:val="811C28"/>
                    <w:spacing w:val="28"/>
                    <w:w w:val="109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4"/>
                    <w:w w:val="105"/>
                    <w:sz w:val="48"/>
                  </w:rPr>
                  <w:t>BEH</w:t>
                </w:r>
                <w:r>
                  <w:rPr>
                    <w:rFonts w:ascii="Calibri"/>
                    <w:b/>
                    <w:color w:val="811C28"/>
                    <w:spacing w:val="-52"/>
                    <w:w w:val="105"/>
                    <w:sz w:val="48"/>
                  </w:rPr>
                  <w:t>A</w:t>
                </w:r>
                <w:r>
                  <w:rPr>
                    <w:rFonts w:ascii="Calibri"/>
                    <w:b/>
                    <w:color w:val="811C28"/>
                    <w:spacing w:val="4"/>
                    <w:w w:val="105"/>
                    <w:sz w:val="48"/>
                  </w:rPr>
                  <w:t>VIORA</w:t>
                </w:r>
                <w:r>
                  <w:rPr>
                    <w:rFonts w:ascii="Calibri"/>
                    <w:b/>
                    <w:color w:val="811C28"/>
                    <w:w w:val="105"/>
                    <w:sz w:val="48"/>
                  </w:rPr>
                  <w:t>L</w:t>
                </w:r>
                <w:r>
                  <w:rPr>
                    <w:rFonts w:ascii="Calibri"/>
                    <w:b/>
                    <w:color w:val="811C28"/>
                    <w:spacing w:val="88"/>
                    <w:w w:val="105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3"/>
                    <w:w w:val="105"/>
                    <w:sz w:val="48"/>
                  </w:rPr>
                  <w:t>SCIENCES</w:t>
                </w:r>
                <w:r>
                  <w:rPr>
                    <w:rFonts w:ascii="Calibri"/>
                    <w:sz w:val="48"/>
                  </w:rPr>
                </w:r>
              </w:p>
              <w:p>
                <w:pPr>
                  <w:spacing w:before="239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Depar</w:t>
                </w:r>
                <w:r>
                  <w:rPr>
                    <w:rFonts w:ascii="Calibri"/>
                    <w:b/>
                    <w:i/>
                    <w:color w:val="811C28"/>
                    <w:spacing w:val="1"/>
                    <w:sz w:val="32"/>
                  </w:rPr>
                  <w:t>tment</w:t>
                </w:r>
                <w:r>
                  <w:rPr>
                    <w:rFonts w:ascii="Calibri"/>
                    <w:b/>
                    <w:i/>
                    <w:color w:val="811C28"/>
                    <w:spacing w:val="18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of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Marriage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and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Family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Sciences</w:t>
                </w:r>
                <w:r>
                  <w:rPr>
                    <w:rFonts w:ascii="Calibri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5.107391pt;margin-top:48.9151pt;width:211.4362pt;height:65.7308pt;mso-position-horizontal-relative:page;mso-position-vertical-relative:page;z-index:-142432" type="#_x0000_t75" stroked="false">
          <v:imagedata r:id="rId1" o:title=""/>
        </v:shape>
      </w:pict>
    </w:r>
    <w:r>
      <w:rPr/>
      <w:pict>
        <v:shape style="position:absolute;margin-left:48.891602pt;margin-top:51.192802pt;width:216pt;height:97.05pt;mso-position-horizontal-relative:page;mso-position-vertical-relative:page;z-index:-142408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811C28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811C28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811C28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811C28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pt;margin-top:66.791496pt;width:309.3pt;height:80.5pt;mso-position-horizontal-relative:page;mso-position-vertical-relative:page;z-index:-142384" type="#_x0000_t202" filled="false" stroked="false">
          <v:textbox inset="0,0,0,0">
            <w:txbxContent>
              <w:p>
                <w:pPr>
                  <w:spacing w:line="480" w:lineRule="exact" w:before="18"/>
                  <w:ind w:left="20" w:right="701" w:firstLine="0"/>
                  <w:jc w:val="left"/>
                  <w:rPr>
                    <w:rFonts w:ascii="Calibri" w:hAnsi="Calibri" w:cs="Calibri" w:eastAsia="Calibri"/>
                    <w:sz w:val="48"/>
                    <w:szCs w:val="48"/>
                  </w:rPr>
                </w:pPr>
                <w:r>
                  <w:rPr>
                    <w:rFonts w:ascii="Calibri"/>
                    <w:b/>
                    <w:color w:val="811C28"/>
                    <w:spacing w:val="3"/>
                    <w:w w:val="110"/>
                    <w:sz w:val="48"/>
                  </w:rPr>
                  <w:t>SCHOOL</w:t>
                </w:r>
                <w:r>
                  <w:rPr>
                    <w:rFonts w:ascii="Calibri"/>
                    <w:b/>
                    <w:color w:val="811C28"/>
                    <w:spacing w:val="12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2"/>
                    <w:w w:val="110"/>
                    <w:sz w:val="48"/>
                  </w:rPr>
                  <w:t>OF</w:t>
                </w:r>
                <w:r>
                  <w:rPr>
                    <w:rFonts w:ascii="Calibri"/>
                    <w:b/>
                    <w:color w:val="811C28"/>
                    <w:spacing w:val="13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3"/>
                    <w:w w:val="110"/>
                    <w:sz w:val="48"/>
                  </w:rPr>
                  <w:t>SOCIAL</w:t>
                </w:r>
                <w:r>
                  <w:rPr>
                    <w:rFonts w:ascii="Calibri"/>
                    <w:b/>
                    <w:color w:val="811C28"/>
                    <w:spacing w:val="13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4"/>
                    <w:w w:val="110"/>
                    <w:sz w:val="48"/>
                  </w:rPr>
                  <w:t>AND</w:t>
                </w:r>
                <w:r>
                  <w:rPr>
                    <w:rFonts w:ascii="Calibri"/>
                    <w:b/>
                    <w:color w:val="811C28"/>
                    <w:spacing w:val="28"/>
                    <w:w w:val="109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4"/>
                    <w:w w:val="105"/>
                    <w:sz w:val="48"/>
                  </w:rPr>
                  <w:t>BEH</w:t>
                </w:r>
                <w:r>
                  <w:rPr>
                    <w:rFonts w:ascii="Calibri"/>
                    <w:b/>
                    <w:color w:val="811C28"/>
                    <w:spacing w:val="-52"/>
                    <w:w w:val="105"/>
                    <w:sz w:val="48"/>
                  </w:rPr>
                  <w:t>A</w:t>
                </w:r>
                <w:r>
                  <w:rPr>
                    <w:rFonts w:ascii="Calibri"/>
                    <w:b/>
                    <w:color w:val="811C28"/>
                    <w:spacing w:val="4"/>
                    <w:w w:val="105"/>
                    <w:sz w:val="48"/>
                  </w:rPr>
                  <w:t>VIORA</w:t>
                </w:r>
                <w:r>
                  <w:rPr>
                    <w:rFonts w:ascii="Calibri"/>
                    <w:b/>
                    <w:color w:val="811C28"/>
                    <w:w w:val="105"/>
                    <w:sz w:val="48"/>
                  </w:rPr>
                  <w:t>L</w:t>
                </w:r>
                <w:r>
                  <w:rPr>
                    <w:rFonts w:ascii="Calibri"/>
                    <w:b/>
                    <w:color w:val="811C28"/>
                    <w:spacing w:val="88"/>
                    <w:w w:val="105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3"/>
                    <w:w w:val="105"/>
                    <w:sz w:val="48"/>
                  </w:rPr>
                  <w:t>SCIENCES</w:t>
                </w:r>
                <w:r>
                  <w:rPr>
                    <w:rFonts w:ascii="Calibri"/>
                    <w:sz w:val="48"/>
                  </w:rPr>
                </w:r>
              </w:p>
              <w:p>
                <w:pPr>
                  <w:spacing w:before="239"/>
                  <w:ind w:left="20" w:right="0" w:firstLine="0"/>
                  <w:jc w:val="left"/>
                  <w:rPr>
                    <w:rFonts w:ascii="Calibri" w:hAnsi="Calibri" w:cs="Calibri" w:eastAsia="Calibri"/>
                    <w:sz w:val="32"/>
                    <w:szCs w:val="32"/>
                  </w:rPr>
                </w:pP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Depar</w:t>
                </w:r>
                <w:r>
                  <w:rPr>
                    <w:rFonts w:ascii="Calibri"/>
                    <w:b/>
                    <w:i/>
                    <w:color w:val="811C28"/>
                    <w:spacing w:val="1"/>
                    <w:sz w:val="32"/>
                  </w:rPr>
                  <w:t>tment</w:t>
                </w:r>
                <w:r>
                  <w:rPr>
                    <w:rFonts w:ascii="Calibri"/>
                    <w:b/>
                    <w:i/>
                    <w:color w:val="811C28"/>
                    <w:spacing w:val="18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of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Marriage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and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Family</w:t>
                </w:r>
                <w:r>
                  <w:rPr>
                    <w:rFonts w:ascii="Calibri"/>
                    <w:b/>
                    <w:i/>
                    <w:color w:val="811C28"/>
                    <w:spacing w:val="19"/>
                    <w:sz w:val="32"/>
                  </w:rPr>
                  <w:t> </w:t>
                </w:r>
                <w:r>
                  <w:rPr>
                    <w:rFonts w:ascii="Calibri"/>
                    <w:b/>
                    <w:i/>
                    <w:color w:val="811C28"/>
                    <w:sz w:val="32"/>
                  </w:rPr>
                  <w:t>Sciences</w:t>
                </w:r>
                <w:r>
                  <w:rPr>
                    <w:rFonts w:ascii="Calibri"/>
                    <w:sz w:val="32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5.107391pt;margin-top:48.9151pt;width:211.4362pt;height:65.7308pt;mso-position-horizontal-relative:page;mso-position-vertical-relative:page;z-index:-142360" type="#_x0000_t75" stroked="false">
          <v:imagedata r:id="rId1" o:title=""/>
        </v:shape>
      </w:pict>
    </w:r>
    <w:r>
      <w:rPr/>
      <w:pict>
        <v:shape style="position:absolute;margin-left:48.891602pt;margin-top:51.192802pt;width:216pt;height:97.05pt;mso-position-horizontal-relative:page;mso-position-vertical-relative:page;z-index:-142336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811C28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811C28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811C28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811C28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811C28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56.58609pt;margin-top:-.78947pt;width:255.7pt;height:204.45pt;mso-position-horizontal-relative:page;mso-position-vertical-relative:page;z-index:-142312" coordorigin="7132,-16" coordsize="5114,4089">
          <v:group style="position:absolute;left:7415;top:0;width:4815;height:4074" coordorigin="7415,0" coordsize="4815,4074">
            <v:shape style="position:absolute;left:7415;top:0;width:4815;height:4074" coordorigin="7415,0" coordsize="4815,4074" path="m7617,0l7565,138,7500,365,7453,599,7424,839,7415,1085,7426,1331,7456,1571,7504,1805,7570,2032,7654,2251,7753,2461,7868,2662,7998,2853,8142,3033,8299,3201,8468,3357,8649,3500,8840,3629,9042,3742,9253,3841,9472,3923,9699,3988,9934,4035,10174,4064,10420,4073,10665,4062,10906,4032,11139,3984,11366,3918,11585,3834,11703,3779,10419,3779,10197,3770,9981,3745,9769,3702,9565,3643,9367,3569,9176,3481,8995,3378,8822,3262,8659,3133,8506,2993,8365,2841,8235,2679,8118,2506,8015,2325,7925,2135,7850,1938,7790,1733,7746,1523,7719,1306,7710,1084,7718,863,7744,646,7786,435,7845,230,7919,32,7934,0,7617,0e" filled="true" fillcolor="#414042" stroked="false">
              <v:path arrowok="t"/>
              <v:fill type="solid"/>
            </v:shape>
            <v:shape style="position:absolute;left:7415;top:0;width:4815;height:4074" coordorigin="7415,0" coordsize="4815,4074" path="m12230,3073l12175,3123,12013,3253,11841,3370,11660,3474,11470,3563,11272,3639,11068,3698,10857,3742,10640,3769,10419,3779,11703,3779,11796,3735,11997,3620,12188,3490,12230,3457,12230,3073e" filled="true" fillcolor="#414042" stroked="false">
              <v:path arrowok="t"/>
              <v:fill type="solid"/>
            </v:shape>
          </v:group>
          <v:group style="position:absolute;left:8270;top:1669;width:516;height:530" coordorigin="8270,1669" coordsize="516,530">
            <v:shape style="position:absolute;left:8270;top:1669;width:516;height:530" coordorigin="8270,1669" coordsize="516,530" path="m8569,1669l8564,1691,8569,1710,8567,1724,8557,1736,8537,1748,8356,1833,8341,1841,8294,1886,8271,1948,8270,1966,8270,1985,8283,2049,8316,2119,8362,2168,8431,2197,8448,2199,8465,2199,8530,2181,8558,2168,8453,2168,8435,2167,8376,2138,8333,2082,8312,2024,8309,2005,8310,1985,8333,1923,8394,1876,8572,1793,8590,1789,8626,1789,8569,1669xe" filled="true" fillcolor="#414042" stroked="false">
              <v:path arrowok="t"/>
              <v:fill type="solid"/>
            </v:shape>
            <v:shape style="position:absolute;left:8270;top:1669;width:516;height:530" coordorigin="8270,1669" coordsize="516,530" path="m8719,1986l8710,1998,8717,2019,8718,2035,8665,2084,8513,2155,8453,2168,8558,2168,8698,2102,8718,2096,8735,2095,8770,2095,8719,1986xe" filled="true" fillcolor="#414042" stroked="false">
              <v:path arrowok="t"/>
              <v:fill type="solid"/>
            </v:shape>
            <v:shape style="position:absolute;left:8270;top:1669;width:516;height:530" coordorigin="8270,1669" coordsize="516,530" path="m8770,2095l8735,2095,8749,2101,8762,2114,8774,2133,8785,2128,8770,2095xe" filled="true" fillcolor="#414042" stroked="false">
              <v:path arrowok="t"/>
              <v:fill type="solid"/>
            </v:shape>
            <v:shape style="position:absolute;left:8270;top:1669;width:516;height:530" coordorigin="8270,1669" coordsize="516,530" path="m8626,1789l8590,1789,8605,1793,8617,1805,8628,1824,8630,1829,8642,1824,8626,1789xe" filled="true" fillcolor="#414042" stroked="false">
              <v:path arrowok="t"/>
              <v:fill type="solid"/>
            </v:shape>
          </v:group>
          <v:group style="position:absolute;left:8552;top:2222;width:652;height:613" coordorigin="8552,2222" coordsize="652,613">
            <v:shape style="position:absolute;left:8552;top:2222;width:652;height:613" coordorigin="8552,2222" coordsize="652,613" path="m8923,2324l8870,2324,8847,2823,8859,2835,8948,2750,8905,2750,8923,2324xe" filled="true" fillcolor="#414042" stroked="false">
              <v:path arrowok="t"/>
              <v:fill type="solid"/>
            </v:shape>
            <v:shape style="position:absolute;left:8552;top:2222;width:652;height:613" coordorigin="8552,2222" coordsize="652,613" path="m9096,2477l9093,2492,9107,2511,9115,2526,9116,2539,9109,2552,9096,2567,8905,2750,8948,2750,9132,2575,9144,2568,9183,2568,9096,2477xe" filled="true" fillcolor="#414042" stroked="false">
              <v:path arrowok="t"/>
              <v:fill type="solid"/>
            </v:shape>
            <v:shape style="position:absolute;left:8552;top:2222;width:652;height:613" coordorigin="8552,2222" coordsize="652,613" path="m8561,2499l8552,2507,8659,2619,8654,2595,8643,2579,8638,2565,8640,2551,8649,2537,8662,2524,8598,2524,8581,2516,8563,2500,8561,2499xe" filled="true" fillcolor="#414042" stroked="false">
              <v:path arrowok="t"/>
              <v:fill type="solid"/>
            </v:shape>
            <v:shape style="position:absolute;left:8552;top:2222;width:652;height:613" coordorigin="8552,2222" coordsize="652,613" path="m9183,2568l9144,2568,9158,2569,9174,2579,9195,2598,9204,2590,9183,2568xe" filled="true" fillcolor="#414042" stroked="false">
              <v:path arrowok="t"/>
              <v:fill type="solid"/>
            </v:shape>
            <v:shape style="position:absolute;left:8552;top:2222;width:652;height:613" coordorigin="8552,2222" coordsize="652,613" path="m8852,2222l8856,2247,8865,2264,8870,2283,8628,2514,8613,2522,8598,2524,8662,2524,8663,2522,8870,2324,8923,2324,8924,2298,8852,2222xe" filled="true" fillcolor="#414042" stroked="false">
              <v:path arrowok="t"/>
              <v:fill type="solid"/>
            </v:shape>
          </v:group>
          <v:group style="position:absolute;left:9090;top:2652;width:360;height:437" coordorigin="9090,2652" coordsize="360,437">
            <v:shape style="position:absolute;left:9090;top:2652;width:360;height:437" coordorigin="9090,2652" coordsize="360,437" path="m9097,2990l9090,3001,9226,3088,9216,3065,9204,3051,9200,3037,9204,3021,9214,3002,9132,3002,9116,3000,9097,2990xe" filled="true" fillcolor="#414042" stroked="false">
              <v:path arrowok="t"/>
              <v:fill type="solid"/>
            </v:shape>
            <v:shape style="position:absolute;left:9090;top:2652;width:360;height:437" coordorigin="9090,2652" coordsize="360,437" path="m9313,2652l9313,2667,9327,2681,9333,2695,9158,2985,9132,3002,9214,3002,9378,2748,9392,2737,9406,2734,9442,2734,9313,2652xe" filled="true" fillcolor="#414042" stroked="false">
              <v:path arrowok="t"/>
              <v:fill type="solid"/>
            </v:shape>
            <v:shape style="position:absolute;left:9090;top:2652;width:360;height:437" coordorigin="9090,2652" coordsize="360,437" path="m9442,2734l9406,2734,9423,2738,9442,2749,9449,2739,9442,2734xe" filled="true" fillcolor="#414042" stroked="false">
              <v:path arrowok="t"/>
              <v:fill type="solid"/>
            </v:shape>
          </v:group>
          <v:group style="position:absolute;left:9545;top:2804;width:423;height:483" coordorigin="9545,2804" coordsize="423,483">
            <v:shape style="position:absolute;left:9545;top:2804;width:423;height:483" coordorigin="9545,2804" coordsize="423,483" path="m9545,2804l9546,2818,9566,2828,9578,2841,9583,2860,9585,2887,9598,3275,9629,3286,9686,3221,9649,3221,9640,2884,9647,2873,9661,2868,9717,2868,9718,2866,9545,2804xe" filled="true" fillcolor="#414042" stroked="false">
              <v:path arrowok="t"/>
              <v:fill type="solid"/>
            </v:shape>
            <v:shape style="position:absolute;left:9545;top:2804;width:423;height:483" coordorigin="9545,2804" coordsize="423,483" path="m9822,2904l9844,2927,9861,2939,9868,2951,9866,2965,9857,2980,9842,2998,9649,3221,9686,3221,9896,2982,9912,2971,9928,2965,9945,2964,9965,2964,9968,2957,9822,2904xe" filled="true" fillcolor="#414042" stroked="false">
              <v:path arrowok="t"/>
              <v:fill type="solid"/>
            </v:shape>
            <v:shape style="position:absolute;left:9545;top:2804;width:423;height:483" coordorigin="9545,2804" coordsize="423,483" path="m9965,2964l9945,2964,9963,2969,9965,2964xe" filled="true" fillcolor="#414042" stroked="false">
              <v:path arrowok="t"/>
              <v:fill type="solid"/>
            </v:shape>
            <v:shape style="position:absolute;left:9545;top:2804;width:423;height:483" coordorigin="9545,2804" coordsize="423,483" path="m9717,2868l9661,2868,9683,2870,9713,2878,9717,2868xe" filled="true" fillcolor="#414042" stroked="false">
              <v:path arrowok="t"/>
              <v:fill type="solid"/>
            </v:shape>
          </v:group>
          <v:group style="position:absolute;left:10024;top:2974;width:372;height:441" coordorigin="10024,2974" coordsize="372,441">
            <v:shape style="position:absolute;left:10024;top:2974;width:372;height:441" coordorigin="10024,2974" coordsize="372,441" path="m10026,3373l10024,3386,10377,3415,10383,3384,10300,3384,10201,3375,10074,3375,10044,3375,10026,3373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396,3317l10377,3333,10366,3355,10354,3370,10340,3380,10322,3384,10383,3384,10396,3317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072,2974l10071,2987,10111,2993,10127,3004,10134,3021,10134,3045,10110,3336,10104,3356,10093,3369,10074,3375,10201,3375,10182,3373,10168,3361,10166,3337,10177,3195,10348,3195,10349,3181,10298,3181,10179,3171,10192,3008,10390,3008,10390,3000,10072,2974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348,3195l10177,3195,10299,3206,10316,3212,10326,3229,10330,3260,10343,3261,10348,3195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353,3135l10338,3144,10330,3168,10316,3179,10298,3181,10349,3181,10353,3135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390,3008l10192,3008,10336,3020,10351,3025,10363,3037,10371,3058,10376,3092,10388,3093,10390,3008xe" filled="true" fillcolor="#414042" stroked="false">
              <v:path arrowok="t"/>
              <v:fill type="solid"/>
            </v:shape>
          </v:group>
          <v:group style="position:absolute;left:10557;top:2960;width:593;height:453" coordorigin="10557,2960" coordsize="593,453">
            <v:shape style="position:absolute;left:10557;top:2960;width:593;height:453" coordorigin="10557,2960" coordsize="593,453" path="m10681,3014l10600,3014,10616,3020,10627,3034,10634,3058,10693,3343,10694,3366,10687,3381,10673,3391,10651,3397,10640,3400,10642,3412,10827,3373,10825,3367,10783,3367,10766,3362,10754,3349,10747,3326,10747,3326,10727,3215,10743,3213,10786,3205,10796,3204,10721,3204,10681,3014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0824,3361l10806,3365,10783,3367,10825,3367,10824,3361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0914,3203l10808,3203,10822,3209,10839,3219,10859,3230,10880,3244,10947,3287,10963,3297,11024,3323,11058,3327,11078,3326,11099,3324,11123,3319,11150,3313,11136,3303,11116,3303,11097,3301,11024,3274,10926,3211,10914,3203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1136,3303l11116,3303,11136,3303,11136,3303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0867,2976l10763,2976,10784,2979,10802,2985,10849,3034,10862,3095,10861,3115,10820,3174,10760,3197,10721,3204,10796,3204,10808,3203,10914,3203,10907,3198,10892,3186,10879,3174,10870,3161,10885,3148,10899,3133,10909,3117,10916,3099,10920,3080,10921,3060,10918,3039,10885,2987,10871,2978,10867,2976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0793,2960l10710,2969,10572,3003,10557,3007,10560,3019,10578,3015,10600,3014,10681,3014,10676,2990,10688,2986,10696,2984,10711,2981,10739,2977,10763,2976,10867,2976,10855,2971,10837,2965,10816,2961,10793,2960xe" filled="true" fillcolor="#414042" stroked="false">
              <v:path arrowok="t"/>
              <v:fill type="solid"/>
            </v:shape>
          </v:group>
          <v:group style="position:absolute;left:11154;top:2763;width:354;height:469" coordorigin="11154,2763" coordsize="354,469">
            <v:shape style="position:absolute;left:11154;top:2763;width:354;height:469" coordorigin="11154,2763" coordsize="354,469" path="m11269,3141l11258,3146,11314,3232,11325,3227,11325,3222,11328,3217,11334,3214,11344,3211,11361,3208,11383,3203,11407,3196,11429,3188,11354,3188,11336,3185,11318,3178,11300,3169,11284,3157,11269,3141xe" filled="true" fillcolor="#414042" stroked="false">
              <v:path arrowok="t"/>
              <v:fill type="solid"/>
            </v:shape>
            <v:shape style="position:absolute;left:11154;top:2763;width:354;height:469" coordorigin="11154,2763" coordsize="354,469" path="m11334,2763l11324,2767,11323,2774,11321,2776,11316,2778,11306,2782,11295,2784,11281,2787,11263,2791,11193,2826,11156,2889,11154,2907,11157,2924,11195,2978,11259,3003,11334,3014,11353,3017,11420,3034,11468,3093,11467,3111,11425,3168,11354,3188,11429,3188,11480,3148,11508,3081,11508,3064,11477,3001,11417,2969,11325,2952,11306,2949,11239,2930,11195,2887,11194,2870,11199,2853,11245,2812,11281,2804,11361,2804,11334,2763xe" filled="true" fillcolor="#414042" stroked="false">
              <v:path arrowok="t"/>
              <v:fill type="solid"/>
            </v:shape>
            <v:shape style="position:absolute;left:11154;top:2763;width:354;height:469" coordorigin="11154,2763" coordsize="354,469" path="m11361,2804l11281,2804,11300,2805,11319,2809,11337,2816,11354,2826,11371,2839,11381,2834,11361,2804xe" filled="true" fillcolor="#414042" stroked="false">
              <v:path arrowok="t"/>
              <v:fill type="solid"/>
            </v:shape>
          </v:group>
          <v:group style="position:absolute;left:11481;top:2576;width:376;height:430" coordorigin="11481,2576" coordsize="376,430">
            <v:shape style="position:absolute;left:11481;top:2576;width:376;height:430" coordorigin="11481,2576" coordsize="376,430" path="m11609,2668l11529,2668,11543,2675,11557,2691,11736,2936,11743,2953,11743,2967,11735,2980,11719,2995,11726,3006,11847,2917,11813,2917,11799,2915,11786,2906,11772,2891,11609,2668xe" filled="true" fillcolor="#414042" stroked="false">
              <v:path arrowok="t"/>
              <v:fill type="solid"/>
            </v:shape>
            <v:shape style="position:absolute;left:11481;top:2576;width:376;height:430" coordorigin="11481,2576" coordsize="376,430" path="m11857,2910l11830,2912,11813,2917,11847,2917,11857,2910xe" filled="true" fillcolor="#414042" stroked="false">
              <v:path arrowok="t"/>
              <v:fill type="solid"/>
            </v:shape>
            <v:shape style="position:absolute;left:11481;top:2576;width:376;height:430" coordorigin="11481,2576" coordsize="376,430" path="m11612,2576l11481,2672,11494,2679,11513,2670,11529,2668,11609,2668,11604,2662,11593,2643,11589,2627,11592,2614,11602,2600,11619,2587,11612,2576xe" filled="true" fillcolor="#414042" stroked="false">
              <v:path arrowok="t"/>
              <v:fill type="solid"/>
            </v:shape>
          </v:group>
          <v:group style="position:absolute;left:11718;top:2191;width:512;height:504" coordorigin="11718,2191" coordsize="512,504">
            <v:shape style="position:absolute;left:11718;top:2191;width:512;height:504" coordorigin="11718,2191" coordsize="512,504" path="m11937,2379l11853,2379,12109,2604,12119,2619,12121,2633,12116,2649,12102,2668,12086,2686,12095,2695,12204,2571,12169,2571,12153,2567,12137,2555,11937,2379xe" filled="true" fillcolor="#414042" stroked="false">
              <v:path arrowok="t"/>
              <v:fill type="solid"/>
            </v:shape>
            <v:shape style="position:absolute;left:11718;top:2191;width:512;height:504" coordorigin="11718,2191" coordsize="512,504" path="m12224,2529l12199,2556,12184,2568,12169,2571,12204,2571,12230,2542,12230,2533,12224,2529xe" filled="true" fillcolor="#414042" stroked="false">
              <v:path arrowok="t"/>
              <v:fill type="solid"/>
            </v:shape>
            <v:shape style="position:absolute;left:11718;top:2191;width:512;height:504" coordorigin="11718,2191" coordsize="512,504" path="m11727,2472l11718,2481,11792,2561,11796,2547,11780,2524,11770,2506,11767,2491,11769,2478,11772,2474,11730,2474,11727,2472xe" filled="true" fillcolor="#414042" stroked="false">
              <v:path arrowok="t"/>
              <v:fill type="solid"/>
            </v:shape>
            <v:shape style="position:absolute;left:11718;top:2191;width:512;height:504" coordorigin="11718,2191" coordsize="512,504" path="m11973,2191l11965,2200,11970,2207,11965,2215,11748,2463,11745,2466,11741,2470,11738,2472,11734,2474,11730,2474,11772,2474,11777,2466,11853,2379,11937,2379,11890,2338,11967,2250,11978,2241,11991,2237,12038,2237,11973,2191xe" filled="true" fillcolor="#414042" stroked="false">
              <v:path arrowok="t"/>
              <v:fill type="solid"/>
            </v:shape>
            <v:shape style="position:absolute;left:11718;top:2191;width:512;height:504" coordorigin="11718,2191" coordsize="512,504" path="m12038,2237l11991,2237,12007,2240,12027,2248,12054,2263,12062,2254,12038,2237xe" filled="true" fillcolor="#414042" stroked="false">
              <v:path arrowok="t"/>
              <v:fill type="solid"/>
            </v:shape>
          </v:group>
          <v:group style="position:absolute;left:12049;top:1719;width:181;height:385" coordorigin="12049,1719" coordsize="181,385">
            <v:shape style="position:absolute;left:12049;top:1719;width:181;height:385" coordorigin="12049,1719" coordsize="181,385" path="m12230,1719l12180,1825,12202,1812,12212,1800,12224,1797,12230,1797,12230,1719xe" filled="true" fillcolor="#414042" stroked="false">
              <v:path arrowok="t"/>
              <v:fill type="solid"/>
            </v:shape>
            <v:shape style="position:absolute;left:12049;top:1719;width:181;height:385" coordorigin="12049,1719" coordsize="181,385" path="m12230,1797l12224,1797,12230,1801,12230,1797xe" filled="true" fillcolor="#414042" stroked="false">
              <v:path arrowok="t"/>
              <v:fill type="solid"/>
            </v:shape>
            <v:shape style="position:absolute;left:12049;top:1719;width:181;height:385" coordorigin="12049,1719" coordsize="181,385" path="m12125,1944l12049,2104,12066,2099,12077,2084,12090,2072,12106,2064,12127,2058,12156,2053,12230,2043,12230,2001,12148,2001,12133,1999,12125,1991,12126,1975,12136,1949,12125,1944xe" filled="true" fillcolor="#414042" stroked="false">
              <v:path arrowok="t"/>
              <v:fill type="solid"/>
            </v:shape>
            <v:shape style="position:absolute;left:12049;top:1719;width:181;height:385" coordorigin="12049,1719" coordsize="181,385" path="m12230,1990l12148,2001,12230,2001,12230,1990xe" filled="true" fillcolor="#414042" stroked="false">
              <v:path arrowok="t"/>
              <v:fill type="solid"/>
            </v:shape>
          </v:group>
          <v:group style="position:absolute;left:8235;top:1386;width:129;height:126" coordorigin="8235,1386" coordsize="129,126">
            <v:shape style="position:absolute;left:8235;top:1386;width:129;height:126" coordorigin="8235,1386" coordsize="129,126" path="m8286,1386l8266,1394,8250,1408,8239,1427,8235,1450,8239,1470,8249,1487,8265,1501,8286,1509,8312,1512,8333,1504,8349,1489,8360,1471,8364,1448,8364,1446,8312,1388,8286,1386xe" filled="true" fillcolor="#414042" stroked="false">
              <v:path arrowok="t"/>
              <v:fill type="solid"/>
            </v:shape>
          </v:group>
          <v:group style="position:absolute;left:8073;top:626;width:454;height:542" coordorigin="8073,626" coordsize="454,542">
            <v:shape style="position:absolute;left:8073;top:626;width:454;height:542" coordorigin="8073,626" coordsize="454,542" path="m8493,1080l8107,1080,8449,1110,8464,1119,8472,1137,8473,1165,8473,1167,8485,1168,8493,1080xe" filled="true" fillcolor="#414042" stroked="false">
              <v:path arrowok="t"/>
              <v:fill type="solid"/>
            </v:shape>
            <v:shape style="position:absolute;left:8073;top:626;width:454;height:542" coordorigin="8073,626" coordsize="454,542" path="m8527,722l8169,722,8433,743,8081,1029,8073,1133,8089,1114,8096,1096,8107,1080,8493,1080,8493,1076,8448,1076,8422,1076,8137,1052,8525,738,8527,722xe" filled="true" fillcolor="#414042" stroked="false">
              <v:path arrowok="t"/>
              <v:fill type="solid"/>
            </v:shape>
            <v:shape style="position:absolute;left:8073;top:626;width:454;height:542" coordorigin="8073,626" coordsize="454,542" path="m8498,1014l8483,1036,8476,1058,8465,1071,8448,1076,8493,1076,8498,1014xe" filled="true" fillcolor="#414042" stroked="false">
              <v:path arrowok="t"/>
              <v:fill type="solid"/>
            </v:shape>
            <v:shape style="position:absolute;left:8073;top:626;width:454;height:542" coordorigin="8073,626" coordsize="454,542" path="m8114,626l8102,781,8116,771,8121,744,8130,729,8145,722,8169,722,8527,722,8527,721,8144,688,8132,679,8126,660,8127,627,8114,626xe" filled="true" fillcolor="#414042" stroked="false">
              <v:path arrowok="t"/>
              <v:fill type="solid"/>
            </v:shape>
          </v:group>
          <v:group style="position:absolute;left:8227;top:41;width:442;height:479" coordorigin="8227,41" coordsize="442,479">
            <v:shape style="position:absolute;left:8227;top:41;width:442;height:479" coordorigin="8227,41" coordsize="442,479" path="m8462,41l8392,52,8327,89,8274,148,8244,206,8229,265,8227,304,8229,323,8248,393,8291,454,8356,499,8432,519,8450,519,8521,501,8583,460,8585,457,8453,457,8433,455,8371,439,8312,404,8265,349,8245,278,8246,258,8271,189,8320,135,8386,107,8424,102,8598,102,8589,94,8537,60,8480,42,8462,41xe" filled="true" fillcolor="#414042" stroked="false">
              <v:path arrowok="t"/>
              <v:fill type="solid"/>
            </v:shape>
            <v:shape style="position:absolute;left:8227;top:41;width:442;height:479" coordorigin="8227,41" coordsize="442,479" path="m8598,102l8424,102,8444,103,8465,105,8528,123,8591,162,8635,218,8650,289,8648,309,8627,367,8578,421,8511,452,8453,457,8585,457,8632,398,8658,336,8668,265,8668,258,8654,187,8617,122,8603,108,8598,102xe" filled="true" fillcolor="#414042" stroked="false">
              <v:path arrowok="t"/>
              <v:fill type="solid"/>
            </v:shape>
          </v:group>
          <v:group style="position:absolute;left:8760;top:0;width:62;height:64" coordorigin="8760,0" coordsize="62,64">
            <v:shape style="position:absolute;left:8760;top:0;width:62;height:64" coordorigin="8760,0" coordsize="62,64" path="m8822,0l8783,0,8785,14,8780,29,8768,47,8760,55,8770,63,8822,0xe" filled="true" fillcolor="#414042" stroked="false">
              <v:path arrowok="t"/>
              <v:fill type="solid"/>
            </v:shape>
          </v:group>
          <v:group style="position:absolute;left:11993;top:0;width:198;height:283" coordorigin="11993,0" coordsize="198,283">
            <v:shape style="position:absolute;left:11993;top:0;width:198;height:283" coordorigin="11993,0" coordsize="198,283" path="m11995,0l11993,0,11994,1,11995,0xe" filled="true" fillcolor="#414042" stroked="false">
              <v:path arrowok="t"/>
              <v:fill type="solid"/>
            </v:shape>
            <v:shape style="position:absolute;left:11993;top:0;width:198;height:283" coordorigin="11993,0" coordsize="198,283" path="m12191,0l12135,0,12134,6,12117,81,12113,100,12110,117,12109,134,12108,151,12110,167,12135,238,12163,283,12168,266,12161,248,12156,229,12153,210,12152,191,12153,171,12156,150,12160,129,12181,37,12186,15,12191,0xe" filled="true" fillcolor="#414042" stroked="false">
              <v:path arrowok="t"/>
              <v:fill type="solid"/>
            </v:shape>
          </v:group>
          <v:group style="position:absolute;left:12182;top:317;width:48;height:152" coordorigin="12182,317" coordsize="48,152">
            <v:shape style="position:absolute;left:12182;top:317;width:48;height:152" coordorigin="12182,317" coordsize="48,152" path="m12194,317l12182,321,12226,468,12230,467,12230,426,12229,419,12230,416,12230,361,12227,360,12212,352,12202,338,12194,317xe" filled="true" fillcolor="#414042" stroked="false">
              <v:path arrowok="t"/>
              <v:fill type="solid"/>
            </v:shape>
          </v:group>
          <v:group style="position:absolute;left:8731;top:0;width:3364;height:2759" coordorigin="8731,0" coordsize="3364,2759">
            <v:shape style="position:absolute;left:8731;top:0;width:3364;height:2759" coordorigin="8731,0" coordsize="3364,2759" path="m9796,0l9121,0,9052,88,8980,195,8916,309,8861,427,8815,550,8778,678,8752,809,8736,944,8731,1082,8737,1220,8753,1355,8781,1486,8818,1613,8865,1736,8920,1854,8985,1967,9058,2074,9138,2175,9226,2270,9321,2357,9423,2437,9530,2510,9643,2573,9762,2629,9885,2675,10012,2711,10144,2738,10279,2754,10417,2759,10555,2753,10689,2736,10821,2709,10948,2672,11071,2625,11189,2569,11302,2505,11409,2432,11510,2351,11545,2319,10416,2319,10314,2315,10214,2303,10117,2284,10023,2257,9932,2223,9845,2182,9761,2135,9682,2082,9607,2022,9537,1958,9472,1888,9412,1813,9358,1734,9311,1651,9269,1564,9235,1473,9207,1379,9187,1282,9175,1183,9170,1081,9174,979,9186,879,9206,782,9233,688,9267,597,9307,510,9355,426,9408,347,9467,272,9532,202,9601,137,9676,77,9755,23,9796,0xe" filled="true" fillcolor="#414042" stroked="false">
              <v:path arrowok="t"/>
              <v:fill type="solid"/>
            </v:shape>
            <v:shape style="position:absolute;left:8731;top:0;width:3364;height:2759" coordorigin="8731,0" coordsize="3364,2759" path="m11703,0l11029,0,11063,20,11143,73,11218,132,11288,197,11353,266,11412,341,11466,420,11514,503,11555,591,11589,681,11617,775,11637,872,11649,972,11654,1074,11650,1176,11638,1275,11619,1372,11592,1466,11558,1557,11517,1645,11470,1728,11416,1808,11357,1883,11293,1953,11223,2018,11148,2077,11069,2131,10986,2179,10899,2220,10808,2255,10714,2282,10617,2302,10517,2315,10416,2319,11545,2319,11605,2263,11692,2168,11772,2067,11844,1959,11908,1846,11964,1728,12010,1604,12046,1477,12073,1345,12089,1211,12094,1073,12088,935,12071,800,12044,669,12007,541,11960,418,11904,300,11839,187,11767,80,11703,0xe" filled="true" fillcolor="#414042" stroked="false">
              <v:path arrowok="t"/>
              <v:fill type="solid"/>
            </v:shape>
          </v:group>
          <v:group style="position:absolute;left:9434;top:2152;width:329;height:311" coordorigin="9434,2152" coordsize="329,311">
            <v:shape style="position:absolute;left:9434;top:2152;width:329;height:311" coordorigin="9434,2152" coordsize="329,311" path="m9599,2406l9594,2413,9669,2463,9673,2456,9658,2445,9654,2441,9661,2427,9668,2414,9615,2414,9599,2406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757,2286l9700,2286,9701,2286,9640,2395,9628,2411,9615,2414,9668,2414,9731,2301,9738,2288,9743,2287,9759,2287,9757,2286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600,2202l9565,2202,9566,2203,9540,2378,9549,2384,9610,2344,9580,2344,9600,2202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439,2301l9434,2308,9492,2347,9496,2339,9484,2328,9483,2316,9487,2308,9454,2308,9439,2301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714,2257l9580,2344,9610,2344,9700,2286,9757,2286,9714,2257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554,2152l9557,2165,9561,2177,9548,2197,9468,2302,9454,2308,9487,2308,9495,2296,9565,2202,9600,2202,9603,2184,9554,2152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759,2287l9743,2287,9757,2296,9762,2289,9759,2287xe" filled="true" fillcolor="#ffffff" stroked="false">
              <v:path arrowok="t"/>
              <v:fill type="solid"/>
            </v:shape>
          </v:group>
          <v:group style="position:absolute;left:9795;top:2351;width:226;height:223" coordorigin="9795,2351" coordsize="226,223">
            <v:shape style="position:absolute;left:9795;top:2351;width:226;height:223" coordorigin="9795,2351" coordsize="226,223" path="m9906,2351l9839,2372,9797,2435,9795,2453,9796,2470,9835,2532,9899,2560,9919,2564,9934,2568,9938,2570,9940,2571,9943,2574,9966,2549,9916,2549,9896,2547,9840,2501,9834,2463,9836,2441,9865,2387,9913,2367,9958,2367,9957,2366,9927,2354,9906,2351xe" filled="true" fillcolor="#ffffff" stroked="false">
              <v:path arrowok="t"/>
              <v:fill type="solid"/>
            </v:shape>
            <v:shape style="position:absolute;left:9795;top:2351;width:226;height:223" coordorigin="9795,2351" coordsize="226,223" path="m9982,2532l9967,2533,9951,2542,9934,2548,9916,2549,9966,2549,9982,2532xe" filled="true" fillcolor="#ffffff" stroked="false">
              <v:path arrowok="t"/>
              <v:fill type="solid"/>
            </v:shape>
            <v:shape style="position:absolute;left:9795;top:2351;width:226;height:223" coordorigin="9795,2351" coordsize="226,223" path="m9958,2367l9913,2367,9933,2368,9954,2374,9972,2386,9985,2402,9992,2421,9995,2443,10004,2446,10020,2396,10016,2395,10009,2395,10004,2392,9994,2386,9979,2377,9958,2367xe" filled="true" fillcolor="#ffffff" stroked="false">
              <v:path arrowok="t"/>
              <v:fill type="solid"/>
            </v:shape>
            <v:shape style="position:absolute;left:9795;top:2351;width:226;height:223" coordorigin="9795,2351" coordsize="226,223" path="m10013,2394l10011,2395,10016,2395,10013,2394xe" filled="true" fillcolor="#ffffff" stroked="false">
              <v:path arrowok="t"/>
              <v:fill type="solid"/>
            </v:shape>
          </v:group>
          <v:group style="position:absolute;left:10062;top:2418;width:288;height:230" coordorigin="10062,2418" coordsize="288,230">
            <v:shape style="position:absolute;left:10062;top:2418;width:288;height:230" coordorigin="10062,2418" coordsize="288,230" path="m10325,2475l10292,2475,10282,2612,10273,2626,10252,2627,10251,2635,10340,2647,10341,2639,10322,2636,10317,2634,10320,2579,10325,2475xe" filled="true" fillcolor="#ffffff" stroked="false">
              <v:path arrowok="t"/>
              <v:fill type="solid"/>
            </v:shape>
            <v:shape style="position:absolute;left:10062;top:2418;width:288;height:230" coordorigin="10062,2418" coordsize="288,230" path="m10170,2458l10135,2458,10187,2627,10197,2628,10227,2579,10208,2579,10170,2458xe" filled="true" fillcolor="#ffffff" stroked="false">
              <v:path arrowok="t"/>
              <v:fill type="solid"/>
            </v:shape>
            <v:shape style="position:absolute;left:10062;top:2418;width:288;height:230" coordorigin="10062,2418" coordsize="288,230" path="m10102,2418l10105,2427,10118,2435,10116,2460,10092,2582,10082,2600,10062,2601,10062,2610,10131,2619,10120,2608,10109,2598,10111,2572,10134,2458,10170,2458,10160,2425,10102,2418xe" filled="true" fillcolor="#ffffff" stroked="false">
              <v:path arrowok="t"/>
              <v:fill type="solid"/>
            </v:shape>
            <v:shape style="position:absolute;left:10062;top:2418;width:288;height:230" coordorigin="10062,2418" coordsize="288,230" path="m10291,2443l10208,2579,10227,2579,10291,2475,10325,2475,10326,2460,10330,2457,10348,2457,10349,2451,10291,2443xe" filled="true" fillcolor="#ffffff" stroked="false">
              <v:path arrowok="t"/>
              <v:fill type="solid"/>
            </v:shape>
            <v:shape style="position:absolute;left:10062;top:2418;width:288;height:230" coordorigin="10062,2418" coordsize="288,230" path="m10348,2457l10330,2457,10348,2459,10348,2457xe" filled="true" fillcolor="#ffffff" stroked="false">
              <v:path arrowok="t"/>
              <v:fill type="solid"/>
            </v:shape>
          </v:group>
          <v:group style="position:absolute;left:10423;top:2431;width:257;height:217" coordorigin="10423,2431" coordsize="257,217">
            <v:shape style="position:absolute;left:10423;top:2431;width:257;height:217" coordorigin="10423,2431" coordsize="257,217" path="m10531,2442l10423,2452,10441,2460,10457,2466,10475,2482,10532,2541,10476,2619,10460,2633,10440,2638,10441,2647,10521,2639,10520,2634,10502,2634,10496,2631,10495,2624,10495,2620,10498,2615,10506,2604,10543,2552,10591,2552,10563,2524,10571,2513,10552,2513,10517,2476,10509,2469,10507,2466,10507,2462,10506,2454,10514,2452,10532,2450,10531,2442xe" filled="true" fillcolor="#ffffff" stroked="false">
              <v:path arrowok="t"/>
              <v:fill type="solid"/>
            </v:shape>
            <v:shape style="position:absolute;left:10423;top:2431;width:257;height:217" coordorigin="10423,2431" coordsize="257,217" path="m10591,2552l10543,2552,10591,2601,10597,2607,10600,2612,10600,2616,10601,2622,10594,2624,10581,2625,10582,2634,10679,2625,10671,2616,10653,2612,10636,2599,10591,2552xe" filled="true" fillcolor="#ffffff" stroked="false">
              <v:path arrowok="t"/>
              <v:fill type="solid"/>
            </v:shape>
            <v:shape style="position:absolute;left:10423;top:2431;width:257;height:217" coordorigin="10423,2431" coordsize="257,217" path="m10520,2631l10502,2634,10520,2634,10520,2631xe" filled="true" fillcolor="#ffffff" stroked="false">
              <v:path arrowok="t"/>
              <v:fill type="solid"/>
            </v:shape>
            <v:shape style="position:absolute;left:10423;top:2431;width:257;height:217" coordorigin="10423,2431" coordsize="257,217" path="m10628,2445l10585,2445,10591,2447,10591,2454,10592,2458,10588,2465,10552,2513,10571,2513,10601,2472,10617,2453,10628,2445xe" filled="true" fillcolor="#ffffff" stroked="false">
              <v:path arrowok="t"/>
              <v:fill type="solid"/>
            </v:shape>
            <v:shape style="position:absolute;left:10423;top:2431;width:257;height:217" coordorigin="10423,2431" coordsize="257,217" path="m10650,2431l10568,2438,10569,2447,10585,2445,10628,2445,10631,2443,10650,2439,10650,2431xe" filled="true" fillcolor="#ffffff" stroked="false">
              <v:path arrowok="t"/>
              <v:fill type="solid"/>
            </v:shape>
          </v:group>
          <v:group style="position:absolute;left:10750;top:2360;width:214;height:221" coordorigin="10750,2360" coordsize="214,221">
            <v:shape style="position:absolute;left:10750;top:2360;width:214;height:221" coordorigin="10750,2360" coordsize="214,221" path="m10912,2360l10904,2362,10903,2364,10902,2365,10899,2366,10888,2367,10872,2369,10849,2372,10783,2402,10750,2467,10750,2486,10753,2506,10793,2566,10847,2580,10870,2578,10894,2572,10916,2563,10867,2563,10849,2560,10793,2507,10781,2465,10783,2447,10829,2390,10852,2382,10919,2382,10912,2360xe" filled="true" fillcolor="#ffffff" stroked="false">
              <v:path arrowok="t"/>
              <v:fill type="solid"/>
            </v:shape>
            <v:shape style="position:absolute;left:10750;top:2360;width:214;height:221" coordorigin="10750,2360" coordsize="214,221" path="m10964,2490l10949,2511,10939,2528,10925,2542,10907,2554,10885,2563,10867,2563,10916,2563,10933,2554,10948,2548,10952,2547,10959,2547,10964,2490xe" filled="true" fillcolor="#ffffff" stroked="false">
              <v:path arrowok="t"/>
              <v:fill type="solid"/>
            </v:shape>
            <v:shape style="position:absolute;left:10750;top:2360;width:214;height:221" coordorigin="10750,2360" coordsize="214,221" path="m10959,2547l10955,2547,10959,2547,10959,2547xe" filled="true" fillcolor="#ffffff" stroked="false">
              <v:path arrowok="t"/>
              <v:fill type="solid"/>
            </v:shape>
            <v:shape style="position:absolute;left:10750;top:2360;width:214;height:221" coordorigin="10750,2360" coordsize="214,221" path="m10919,2382l10852,2382,10871,2382,10889,2387,10905,2397,10920,2412,10929,2409,10919,2382xe" filled="true" fillcolor="#ffffff" stroked="false">
              <v:path arrowok="t"/>
              <v:fill type="solid"/>
            </v:shape>
          </v:group>
          <v:group style="position:absolute;left:10973;top:2224;width:202;height:235" coordorigin="10973,2224" coordsize="202,235">
            <v:shape style="position:absolute;left:10973;top:2224;width:202;height:235" coordorigin="10973,2224" coordsize="202,235" path="m11057,2333l11000,2333,11018,2344,11158,2459,11175,2450,11171,2412,11154,2412,11057,2333xe" filled="true" fillcolor="#ffffff" stroked="false">
              <v:path arrowok="t"/>
              <v:fill type="solid"/>
            </v:shape>
            <v:shape style="position:absolute;left:10973;top:2224;width:202;height:235" coordorigin="10973,2224" coordsize="202,235" path="m11156,2258l11131,2258,11136,2267,11138,2271,11140,2277,11141,2292,11154,2412,11171,2412,11155,2263,11156,2258xe" filled="true" fillcolor="#ffffff" stroked="false">
              <v:path arrowok="t"/>
              <v:fill type="solid"/>
            </v:shape>
            <v:shape style="position:absolute;left:10973;top:2224;width:202;height:235" coordorigin="10973,2224" coordsize="202,235" path="m11058,2284l10973,2331,10985,2335,11000,2333,11057,2333,11049,2327,11045,2322,11039,2312,11040,2305,11063,2292,11058,2284xe" filled="true" fillcolor="#ffffff" stroked="false">
              <v:path arrowok="t"/>
              <v:fill type="solid"/>
            </v:shape>
            <v:shape style="position:absolute;left:10973;top:2224;width:202;height:235" coordorigin="10973,2224" coordsize="202,235" path="m11167,2224l11100,2261,11104,2269,11122,2259,11131,2258,11156,2258,11158,2245,11171,2232,11167,2224xe" filled="true" fillcolor="#ffffff" stroked="false">
              <v:path arrowok="t"/>
              <v:fill type="solid"/>
            </v:shape>
          </v:group>
          <v:group style="position:absolute;left:11211;top:2136;width:190;height:209" coordorigin="11211,2136" coordsize="190,209">
            <v:shape style="position:absolute;left:11211;top:2136;width:190;height:209" coordorigin="11211,2136" coordsize="190,209" path="m11288,2188l11238,2188,11251,2200,11336,2310,11339,2323,11326,2338,11331,2345,11400,2292,11370,2292,11356,2278,11288,2188xe" filled="true" fillcolor="#ffffff" stroked="false">
              <v:path arrowok="t"/>
              <v:fill type="solid"/>
            </v:shape>
            <v:shape style="position:absolute;left:11211;top:2136;width:190;height:209" coordorigin="11211,2136" coordsize="190,209" path="m11401,2291l11384,2292,11400,2292,11401,2291xe" filled="true" fillcolor="#ffffff" stroked="false">
              <v:path arrowok="t"/>
              <v:fill type="solid"/>
            </v:shape>
            <v:shape style="position:absolute;left:11211;top:2136;width:190;height:209" coordorigin="11211,2136" coordsize="190,209" path="m11281,2136l11211,2190,11223,2192,11238,2188,11288,2188,11275,2171,11273,2157,11286,2143,11281,2136xe" filled="true" fillcolor="#ffffff" stroked="false">
              <v:path arrowok="t"/>
              <v:fill type="solid"/>
            </v:shape>
          </v:group>
          <v:group style="position:absolute;left:9880;top:156;width:527;height:921" coordorigin="9880,156" coordsize="527,921">
            <v:shape style="position:absolute;left:9880;top:156;width:527;height:921" coordorigin="9880,156" coordsize="527,921" path="m10106,156l10043,227,9989,303,9946,384,9913,470,9891,561,9881,656,9880,705,9882,756,9896,859,9923,966,9964,1077,9977,1048,9990,1018,10020,959,10054,898,10092,837,10134,775,10180,713,10230,649,10284,585,10343,520,10406,455,10106,156xe" filled="true" fillcolor="#4c4d4f" stroked="false">
              <v:path arrowok="t"/>
              <v:fill type="solid"/>
            </v:shape>
          </v:group>
          <v:group style="position:absolute;left:9882;top:1077;width:528;height:921" coordorigin="9882,1077" coordsize="528,921">
            <v:shape style="position:absolute;left:9882;top:1077;width:528;height:921" coordorigin="9882,1077" coordsize="528,921" path="m9964,1077l9924,1188,9897,1295,9884,1398,9882,1449,9883,1498,9894,1593,9916,1684,9950,1769,9994,1850,10047,1926,10111,1997,10410,1696,10377,1664,10346,1631,10287,1567,10232,1503,10182,1440,10136,1377,10093,1316,10055,1255,10021,1195,9990,1135,9977,1106,9964,1077xe" filled="true" fillcolor="#454547" stroked="false">
              <v:path arrowok="t"/>
              <v:fill type="solid"/>
            </v:shape>
          </v:group>
          <v:group style="position:absolute;left:9677;top:120;width:435;height:1909" coordorigin="9677,120" coordsize="435,1909">
            <v:shape style="position:absolute;left:9677;top:120;width:435;height:1909" coordorigin="9677,120" coordsize="435,1909" path="m10069,120l9991,206,9922,296,9861,390,9809,489,9766,590,9731,694,9704,799,9687,907,9678,1015,9677,1069,9677,1123,9682,1201,9692,1278,9706,1355,9724,1431,9747,1506,9775,1580,9806,1653,9843,1724,9883,1793,9929,1861,9977,1924,10016,1970,10056,2014,10071,2029,10109,1999,10111,1997,10078,1962,10047,1926,9994,1850,9950,1769,9916,1684,9894,1593,9883,1498,9882,1449,9884,1398,9897,1295,9924,1188,9964,1077,9942,1021,9908,912,9888,807,9880,705,9881,656,9891,561,9913,470,9946,384,9989,303,10043,227,10106,156,10069,120xe" filled="true" fillcolor="#414042" stroked="false">
              <v:path arrowok="t"/>
              <v:fill type="solid"/>
            </v:shape>
          </v:group>
          <v:group style="position:absolute;left:10408;top:154;width:528;height:920" coordorigin="10408,154" coordsize="528,920">
            <v:shape style="position:absolute;left:10408;top:154;width:528;height:920" coordorigin="10408,154" coordsize="528,920" path="m10707,154l10408,455,10440,487,10472,520,10531,584,10586,648,10636,711,10682,774,10725,835,10763,896,10797,956,10827,1016,10854,1074,10875,1018,10909,909,10929,804,10936,703,10935,653,10924,558,10902,468,10868,382,10824,301,10770,225,10740,189,10707,154xe" filled="true" fillcolor="#454547" stroked="false">
              <v:path arrowok="t"/>
              <v:fill type="solid"/>
            </v:shape>
          </v:group>
          <v:group style="position:absolute;left:10412;top:1074;width:527;height:921" coordorigin="10412,1074" coordsize="527,921">
            <v:shape style="position:absolute;left:10412;top:1074;width:527;height:921" coordorigin="10412,1074" coordsize="527,921" path="m10854,1074l10827,1133,10798,1192,10764,1253,10726,1314,10684,1376,10638,1439,10588,1502,10533,1566,10475,1631,10412,1696,10712,1995,10775,1924,10828,1848,10872,1767,10905,1681,10927,1590,10937,1495,10938,1446,10936,1395,10921,1292,10894,1185,10876,1130,10854,1074xe" filled="true" fillcolor="#4c4d4f" stroked="false">
              <v:path arrowok="t"/>
              <v:fill type="solid"/>
            </v:shape>
          </v:group>
          <v:group style="position:absolute;left:10707;top:118;width:435;height:1909" coordorigin="10707,118" coordsize="435,1909">
            <v:shape style="position:absolute;left:10707;top:118;width:435;height:1909" coordorigin="10707,118" coordsize="435,1909" path="m10743,118l10707,154,10740,189,10770,225,10824,301,10868,382,10902,468,10924,558,10935,653,10936,703,10934,753,10920,856,10894,963,10854,1074,10876,1130,10910,1239,10930,1344,10938,1446,10937,1495,10927,1590,10905,1681,10872,1767,10828,1848,10775,1924,10712,1995,10714,1997,10752,2027,10766,2012,10780,1997,10820,1952,10870,1890,10916,1824,10959,1756,10997,1686,11031,1613,11060,1540,11085,1465,11105,1389,11121,1313,11132,1235,11139,1158,11141,1065,11140,1011,11130,903,11112,795,11085,690,11049,586,11005,485,10953,387,10891,293,10821,203,10783,160,10743,118xe" filled="true" fillcolor="#414042" stroked="false">
              <v:path arrowok="t"/>
              <v:fill type="solid"/>
            </v:shape>
          </v:group>
          <v:group style="position:absolute;left:7831;top:0;width:4399;height:3659" coordorigin="7831,0" coordsize="4399,3659">
            <v:shape style="position:absolute;left:7831;top:0;width:4399;height:3659" coordorigin="7831,0" coordsize="4399,3659" path="m12230,2909l12097,3032,11942,3156,11778,3268,11605,3367,11423,3452,11235,3524,11039,3581,10838,3623,10631,3649,10419,3658,10208,3650,10000,3625,9799,3585,9603,3529,9414,3458,9232,3373,9059,3275,8894,3164,8738,3041,8592,2907,8457,2762,8333,2607,8222,2443,8123,2270,8037,2088,7965,1900,7908,1704,7866,1503,7840,1296,7831,1084,7839,873,7864,665,7904,464,7960,268,8031,79,8068,0e" filled="false" stroked="true" strokeweight="1.249pt" strokecolor="#414042">
              <v:path arrowok="t"/>
            </v:shape>
          </v:group>
          <v:group style="position:absolute;left:7922;top:0;width:4308;height:3567" coordorigin="7922,0" coordsize="4308,3567">
            <v:shape style="position:absolute;left:7922;top:0;width:4308;height:3567" coordorigin="7922,0" coordsize="4308,3567" path="m12230,2775l12177,2833,12037,2963,11888,3082,11729,3190,11562,3286,11387,3368,11205,3438,11017,3493,10822,3533,10623,3558,10419,3567,10214,3559,10015,3535,9820,3496,9631,3442,9449,3374,9274,3292,9106,3197,8947,3090,8797,2972,8656,2842,8526,2703,8406,2553,8299,2394,8203,2227,8120,2052,8051,1871,7996,1682,7956,1488,7931,1288,7922,1084,7930,880,7953,680,7993,485,8047,297,8115,114,8168,0e" filled="false" stroked="true" strokeweight="1.579pt" strokecolor="#414042">
              <v:path arrowok="t"/>
            </v:shape>
          </v:group>
          <v:group style="position:absolute;left:8651;top:0;width:3522;height:2838" coordorigin="8651,0" coordsize="3522,2838">
            <v:shape style="position:absolute;left:8651;top:0;width:3522;height:2838" coordorigin="8651,0" coordsize="3522,2838" path="m12172,1072l12167,1216,12150,1358,12122,1495,12084,1629,12036,1758,11978,1882,11911,2000,11835,2113,11751,2219,11660,2318,11561,2411,11455,2495,11343,2571,11225,2639,11101,2697,10973,2746,10839,2785,10702,2814,10561,2831,10416,2838,10272,2832,10131,2815,9993,2788,9860,2749,9731,2701,9607,2643,9488,2576,9376,2501,9269,2417,9170,2325,9078,2226,8993,2121,8917,2009,8850,1890,8791,1767,8742,1638,8703,1505,8675,1367,8657,1226,8651,1082,8656,938,8673,796,8701,659,8739,525,8787,396,8845,272,8912,154,8988,41,9020,0e" filled="false" stroked="true" strokeweight="1.249pt" strokecolor="#414042">
              <v:path arrowok="t"/>
            </v:shape>
            <v:shape style="position:absolute;left:11270;top:-12;width:915;height:1406" type="#_x0000_t75" stroked="false">
              <v:imagedata r:id="rId1" o:title=""/>
            </v:shape>
            <v:shape style="position:absolute;left:8905;top:0;width:642;height:1423" type="#_x0000_t75" stroked="false">
              <v:imagedata r:id="rId2" o:title=""/>
            </v:shape>
            <v:shape style="position:absolute;left:7132;top:1101;width:4229;height:1315" type="#_x0000_t75" stroked="false">
              <v:imagedata r:id="rId3" o:title=""/>
            </v:shape>
          </v:group>
          <w10:wrap type="none"/>
        </v:group>
      </w:pict>
    </w:r>
    <w:r>
      <w:rPr/>
      <w:pict>
        <v:shape style="position:absolute;margin-left:42.477501pt;margin-top:66.2817pt;width:280.45pt;height:81.55pt;mso-position-horizontal-relative:page;mso-position-vertical-relative:page;z-index:-142288" type="#_x0000_t202" filled="false" stroked="false">
          <v:textbox inset="0,0,0,0">
            <w:txbxContent>
              <w:p>
                <w:pPr>
                  <w:spacing w:line="480" w:lineRule="exact" w:before="18"/>
                  <w:ind w:left="20" w:right="18" w:firstLine="0"/>
                  <w:jc w:val="left"/>
                  <w:rPr>
                    <w:rFonts w:ascii="Calibri" w:hAnsi="Calibri" w:cs="Calibri" w:eastAsia="Calibri"/>
                    <w:sz w:val="48"/>
                    <w:szCs w:val="48"/>
                  </w:rPr>
                </w:pPr>
                <w:r>
                  <w:rPr>
                    <w:rFonts w:ascii="Calibri"/>
                    <w:b/>
                    <w:color w:val="BD711E"/>
                    <w:spacing w:val="7"/>
                    <w:w w:val="110"/>
                    <w:sz w:val="48"/>
                  </w:rPr>
                  <w:t>SCHOOL</w:t>
                </w:r>
                <w:r>
                  <w:rPr>
                    <w:rFonts w:ascii="Calibri"/>
                    <w:b/>
                    <w:color w:val="BD711E"/>
                    <w:spacing w:val="23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4"/>
                    <w:w w:val="110"/>
                    <w:sz w:val="48"/>
                  </w:rPr>
                  <w:t>OF</w:t>
                </w:r>
                <w:r>
                  <w:rPr>
                    <w:rFonts w:ascii="Calibri"/>
                    <w:b/>
                    <w:color w:val="BD711E"/>
                    <w:spacing w:val="24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7"/>
                    <w:w w:val="110"/>
                    <w:sz w:val="48"/>
                  </w:rPr>
                  <w:t>SOCIAL</w:t>
                </w:r>
                <w:r>
                  <w:rPr>
                    <w:rFonts w:ascii="Calibri"/>
                    <w:b/>
                    <w:color w:val="BD711E"/>
                    <w:spacing w:val="24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9"/>
                    <w:w w:val="110"/>
                    <w:sz w:val="48"/>
                  </w:rPr>
                  <w:t>AND</w:t>
                </w:r>
                <w:r>
                  <w:rPr>
                    <w:rFonts w:ascii="Calibri"/>
                    <w:b/>
                    <w:color w:val="BD711E"/>
                    <w:spacing w:val="36"/>
                    <w:w w:val="109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9"/>
                    <w:w w:val="105"/>
                    <w:sz w:val="48"/>
                  </w:rPr>
                  <w:t>BEH</w:t>
                </w:r>
                <w:r>
                  <w:rPr>
                    <w:rFonts w:ascii="Calibri"/>
                    <w:b/>
                    <w:color w:val="BD711E"/>
                    <w:spacing w:val="-47"/>
                    <w:w w:val="105"/>
                    <w:sz w:val="48"/>
                  </w:rPr>
                  <w:t>A</w:t>
                </w:r>
                <w:r>
                  <w:rPr>
                    <w:rFonts w:ascii="Calibri"/>
                    <w:b/>
                    <w:color w:val="BD711E"/>
                    <w:spacing w:val="9"/>
                    <w:w w:val="105"/>
                    <w:sz w:val="48"/>
                  </w:rPr>
                  <w:t>VIORA</w:t>
                </w:r>
                <w:r>
                  <w:rPr>
                    <w:rFonts w:ascii="Calibri"/>
                    <w:b/>
                    <w:color w:val="BD711E"/>
                    <w:w w:val="105"/>
                    <w:sz w:val="48"/>
                  </w:rPr>
                  <w:t>L</w:t>
                </w:r>
                <w:r>
                  <w:rPr>
                    <w:rFonts w:ascii="Calibri"/>
                    <w:b/>
                    <w:color w:val="BD711E"/>
                    <w:spacing w:val="99"/>
                    <w:w w:val="105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8"/>
                    <w:w w:val="105"/>
                    <w:sz w:val="48"/>
                  </w:rPr>
                  <w:t>SCIENCES</w:t>
                </w:r>
                <w:r>
                  <w:rPr>
                    <w:rFonts w:ascii="Calibri"/>
                    <w:sz w:val="48"/>
                  </w:rPr>
                </w:r>
              </w:p>
              <w:p>
                <w:pPr>
                  <w:spacing w:line="507" w:lineRule="exact" w:before="144"/>
                  <w:ind w:left="20" w:right="0" w:firstLine="0"/>
                  <w:jc w:val="left"/>
                  <w:rPr>
                    <w:rFonts w:ascii="Calibri" w:hAnsi="Calibri" w:cs="Calibri" w:eastAsia="Calibri"/>
                    <w:sz w:val="42"/>
                    <w:szCs w:val="42"/>
                  </w:rPr>
                </w:pPr>
                <w:r>
                  <w:rPr>
                    <w:rFonts w:ascii="Calibri"/>
                    <w:b/>
                    <w:i/>
                    <w:color w:val="BD711E"/>
                    <w:spacing w:val="7"/>
                    <w:sz w:val="42"/>
                  </w:rPr>
                  <w:t>Depar</w:t>
                </w:r>
                <w:r>
                  <w:rPr>
                    <w:rFonts w:ascii="Calibri"/>
                    <w:b/>
                    <w:i/>
                    <w:color w:val="BD711E"/>
                    <w:spacing w:val="8"/>
                    <w:sz w:val="42"/>
                  </w:rPr>
                  <w:t>tment</w:t>
                </w:r>
                <w:r>
                  <w:rPr>
                    <w:rFonts w:ascii="Calibri"/>
                    <w:b/>
                    <w:i/>
                    <w:color w:val="BD711E"/>
                    <w:spacing w:val="84"/>
                    <w:sz w:val="42"/>
                  </w:rPr>
                  <w:t> </w:t>
                </w:r>
                <w:r>
                  <w:rPr>
                    <w:rFonts w:ascii="Calibri"/>
                    <w:b/>
                    <w:i/>
                    <w:color w:val="BD711E"/>
                    <w:spacing w:val="4"/>
                    <w:sz w:val="42"/>
                  </w:rPr>
                  <w:t>of</w:t>
                </w:r>
                <w:r>
                  <w:rPr>
                    <w:rFonts w:ascii="Calibri"/>
                    <w:b/>
                    <w:i/>
                    <w:color w:val="BD711E"/>
                    <w:spacing w:val="84"/>
                    <w:sz w:val="42"/>
                  </w:rPr>
                  <w:t> </w:t>
                </w:r>
                <w:r>
                  <w:rPr>
                    <w:rFonts w:ascii="Calibri"/>
                    <w:b/>
                    <w:i/>
                    <w:color w:val="BD711E"/>
                    <w:spacing w:val="7"/>
                    <w:sz w:val="42"/>
                  </w:rPr>
                  <w:t>Psychology</w:t>
                </w:r>
                <w:r>
                  <w:rPr>
                    <w:rFonts w:ascii="Calibri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4.585114pt;margin-top:48.9151pt;width:211.4362pt;height:65.7308pt;mso-position-horizontal-relative:page;mso-position-vertical-relative:page;z-index:-142264" type="#_x0000_t75" stroked="false">
          <v:imagedata r:id="rId1" o:title=""/>
        </v:shape>
      </w:pict>
    </w:r>
    <w:r>
      <w:rPr/>
      <w:pict>
        <v:shape style="position:absolute;margin-left:48.369099pt;margin-top:51.192802pt;width:216pt;height:97.05pt;mso-position-horizontal-relative:page;mso-position-vertical-relative:page;z-index:-142240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BD711E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BD711E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BD711E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BD711E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56.58609pt;margin-top:-.78947pt;width:255.7pt;height:204.45pt;mso-position-horizontal-relative:page;mso-position-vertical-relative:page;z-index:-142216" coordorigin="7132,-16" coordsize="5114,4089">
          <v:group style="position:absolute;left:7415;top:0;width:4815;height:4074" coordorigin="7415,0" coordsize="4815,4074">
            <v:shape style="position:absolute;left:7415;top:0;width:4815;height:4074" coordorigin="7415,0" coordsize="4815,4074" path="m7617,0l7565,138,7500,365,7453,599,7424,839,7415,1085,7426,1331,7456,1571,7504,1805,7570,2032,7654,2251,7753,2461,7868,2662,7998,2853,8142,3033,8299,3201,8468,3357,8649,3500,8840,3629,9042,3742,9253,3841,9472,3923,9699,3988,9934,4035,10174,4064,10420,4073,10665,4062,10906,4032,11139,3984,11366,3918,11585,3834,11703,3779,10419,3779,10197,3770,9981,3745,9769,3702,9565,3643,9367,3569,9176,3481,8995,3378,8822,3262,8659,3133,8506,2993,8365,2841,8235,2679,8118,2506,8015,2325,7925,2135,7850,1938,7790,1733,7746,1523,7719,1306,7710,1084,7718,863,7744,646,7786,435,7845,230,7919,32,7934,0,7617,0e" filled="true" fillcolor="#414042" stroked="false">
              <v:path arrowok="t"/>
              <v:fill type="solid"/>
            </v:shape>
            <v:shape style="position:absolute;left:7415;top:0;width:4815;height:4074" coordorigin="7415,0" coordsize="4815,4074" path="m12230,3073l12175,3123,12013,3253,11841,3370,11660,3474,11470,3563,11272,3639,11068,3698,10857,3742,10640,3769,10419,3779,11703,3779,11796,3735,11997,3620,12188,3490,12230,3457,12230,3073e" filled="true" fillcolor="#414042" stroked="false">
              <v:path arrowok="t"/>
              <v:fill type="solid"/>
            </v:shape>
          </v:group>
          <v:group style="position:absolute;left:8270;top:1669;width:516;height:530" coordorigin="8270,1669" coordsize="516,530">
            <v:shape style="position:absolute;left:8270;top:1669;width:516;height:530" coordorigin="8270,1669" coordsize="516,530" path="m8569,1669l8564,1691,8569,1710,8567,1724,8557,1736,8537,1748,8356,1833,8341,1841,8294,1886,8271,1948,8270,1966,8270,1985,8283,2049,8316,2119,8362,2168,8431,2197,8448,2199,8465,2199,8530,2181,8558,2168,8453,2168,8435,2167,8376,2138,8333,2082,8312,2024,8309,2005,8310,1985,8333,1923,8394,1876,8572,1793,8590,1789,8626,1789,8569,1669xe" filled="true" fillcolor="#414042" stroked="false">
              <v:path arrowok="t"/>
              <v:fill type="solid"/>
            </v:shape>
            <v:shape style="position:absolute;left:8270;top:1669;width:516;height:530" coordorigin="8270,1669" coordsize="516,530" path="m8719,1986l8710,1998,8717,2019,8718,2035,8665,2084,8513,2155,8453,2168,8558,2168,8698,2102,8718,2096,8735,2095,8770,2095,8719,1986xe" filled="true" fillcolor="#414042" stroked="false">
              <v:path arrowok="t"/>
              <v:fill type="solid"/>
            </v:shape>
            <v:shape style="position:absolute;left:8270;top:1669;width:516;height:530" coordorigin="8270,1669" coordsize="516,530" path="m8770,2095l8735,2095,8749,2101,8762,2114,8774,2133,8785,2128,8770,2095xe" filled="true" fillcolor="#414042" stroked="false">
              <v:path arrowok="t"/>
              <v:fill type="solid"/>
            </v:shape>
            <v:shape style="position:absolute;left:8270;top:1669;width:516;height:530" coordorigin="8270,1669" coordsize="516,530" path="m8626,1789l8590,1789,8605,1793,8617,1805,8628,1824,8630,1829,8642,1824,8626,1789xe" filled="true" fillcolor="#414042" stroked="false">
              <v:path arrowok="t"/>
              <v:fill type="solid"/>
            </v:shape>
          </v:group>
          <v:group style="position:absolute;left:8552;top:2222;width:652;height:613" coordorigin="8552,2222" coordsize="652,613">
            <v:shape style="position:absolute;left:8552;top:2222;width:652;height:613" coordorigin="8552,2222" coordsize="652,613" path="m8923,2324l8870,2324,8847,2823,8859,2835,8948,2750,8905,2750,8923,2324xe" filled="true" fillcolor="#414042" stroked="false">
              <v:path arrowok="t"/>
              <v:fill type="solid"/>
            </v:shape>
            <v:shape style="position:absolute;left:8552;top:2222;width:652;height:613" coordorigin="8552,2222" coordsize="652,613" path="m9096,2477l9093,2492,9107,2511,9115,2526,9116,2539,9109,2552,9096,2567,8905,2750,8948,2750,9132,2575,9144,2568,9183,2568,9096,2477xe" filled="true" fillcolor="#414042" stroked="false">
              <v:path arrowok="t"/>
              <v:fill type="solid"/>
            </v:shape>
            <v:shape style="position:absolute;left:8552;top:2222;width:652;height:613" coordorigin="8552,2222" coordsize="652,613" path="m8561,2499l8552,2507,8659,2619,8654,2595,8643,2579,8638,2565,8640,2551,8649,2537,8662,2524,8598,2524,8581,2516,8563,2500,8561,2499xe" filled="true" fillcolor="#414042" stroked="false">
              <v:path arrowok="t"/>
              <v:fill type="solid"/>
            </v:shape>
            <v:shape style="position:absolute;left:8552;top:2222;width:652;height:613" coordorigin="8552,2222" coordsize="652,613" path="m9183,2568l9144,2568,9158,2569,9174,2579,9195,2598,9204,2590,9183,2568xe" filled="true" fillcolor="#414042" stroked="false">
              <v:path arrowok="t"/>
              <v:fill type="solid"/>
            </v:shape>
            <v:shape style="position:absolute;left:8552;top:2222;width:652;height:613" coordorigin="8552,2222" coordsize="652,613" path="m8852,2222l8856,2247,8865,2264,8870,2283,8628,2514,8613,2522,8598,2524,8662,2524,8663,2522,8870,2324,8923,2324,8924,2298,8852,2222xe" filled="true" fillcolor="#414042" stroked="false">
              <v:path arrowok="t"/>
              <v:fill type="solid"/>
            </v:shape>
          </v:group>
          <v:group style="position:absolute;left:9090;top:2652;width:360;height:437" coordorigin="9090,2652" coordsize="360,437">
            <v:shape style="position:absolute;left:9090;top:2652;width:360;height:437" coordorigin="9090,2652" coordsize="360,437" path="m9097,2990l9090,3001,9226,3088,9216,3065,9204,3051,9200,3037,9204,3021,9214,3002,9132,3002,9116,3000,9097,2990xe" filled="true" fillcolor="#414042" stroked="false">
              <v:path arrowok="t"/>
              <v:fill type="solid"/>
            </v:shape>
            <v:shape style="position:absolute;left:9090;top:2652;width:360;height:437" coordorigin="9090,2652" coordsize="360,437" path="m9313,2652l9313,2667,9327,2681,9333,2695,9158,2985,9132,3002,9214,3002,9378,2748,9392,2737,9406,2734,9442,2734,9313,2652xe" filled="true" fillcolor="#414042" stroked="false">
              <v:path arrowok="t"/>
              <v:fill type="solid"/>
            </v:shape>
            <v:shape style="position:absolute;left:9090;top:2652;width:360;height:437" coordorigin="9090,2652" coordsize="360,437" path="m9442,2734l9406,2734,9423,2738,9442,2749,9449,2739,9442,2734xe" filled="true" fillcolor="#414042" stroked="false">
              <v:path arrowok="t"/>
              <v:fill type="solid"/>
            </v:shape>
          </v:group>
          <v:group style="position:absolute;left:9545;top:2804;width:423;height:483" coordorigin="9545,2804" coordsize="423,483">
            <v:shape style="position:absolute;left:9545;top:2804;width:423;height:483" coordorigin="9545,2804" coordsize="423,483" path="m9545,2804l9546,2818,9566,2828,9578,2841,9583,2860,9585,2887,9598,3275,9629,3286,9686,3221,9649,3221,9640,2884,9647,2873,9661,2868,9717,2868,9718,2866,9545,2804xe" filled="true" fillcolor="#414042" stroked="false">
              <v:path arrowok="t"/>
              <v:fill type="solid"/>
            </v:shape>
            <v:shape style="position:absolute;left:9545;top:2804;width:423;height:483" coordorigin="9545,2804" coordsize="423,483" path="m9822,2904l9844,2927,9861,2939,9868,2951,9866,2965,9857,2980,9842,2998,9649,3221,9686,3221,9896,2982,9912,2971,9928,2965,9945,2964,9965,2964,9968,2957,9822,2904xe" filled="true" fillcolor="#414042" stroked="false">
              <v:path arrowok="t"/>
              <v:fill type="solid"/>
            </v:shape>
            <v:shape style="position:absolute;left:9545;top:2804;width:423;height:483" coordorigin="9545,2804" coordsize="423,483" path="m9965,2964l9945,2964,9963,2969,9965,2964xe" filled="true" fillcolor="#414042" stroked="false">
              <v:path arrowok="t"/>
              <v:fill type="solid"/>
            </v:shape>
            <v:shape style="position:absolute;left:9545;top:2804;width:423;height:483" coordorigin="9545,2804" coordsize="423,483" path="m9717,2868l9661,2868,9683,2870,9713,2878,9717,2868xe" filled="true" fillcolor="#414042" stroked="false">
              <v:path arrowok="t"/>
              <v:fill type="solid"/>
            </v:shape>
          </v:group>
          <v:group style="position:absolute;left:10024;top:2974;width:372;height:441" coordorigin="10024,2974" coordsize="372,441">
            <v:shape style="position:absolute;left:10024;top:2974;width:372;height:441" coordorigin="10024,2974" coordsize="372,441" path="m10026,3373l10024,3386,10377,3415,10383,3384,10300,3384,10201,3375,10074,3375,10044,3375,10026,3373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396,3317l10377,3333,10366,3355,10354,3370,10340,3380,10322,3384,10383,3384,10396,3317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072,2974l10071,2987,10111,2993,10127,3004,10134,3021,10134,3045,10110,3336,10104,3356,10093,3369,10074,3375,10201,3375,10182,3373,10168,3361,10166,3337,10177,3195,10348,3195,10349,3181,10298,3181,10179,3171,10192,3008,10390,3008,10390,3000,10072,2974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348,3195l10177,3195,10299,3206,10316,3212,10326,3229,10330,3260,10343,3261,10348,3195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353,3135l10338,3144,10330,3168,10316,3179,10298,3181,10349,3181,10353,3135xe" filled="true" fillcolor="#414042" stroked="false">
              <v:path arrowok="t"/>
              <v:fill type="solid"/>
            </v:shape>
            <v:shape style="position:absolute;left:10024;top:2974;width:372;height:441" coordorigin="10024,2974" coordsize="372,441" path="m10390,3008l10192,3008,10336,3020,10351,3025,10363,3037,10371,3058,10376,3092,10388,3093,10390,3008xe" filled="true" fillcolor="#414042" stroked="false">
              <v:path arrowok="t"/>
              <v:fill type="solid"/>
            </v:shape>
          </v:group>
          <v:group style="position:absolute;left:10557;top:2960;width:593;height:453" coordorigin="10557,2960" coordsize="593,453">
            <v:shape style="position:absolute;left:10557;top:2960;width:593;height:453" coordorigin="10557,2960" coordsize="593,453" path="m10681,3014l10600,3014,10616,3020,10627,3034,10634,3058,10693,3343,10694,3366,10687,3381,10673,3391,10651,3397,10640,3400,10642,3412,10827,3373,10825,3367,10783,3367,10766,3362,10754,3349,10747,3326,10747,3326,10727,3215,10743,3213,10786,3205,10796,3204,10721,3204,10681,3014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0824,3361l10806,3365,10783,3367,10825,3367,10824,3361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0914,3203l10808,3203,10822,3209,10839,3219,10859,3230,10880,3244,10947,3287,10963,3297,11024,3323,11058,3327,11078,3326,11099,3324,11123,3319,11150,3313,11136,3303,11116,3303,11097,3301,11024,3274,10926,3211,10914,3203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1136,3303l11116,3303,11136,3303,11136,3303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0867,2976l10763,2976,10784,2979,10802,2985,10849,3034,10862,3095,10861,3115,10820,3174,10760,3197,10721,3204,10796,3204,10808,3203,10914,3203,10907,3198,10892,3186,10879,3174,10870,3161,10885,3148,10899,3133,10909,3117,10916,3099,10920,3080,10921,3060,10918,3039,10885,2987,10871,2978,10867,2976xe" filled="true" fillcolor="#414042" stroked="false">
              <v:path arrowok="t"/>
              <v:fill type="solid"/>
            </v:shape>
            <v:shape style="position:absolute;left:10557;top:2960;width:593;height:453" coordorigin="10557,2960" coordsize="593,453" path="m10793,2960l10710,2969,10572,3003,10557,3007,10560,3019,10578,3015,10600,3014,10681,3014,10676,2990,10688,2986,10696,2984,10711,2981,10739,2977,10763,2976,10867,2976,10855,2971,10837,2965,10816,2961,10793,2960xe" filled="true" fillcolor="#414042" stroked="false">
              <v:path arrowok="t"/>
              <v:fill type="solid"/>
            </v:shape>
          </v:group>
          <v:group style="position:absolute;left:11154;top:2763;width:354;height:469" coordorigin="11154,2763" coordsize="354,469">
            <v:shape style="position:absolute;left:11154;top:2763;width:354;height:469" coordorigin="11154,2763" coordsize="354,469" path="m11269,3141l11258,3146,11314,3232,11325,3227,11325,3222,11328,3217,11334,3214,11344,3211,11361,3208,11383,3203,11407,3196,11429,3188,11354,3188,11336,3185,11318,3178,11300,3169,11284,3157,11269,3141xe" filled="true" fillcolor="#414042" stroked="false">
              <v:path arrowok="t"/>
              <v:fill type="solid"/>
            </v:shape>
            <v:shape style="position:absolute;left:11154;top:2763;width:354;height:469" coordorigin="11154,2763" coordsize="354,469" path="m11334,2763l11324,2767,11323,2774,11321,2776,11316,2778,11306,2782,11295,2784,11281,2787,11263,2791,11193,2826,11156,2889,11154,2907,11157,2924,11195,2978,11259,3003,11334,3014,11353,3017,11420,3034,11468,3093,11467,3111,11425,3168,11354,3188,11429,3188,11480,3148,11508,3081,11508,3064,11477,3001,11417,2969,11325,2952,11306,2949,11239,2930,11195,2887,11194,2870,11199,2853,11245,2812,11281,2804,11361,2804,11334,2763xe" filled="true" fillcolor="#414042" stroked="false">
              <v:path arrowok="t"/>
              <v:fill type="solid"/>
            </v:shape>
            <v:shape style="position:absolute;left:11154;top:2763;width:354;height:469" coordorigin="11154,2763" coordsize="354,469" path="m11361,2804l11281,2804,11300,2805,11319,2809,11337,2816,11354,2826,11371,2839,11381,2834,11361,2804xe" filled="true" fillcolor="#414042" stroked="false">
              <v:path arrowok="t"/>
              <v:fill type="solid"/>
            </v:shape>
          </v:group>
          <v:group style="position:absolute;left:11481;top:2576;width:376;height:430" coordorigin="11481,2576" coordsize="376,430">
            <v:shape style="position:absolute;left:11481;top:2576;width:376;height:430" coordorigin="11481,2576" coordsize="376,430" path="m11609,2668l11529,2668,11543,2675,11557,2691,11736,2936,11743,2953,11743,2967,11735,2980,11719,2995,11726,3006,11847,2917,11813,2917,11799,2915,11786,2906,11772,2891,11609,2668xe" filled="true" fillcolor="#414042" stroked="false">
              <v:path arrowok="t"/>
              <v:fill type="solid"/>
            </v:shape>
            <v:shape style="position:absolute;left:11481;top:2576;width:376;height:430" coordorigin="11481,2576" coordsize="376,430" path="m11857,2910l11830,2912,11813,2917,11847,2917,11857,2910xe" filled="true" fillcolor="#414042" stroked="false">
              <v:path arrowok="t"/>
              <v:fill type="solid"/>
            </v:shape>
            <v:shape style="position:absolute;left:11481;top:2576;width:376;height:430" coordorigin="11481,2576" coordsize="376,430" path="m11612,2576l11481,2672,11494,2679,11513,2670,11529,2668,11609,2668,11604,2662,11593,2643,11589,2627,11592,2614,11602,2600,11619,2587,11612,2576xe" filled="true" fillcolor="#414042" stroked="false">
              <v:path arrowok="t"/>
              <v:fill type="solid"/>
            </v:shape>
          </v:group>
          <v:group style="position:absolute;left:11718;top:2191;width:512;height:504" coordorigin="11718,2191" coordsize="512,504">
            <v:shape style="position:absolute;left:11718;top:2191;width:512;height:504" coordorigin="11718,2191" coordsize="512,504" path="m11937,2379l11853,2379,12109,2604,12119,2619,12121,2633,12116,2649,12102,2668,12086,2686,12095,2695,12204,2571,12169,2571,12153,2567,12137,2555,11937,2379xe" filled="true" fillcolor="#414042" stroked="false">
              <v:path arrowok="t"/>
              <v:fill type="solid"/>
            </v:shape>
            <v:shape style="position:absolute;left:11718;top:2191;width:512;height:504" coordorigin="11718,2191" coordsize="512,504" path="m12224,2529l12199,2556,12184,2568,12169,2571,12204,2571,12230,2542,12230,2533,12224,2529xe" filled="true" fillcolor="#414042" stroked="false">
              <v:path arrowok="t"/>
              <v:fill type="solid"/>
            </v:shape>
            <v:shape style="position:absolute;left:11718;top:2191;width:512;height:504" coordorigin="11718,2191" coordsize="512,504" path="m11727,2472l11718,2481,11792,2561,11796,2547,11780,2524,11770,2506,11767,2491,11769,2478,11772,2474,11730,2474,11727,2472xe" filled="true" fillcolor="#414042" stroked="false">
              <v:path arrowok="t"/>
              <v:fill type="solid"/>
            </v:shape>
            <v:shape style="position:absolute;left:11718;top:2191;width:512;height:504" coordorigin="11718,2191" coordsize="512,504" path="m11973,2191l11965,2200,11970,2207,11965,2215,11748,2463,11745,2466,11741,2470,11738,2472,11734,2474,11730,2474,11772,2474,11777,2466,11853,2379,11937,2379,11890,2338,11967,2250,11978,2241,11991,2237,12038,2237,11973,2191xe" filled="true" fillcolor="#414042" stroked="false">
              <v:path arrowok="t"/>
              <v:fill type="solid"/>
            </v:shape>
            <v:shape style="position:absolute;left:11718;top:2191;width:512;height:504" coordorigin="11718,2191" coordsize="512,504" path="m12038,2237l11991,2237,12007,2240,12027,2248,12054,2263,12062,2254,12038,2237xe" filled="true" fillcolor="#414042" stroked="false">
              <v:path arrowok="t"/>
              <v:fill type="solid"/>
            </v:shape>
          </v:group>
          <v:group style="position:absolute;left:12049;top:1719;width:181;height:385" coordorigin="12049,1719" coordsize="181,385">
            <v:shape style="position:absolute;left:12049;top:1719;width:181;height:385" coordorigin="12049,1719" coordsize="181,385" path="m12230,1719l12180,1825,12202,1812,12212,1800,12224,1797,12230,1797,12230,1719xe" filled="true" fillcolor="#414042" stroked="false">
              <v:path arrowok="t"/>
              <v:fill type="solid"/>
            </v:shape>
            <v:shape style="position:absolute;left:12049;top:1719;width:181;height:385" coordorigin="12049,1719" coordsize="181,385" path="m12230,1797l12224,1797,12230,1801,12230,1797xe" filled="true" fillcolor="#414042" stroked="false">
              <v:path arrowok="t"/>
              <v:fill type="solid"/>
            </v:shape>
            <v:shape style="position:absolute;left:12049;top:1719;width:181;height:385" coordorigin="12049,1719" coordsize="181,385" path="m12125,1944l12049,2104,12066,2099,12077,2084,12090,2072,12106,2064,12127,2058,12156,2053,12230,2043,12230,2001,12148,2001,12133,1999,12125,1991,12126,1975,12136,1949,12125,1944xe" filled="true" fillcolor="#414042" stroked="false">
              <v:path arrowok="t"/>
              <v:fill type="solid"/>
            </v:shape>
            <v:shape style="position:absolute;left:12049;top:1719;width:181;height:385" coordorigin="12049,1719" coordsize="181,385" path="m12230,1990l12148,2001,12230,2001,12230,1990xe" filled="true" fillcolor="#414042" stroked="false">
              <v:path arrowok="t"/>
              <v:fill type="solid"/>
            </v:shape>
          </v:group>
          <v:group style="position:absolute;left:8235;top:1386;width:129;height:126" coordorigin="8235,1386" coordsize="129,126">
            <v:shape style="position:absolute;left:8235;top:1386;width:129;height:126" coordorigin="8235,1386" coordsize="129,126" path="m8286,1386l8266,1394,8250,1408,8239,1427,8235,1450,8239,1470,8249,1487,8265,1501,8286,1509,8312,1512,8333,1504,8349,1489,8360,1471,8364,1448,8364,1446,8312,1388,8286,1386xe" filled="true" fillcolor="#414042" stroked="false">
              <v:path arrowok="t"/>
              <v:fill type="solid"/>
            </v:shape>
          </v:group>
          <v:group style="position:absolute;left:8073;top:626;width:454;height:542" coordorigin="8073,626" coordsize="454,542">
            <v:shape style="position:absolute;left:8073;top:626;width:454;height:542" coordorigin="8073,626" coordsize="454,542" path="m8493,1080l8107,1080,8449,1110,8464,1119,8472,1137,8473,1165,8473,1167,8485,1168,8493,1080xe" filled="true" fillcolor="#414042" stroked="false">
              <v:path arrowok="t"/>
              <v:fill type="solid"/>
            </v:shape>
            <v:shape style="position:absolute;left:8073;top:626;width:454;height:542" coordorigin="8073,626" coordsize="454,542" path="m8527,722l8169,722,8433,743,8081,1029,8073,1133,8089,1114,8096,1096,8107,1080,8493,1080,8493,1076,8448,1076,8422,1076,8137,1052,8525,738,8527,722xe" filled="true" fillcolor="#414042" stroked="false">
              <v:path arrowok="t"/>
              <v:fill type="solid"/>
            </v:shape>
            <v:shape style="position:absolute;left:8073;top:626;width:454;height:542" coordorigin="8073,626" coordsize="454,542" path="m8498,1014l8483,1036,8476,1058,8465,1071,8448,1076,8493,1076,8498,1014xe" filled="true" fillcolor="#414042" stroked="false">
              <v:path arrowok="t"/>
              <v:fill type="solid"/>
            </v:shape>
            <v:shape style="position:absolute;left:8073;top:626;width:454;height:542" coordorigin="8073,626" coordsize="454,542" path="m8114,626l8102,781,8116,771,8121,744,8130,729,8145,722,8169,722,8527,722,8527,721,8144,688,8132,679,8126,660,8127,627,8114,626xe" filled="true" fillcolor="#414042" stroked="false">
              <v:path arrowok="t"/>
              <v:fill type="solid"/>
            </v:shape>
          </v:group>
          <v:group style="position:absolute;left:8227;top:41;width:442;height:479" coordorigin="8227,41" coordsize="442,479">
            <v:shape style="position:absolute;left:8227;top:41;width:442;height:479" coordorigin="8227,41" coordsize="442,479" path="m8462,41l8392,52,8327,89,8274,148,8244,206,8229,265,8227,304,8229,323,8248,393,8291,454,8356,499,8432,519,8450,519,8521,501,8583,460,8585,457,8453,457,8433,455,8371,439,8312,404,8265,349,8245,278,8246,258,8271,189,8320,135,8386,107,8424,102,8598,102,8589,94,8537,60,8480,42,8462,41xe" filled="true" fillcolor="#414042" stroked="false">
              <v:path arrowok="t"/>
              <v:fill type="solid"/>
            </v:shape>
            <v:shape style="position:absolute;left:8227;top:41;width:442;height:479" coordorigin="8227,41" coordsize="442,479" path="m8598,102l8424,102,8444,103,8465,105,8528,123,8591,162,8635,218,8650,289,8648,309,8627,367,8578,421,8511,452,8453,457,8585,457,8632,398,8658,336,8668,265,8668,258,8654,187,8617,122,8603,108,8598,102xe" filled="true" fillcolor="#414042" stroked="false">
              <v:path arrowok="t"/>
              <v:fill type="solid"/>
            </v:shape>
          </v:group>
          <v:group style="position:absolute;left:8760;top:0;width:62;height:64" coordorigin="8760,0" coordsize="62,64">
            <v:shape style="position:absolute;left:8760;top:0;width:62;height:64" coordorigin="8760,0" coordsize="62,64" path="m8822,0l8783,0,8785,14,8780,29,8768,47,8760,55,8770,63,8822,0xe" filled="true" fillcolor="#414042" stroked="false">
              <v:path arrowok="t"/>
              <v:fill type="solid"/>
            </v:shape>
          </v:group>
          <v:group style="position:absolute;left:11993;top:0;width:198;height:283" coordorigin="11993,0" coordsize="198,283">
            <v:shape style="position:absolute;left:11993;top:0;width:198;height:283" coordorigin="11993,0" coordsize="198,283" path="m11995,0l11993,0,11994,1,11995,0xe" filled="true" fillcolor="#414042" stroked="false">
              <v:path arrowok="t"/>
              <v:fill type="solid"/>
            </v:shape>
            <v:shape style="position:absolute;left:11993;top:0;width:198;height:283" coordorigin="11993,0" coordsize="198,283" path="m12191,0l12135,0,12134,6,12117,81,12113,100,12110,117,12109,134,12108,151,12110,167,12135,238,12163,283,12168,266,12161,248,12156,229,12153,210,12152,191,12153,171,12156,150,12160,129,12181,37,12186,15,12191,0xe" filled="true" fillcolor="#414042" stroked="false">
              <v:path arrowok="t"/>
              <v:fill type="solid"/>
            </v:shape>
          </v:group>
          <v:group style="position:absolute;left:12182;top:317;width:48;height:152" coordorigin="12182,317" coordsize="48,152">
            <v:shape style="position:absolute;left:12182;top:317;width:48;height:152" coordorigin="12182,317" coordsize="48,152" path="m12194,317l12182,321,12226,468,12230,467,12230,426,12229,419,12230,416,12230,361,12227,360,12212,352,12202,338,12194,317xe" filled="true" fillcolor="#414042" stroked="false">
              <v:path arrowok="t"/>
              <v:fill type="solid"/>
            </v:shape>
          </v:group>
          <v:group style="position:absolute;left:8731;top:0;width:3364;height:2759" coordorigin="8731,0" coordsize="3364,2759">
            <v:shape style="position:absolute;left:8731;top:0;width:3364;height:2759" coordorigin="8731,0" coordsize="3364,2759" path="m9796,0l9121,0,9052,88,8980,195,8916,309,8861,427,8815,550,8778,678,8752,809,8736,944,8731,1082,8737,1220,8753,1355,8781,1486,8818,1613,8865,1736,8920,1854,8985,1967,9058,2074,9138,2175,9226,2270,9321,2357,9423,2437,9530,2510,9643,2573,9762,2629,9885,2675,10012,2711,10144,2738,10279,2754,10417,2759,10555,2753,10689,2736,10821,2709,10948,2672,11071,2625,11189,2569,11302,2505,11409,2432,11510,2351,11545,2319,10416,2319,10314,2315,10214,2303,10117,2284,10023,2257,9932,2223,9845,2182,9761,2135,9682,2082,9607,2022,9537,1958,9472,1888,9412,1813,9358,1734,9311,1651,9269,1564,9235,1473,9207,1379,9187,1282,9175,1183,9170,1081,9174,979,9186,879,9206,782,9233,688,9267,597,9307,510,9355,426,9408,347,9467,272,9532,202,9601,137,9676,77,9755,23,9796,0xe" filled="true" fillcolor="#414042" stroked="false">
              <v:path arrowok="t"/>
              <v:fill type="solid"/>
            </v:shape>
            <v:shape style="position:absolute;left:8731;top:0;width:3364;height:2759" coordorigin="8731,0" coordsize="3364,2759" path="m11703,0l11029,0,11063,20,11143,73,11218,132,11288,197,11353,266,11412,341,11466,420,11514,503,11555,591,11589,681,11617,775,11637,872,11649,972,11654,1074,11650,1176,11638,1275,11619,1372,11592,1466,11558,1557,11517,1645,11470,1728,11416,1808,11357,1883,11293,1953,11223,2018,11148,2077,11069,2131,10986,2179,10899,2220,10808,2255,10714,2282,10617,2302,10517,2315,10416,2319,11545,2319,11605,2263,11692,2168,11772,2067,11844,1959,11908,1846,11964,1728,12010,1604,12046,1477,12073,1345,12089,1211,12094,1073,12088,935,12071,800,12044,669,12007,541,11960,418,11904,300,11839,187,11767,80,11703,0xe" filled="true" fillcolor="#414042" stroked="false">
              <v:path arrowok="t"/>
              <v:fill type="solid"/>
            </v:shape>
          </v:group>
          <v:group style="position:absolute;left:9434;top:2152;width:329;height:311" coordorigin="9434,2152" coordsize="329,311">
            <v:shape style="position:absolute;left:9434;top:2152;width:329;height:311" coordorigin="9434,2152" coordsize="329,311" path="m9599,2406l9594,2413,9669,2463,9673,2456,9658,2445,9654,2441,9661,2427,9668,2414,9615,2414,9599,2406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757,2286l9700,2286,9701,2286,9640,2395,9628,2411,9615,2414,9668,2414,9731,2301,9738,2288,9743,2287,9759,2287,9757,2286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600,2202l9565,2202,9566,2203,9540,2378,9549,2384,9610,2344,9580,2344,9600,2202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439,2301l9434,2308,9492,2347,9496,2339,9484,2328,9483,2316,9487,2308,9454,2308,9439,2301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714,2257l9580,2344,9610,2344,9700,2286,9757,2286,9714,2257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554,2152l9557,2165,9561,2177,9548,2197,9468,2302,9454,2308,9487,2308,9495,2296,9565,2202,9600,2202,9603,2184,9554,2152xe" filled="true" fillcolor="#ffffff" stroked="false">
              <v:path arrowok="t"/>
              <v:fill type="solid"/>
            </v:shape>
            <v:shape style="position:absolute;left:9434;top:2152;width:329;height:311" coordorigin="9434,2152" coordsize="329,311" path="m9759,2287l9743,2287,9757,2296,9762,2289,9759,2287xe" filled="true" fillcolor="#ffffff" stroked="false">
              <v:path arrowok="t"/>
              <v:fill type="solid"/>
            </v:shape>
          </v:group>
          <v:group style="position:absolute;left:9795;top:2351;width:226;height:223" coordorigin="9795,2351" coordsize="226,223">
            <v:shape style="position:absolute;left:9795;top:2351;width:226;height:223" coordorigin="9795,2351" coordsize="226,223" path="m9906,2351l9839,2372,9797,2435,9795,2453,9796,2470,9835,2532,9899,2560,9919,2564,9934,2568,9938,2570,9940,2571,9943,2574,9966,2549,9916,2549,9896,2547,9840,2501,9834,2463,9836,2441,9865,2387,9913,2367,9958,2367,9957,2366,9927,2354,9906,2351xe" filled="true" fillcolor="#ffffff" stroked="false">
              <v:path arrowok="t"/>
              <v:fill type="solid"/>
            </v:shape>
            <v:shape style="position:absolute;left:9795;top:2351;width:226;height:223" coordorigin="9795,2351" coordsize="226,223" path="m9982,2532l9967,2533,9951,2542,9934,2548,9916,2549,9966,2549,9982,2532xe" filled="true" fillcolor="#ffffff" stroked="false">
              <v:path arrowok="t"/>
              <v:fill type="solid"/>
            </v:shape>
            <v:shape style="position:absolute;left:9795;top:2351;width:226;height:223" coordorigin="9795,2351" coordsize="226,223" path="m9958,2367l9913,2367,9933,2368,9954,2374,9972,2386,9985,2402,9992,2421,9995,2443,10004,2446,10020,2396,10016,2395,10009,2395,10004,2392,9994,2386,9979,2377,9958,2367xe" filled="true" fillcolor="#ffffff" stroked="false">
              <v:path arrowok="t"/>
              <v:fill type="solid"/>
            </v:shape>
            <v:shape style="position:absolute;left:9795;top:2351;width:226;height:223" coordorigin="9795,2351" coordsize="226,223" path="m10013,2394l10011,2395,10016,2395,10013,2394xe" filled="true" fillcolor="#ffffff" stroked="false">
              <v:path arrowok="t"/>
              <v:fill type="solid"/>
            </v:shape>
          </v:group>
          <v:group style="position:absolute;left:10062;top:2418;width:288;height:230" coordorigin="10062,2418" coordsize="288,230">
            <v:shape style="position:absolute;left:10062;top:2418;width:288;height:230" coordorigin="10062,2418" coordsize="288,230" path="m10325,2475l10292,2475,10282,2612,10273,2626,10252,2627,10251,2635,10340,2647,10341,2639,10322,2636,10317,2634,10320,2579,10325,2475xe" filled="true" fillcolor="#ffffff" stroked="false">
              <v:path arrowok="t"/>
              <v:fill type="solid"/>
            </v:shape>
            <v:shape style="position:absolute;left:10062;top:2418;width:288;height:230" coordorigin="10062,2418" coordsize="288,230" path="m10170,2458l10135,2458,10187,2627,10197,2628,10227,2579,10208,2579,10170,2458xe" filled="true" fillcolor="#ffffff" stroked="false">
              <v:path arrowok="t"/>
              <v:fill type="solid"/>
            </v:shape>
            <v:shape style="position:absolute;left:10062;top:2418;width:288;height:230" coordorigin="10062,2418" coordsize="288,230" path="m10102,2418l10105,2427,10118,2435,10116,2460,10092,2582,10082,2600,10062,2601,10062,2610,10131,2619,10120,2608,10109,2598,10111,2572,10134,2458,10170,2458,10160,2425,10102,2418xe" filled="true" fillcolor="#ffffff" stroked="false">
              <v:path arrowok="t"/>
              <v:fill type="solid"/>
            </v:shape>
            <v:shape style="position:absolute;left:10062;top:2418;width:288;height:230" coordorigin="10062,2418" coordsize="288,230" path="m10291,2443l10208,2579,10227,2579,10291,2475,10325,2475,10326,2460,10330,2457,10348,2457,10349,2451,10291,2443xe" filled="true" fillcolor="#ffffff" stroked="false">
              <v:path arrowok="t"/>
              <v:fill type="solid"/>
            </v:shape>
            <v:shape style="position:absolute;left:10062;top:2418;width:288;height:230" coordorigin="10062,2418" coordsize="288,230" path="m10348,2457l10330,2457,10348,2459,10348,2457xe" filled="true" fillcolor="#ffffff" stroked="false">
              <v:path arrowok="t"/>
              <v:fill type="solid"/>
            </v:shape>
          </v:group>
          <v:group style="position:absolute;left:10423;top:2431;width:257;height:217" coordorigin="10423,2431" coordsize="257,217">
            <v:shape style="position:absolute;left:10423;top:2431;width:257;height:217" coordorigin="10423,2431" coordsize="257,217" path="m10531,2442l10423,2452,10441,2460,10457,2466,10475,2482,10532,2541,10476,2619,10460,2633,10440,2638,10441,2647,10521,2639,10520,2634,10502,2634,10496,2631,10495,2624,10495,2620,10498,2615,10506,2604,10543,2552,10591,2552,10563,2524,10571,2513,10552,2513,10517,2476,10509,2469,10507,2466,10507,2462,10506,2454,10514,2452,10532,2450,10531,2442xe" filled="true" fillcolor="#ffffff" stroked="false">
              <v:path arrowok="t"/>
              <v:fill type="solid"/>
            </v:shape>
            <v:shape style="position:absolute;left:10423;top:2431;width:257;height:217" coordorigin="10423,2431" coordsize="257,217" path="m10591,2552l10543,2552,10591,2601,10597,2607,10600,2612,10600,2616,10601,2622,10594,2624,10581,2625,10582,2634,10679,2625,10671,2616,10653,2612,10636,2599,10591,2552xe" filled="true" fillcolor="#ffffff" stroked="false">
              <v:path arrowok="t"/>
              <v:fill type="solid"/>
            </v:shape>
            <v:shape style="position:absolute;left:10423;top:2431;width:257;height:217" coordorigin="10423,2431" coordsize="257,217" path="m10520,2631l10502,2634,10520,2634,10520,2631xe" filled="true" fillcolor="#ffffff" stroked="false">
              <v:path arrowok="t"/>
              <v:fill type="solid"/>
            </v:shape>
            <v:shape style="position:absolute;left:10423;top:2431;width:257;height:217" coordorigin="10423,2431" coordsize="257,217" path="m10628,2445l10585,2445,10591,2447,10591,2454,10592,2458,10588,2465,10552,2513,10571,2513,10601,2472,10617,2453,10628,2445xe" filled="true" fillcolor="#ffffff" stroked="false">
              <v:path arrowok="t"/>
              <v:fill type="solid"/>
            </v:shape>
            <v:shape style="position:absolute;left:10423;top:2431;width:257;height:217" coordorigin="10423,2431" coordsize="257,217" path="m10650,2431l10568,2438,10569,2447,10585,2445,10628,2445,10631,2443,10650,2439,10650,2431xe" filled="true" fillcolor="#ffffff" stroked="false">
              <v:path arrowok="t"/>
              <v:fill type="solid"/>
            </v:shape>
          </v:group>
          <v:group style="position:absolute;left:10750;top:2360;width:214;height:221" coordorigin="10750,2360" coordsize="214,221">
            <v:shape style="position:absolute;left:10750;top:2360;width:214;height:221" coordorigin="10750,2360" coordsize="214,221" path="m10912,2360l10904,2362,10903,2364,10902,2365,10899,2366,10888,2367,10872,2369,10849,2372,10783,2402,10750,2467,10750,2486,10753,2506,10793,2566,10847,2580,10870,2578,10894,2572,10916,2563,10867,2563,10849,2560,10793,2507,10781,2465,10783,2447,10829,2390,10852,2382,10919,2382,10912,2360xe" filled="true" fillcolor="#ffffff" stroked="false">
              <v:path arrowok="t"/>
              <v:fill type="solid"/>
            </v:shape>
            <v:shape style="position:absolute;left:10750;top:2360;width:214;height:221" coordorigin="10750,2360" coordsize="214,221" path="m10964,2490l10949,2511,10939,2528,10925,2542,10907,2554,10885,2563,10867,2563,10916,2563,10933,2554,10948,2548,10952,2547,10959,2547,10964,2490xe" filled="true" fillcolor="#ffffff" stroked="false">
              <v:path arrowok="t"/>
              <v:fill type="solid"/>
            </v:shape>
            <v:shape style="position:absolute;left:10750;top:2360;width:214;height:221" coordorigin="10750,2360" coordsize="214,221" path="m10959,2547l10955,2547,10959,2547,10959,2547xe" filled="true" fillcolor="#ffffff" stroked="false">
              <v:path arrowok="t"/>
              <v:fill type="solid"/>
            </v:shape>
            <v:shape style="position:absolute;left:10750;top:2360;width:214;height:221" coordorigin="10750,2360" coordsize="214,221" path="m10919,2382l10852,2382,10871,2382,10889,2387,10905,2397,10920,2412,10929,2409,10919,2382xe" filled="true" fillcolor="#ffffff" stroked="false">
              <v:path arrowok="t"/>
              <v:fill type="solid"/>
            </v:shape>
          </v:group>
          <v:group style="position:absolute;left:10973;top:2224;width:202;height:235" coordorigin="10973,2224" coordsize="202,235">
            <v:shape style="position:absolute;left:10973;top:2224;width:202;height:235" coordorigin="10973,2224" coordsize="202,235" path="m11057,2333l11000,2333,11018,2344,11158,2459,11175,2450,11171,2412,11154,2412,11057,2333xe" filled="true" fillcolor="#ffffff" stroked="false">
              <v:path arrowok="t"/>
              <v:fill type="solid"/>
            </v:shape>
            <v:shape style="position:absolute;left:10973;top:2224;width:202;height:235" coordorigin="10973,2224" coordsize="202,235" path="m11156,2258l11131,2258,11136,2267,11138,2271,11140,2277,11141,2292,11154,2412,11171,2412,11155,2263,11156,2258xe" filled="true" fillcolor="#ffffff" stroked="false">
              <v:path arrowok="t"/>
              <v:fill type="solid"/>
            </v:shape>
            <v:shape style="position:absolute;left:10973;top:2224;width:202;height:235" coordorigin="10973,2224" coordsize="202,235" path="m11058,2284l10973,2331,10985,2335,11000,2333,11057,2333,11049,2327,11045,2322,11039,2312,11040,2305,11063,2292,11058,2284xe" filled="true" fillcolor="#ffffff" stroked="false">
              <v:path arrowok="t"/>
              <v:fill type="solid"/>
            </v:shape>
            <v:shape style="position:absolute;left:10973;top:2224;width:202;height:235" coordorigin="10973,2224" coordsize="202,235" path="m11167,2224l11100,2261,11104,2269,11122,2259,11131,2258,11156,2258,11158,2245,11171,2232,11167,2224xe" filled="true" fillcolor="#ffffff" stroked="false">
              <v:path arrowok="t"/>
              <v:fill type="solid"/>
            </v:shape>
          </v:group>
          <v:group style="position:absolute;left:11211;top:2136;width:190;height:209" coordorigin="11211,2136" coordsize="190,209">
            <v:shape style="position:absolute;left:11211;top:2136;width:190;height:209" coordorigin="11211,2136" coordsize="190,209" path="m11288,2188l11238,2188,11251,2200,11336,2310,11339,2323,11326,2338,11331,2345,11400,2292,11370,2292,11356,2278,11288,2188xe" filled="true" fillcolor="#ffffff" stroked="false">
              <v:path arrowok="t"/>
              <v:fill type="solid"/>
            </v:shape>
            <v:shape style="position:absolute;left:11211;top:2136;width:190;height:209" coordorigin="11211,2136" coordsize="190,209" path="m11401,2291l11384,2292,11400,2292,11401,2291xe" filled="true" fillcolor="#ffffff" stroked="false">
              <v:path arrowok="t"/>
              <v:fill type="solid"/>
            </v:shape>
            <v:shape style="position:absolute;left:11211;top:2136;width:190;height:209" coordorigin="11211,2136" coordsize="190,209" path="m11281,2136l11211,2190,11223,2192,11238,2188,11288,2188,11275,2171,11273,2157,11286,2143,11281,2136xe" filled="true" fillcolor="#ffffff" stroked="false">
              <v:path arrowok="t"/>
              <v:fill type="solid"/>
            </v:shape>
          </v:group>
          <v:group style="position:absolute;left:9880;top:156;width:527;height:921" coordorigin="9880,156" coordsize="527,921">
            <v:shape style="position:absolute;left:9880;top:156;width:527;height:921" coordorigin="9880,156" coordsize="527,921" path="m10106,156l10043,227,9989,303,9946,384,9913,470,9891,561,9881,656,9880,705,9882,756,9896,859,9923,966,9964,1077,9977,1048,9990,1018,10020,959,10054,898,10092,837,10134,775,10180,713,10230,649,10284,585,10343,520,10406,455,10106,156xe" filled="true" fillcolor="#4c4d4f" stroked="false">
              <v:path arrowok="t"/>
              <v:fill type="solid"/>
            </v:shape>
          </v:group>
          <v:group style="position:absolute;left:9882;top:1077;width:528;height:921" coordorigin="9882,1077" coordsize="528,921">
            <v:shape style="position:absolute;left:9882;top:1077;width:528;height:921" coordorigin="9882,1077" coordsize="528,921" path="m9964,1077l9924,1188,9897,1295,9884,1398,9882,1449,9883,1498,9894,1593,9916,1684,9950,1769,9994,1850,10047,1926,10111,1997,10410,1696,10377,1664,10346,1631,10287,1567,10232,1503,10182,1440,10136,1377,10093,1316,10055,1255,10021,1195,9990,1135,9977,1106,9964,1077xe" filled="true" fillcolor="#454547" stroked="false">
              <v:path arrowok="t"/>
              <v:fill type="solid"/>
            </v:shape>
          </v:group>
          <v:group style="position:absolute;left:9677;top:120;width:435;height:1909" coordorigin="9677,120" coordsize="435,1909">
            <v:shape style="position:absolute;left:9677;top:120;width:435;height:1909" coordorigin="9677,120" coordsize="435,1909" path="m10069,120l9991,206,9922,296,9861,390,9809,489,9766,590,9731,694,9704,799,9687,907,9678,1015,9677,1069,9677,1123,9682,1201,9692,1278,9706,1355,9724,1431,9747,1506,9775,1580,9806,1653,9843,1724,9883,1793,9929,1861,9977,1924,10016,1970,10056,2014,10071,2029,10109,1999,10111,1997,10078,1962,10047,1926,9994,1850,9950,1769,9916,1684,9894,1593,9883,1498,9882,1449,9884,1398,9897,1295,9924,1188,9964,1077,9942,1021,9908,912,9888,807,9880,705,9881,656,9891,561,9913,470,9946,384,9989,303,10043,227,10106,156,10069,120xe" filled="true" fillcolor="#414042" stroked="false">
              <v:path arrowok="t"/>
              <v:fill type="solid"/>
            </v:shape>
          </v:group>
          <v:group style="position:absolute;left:10408;top:154;width:528;height:920" coordorigin="10408,154" coordsize="528,920">
            <v:shape style="position:absolute;left:10408;top:154;width:528;height:920" coordorigin="10408,154" coordsize="528,920" path="m10707,154l10408,455,10440,487,10472,520,10531,584,10586,648,10636,711,10682,774,10725,835,10763,896,10797,956,10827,1016,10854,1074,10875,1018,10909,909,10929,804,10936,703,10935,653,10924,558,10902,468,10868,382,10824,301,10770,225,10740,189,10707,154xe" filled="true" fillcolor="#454547" stroked="false">
              <v:path arrowok="t"/>
              <v:fill type="solid"/>
            </v:shape>
          </v:group>
          <v:group style="position:absolute;left:10412;top:1074;width:527;height:921" coordorigin="10412,1074" coordsize="527,921">
            <v:shape style="position:absolute;left:10412;top:1074;width:527;height:921" coordorigin="10412,1074" coordsize="527,921" path="m10854,1074l10827,1133,10798,1192,10764,1253,10726,1314,10684,1376,10638,1439,10588,1502,10533,1566,10475,1631,10412,1696,10712,1995,10775,1924,10828,1848,10872,1767,10905,1681,10927,1590,10937,1495,10938,1446,10936,1395,10921,1292,10894,1185,10876,1130,10854,1074xe" filled="true" fillcolor="#4c4d4f" stroked="false">
              <v:path arrowok="t"/>
              <v:fill type="solid"/>
            </v:shape>
          </v:group>
          <v:group style="position:absolute;left:10707;top:118;width:435;height:1909" coordorigin="10707,118" coordsize="435,1909">
            <v:shape style="position:absolute;left:10707;top:118;width:435;height:1909" coordorigin="10707,118" coordsize="435,1909" path="m10743,118l10707,154,10740,189,10770,225,10824,301,10868,382,10902,468,10924,558,10935,653,10936,703,10934,753,10920,856,10894,963,10854,1074,10876,1130,10910,1239,10930,1344,10938,1446,10937,1495,10927,1590,10905,1681,10872,1767,10828,1848,10775,1924,10712,1995,10714,1997,10752,2027,10766,2012,10780,1997,10820,1952,10870,1890,10916,1824,10959,1756,10997,1686,11031,1613,11060,1540,11085,1465,11105,1389,11121,1313,11132,1235,11139,1158,11141,1065,11140,1011,11130,903,11112,795,11085,690,11049,586,11005,485,10953,387,10891,293,10821,203,10783,160,10743,118xe" filled="true" fillcolor="#414042" stroked="false">
              <v:path arrowok="t"/>
              <v:fill type="solid"/>
            </v:shape>
          </v:group>
          <v:group style="position:absolute;left:7831;top:0;width:4399;height:3659" coordorigin="7831,0" coordsize="4399,3659">
            <v:shape style="position:absolute;left:7831;top:0;width:4399;height:3659" coordorigin="7831,0" coordsize="4399,3659" path="m12230,2909l12097,3032,11942,3156,11778,3268,11605,3367,11423,3452,11235,3524,11039,3581,10838,3623,10631,3649,10419,3658,10208,3650,10000,3625,9799,3585,9603,3529,9414,3458,9232,3373,9059,3275,8894,3164,8738,3041,8592,2907,8457,2762,8333,2607,8222,2443,8123,2270,8037,2088,7965,1900,7908,1704,7866,1503,7840,1296,7831,1084,7839,873,7864,665,7904,464,7960,268,8031,79,8068,0e" filled="false" stroked="true" strokeweight="1.249pt" strokecolor="#414042">
              <v:path arrowok="t"/>
            </v:shape>
          </v:group>
          <v:group style="position:absolute;left:7922;top:0;width:4308;height:3567" coordorigin="7922,0" coordsize="4308,3567">
            <v:shape style="position:absolute;left:7922;top:0;width:4308;height:3567" coordorigin="7922,0" coordsize="4308,3567" path="m12230,2775l12177,2833,12037,2963,11888,3082,11729,3190,11562,3286,11387,3368,11205,3438,11017,3493,10822,3533,10623,3558,10419,3567,10214,3559,10015,3535,9820,3496,9631,3442,9449,3374,9274,3292,9106,3197,8947,3090,8797,2972,8656,2842,8526,2703,8406,2553,8299,2394,8203,2227,8120,2052,8051,1871,7996,1682,7956,1488,7931,1288,7922,1084,7930,880,7953,680,7993,485,8047,297,8115,114,8168,0e" filled="false" stroked="true" strokeweight="1.579pt" strokecolor="#414042">
              <v:path arrowok="t"/>
            </v:shape>
          </v:group>
          <v:group style="position:absolute;left:8651;top:0;width:3522;height:2838" coordorigin="8651,0" coordsize="3522,2838">
            <v:shape style="position:absolute;left:8651;top:0;width:3522;height:2838" coordorigin="8651,0" coordsize="3522,2838" path="m12172,1072l12167,1216,12150,1358,12122,1495,12084,1629,12036,1758,11978,1882,11911,2000,11835,2113,11751,2219,11660,2318,11561,2411,11455,2495,11343,2571,11225,2639,11101,2697,10973,2746,10839,2785,10702,2814,10561,2831,10416,2838,10272,2832,10131,2815,9993,2788,9860,2749,9731,2701,9607,2643,9488,2576,9376,2501,9269,2417,9170,2325,9078,2226,8993,2121,8917,2009,8850,1890,8791,1767,8742,1638,8703,1505,8675,1367,8657,1226,8651,1082,8656,938,8673,796,8701,659,8739,525,8787,396,8845,272,8912,154,8988,41,9020,0e" filled="false" stroked="true" strokeweight="1.249pt" strokecolor="#414042">
              <v:path arrowok="t"/>
            </v:shape>
            <v:shape style="position:absolute;left:11270;top:-12;width:915;height:1406" type="#_x0000_t75" stroked="false">
              <v:imagedata r:id="rId1" o:title=""/>
            </v:shape>
            <v:shape style="position:absolute;left:8905;top:0;width:642;height:1423" type="#_x0000_t75" stroked="false">
              <v:imagedata r:id="rId2" o:title=""/>
            </v:shape>
            <v:shape style="position:absolute;left:7132;top:1101;width:4229;height:1315" type="#_x0000_t75" stroked="false">
              <v:imagedata r:id="rId3" o:title=""/>
            </v:shape>
          </v:group>
          <w10:wrap type="none"/>
        </v:group>
      </w:pict>
    </w:r>
    <w:r>
      <w:rPr/>
      <w:pict>
        <v:shape style="position:absolute;margin-left:42.47850pt;margin-top:56.155701pt;width:280.45pt;height:81.55pt;mso-position-horizontal-relative:page;mso-position-vertical-relative:page;z-index:-142192" type="#_x0000_t202" filled="false" stroked="false">
          <v:textbox inset="0,0,0,0">
            <w:txbxContent>
              <w:p>
                <w:pPr>
                  <w:spacing w:line="480" w:lineRule="exact" w:before="18"/>
                  <w:ind w:left="20" w:right="18" w:firstLine="0"/>
                  <w:jc w:val="left"/>
                  <w:rPr>
                    <w:rFonts w:ascii="Calibri" w:hAnsi="Calibri" w:cs="Calibri" w:eastAsia="Calibri"/>
                    <w:sz w:val="48"/>
                    <w:szCs w:val="48"/>
                  </w:rPr>
                </w:pPr>
                <w:r>
                  <w:rPr>
                    <w:rFonts w:ascii="Calibri"/>
                    <w:b/>
                    <w:color w:val="BD711E"/>
                    <w:spacing w:val="7"/>
                    <w:w w:val="110"/>
                    <w:sz w:val="48"/>
                  </w:rPr>
                  <w:t>SCHOOL</w:t>
                </w:r>
                <w:r>
                  <w:rPr>
                    <w:rFonts w:ascii="Calibri"/>
                    <w:b/>
                    <w:color w:val="BD711E"/>
                    <w:spacing w:val="23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4"/>
                    <w:w w:val="110"/>
                    <w:sz w:val="48"/>
                  </w:rPr>
                  <w:t>OF</w:t>
                </w:r>
                <w:r>
                  <w:rPr>
                    <w:rFonts w:ascii="Calibri"/>
                    <w:b/>
                    <w:color w:val="BD711E"/>
                    <w:spacing w:val="24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7"/>
                    <w:w w:val="110"/>
                    <w:sz w:val="48"/>
                  </w:rPr>
                  <w:t>SOCIAL</w:t>
                </w:r>
                <w:r>
                  <w:rPr>
                    <w:rFonts w:ascii="Calibri"/>
                    <w:b/>
                    <w:color w:val="BD711E"/>
                    <w:spacing w:val="24"/>
                    <w:w w:val="110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9"/>
                    <w:w w:val="110"/>
                    <w:sz w:val="48"/>
                  </w:rPr>
                  <w:t>AND</w:t>
                </w:r>
                <w:r>
                  <w:rPr>
                    <w:rFonts w:ascii="Calibri"/>
                    <w:b/>
                    <w:color w:val="BD711E"/>
                    <w:spacing w:val="36"/>
                    <w:w w:val="109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9"/>
                    <w:w w:val="105"/>
                    <w:sz w:val="48"/>
                  </w:rPr>
                  <w:t>BEH</w:t>
                </w:r>
                <w:r>
                  <w:rPr>
                    <w:rFonts w:ascii="Calibri"/>
                    <w:b/>
                    <w:color w:val="BD711E"/>
                    <w:spacing w:val="-47"/>
                    <w:w w:val="105"/>
                    <w:sz w:val="48"/>
                  </w:rPr>
                  <w:t>A</w:t>
                </w:r>
                <w:r>
                  <w:rPr>
                    <w:rFonts w:ascii="Calibri"/>
                    <w:b/>
                    <w:color w:val="BD711E"/>
                    <w:spacing w:val="9"/>
                    <w:w w:val="105"/>
                    <w:sz w:val="48"/>
                  </w:rPr>
                  <w:t>VIORA</w:t>
                </w:r>
                <w:r>
                  <w:rPr>
                    <w:rFonts w:ascii="Calibri"/>
                    <w:b/>
                    <w:color w:val="BD711E"/>
                    <w:w w:val="105"/>
                    <w:sz w:val="48"/>
                  </w:rPr>
                  <w:t>L</w:t>
                </w:r>
                <w:r>
                  <w:rPr>
                    <w:rFonts w:ascii="Calibri"/>
                    <w:b/>
                    <w:color w:val="BD711E"/>
                    <w:spacing w:val="99"/>
                    <w:w w:val="105"/>
                    <w:sz w:val="4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8"/>
                    <w:w w:val="105"/>
                    <w:sz w:val="48"/>
                  </w:rPr>
                  <w:t>SCIENCES</w:t>
                </w:r>
                <w:r>
                  <w:rPr>
                    <w:rFonts w:ascii="Calibri"/>
                    <w:sz w:val="48"/>
                  </w:rPr>
                </w:r>
              </w:p>
              <w:p>
                <w:pPr>
                  <w:spacing w:line="507" w:lineRule="exact" w:before="144"/>
                  <w:ind w:left="20" w:right="0" w:firstLine="0"/>
                  <w:jc w:val="left"/>
                  <w:rPr>
                    <w:rFonts w:ascii="Calibri" w:hAnsi="Calibri" w:cs="Calibri" w:eastAsia="Calibri"/>
                    <w:sz w:val="42"/>
                    <w:szCs w:val="42"/>
                  </w:rPr>
                </w:pPr>
                <w:r>
                  <w:rPr>
                    <w:rFonts w:ascii="Calibri"/>
                    <w:b/>
                    <w:i/>
                    <w:color w:val="BD711E"/>
                    <w:spacing w:val="7"/>
                    <w:sz w:val="42"/>
                  </w:rPr>
                  <w:t>Depar</w:t>
                </w:r>
                <w:r>
                  <w:rPr>
                    <w:rFonts w:ascii="Calibri"/>
                    <w:b/>
                    <w:i/>
                    <w:color w:val="BD711E"/>
                    <w:spacing w:val="8"/>
                    <w:sz w:val="42"/>
                  </w:rPr>
                  <w:t>tment</w:t>
                </w:r>
                <w:r>
                  <w:rPr>
                    <w:rFonts w:ascii="Calibri"/>
                    <w:b/>
                    <w:i/>
                    <w:color w:val="BD711E"/>
                    <w:spacing w:val="84"/>
                    <w:sz w:val="42"/>
                  </w:rPr>
                  <w:t> </w:t>
                </w:r>
                <w:r>
                  <w:rPr>
                    <w:rFonts w:ascii="Calibri"/>
                    <w:b/>
                    <w:i/>
                    <w:color w:val="BD711E"/>
                    <w:spacing w:val="4"/>
                    <w:sz w:val="42"/>
                  </w:rPr>
                  <w:t>of</w:t>
                </w:r>
                <w:r>
                  <w:rPr>
                    <w:rFonts w:ascii="Calibri"/>
                    <w:b/>
                    <w:i/>
                    <w:color w:val="BD711E"/>
                    <w:spacing w:val="84"/>
                    <w:sz w:val="42"/>
                  </w:rPr>
                  <w:t> </w:t>
                </w:r>
                <w:r>
                  <w:rPr>
                    <w:rFonts w:ascii="Calibri"/>
                    <w:b/>
                    <w:i/>
                    <w:color w:val="BD711E"/>
                    <w:spacing w:val="7"/>
                    <w:sz w:val="42"/>
                  </w:rPr>
                  <w:t>Psychology</w:t>
                </w:r>
                <w:r>
                  <w:rPr>
                    <w:rFonts w:ascii="Calibri"/>
                    <w:sz w:val="42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5.107391pt;margin-top:44.9151pt;width:211.4362pt;height:65.7308pt;mso-position-horizontal-relative:page;mso-position-vertical-relative:page;z-index:-142960" type="#_x0000_t75" stroked="false">
          <v:imagedata r:id="rId1" o:title=""/>
        </v:shape>
      </w:pict>
    </w:r>
    <w:r>
      <w:rPr/>
      <w:pict>
        <v:shape style="position:absolute;margin-left:48.891602pt;margin-top:51.192802pt;width:216pt;height:97.05pt;mso-position-horizontal-relative:page;mso-position-vertical-relative:page;z-index:-142936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003D70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003D70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003D70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003D70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4.585114pt;margin-top:48.9151pt;width:211.4362pt;height:65.7308pt;mso-position-horizontal-relative:page;mso-position-vertical-relative:page;z-index:-142168" type="#_x0000_t75" stroked="false">
          <v:imagedata r:id="rId1" o:title=""/>
        </v:shape>
      </w:pict>
    </w:r>
    <w:r>
      <w:rPr/>
      <w:pict>
        <v:shape style="position:absolute;margin-left:48.369099pt;margin-top:51.192802pt;width:216pt;height:97.05pt;mso-position-horizontal-relative:page;mso-position-vertical-relative:page;z-index:-142144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BD711E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BD711E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BD711E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BD711E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BD711E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7402pt;margin-top:53.339001pt;width:151.7742pt;height:36.044pt;mso-position-horizontal-relative:page;mso-position-vertical-relative:page;z-index:-142120" type="#_x0000_t75" stroked="false">
          <v:imagedata r:id="rId1" o:title=""/>
        </v:shape>
      </w:pict>
    </w:r>
    <w:r>
      <w:rPr/>
      <w:pict>
        <v:shape style="position:absolute;margin-left:201.395401pt;margin-top:63.209999pt;width:93.76180pt;height:20.2684pt;mso-position-horizontal-relative:page;mso-position-vertical-relative:page;z-index:-142096" type="#_x0000_t75" stroked="false">
          <v:imagedata r:id="rId2" o:title=""/>
        </v:shape>
      </w:pict>
    </w:r>
    <w:r>
      <w:rPr/>
      <w:pict>
        <v:group style="position:absolute;margin-left:0pt;margin-top:98.335999pt;width:321pt;height:7.1pt;mso-position-horizontal-relative:page;mso-position-vertical-relative:page;z-index:-142072" coordorigin="0,1967" coordsize="6420,142">
          <v:group style="position:absolute;left:0;top:1967;width:2140;height:142" coordorigin="0,1967" coordsize="2140,142">
            <v:shape style="position:absolute;left:0;top:1967;width:2140;height:142" coordorigin="0,1967" coordsize="2140,142" path="m0,2108l2140,2108,2140,1967,0,1967,0,2108xe" filled="true" fillcolor="#811c28" stroked="false">
              <v:path arrowok="t"/>
              <v:fill type="solid"/>
            </v:shape>
          </v:group>
          <v:group style="position:absolute;left:2140;top:1967;width:2141;height:142" coordorigin="2140,1967" coordsize="2141,142">
            <v:shape style="position:absolute;left:2140;top:1967;width:2141;height:142" coordorigin="2140,1967" coordsize="2141,142" path="m4280,2108l2140,2108,2140,1967,4280,1967,4280,2108xe" filled="true" fillcolor="#bd711e" stroked="false">
              <v:path arrowok="t"/>
              <v:fill type="solid"/>
            </v:shape>
          </v:group>
          <v:group style="position:absolute;left:4280;top:1967;width:2141;height:142" coordorigin="4280,1967" coordsize="2141,142">
            <v:shape style="position:absolute;left:4280;top:1967;width:2141;height:142" coordorigin="4280,1967" coordsize="2141,142" path="m6420,2108l4280,2108,4280,1967,6420,1967,6420,2108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7402pt;margin-top:53.339001pt;width:151.7742pt;height:36.044pt;mso-position-horizontal-relative:page;mso-position-vertical-relative:page;z-index:-142048" type="#_x0000_t75" stroked="false">
          <v:imagedata r:id="rId1" o:title=""/>
        </v:shape>
      </w:pict>
    </w:r>
    <w:r>
      <w:rPr/>
      <w:pict>
        <v:shape style="position:absolute;margin-left:201.395401pt;margin-top:63.209999pt;width:93.76180pt;height:20.2684pt;mso-position-horizontal-relative:page;mso-position-vertical-relative:page;z-index:-142024" type="#_x0000_t75" stroked="false">
          <v:imagedata r:id="rId2" o:title=""/>
        </v:shape>
      </w:pict>
    </w:r>
    <w:r>
      <w:rPr/>
      <w:pict>
        <v:group style="position:absolute;margin-left:0pt;margin-top:98.335999pt;width:321pt;height:7.1pt;mso-position-horizontal-relative:page;mso-position-vertical-relative:page;z-index:-142000" coordorigin="0,1967" coordsize="6420,142">
          <v:group style="position:absolute;left:0;top:1967;width:2140;height:142" coordorigin="0,1967" coordsize="2140,142">
            <v:shape style="position:absolute;left:0;top:1967;width:2140;height:142" coordorigin="0,1967" coordsize="2140,142" path="m0,2108l2140,2108,2140,1967,0,1967,0,2108xe" filled="true" fillcolor="#811c28" stroked="false">
              <v:path arrowok="t"/>
              <v:fill type="solid"/>
            </v:shape>
          </v:group>
          <v:group style="position:absolute;left:2140;top:1967;width:2141;height:142" coordorigin="2140,1967" coordsize="2141,142">
            <v:shape style="position:absolute;left:2140;top:1967;width:2141;height:142" coordorigin="2140,1967" coordsize="2141,142" path="m4280,2108l2140,2108,2140,1967,4280,1967,4280,2108xe" filled="true" fillcolor="#bd711e" stroked="false">
              <v:path arrowok="t"/>
              <v:fill type="solid"/>
            </v:shape>
          </v:group>
          <v:group style="position:absolute;left:4280;top:1967;width:2141;height:142" coordorigin="4280,1967" coordsize="2141,142">
            <v:shape style="position:absolute;left:4280;top:1967;width:2141;height:142" coordorigin="4280,1967" coordsize="2141,142" path="m6420,2108l4280,2108,4280,1967,6420,1967,6420,2108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7402pt;margin-top:53.339001pt;width:151.7742pt;height:36.044pt;mso-position-horizontal-relative:page;mso-position-vertical-relative:page;z-index:-141976" type="#_x0000_t75" stroked="false">
          <v:imagedata r:id="rId1" o:title=""/>
        </v:shape>
      </w:pict>
    </w:r>
    <w:r>
      <w:rPr/>
      <w:pict>
        <v:shape style="position:absolute;margin-left:201.395401pt;margin-top:63.209999pt;width:93.76180pt;height:20.2684pt;mso-position-horizontal-relative:page;mso-position-vertical-relative:page;z-index:-141952" type="#_x0000_t75" stroked="false">
          <v:imagedata r:id="rId2" o:title=""/>
        </v:shape>
      </w:pict>
    </w:r>
    <w:r>
      <w:rPr/>
      <w:pict>
        <v:group style="position:absolute;margin-left:0pt;margin-top:98.335999pt;width:321pt;height:7.1pt;mso-position-horizontal-relative:page;mso-position-vertical-relative:page;z-index:-141928" coordorigin="0,1967" coordsize="6420,142">
          <v:group style="position:absolute;left:0;top:1967;width:2140;height:142" coordorigin="0,1967" coordsize="2140,142">
            <v:shape style="position:absolute;left:0;top:1967;width:2140;height:142" coordorigin="0,1967" coordsize="2140,142" path="m0,2108l2140,2108,2140,1967,0,1967,0,2108xe" filled="true" fillcolor="#811c28" stroked="false">
              <v:path arrowok="t"/>
              <v:fill type="solid"/>
            </v:shape>
          </v:group>
          <v:group style="position:absolute;left:2140;top:1967;width:2141;height:142" coordorigin="2140,1967" coordsize="2141,142">
            <v:shape style="position:absolute;left:2140;top:1967;width:2141;height:142" coordorigin="2140,1967" coordsize="2141,142" path="m4280,2108l2140,2108,2140,1967,4280,1967,4280,2108xe" filled="true" fillcolor="#bd711e" stroked="false">
              <v:path arrowok="t"/>
              <v:fill type="solid"/>
            </v:shape>
          </v:group>
          <v:group style="position:absolute;left:4280;top:1967;width:2141;height:142" coordorigin="4280,1967" coordsize="2141,142">
            <v:shape style="position:absolute;left:4280;top:1967;width:2141;height:142" coordorigin="4280,1967" coordsize="2141,142" path="m6420,2108l4280,2108,4280,1967,6420,1967,6420,2108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7402pt;margin-top:53.339001pt;width:151.7742pt;height:36.044pt;mso-position-horizontal-relative:page;mso-position-vertical-relative:page;z-index:-141904" type="#_x0000_t75" stroked="false">
          <v:imagedata r:id="rId1" o:title=""/>
        </v:shape>
      </w:pict>
    </w:r>
    <w:r>
      <w:rPr/>
      <w:pict>
        <v:shape style="position:absolute;margin-left:201.395401pt;margin-top:63.209999pt;width:93.76180pt;height:20.2684pt;mso-position-horizontal-relative:page;mso-position-vertical-relative:page;z-index:-141880" type="#_x0000_t75" stroked="false">
          <v:imagedata r:id="rId2" o:title=""/>
        </v:shape>
      </w:pict>
    </w:r>
    <w:r>
      <w:rPr/>
      <w:pict>
        <v:group style="position:absolute;margin-left:0pt;margin-top:98.335999pt;width:321pt;height:7.1pt;mso-position-horizontal-relative:page;mso-position-vertical-relative:page;z-index:-141856" coordorigin="0,1967" coordsize="6420,142">
          <v:group style="position:absolute;left:0;top:1967;width:2140;height:142" coordorigin="0,1967" coordsize="2140,142">
            <v:shape style="position:absolute;left:0;top:1967;width:2140;height:142" coordorigin="0,1967" coordsize="2140,142" path="m0,2108l2140,2108,2140,1967,0,1967,0,2108xe" filled="true" fillcolor="#811c28" stroked="false">
              <v:path arrowok="t"/>
              <v:fill type="solid"/>
            </v:shape>
          </v:group>
          <v:group style="position:absolute;left:2140;top:1967;width:2141;height:142" coordorigin="2140,1967" coordsize="2141,142">
            <v:shape style="position:absolute;left:2140;top:1967;width:2141;height:142" coordorigin="2140,1967" coordsize="2141,142" path="m4280,2108l2140,2108,2140,1967,4280,1967,4280,2108xe" filled="true" fillcolor="#bd711e" stroked="false">
              <v:path arrowok="t"/>
              <v:fill type="solid"/>
            </v:shape>
          </v:group>
          <v:group style="position:absolute;left:4280;top:1967;width:2141;height:142" coordorigin="4280,1967" coordsize="2141,142">
            <v:shape style="position:absolute;left:4280;top:1967;width:2141;height:142" coordorigin="4280,1967" coordsize="2141,142" path="m6420,2108l4280,2108,4280,1967,6420,1967,6420,2108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7402pt;margin-top:53.339001pt;width:151.7742pt;height:36.044pt;mso-position-horizontal-relative:page;mso-position-vertical-relative:page;z-index:-141832" type="#_x0000_t75" stroked="false">
          <v:imagedata r:id="rId1" o:title=""/>
        </v:shape>
      </w:pict>
    </w:r>
    <w:r>
      <w:rPr/>
      <w:pict>
        <v:shape style="position:absolute;margin-left:201.395401pt;margin-top:63.209999pt;width:93.76180pt;height:20.2684pt;mso-position-horizontal-relative:page;mso-position-vertical-relative:page;z-index:-141808" type="#_x0000_t75" stroked="false">
          <v:imagedata r:id="rId2" o:title=""/>
        </v:shape>
      </w:pict>
    </w:r>
    <w:r>
      <w:rPr/>
      <w:pict>
        <v:group style="position:absolute;margin-left:0pt;margin-top:98.335999pt;width:321pt;height:7.1pt;mso-position-horizontal-relative:page;mso-position-vertical-relative:page;z-index:-141784" coordorigin="0,1967" coordsize="6420,142">
          <v:group style="position:absolute;left:0;top:1967;width:2140;height:142" coordorigin="0,1967" coordsize="2140,142">
            <v:shape style="position:absolute;left:0;top:1967;width:2140;height:142" coordorigin="0,1967" coordsize="2140,142" path="m0,2108l2140,2108,2140,1967,0,1967,0,2108xe" filled="true" fillcolor="#811c28" stroked="false">
              <v:path arrowok="t"/>
              <v:fill type="solid"/>
            </v:shape>
          </v:group>
          <v:group style="position:absolute;left:2140;top:1967;width:2141;height:142" coordorigin="2140,1967" coordsize="2141,142">
            <v:shape style="position:absolute;left:2140;top:1967;width:2141;height:142" coordorigin="2140,1967" coordsize="2141,142" path="m4280,2108l2140,2108,2140,1967,4280,1967,4280,2108xe" filled="true" fillcolor="#bd711e" stroked="false">
              <v:path arrowok="t"/>
              <v:fill type="solid"/>
            </v:shape>
          </v:group>
          <v:group style="position:absolute;left:4280;top:1967;width:2141;height:142" coordorigin="4280,1967" coordsize="2141,142">
            <v:shape style="position:absolute;left:4280;top:1967;width:2141;height:142" coordorigin="4280,1967" coordsize="2141,142" path="m6420,2108l4280,2108,4280,1967,6420,1967,6420,2108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57.108398pt;margin-top:-.78947pt;width:255.7pt;height:204.45pt;mso-position-horizontal-relative:page;mso-position-vertical-relative:page;z-index:-142912" coordorigin="7142,-16" coordsize="5114,4089">
          <v:group style="position:absolute;left:7425;top:0;width:4815;height:4074" coordorigin="7425,0" coordsize="4815,4074">
            <v:shape style="position:absolute;left:7425;top:0;width:4815;height:4074" coordorigin="7425,0" coordsize="4815,4074" path="m7627,0l7576,138,7511,365,7463,599,7435,839,7425,1085,7436,1331,7466,1571,7515,1805,7581,2032,7664,2251,7764,2461,7879,2662,8009,2853,8152,3033,8309,3201,8478,3357,8659,3500,8851,3629,9052,3742,9263,3841,9483,3923,9710,3988,9944,4035,10184,4064,10430,4073,10676,4062,10916,4032,11150,3984,11377,3918,11596,3834,11713,3779,10429,3779,10208,3770,9991,3745,9780,3702,9575,3643,9377,3569,9187,3481,9005,3378,8832,3262,8669,3133,8517,2993,8375,2841,8246,2679,8129,2506,8025,2325,7935,2135,7860,1938,7800,1733,7757,1523,7730,1306,7720,1084,7728,863,7754,646,7797,435,7855,230,7929,32,7944,0,7627,0e" filled="true" fillcolor="#414042" stroked="false">
              <v:path arrowok="t"/>
              <v:fill type="solid"/>
            </v:shape>
            <v:shape style="position:absolute;left:7425;top:0;width:4815;height:4074" coordorigin="7425,0" coordsize="4815,4074" path="m12240,3073l12186,3123,12023,3253,11851,3370,11670,3474,11480,3563,11283,3639,11078,3698,10867,3742,10651,3769,10429,3779,11713,3779,11806,3735,12007,3620,12198,3490,12240,3457,12240,3073e" filled="true" fillcolor="#414042" stroked="false">
              <v:path arrowok="t"/>
              <v:fill type="solid"/>
            </v:shape>
          </v:group>
          <v:group style="position:absolute;left:8280;top:1669;width:516;height:530" coordorigin="8280,1669" coordsize="516,530">
            <v:shape style="position:absolute;left:8280;top:1669;width:516;height:530" coordorigin="8280,1669" coordsize="516,530" path="m8579,1669l8575,1691,8580,1710,8577,1724,8567,1736,8547,1748,8367,1833,8352,1841,8305,1886,8282,1948,8280,1966,8280,1985,8293,2049,8327,2119,8373,2168,8441,2197,8458,2199,8476,2199,8541,2181,8568,2168,8464,2168,8446,2167,8387,2138,8344,2082,8322,2024,8320,2005,8320,1985,8344,1923,8405,1876,8582,1793,8601,1789,8636,1789,8579,1669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29,1986l8720,1998,8727,2019,8729,2035,8675,2084,8524,2155,8464,2168,8568,2168,8708,2102,8728,2096,8745,2095,8781,2095,8729,1986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81,2095l8745,2095,8760,2101,8773,2114,8785,2133,8796,2128,8781,2095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636,1789l8601,1789,8616,1793,8628,1805,8638,1824,8641,1829,8652,1824,8636,1789xe" filled="true" fillcolor="#414042" stroked="false">
              <v:path arrowok="t"/>
              <v:fill type="solid"/>
            </v:shape>
          </v:group>
          <v:group style="position:absolute;left:8563;top:2222;width:652;height:613" coordorigin="8563,2222" coordsize="652,613">
            <v:shape style="position:absolute;left:8563;top:2222;width:652;height:613" coordorigin="8563,2222" coordsize="652,613" path="m8934,2324l8880,2324,8858,2823,8870,2835,8959,2750,8915,2750,8934,2324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06,2477l9103,2492,9118,2511,9125,2526,9126,2539,9120,2552,9107,2567,8915,2750,8959,2750,9142,2575,9155,2568,9193,2568,9106,2477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572,2499l8563,2507,8669,2619,8665,2595,8653,2579,8648,2565,8650,2551,8659,2537,8672,2524,8608,2524,8592,2516,8573,2500,8572,2499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93,2568l9155,2568,9168,2569,9184,2579,9205,2598,9214,2590,9193,2568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863,2222l8866,2247,8875,2264,8880,2283,8638,2514,8623,2522,8608,2524,8672,2524,8674,2522,8880,2324,8934,2324,8935,2298,8863,2222xe" filled="true" fillcolor="#414042" stroked="false">
              <v:path arrowok="t"/>
              <v:fill type="solid"/>
            </v:shape>
          </v:group>
          <v:group style="position:absolute;left:9100;top:2652;width:360;height:437" coordorigin="9100,2652" coordsize="360,437">
            <v:shape style="position:absolute;left:9100;top:2652;width:360;height:437" coordorigin="9100,2652" coordsize="360,437" path="m9107,2990l9100,3001,9237,3088,9227,3065,9215,3051,9211,3037,9214,3021,9224,3002,9143,3002,9127,3000,9107,2990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323,2652l9323,2667,9337,2681,9344,2695,9169,2985,9143,3002,9224,3002,9389,2748,9402,2737,9417,2734,9452,2734,9323,2652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452,2734l9417,2734,9433,2738,9453,2749,9460,2739,9452,2734xe" filled="true" fillcolor="#414042" stroked="false">
              <v:path arrowok="t"/>
              <v:fill type="solid"/>
            </v:shape>
          </v:group>
          <v:group style="position:absolute;left:9556;top:2804;width:423;height:483" coordorigin="9556,2804" coordsize="423,483">
            <v:shape style="position:absolute;left:9556;top:2804;width:423;height:483" coordorigin="9556,2804" coordsize="423,483" path="m9556,2804l9556,2818,9577,2828,9588,2841,9593,2860,9595,2887,9609,3275,9640,3286,9697,3221,9660,3221,9650,2884,9657,2873,9671,2868,9728,2868,9728,2866,9556,28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833,2904l9855,2927,9871,2939,9878,2951,9876,2965,9868,2980,9852,2998,9660,3221,9697,3221,9906,2982,9922,2971,9938,2965,9955,2964,9975,2964,9978,2957,9833,29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975,2964l9955,2964,9974,2969,9975,296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728,2868l9671,2868,9693,2870,9724,2878,9728,2868xe" filled="true" fillcolor="#414042" stroked="false">
              <v:path arrowok="t"/>
              <v:fill type="solid"/>
            </v:shape>
          </v:group>
          <v:group style="position:absolute;left:10035;top:2974;width:372;height:441" coordorigin="10035,2974" coordsize="372,441">
            <v:shape style="position:absolute;left:10035;top:2974;width:372;height:441" coordorigin="10035,2974" coordsize="372,441" path="m10036,3373l10035,3386,10387,3415,10393,3384,10311,3384,10211,3375,10084,3375,10055,3375,10036,3373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6,3317l10387,3333,10376,3355,10364,3370,10350,3380,10333,3384,10393,3384,10406,3317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082,2974l10081,2987,10122,2993,10137,3004,10144,3021,10144,3045,10120,3336,10115,3356,10104,3369,10084,3375,10211,3375,10192,3373,10179,3361,10176,3337,10188,3195,10359,3195,10360,3181,10308,3181,10190,3171,10203,3008,10400,3008,10401,3000,10082,2974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59,3195l10188,3195,10310,3206,10326,3212,10336,3229,10341,3260,10353,3261,10359,319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63,3135l10349,3144,10340,3168,10327,3179,10308,3181,10360,3181,10363,313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0,3008l10203,3008,10347,3020,10361,3025,10373,3037,10382,3058,10386,3092,10398,3093,10400,3008xe" filled="true" fillcolor="#414042" stroked="false">
              <v:path arrowok="t"/>
              <v:fill type="solid"/>
            </v:shape>
          </v:group>
          <v:group style="position:absolute;left:10568;top:2960;width:593;height:453" coordorigin="10568,2960" coordsize="593,453">
            <v:shape style="position:absolute;left:10568;top:2960;width:593;height:453" coordorigin="10568,2960" coordsize="593,453" path="m10692,3014l10611,3014,10627,3020,10637,3034,10644,3058,10704,3343,10704,3366,10697,3381,10683,3391,10661,3397,10650,3400,10653,3412,10837,3373,10836,3367,10794,3367,10777,3362,10765,3349,10757,3326,10757,3326,10738,3215,10753,3213,10796,3205,10807,3204,10732,3204,10692,3014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35,3361l10817,3365,10794,3367,10836,3367,10835,3361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925,3203l10818,3203,10833,3209,10850,3219,10869,3230,10891,3244,10958,3287,10974,3297,11035,3323,11069,3327,11088,3326,11110,3324,11134,3319,11161,3313,11147,3303,11127,3303,11108,3301,11034,3274,10937,3211,10925,32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1146,3303l11127,3303,11147,3303,11146,33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78,2976l10773,2976,10794,2979,10812,2985,10859,3034,10873,3095,10871,3115,10831,3174,10771,3197,10732,3204,10807,3204,10818,3203,10925,3203,10918,3198,10902,3186,10890,3174,10880,3161,10896,3148,10909,3133,10919,3117,10926,3099,10930,3080,10931,3060,10928,3039,10895,2987,10882,2978,10878,2976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04,2960l10720,2969,10582,3003,10568,3007,10570,3019,10589,3015,10611,3014,10692,3014,10687,2990,10698,2986,10707,2984,10721,2981,10749,2977,10773,2976,10878,2976,10866,2971,10847,2965,10827,2961,10804,2960xe" filled="true" fillcolor="#414042" stroked="false">
              <v:path arrowok="t"/>
              <v:fill type="solid"/>
            </v:shape>
          </v:group>
          <v:group style="position:absolute;left:11165;top:2763;width:354;height:469" coordorigin="11165,2763" coordsize="354,469">
            <v:shape style="position:absolute;left:11165;top:2763;width:354;height:469" coordorigin="11165,2763" coordsize="354,469" path="m11280,3141l11268,3146,11325,3232,11335,3227,11336,3222,11339,3217,11345,3214,11355,3211,11372,3208,11394,3203,11418,3196,11440,3188,11364,3188,11346,3185,11328,3178,11311,3169,11295,3157,11280,3141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44,2763l11335,2767,11333,2774,11332,2776,11327,2778,11316,2782,11305,2784,11291,2787,11273,2791,11203,2826,11166,2889,11165,2907,11167,2924,11206,2978,11270,3003,11345,3014,11363,3017,11430,3034,11478,3093,11477,3111,11436,3168,11364,3188,11440,3188,11490,3148,11518,3081,11518,3064,11488,3001,11428,2969,11335,2952,11316,2949,11249,2930,11205,2887,11205,2870,11210,2853,11255,2812,11291,2804,11372,2804,11344,2763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72,2804l11291,2804,11310,2805,11329,2809,11347,2816,11365,2826,11381,2839,11391,2834,11372,2804xe" filled="true" fillcolor="#414042" stroked="false">
              <v:path arrowok="t"/>
              <v:fill type="solid"/>
            </v:shape>
          </v:group>
          <v:group style="position:absolute;left:11492;top:2576;width:376;height:430" coordorigin="11492,2576" coordsize="376,430">
            <v:shape style="position:absolute;left:11492;top:2576;width:376;height:430" coordorigin="11492,2576" coordsize="376,430" path="m11620,2668l11539,2668,11553,2675,11568,2691,11747,2936,11754,2953,11753,2967,11745,2980,11729,2995,11737,3006,11857,2917,11824,2917,11809,2915,11796,2906,11783,2891,11620,2668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867,2910l11840,2912,11824,2917,11857,2917,11867,2910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622,2576l11492,2672,11504,2679,11523,2670,11539,2668,11620,2668,11615,2662,11603,2643,11600,2627,11603,2614,11613,2600,11629,2587,11622,2576xe" filled="true" fillcolor="#414042" stroked="false">
              <v:path arrowok="t"/>
              <v:fill type="solid"/>
            </v:shape>
          </v:group>
          <v:group style="position:absolute;left:11729;top:2191;width:512;height:504" coordorigin="11729,2191" coordsize="512,504">
            <v:shape style="position:absolute;left:11729;top:2191;width:512;height:504" coordorigin="11729,2191" coordsize="512,504" path="m11947,2379l11864,2379,12119,2604,12129,2619,12132,2633,12126,2649,12112,2668,12096,2686,12106,2695,12214,2571,12179,2571,12164,2567,12147,2555,11947,237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235,2529l12210,2556,12194,2568,12179,2571,12214,2571,12240,2542,12240,2533,12235,252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737,2472l11729,2481,11803,2561,11807,2547,11790,2524,11780,2506,11777,2491,11780,2478,11782,2474,11741,2474,11737,2472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984,2191l11976,2200,11981,2207,11976,2215,11758,2463,11755,2466,11752,2470,11748,2472,11744,2474,11741,2474,11782,2474,11787,2466,11864,2379,11947,2379,11900,2338,11977,2250,11988,2241,12001,2237,12049,2237,11984,2191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049,2237l12001,2237,12017,2240,12038,2248,12064,2263,12072,2254,12049,2237e" filled="true" fillcolor="#414042" stroked="false">
              <v:path arrowok="t"/>
              <v:fill type="solid"/>
            </v:shape>
          </v:group>
          <v:group style="position:absolute;left:12060;top:1719;width:181;height:385" coordorigin="12060,1719" coordsize="181,385">
            <v:shape style="position:absolute;left:12060;top:1719;width:181;height:385" coordorigin="12060,1719" coordsize="181,385" path="m12240,1719l12191,1825,12212,1812,12223,1800,12234,1797,12240,1797,12240,1719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797l12234,1797,12240,1801,12240,1797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135,1944l12060,2104,12077,2099,12087,2084,12100,2072,12116,2064,12137,2058,12166,2053,12240,2043,12240,2001,12159,2001,12143,1999,12135,1991,12136,1975,12146,1949,12135,1944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990l12159,2001,12240,2001,12240,1990xe" filled="true" fillcolor="#414042" stroked="false">
              <v:path arrowok="t"/>
              <v:fill type="solid"/>
            </v:shape>
          </v:group>
          <v:group style="position:absolute;left:8246;top:1386;width:129;height:126" coordorigin="8246,1386" coordsize="129,126">
            <v:shape style="position:absolute;left:8246;top:1386;width:129;height:126" coordorigin="8246,1386" coordsize="129,126" path="m8296,1386l8276,1394,8260,1408,8249,1427,8246,1450,8249,1470,8259,1487,8275,1501,8296,1509,8323,1512,8343,1504,8359,1489,8370,1471,8374,1448,8374,1446,8323,1388,8296,1386xe" filled="true" fillcolor="#414042" stroked="false">
              <v:path arrowok="t"/>
              <v:fill type="solid"/>
            </v:shape>
          </v:group>
          <v:group style="position:absolute;left:8083;top:626;width:454;height:542" coordorigin="8083,626" coordsize="454,542">
            <v:shape style="position:absolute;left:8083;top:626;width:454;height:542" coordorigin="8083,626" coordsize="454,542" path="m8503,1080l8117,1080,8459,1110,8475,1119,8483,1137,8483,1165,8483,1167,8496,1168,8503,1080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37,722l8179,722,8443,743,8092,1029,8083,1133,8100,1114,8107,1096,8117,1080,8503,1080,8503,1076,8458,1076,8433,1076,8148,1052,8536,738,8537,722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09,1014l8493,1036,8487,1058,8476,1071,8458,1076,8503,1076,8509,1014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125,626l8112,781,8126,771,8132,744,8141,729,8156,722,8179,722,8537,722,8537,721,8154,688,8142,679,8137,660,8137,627,8125,626xe" filled="true" fillcolor="#414042" stroked="false">
              <v:path arrowok="t"/>
              <v:fill type="solid"/>
            </v:shape>
          </v:group>
          <v:group style="position:absolute;left:8238;top:41;width:442;height:479" coordorigin="8238,41" coordsize="442,479">
            <v:shape style="position:absolute;left:8238;top:41;width:442;height:479" coordorigin="8238,41" coordsize="442,479" path="m8473,41l8402,52,8338,89,8285,148,8254,206,8240,265,8238,304,8239,323,8259,393,8302,454,8367,499,8442,519,8461,519,8531,501,8593,460,8595,457,8464,457,8443,455,8381,439,8322,404,8276,349,8256,278,8257,258,8281,189,8330,135,8397,107,8435,102,8608,102,8599,94,8547,60,8491,42,8473,41xe" filled="true" fillcolor="#414042" stroked="false">
              <v:path arrowok="t"/>
              <v:fill type="solid"/>
            </v:shape>
            <v:shape style="position:absolute;left:8238;top:41;width:442;height:479" coordorigin="8238,41" coordsize="442,479" path="m8608,102l8435,102,8455,103,8475,105,8539,123,8601,162,8645,218,8660,289,8658,309,8637,367,8588,421,8521,452,8464,457,8595,457,8642,398,8669,336,8679,265,8679,258,8665,187,8627,122,8614,108,8608,102xe" filled="true" fillcolor="#414042" stroked="false">
              <v:path arrowok="t"/>
              <v:fill type="solid"/>
            </v:shape>
          </v:group>
          <v:group style="position:absolute;left:8771;top:0;width:62;height:64" coordorigin="8771,0" coordsize="62,64">
            <v:shape style="position:absolute;left:8771;top:0;width:62;height:64" coordorigin="8771,0" coordsize="62,64" path="m8833,0l8794,0,8796,14,8790,29,8778,47,8771,55,8781,63,8833,0xe" filled="true" fillcolor="#414042" stroked="false">
              <v:path arrowok="t"/>
              <v:fill type="solid"/>
            </v:shape>
          </v:group>
          <v:group style="position:absolute;left:12004;top:0;width:198;height:283" coordorigin="12004,0" coordsize="198,283">
            <v:shape style="position:absolute;left:12004;top:0;width:198;height:283" coordorigin="12004,0" coordsize="198,283" path="m12005,0l12004,0,12004,1,12005,0xe" filled="true" fillcolor="#414042" stroked="false">
              <v:path arrowok="t"/>
              <v:fill type="solid"/>
            </v:shape>
            <v:shape style="position:absolute;left:12004;top:0;width:198;height:283" coordorigin="12004,0" coordsize="198,283" path="m12202,0l12146,0,12144,6,12127,81,12124,100,12121,117,12119,134,12119,151,12120,167,12146,238,12174,283,12179,266,12172,248,12167,229,12164,210,12163,191,12164,171,12166,150,12170,129,12191,37,12197,15,12202,0xe" filled="true" fillcolor="#414042" stroked="false">
              <v:path arrowok="t"/>
              <v:fill type="solid"/>
            </v:shape>
          </v:group>
          <v:group style="position:absolute;left:12193;top:317;width:48;height:152" coordorigin="12193,317" coordsize="48,152">
            <v:shape style="position:absolute;left:12193;top:317;width:48;height:152" coordorigin="12193,317" coordsize="48,152" path="m12205,317l12193,321,12236,468,12240,467,12240,426,12239,419,12240,416,12240,361,12238,360,12223,352,12213,338,12205,317xe" filled="true" fillcolor="#414042" stroked="false">
              <v:path arrowok="t"/>
              <v:fill type="solid"/>
            </v:shape>
          </v:group>
          <v:group style="position:absolute;left:8741;top:0;width:3364;height:2759" coordorigin="8741,0" coordsize="3364,2759">
            <v:shape style="position:absolute;left:8741;top:0;width:3364;height:2759" coordorigin="8741,0" coordsize="3364,2759" path="m9806,0l9132,0,9063,88,8990,195,8927,309,8871,427,8825,550,8789,678,8762,809,8746,944,8741,1082,8747,1220,8764,1355,8791,1486,8828,1613,8875,1736,8931,1854,8995,1967,9068,2074,9149,2175,9237,2270,9332,2357,9433,2437,9541,2510,9654,2573,9772,2629,9895,2675,10023,2711,10154,2738,10289,2754,10427,2759,10565,2753,10700,2736,10831,2709,10959,2672,11081,2625,11200,2569,11312,2505,11420,2432,11521,2351,11555,2319,10426,2319,10324,2315,10225,2303,10128,2284,10033,2257,9942,2223,9855,2182,9771,2135,9692,2082,9617,2022,9547,1958,9482,1888,9422,1813,9369,1734,9321,1651,9280,1564,9245,1473,9218,1379,9198,1282,9185,1183,9181,1081,9185,979,9197,879,9216,782,9243,688,9277,597,9318,510,9365,426,9418,347,9477,272,9542,202,9612,137,9686,77,9766,23,9806,0xe" filled="true" fillcolor="#414042" stroked="false">
              <v:path arrowok="t"/>
              <v:fill type="solid"/>
            </v:shape>
            <v:shape style="position:absolute;left:8741;top:0;width:3364;height:2759" coordorigin="8741,0" coordsize="3364,2759" path="m11713,0l11039,0,11074,20,11153,73,11228,132,11298,197,11363,266,11423,341,11476,420,11524,503,11565,591,11600,681,11627,775,11647,872,11660,972,11664,1074,11660,1176,11649,1275,11629,1372,11602,1466,11568,1557,11527,1645,11480,1728,11427,1808,11368,1883,11303,1953,11233,2018,11159,2077,11080,2131,10996,2179,10909,2220,10818,2255,10724,2282,10627,2302,10528,2315,10426,2319,11555,2319,11615,2263,11703,2168,11783,2067,11855,1959,11919,1846,11974,1728,12020,1604,12057,1477,12083,1345,12099,1211,12104,1073,12098,935,12082,800,12054,669,12017,541,11970,418,11914,300,11850,187,11777,80,11713,0xe" filled="true" fillcolor="#414042" stroked="false">
              <v:path arrowok="t"/>
              <v:fill type="solid"/>
            </v:shape>
          </v:group>
          <v:group style="position:absolute;left:9444;top:2152;width:329;height:311" coordorigin="9444,2152" coordsize="329,311">
            <v:shape style="position:absolute;left:9444;top:2152;width:329;height:311" coordorigin="9444,2152" coordsize="329,311" path="m9609,2406l9604,2413,9679,2463,9684,2456,9668,2445,9664,2441,9672,2427,9679,2414,9626,2414,9609,240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8,2286l9710,2286,9711,2286,9650,2395,9638,2411,9626,2414,9679,2414,9741,2301,9748,2288,9753,2287,9769,2287,9768,228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611,2202l9576,2202,9576,2203,9550,2378,9559,2384,9621,2344,9590,2344,9611,220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449,2301l9444,2308,9503,2347,9507,2339,9495,2328,9493,2316,9498,2308,9465,2308,9449,2301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24,2257l9590,2344,9621,2344,9710,2286,9768,2286,9724,2257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565,2152l9567,2165,9571,2177,9559,2197,9479,2302,9465,2308,9498,2308,9505,2296,9576,2202,9611,2202,9613,2184,9565,215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9,2287l9753,2287,9768,2296,9773,2289,9769,2287xe" filled="true" fillcolor="#ffffff" stroked="false">
              <v:path arrowok="t"/>
              <v:fill type="solid"/>
            </v:shape>
          </v:group>
          <v:group style="position:absolute;left:9805;top:2351;width:226;height:223" coordorigin="9805,2351" coordsize="226,223">
            <v:shape style="position:absolute;left:9805;top:2351;width:226;height:223" coordorigin="9805,2351" coordsize="226,223" path="m9916,2351l9849,2372,9807,2435,9805,2453,9806,2470,9845,2532,9909,2560,9929,2564,9944,2568,9949,2570,9951,2571,9954,2574,9976,2549,9926,2549,9906,2547,9850,2501,9844,2463,9847,2441,9875,2387,9924,2367,9968,2367,9968,2366,9937,2354,9916,2351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92,2532l9977,2533,9961,2542,9944,2548,9926,2549,9976,2549,9992,2532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68,2367l9924,2367,9943,2368,9964,2374,9982,2386,9995,2402,10003,2421,10005,2443,10014,2446,10031,2396,10026,2395,10020,2395,10014,2392,10004,2386,9990,2377,9968,2367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10024,2394l10021,2395,10026,2395,10024,2394xe" filled="true" fillcolor="#ffffff" stroked="false">
              <v:path arrowok="t"/>
              <v:fill type="solid"/>
            </v:shape>
          </v:group>
          <v:group style="position:absolute;left:10072;top:2418;width:288;height:230" coordorigin="10072,2418" coordsize="288,230">
            <v:shape style="position:absolute;left:10072;top:2418;width:288;height:230" coordorigin="10072,2418" coordsize="288,230" path="m10336,2475l10302,2475,10293,2612,10284,2626,10263,2627,10261,2635,10350,2647,10351,2639,10333,2636,10327,2634,10330,2579,10336,2475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81,2458l10145,2458,10197,2627,10208,2628,10238,2579,10218,2579,10181,245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13,2418l10115,2427,10128,2435,10127,2460,10102,2582,10092,2600,10073,2601,10072,2610,10141,2619,10131,2608,10120,2598,10121,2572,10144,2458,10181,2458,10170,2425,10113,241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02,2443l10218,2579,10238,2579,10302,2475,10336,2475,10337,2460,10341,2457,10359,2457,10359,2451,10302,2443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59,2457l10341,2457,10358,2459,10359,2457xe" filled="true" fillcolor="#ffffff" stroked="false">
              <v:path arrowok="t"/>
              <v:fill type="solid"/>
            </v:shape>
          </v:group>
          <v:group style="position:absolute;left:10433;top:2431;width:257;height:217" coordorigin="10433,2431" coordsize="257,217">
            <v:shape style="position:absolute;left:10433;top:2431;width:257;height:217" coordorigin="10433,2431" coordsize="257,217" path="m10541,2442l10433,2452,10452,2460,10468,2466,10485,2482,10543,2541,10486,2619,10470,2633,10451,2638,10452,2647,10531,2639,10531,2634,10513,2634,10506,2631,10506,2624,10505,2620,10508,2615,10516,2604,10554,2552,10601,2552,10574,2524,10582,2513,10563,2513,10527,2476,10520,2469,10518,2466,10517,2462,10516,2454,10525,2452,10542,2450,10541,244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01,2552l10554,2552,10602,2601,10607,2607,10610,2612,10611,2616,10611,2622,10605,2624,10591,2625,10592,2634,10690,2625,10681,2616,10664,2612,10646,2599,10601,255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530,2631l10513,2634,10531,2634,10530,2631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38,2445l10596,2445,10601,2447,10602,2454,10602,2458,10599,2465,10563,2513,10582,2513,10611,2472,10627,2453,10638,2445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60,2431l10578,2438,10579,2447,10596,2445,10638,2445,10641,2443,10661,2439,10660,2431xe" filled="true" fillcolor="#ffffff" stroked="false">
              <v:path arrowok="t"/>
              <v:fill type="solid"/>
            </v:shape>
          </v:group>
          <v:group style="position:absolute;left:10761;top:2360;width:214;height:221" coordorigin="10761,2360" coordsize="214,221">
            <v:shape style="position:absolute;left:10761;top:2360;width:214;height:221" coordorigin="10761,2360" coordsize="214,221" path="m10922,2360l10915,2362,10913,2364,10912,2365,10909,2366,10899,2367,10882,2369,10859,2372,10793,2402,10761,2467,10761,2486,10763,2506,10803,2566,10858,2580,10880,2578,10904,2572,10926,2563,10877,2563,10860,2560,10803,2507,10792,2465,10793,2447,10840,2390,10863,2382,10930,2382,10922,236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74,2490l10959,2511,10949,2528,10935,2542,10918,2554,10895,2563,10877,2563,10926,2563,10944,2554,10958,2548,10963,2547,10969,2547,10974,249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69,2547l10965,2547,10969,2547,10969,2547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30,2382l10863,2382,10882,2382,10900,2387,10916,2397,10930,2412,10939,2409,10930,2382xe" filled="true" fillcolor="#ffffff" stroked="false">
              <v:path arrowok="t"/>
              <v:fill type="solid"/>
            </v:shape>
          </v:group>
          <v:group style="position:absolute;left:10984;top:2224;width:202;height:235" coordorigin="10984,2224" coordsize="202,235">
            <v:shape style="position:absolute;left:10984;top:2224;width:202;height:235" coordorigin="10984,2224" coordsize="202,235" path="m11067,2333l11010,2333,11028,2344,11169,2459,11186,2450,11182,2412,11165,2412,11067,2333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66,2258l11141,2258,11146,2267,11148,2271,11150,2277,11151,2292,11165,2412,11182,2412,11165,2263,11166,2258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069,2284l10984,2331,10995,2335,11010,2333,11067,2333,11059,2327,11055,2322,11050,2312,11050,2305,11073,2292,11069,2284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78,2224l11111,2261,11115,2269,11132,2259,11141,2258,11166,2258,11168,2245,11182,2232,11178,2224xe" filled="true" fillcolor="#ffffff" stroked="false">
              <v:path arrowok="t"/>
              <v:fill type="solid"/>
            </v:shape>
          </v:group>
          <v:group style="position:absolute;left:11222;top:2136;width:190;height:209" coordorigin="11222,2136" coordsize="190,209">
            <v:shape style="position:absolute;left:11222;top:2136;width:190;height:209" coordorigin="11222,2136" coordsize="190,209" path="m11298,2188l11249,2188,11262,2200,11347,2310,11349,2323,11336,2338,11342,2345,11410,2292,11381,2292,11367,2278,11298,2188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411,2291l11395,2292,11410,2292,11411,2291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291,2136l11222,2190,11233,2192,11249,2188,11298,2188,11285,2171,11284,2157,11297,2143,11291,2136xe" filled="true" fillcolor="#ffffff" stroked="false">
              <v:path arrowok="t"/>
              <v:fill type="solid"/>
            </v:shape>
          </v:group>
          <v:group style="position:absolute;left:9890;top:156;width:527;height:921" coordorigin="9890,156" coordsize="527,921">
            <v:shape style="position:absolute;left:9890;top:156;width:527;height:921" coordorigin="9890,156" coordsize="527,921" path="m10116,156l10053,227,10000,303,9956,384,9923,470,9901,561,9891,656,9890,705,9893,756,9907,859,9934,966,9974,1077,9987,1048,10001,1018,10031,959,10065,898,10102,837,10144,775,10190,713,10240,649,10295,585,10354,520,10417,455,10116,156xe" filled="true" fillcolor="#4c4d4f" stroked="false">
              <v:path arrowok="t"/>
              <v:fill type="solid"/>
            </v:shape>
          </v:group>
          <v:group style="position:absolute;left:9892;top:1077;width:528;height:921" coordorigin="9892,1077" coordsize="528,921">
            <v:shape style="position:absolute;left:9892;top:1077;width:528;height:921" coordorigin="9892,1077" coordsize="528,921" path="m9974,1077l9934,1188,9908,1295,9894,1398,9892,1449,9893,1498,9904,1593,9927,1684,9960,1769,10004,1850,10058,1926,10121,1997,10420,1696,10388,1664,10357,1631,10298,1567,10243,1503,10192,1440,10146,1377,10104,1316,10066,1255,10031,1195,10001,1135,9987,1106,9974,1077xe" filled="true" fillcolor="#454547" stroked="false">
              <v:path arrowok="t"/>
              <v:fill type="solid"/>
            </v:shape>
          </v:group>
          <v:group style="position:absolute;left:9687;top:120;width:435;height:1909" coordorigin="9687,120" coordsize="435,1909">
            <v:shape style="position:absolute;left:9687;top:120;width:435;height:1909" coordorigin="9687,120" coordsize="435,1909" path="m10080,120l10002,206,9932,296,9872,390,9819,489,9776,590,9741,694,9715,799,9697,907,9688,1015,9687,1069,9688,1123,9693,1201,9702,1278,9716,1355,9735,1431,9758,1506,9785,1580,9817,1653,9853,1724,9894,1793,9939,1861,9987,1924,10026,1970,10067,2014,10081,2029,10119,1999,10121,1997,10088,1962,10058,1926,10004,1850,9960,1769,9927,1684,9904,1593,9893,1498,9892,1449,9894,1398,9908,1295,9934,1188,9974,1077,9952,1021,9919,912,9898,807,9890,705,9891,656,9901,561,9923,470,9956,384,10000,303,10053,227,10116,156,10080,120xe" filled="true" fillcolor="#414042" stroked="false">
              <v:path arrowok="t"/>
              <v:fill type="solid"/>
            </v:shape>
          </v:group>
          <v:group style="position:absolute;left:10419;top:154;width:528;height:920" coordorigin="10419,154" coordsize="528,920">
            <v:shape style="position:absolute;left:10419;top:154;width:528;height:920" coordorigin="10419,154" coordsize="528,920" path="m10718,154l10419,455,10451,487,10482,520,10541,584,10596,648,10646,711,10693,774,10735,835,10773,896,10807,956,10838,1016,10864,1074,10886,1018,10919,909,10939,804,10946,703,10945,653,10934,558,10912,468,10879,382,10835,301,10781,225,10750,189,10718,154xe" filled="true" fillcolor="#454547" stroked="false">
              <v:path arrowok="t"/>
              <v:fill type="solid"/>
            </v:shape>
          </v:group>
          <v:group style="position:absolute;left:10422;top:1074;width:527;height:921" coordorigin="10422,1074" coordsize="527,921">
            <v:shape style="position:absolute;left:10422;top:1074;width:527;height:921" coordorigin="10422,1074" coordsize="527,921" path="m10864,1074l10838,1133,10808,1192,10774,1253,10736,1314,10694,1376,10648,1439,10598,1502,10544,1566,10485,1631,10422,1696,10723,1995,10785,1924,10839,1848,10882,1767,10915,1681,10937,1590,10948,1495,10948,1446,10946,1395,10932,1292,10905,1185,10886,1130,10864,1074xe" filled="true" fillcolor="#4c4d4f" stroked="false">
              <v:path arrowok="t"/>
              <v:fill type="solid"/>
            </v:shape>
          </v:group>
          <v:group style="position:absolute;left:10718;top:118;width:435;height:1909" coordorigin="10718,118" coordsize="435,1909">
            <v:shape style="position:absolute;left:10718;top:118;width:435;height:1909" coordorigin="10718,118" coordsize="435,1909" path="m10753,118l10718,154,10750,189,10781,225,10835,301,10879,382,10912,468,10934,558,10945,653,10946,703,10944,753,10931,856,10904,963,10864,1074,10886,1130,10920,1239,10941,1344,10948,1446,10948,1495,10937,1590,10915,1681,10882,1767,10839,1848,10785,1924,10723,1995,10724,1997,10763,2027,10777,2012,10791,1997,10831,1952,10880,1890,10927,1824,10969,1756,11007,1686,11041,1613,11070,1540,11095,1465,11115,1389,11131,1313,11142,1235,11149,1158,11152,1065,11150,1011,11140,903,11122,795,11095,690,11060,586,11016,485,10963,387,10902,293,10832,203,10794,160,10753,118xe" filled="true" fillcolor="#414042" stroked="false">
              <v:path arrowok="t"/>
              <v:fill type="solid"/>
            </v:shape>
          </v:group>
          <v:group style="position:absolute;left:7842;top:0;width:4399;height:3659" coordorigin="7842,0" coordsize="4399,3659">
            <v:shape style="position:absolute;left:7842;top:0;width:4399;height:3659" coordorigin="7842,0" coordsize="4399,3659" path="m12240,2909l12108,3032,11953,3156,11788,3268,11615,3367,11434,3452,11245,3524,11050,3581,10848,3623,10641,3649,10430,3658,10218,3650,10011,3625,9809,3585,9613,3529,9424,3458,9243,3373,9069,3275,8904,3164,8748,3041,8603,2907,8467,2762,8344,2607,8232,2443,8133,2270,8047,2088,7975,1900,7918,1704,7877,1503,7851,1296,7842,1084,7850,873,7874,665,7915,464,7971,268,8042,79,8078,0e" filled="false" stroked="true" strokeweight="1.249pt" strokecolor="#414042">
              <v:path arrowok="t"/>
            </v:shape>
          </v:group>
          <v:group style="position:absolute;left:7932;top:0;width:4308;height:3567" coordorigin="7932,0" coordsize="4308,3567">
            <v:shape style="position:absolute;left:7932;top:0;width:4308;height:3567" coordorigin="7932,0" coordsize="4308,3567" path="m12240,2775l12187,2833,12048,2963,11898,3082,11739,3190,11572,3286,11398,3368,11216,3438,11027,3493,10833,3533,10633,3558,10429,3567,10225,3559,10025,3535,9830,3496,9642,3442,9459,3374,9284,3292,9116,3197,8957,3090,8807,2972,8666,2842,8536,2703,8417,2553,8309,2394,8213,2227,8131,2052,8061,1871,8006,1682,7966,1488,7941,1288,7932,1084,7940,880,7964,680,8003,485,8057,297,8125,114,8179,0e" filled="false" stroked="true" strokeweight="1.579pt" strokecolor="#414042">
              <v:path arrowok="t"/>
            </v:shape>
          </v:group>
          <v:group style="position:absolute;left:8661;top:0;width:3522;height:2838" coordorigin="8661,0" coordsize="3522,2838">
            <v:shape style="position:absolute;left:8661;top:0;width:3522;height:2838" coordorigin="8661,0" coordsize="3522,2838" path="m12183,1072l12177,1216,12160,1358,12133,1495,12094,1629,12046,1758,11988,1882,11921,2000,11846,2113,11762,2219,11670,2318,11571,2411,11466,2495,11354,2571,11235,2639,11112,2697,10983,2746,10850,2785,10712,2814,10571,2831,10427,2838,10283,2832,10141,2815,10004,2788,9870,2749,9741,2701,9617,2643,9499,2576,9386,2501,9280,2417,9180,2325,9088,2226,9004,2121,8928,2009,8860,1890,8802,1767,8753,1638,8714,1505,8685,1367,8668,1226,8661,1082,8667,938,8684,796,8711,659,8749,525,8798,396,8856,272,8923,154,8998,41,9031,0e" filled="false" stroked="true" strokeweight="1.249pt" strokecolor="#414042">
              <v:path arrowok="t"/>
            </v:shape>
            <v:shape style="position:absolute;left:7142;top:-12;width:5053;height:2428" type="#_x0000_t75" stroked="false">
              <v:imagedata r:id="rId1" o:title=""/>
            </v:shape>
          </v:group>
          <w10:wrap type="none"/>
        </v:group>
      </w:pict>
    </w:r>
    <w:r>
      <w:rPr/>
      <w:pict>
        <v:shape style="position:absolute;margin-left:30.637699pt;margin-top:66.317810pt;width:467.2pt;height:106pt;mso-position-horizontal-relative:page;mso-position-vertical-relative:page;z-index:-142888" type="#_x0000_t202" filled="false" stroked="false">
          <v:textbox inset="0,0,0,0">
            <w:txbxContent>
              <w:p>
                <w:pPr>
                  <w:spacing w:line="679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68"/>
                    <w:szCs w:val="68"/>
                  </w:rPr>
                </w:pPr>
                <w:r>
                  <w:rPr>
                    <w:rFonts w:ascii="Calibri"/>
                    <w:b/>
                    <w:color w:val="003D70"/>
                    <w:spacing w:val="10"/>
                    <w:w w:val="110"/>
                    <w:sz w:val="68"/>
                  </w:rPr>
                  <w:t>SCHOOL</w:t>
                </w:r>
                <w:r>
                  <w:rPr>
                    <w:rFonts w:ascii="Calibri"/>
                    <w:b/>
                    <w:color w:val="003D70"/>
                    <w:spacing w:val="46"/>
                    <w:w w:val="110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13"/>
                    <w:w w:val="110"/>
                    <w:sz w:val="68"/>
                  </w:rPr>
                  <w:t>OF</w:t>
                </w:r>
                <w:r>
                  <w:rPr>
                    <w:rFonts w:ascii="Calibri"/>
                    <w:sz w:val="68"/>
                  </w:rPr>
                </w:r>
              </w:p>
              <w:p>
                <w:pPr>
                  <w:spacing w:line="70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68"/>
                    <w:szCs w:val="68"/>
                  </w:rPr>
                </w:pPr>
                <w:r>
                  <w:rPr>
                    <w:rFonts w:ascii="Calibri"/>
                    <w:b/>
                    <w:color w:val="003D70"/>
                    <w:spacing w:val="10"/>
                    <w:w w:val="105"/>
                    <w:sz w:val="68"/>
                  </w:rPr>
                  <w:t>BUSINESS</w:t>
                </w:r>
                <w:r>
                  <w:rPr>
                    <w:rFonts w:ascii="Calibri"/>
                    <w:b/>
                    <w:color w:val="003D70"/>
                    <w:spacing w:val="152"/>
                    <w:w w:val="105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12"/>
                    <w:w w:val="105"/>
                    <w:sz w:val="68"/>
                  </w:rPr>
                  <w:t>AND</w:t>
                </w:r>
                <w:r>
                  <w:rPr>
                    <w:rFonts w:ascii="Calibri"/>
                    <w:sz w:val="68"/>
                  </w:rPr>
                </w:r>
              </w:p>
              <w:p>
                <w:pPr>
                  <w:spacing w:line="74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68"/>
                    <w:szCs w:val="68"/>
                  </w:rPr>
                </w:pPr>
                <w:r>
                  <w:rPr>
                    <w:rFonts w:ascii="Calibri"/>
                    <w:b/>
                    <w:color w:val="003D70"/>
                    <w:spacing w:val="10"/>
                    <w:w w:val="105"/>
                    <w:sz w:val="68"/>
                  </w:rPr>
                  <w:t>TECHNOLOGY</w:t>
                </w:r>
                <w:r>
                  <w:rPr>
                    <w:rFonts w:ascii="Calibri"/>
                    <w:b/>
                    <w:color w:val="003D70"/>
                    <w:w w:val="105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66"/>
                    <w:w w:val="105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13"/>
                    <w:w w:val="105"/>
                    <w:sz w:val="68"/>
                  </w:rPr>
                  <w:t>MANAGEMENT</w:t>
                </w:r>
                <w:r>
                  <w:rPr>
                    <w:rFonts w:ascii="Calibri"/>
                    <w:sz w:val="68"/>
                  </w:rPr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7402pt;margin-top:53.339001pt;width:151.7742pt;height:36.044pt;mso-position-horizontal-relative:page;mso-position-vertical-relative:page;z-index:-141760" type="#_x0000_t75" stroked="false">
          <v:imagedata r:id="rId1" o:title=""/>
        </v:shape>
      </w:pict>
    </w:r>
    <w:r>
      <w:rPr/>
      <w:pict>
        <v:shape style="position:absolute;margin-left:201.395401pt;margin-top:63.209999pt;width:93.76180pt;height:20.2684pt;mso-position-horizontal-relative:page;mso-position-vertical-relative:page;z-index:-141736" type="#_x0000_t75" stroked="false">
          <v:imagedata r:id="rId2" o:title=""/>
        </v:shape>
      </w:pict>
    </w:r>
    <w:r>
      <w:rPr/>
      <w:pict>
        <v:group style="position:absolute;margin-left:0pt;margin-top:98.335999pt;width:321pt;height:7.1pt;mso-position-horizontal-relative:page;mso-position-vertical-relative:page;z-index:-141712" coordorigin="0,1967" coordsize="6420,142">
          <v:group style="position:absolute;left:0;top:1967;width:2140;height:142" coordorigin="0,1967" coordsize="2140,142">
            <v:shape style="position:absolute;left:0;top:1967;width:2140;height:142" coordorigin="0,1967" coordsize="2140,142" path="m0,2108l2140,2108,2140,1967,0,1967,0,2108xe" filled="true" fillcolor="#811c28" stroked="false">
              <v:path arrowok="t"/>
              <v:fill type="solid"/>
            </v:shape>
          </v:group>
          <v:group style="position:absolute;left:2140;top:1967;width:2141;height:142" coordorigin="2140,1967" coordsize="2141,142">
            <v:shape style="position:absolute;left:2140;top:1967;width:2141;height:142" coordorigin="2140,1967" coordsize="2141,142" path="m4280,2108l2140,2108,2140,1967,4280,1967,4280,2108xe" filled="true" fillcolor="#bd711e" stroked="false">
              <v:path arrowok="t"/>
              <v:fill type="solid"/>
            </v:shape>
          </v:group>
          <v:group style="position:absolute;left:4280;top:1967;width:2141;height:142" coordorigin="4280,1967" coordsize="2141,142">
            <v:shape style="position:absolute;left:4280;top:1967;width:2141;height:142" coordorigin="4280,1967" coordsize="2141,142" path="m6420,2108l4280,2108,4280,1967,6420,1967,6420,2108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7402pt;margin-top:53.339001pt;width:151.7742pt;height:36.044pt;mso-position-horizontal-relative:page;mso-position-vertical-relative:page;z-index:-141688" type="#_x0000_t75" stroked="false">
          <v:imagedata r:id="rId1" o:title=""/>
        </v:shape>
      </w:pict>
    </w:r>
    <w:r>
      <w:rPr/>
      <w:pict>
        <v:shape style="position:absolute;margin-left:201.395401pt;margin-top:63.209999pt;width:93.76180pt;height:20.2684pt;mso-position-horizontal-relative:page;mso-position-vertical-relative:page;z-index:-141664" type="#_x0000_t75" stroked="false">
          <v:imagedata r:id="rId2" o:title=""/>
        </v:shape>
      </w:pict>
    </w:r>
    <w:r>
      <w:rPr/>
      <w:pict>
        <v:group style="position:absolute;margin-left:0pt;margin-top:98.335999pt;width:321pt;height:7.1pt;mso-position-horizontal-relative:page;mso-position-vertical-relative:page;z-index:-141640" coordorigin="0,1967" coordsize="6420,142">
          <v:group style="position:absolute;left:0;top:1967;width:2140;height:142" coordorigin="0,1967" coordsize="2140,142">
            <v:shape style="position:absolute;left:0;top:1967;width:2140;height:142" coordorigin="0,1967" coordsize="2140,142" path="m0,2108l2140,2108,2140,1967,0,1967,0,2108xe" filled="true" fillcolor="#811c28" stroked="false">
              <v:path arrowok="t"/>
              <v:fill type="solid"/>
            </v:shape>
          </v:group>
          <v:group style="position:absolute;left:2140;top:1967;width:2141;height:142" coordorigin="2140,1967" coordsize="2141,142">
            <v:shape style="position:absolute;left:2140;top:1967;width:2141;height:142" coordorigin="2140,1967" coordsize="2141,142" path="m4280,2108l2140,2108,2140,1967,4280,1967,4280,2108xe" filled="true" fillcolor="#bd711e" stroked="false">
              <v:path arrowok="t"/>
              <v:fill type="solid"/>
            </v:shape>
          </v:group>
          <v:group style="position:absolute;left:4280;top:1967;width:2141;height:142" coordorigin="4280,1967" coordsize="2141,142">
            <v:shape style="position:absolute;left:4280;top:1967;width:2141;height:142" coordorigin="4280,1967" coordsize="2141,142" path="m6420,2108l4280,2108,4280,1967,6420,1967,6420,2108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81pt;margin-top:53.339298pt;width:151.7739pt;height:36.044pt;mso-position-horizontal-relative:page;mso-position-vertical-relative:page;z-index:-141616" type="#_x0000_t75" stroked="false">
          <v:imagedata r:id="rId1" o:title=""/>
        </v:shape>
      </w:pict>
    </w:r>
    <w:r>
      <w:rPr/>
      <w:pict>
        <v:shape style="position:absolute;margin-left:201.395798pt;margin-top:63.209999pt;width:93.76090pt;height:20.2683pt;mso-position-horizontal-relative:page;mso-position-vertical-relative:page;z-index:-141592" type="#_x0000_t75" stroked="false">
          <v:imagedata r:id="rId2" o:title=""/>
        </v:shape>
      </w:pict>
    </w:r>
    <w:r>
      <w:rPr/>
      <w:pict>
        <v:group style="position:absolute;margin-left:0pt;margin-top:99.472pt;width:321.05pt;height:7.1pt;mso-position-horizontal-relative:page;mso-position-vertical-relative:page;z-index:-141568" coordorigin="0,1989" coordsize="6421,142">
          <v:group style="position:absolute;left:0;top:1989;width:2141;height:142" coordorigin="0,1989" coordsize="2141,142">
            <v:shape style="position:absolute;left:0;top:1989;width:2141;height:142" coordorigin="0,1989" coordsize="2141,142" path="m2140,2131l0,2131,0,1989,2140,1989,2140,2131xe" filled="true" fillcolor="#811c28" stroked="false">
              <v:path arrowok="t"/>
              <v:fill type="solid"/>
            </v:shape>
          </v:group>
          <v:group style="position:absolute;left:2140;top:1989;width:2141;height:142" coordorigin="2140,1989" coordsize="2141,142">
            <v:shape style="position:absolute;left:2140;top:1989;width:2141;height:142" coordorigin="2140,1989" coordsize="2141,142" path="m4280,2131l2140,2131,2140,1989,4280,1989,4280,2131xe" filled="true" fillcolor="#bd711e" stroked="false">
              <v:path arrowok="t"/>
              <v:fill type="solid"/>
            </v:shape>
          </v:group>
          <v:group style="position:absolute;left:4280;top:1989;width:2141;height:142" coordorigin="4280,1989" coordsize="2141,142">
            <v:shape style="position:absolute;left:4280;top:1989;width:2141;height:142" coordorigin="4280,1989" coordsize="2141,142" path="m6421,2131l4280,2131,4280,1989,6421,1989,6421,2131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81pt;margin-top:53.339298pt;width:151.7739pt;height:36.044pt;mso-position-horizontal-relative:page;mso-position-vertical-relative:page;z-index:-141544" type="#_x0000_t75" stroked="false">
          <v:imagedata r:id="rId1" o:title=""/>
        </v:shape>
      </w:pict>
    </w:r>
    <w:r>
      <w:rPr/>
      <w:pict>
        <v:shape style="position:absolute;margin-left:201.395798pt;margin-top:63.209999pt;width:93.76090pt;height:20.2683pt;mso-position-horizontal-relative:page;mso-position-vertical-relative:page;z-index:-141520" type="#_x0000_t75" stroked="false">
          <v:imagedata r:id="rId2" o:title=""/>
        </v:shape>
      </w:pict>
    </w:r>
    <w:r>
      <w:rPr/>
      <w:pict>
        <v:group style="position:absolute;margin-left:0pt;margin-top:99.471001pt;width:321.05pt;height:7.1pt;mso-position-horizontal-relative:page;mso-position-vertical-relative:page;z-index:-141496" coordorigin="0,1989" coordsize="6421,142">
          <v:group style="position:absolute;left:0;top:1989;width:2141;height:142" coordorigin="0,1989" coordsize="2141,142">
            <v:shape style="position:absolute;left:0;top:1989;width:2141;height:142" coordorigin="0,1989" coordsize="2141,142" path="m0,2131l2140,2131,2140,1989,0,1989,0,2131xe" filled="true" fillcolor="#811c28" stroked="false">
              <v:path arrowok="t"/>
              <v:fill type="solid"/>
            </v:shape>
          </v:group>
          <v:group style="position:absolute;left:2140;top:1989;width:2141;height:142" coordorigin="2140,1989" coordsize="2141,142">
            <v:shape style="position:absolute;left:2140;top:1989;width:2141;height:142" coordorigin="2140,1989" coordsize="2141,142" path="m4280,2131l2140,2131,2140,1989,4280,1989,4280,2131xe" filled="true" fillcolor="#bd711e" stroked="false">
              <v:path arrowok="t"/>
              <v:fill type="solid"/>
            </v:shape>
          </v:group>
          <v:group style="position:absolute;left:4280;top:1989;width:2141;height:142" coordorigin="4280,1989" coordsize="2141,142">
            <v:shape style="position:absolute;left:4280;top:1989;width:2141;height:142" coordorigin="4280,1989" coordsize="2141,142" path="m6421,2131l4280,2131,4280,1989,6421,1989,6421,2131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2.416801pt;margin-top:53.339298pt;width:151.7739pt;height:36.044pt;mso-position-horizontal-relative:page;mso-position-vertical-relative:page;z-index:-141472" type="#_x0000_t75" stroked="false">
          <v:imagedata r:id="rId1" o:title=""/>
        </v:shape>
      </w:pict>
    </w:r>
    <w:r>
      <w:rPr/>
      <w:pict>
        <v:shape style="position:absolute;margin-left:200.334503pt;margin-top:63.209999pt;width:93.76090pt;height:20.2683pt;mso-position-horizontal-relative:page;mso-position-vertical-relative:page;z-index:-141448" type="#_x0000_t75" stroked="false">
          <v:imagedata r:id="rId2" o:title=""/>
        </v:shape>
      </w:pict>
    </w:r>
    <w:r>
      <w:rPr/>
      <w:pict>
        <v:group style="position:absolute;margin-left:0pt;margin-top:99.471001pt;width:320pt;height:7.1pt;mso-position-horizontal-relative:page;mso-position-vertical-relative:page;z-index:-141424" coordorigin="0,1989" coordsize="6400,142">
          <v:group style="position:absolute;left:0;top:1989;width:2119;height:142" coordorigin="0,1989" coordsize="2119,142">
            <v:shape style="position:absolute;left:0;top:1989;width:2119;height:142" coordorigin="0,1989" coordsize="2119,142" path="m0,2131l2119,2131,2119,1989,0,1989,0,2131xe" filled="true" fillcolor="#811c28" stroked="false">
              <v:path arrowok="t"/>
              <v:fill type="solid"/>
            </v:shape>
          </v:group>
          <v:group style="position:absolute;left:2119;top:1989;width:2141;height:142" coordorigin="2119,1989" coordsize="2141,142">
            <v:shape style="position:absolute;left:2119;top:1989;width:2141;height:142" coordorigin="2119,1989" coordsize="2141,142" path="m4259,2131l2119,2131,2119,1989,4259,1989,4259,2131xe" filled="true" fillcolor="#bd711e" stroked="false">
              <v:path arrowok="t"/>
              <v:fill type="solid"/>
            </v:shape>
          </v:group>
          <v:group style="position:absolute;left:4259;top:1989;width:2141;height:142" coordorigin="4259,1989" coordsize="2141,142">
            <v:shape style="position:absolute;left:4259;top:1989;width:2141;height:142" coordorigin="4259,1989" coordsize="2141,142" path="m6399,2131l4259,2131,4259,1989,6399,1989,6399,2131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5.107391pt;margin-top:48.9151pt;width:211.4362pt;height:65.7308pt;mso-position-horizontal-relative:page;mso-position-vertical-relative:page;z-index:-142864" type="#_x0000_t75" stroked="false">
          <v:imagedata r:id="rId1" o:title=""/>
        </v:shape>
      </w:pict>
    </w:r>
    <w:r>
      <w:rPr/>
      <w:pict>
        <v:shape style="position:absolute;margin-left:48.891602pt;margin-top:51.192802pt;width:216pt;height:97.05pt;mso-position-horizontal-relative:page;mso-position-vertical-relative:page;z-index:-142840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003D70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003D70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003D70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003D70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003D70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81pt;margin-top:53.339298pt;width:151.7739pt;height:36.044pt;mso-position-horizontal-relative:page;mso-position-vertical-relative:page;z-index:-141400" type="#_x0000_t75" stroked="false">
          <v:imagedata r:id="rId1" o:title=""/>
        </v:shape>
      </w:pict>
    </w:r>
    <w:r>
      <w:rPr/>
      <w:pict>
        <v:shape style="position:absolute;margin-left:201.395798pt;margin-top:63.209999pt;width:93.76090pt;height:20.2683pt;mso-position-horizontal-relative:page;mso-position-vertical-relative:page;z-index:-141376" type="#_x0000_t75" stroked="false">
          <v:imagedata r:id="rId2" o:title=""/>
        </v:shape>
      </w:pict>
    </w:r>
    <w:r>
      <w:rPr/>
      <w:pict>
        <v:group style="position:absolute;margin-left:0pt;margin-top:98.335999pt;width:321pt;height:7.1pt;mso-position-horizontal-relative:page;mso-position-vertical-relative:page;z-index:-141352" coordorigin="0,1967" coordsize="6420,142">
          <v:group style="position:absolute;left:0;top:1967;width:2140;height:142" coordorigin="0,1967" coordsize="2140,142">
            <v:shape style="position:absolute;left:0;top:1967;width:2140;height:142" coordorigin="0,1967" coordsize="2140,142" path="m0,2108l2140,2108,2140,1967,0,1967,0,2108xe" filled="true" fillcolor="#811c28" stroked="false">
              <v:path arrowok="t"/>
              <v:fill type="solid"/>
            </v:shape>
          </v:group>
          <v:group style="position:absolute;left:2140;top:1967;width:2141;height:142" coordorigin="2140,1967" coordsize="2141,142">
            <v:shape style="position:absolute;left:2140;top:1967;width:2141;height:142" coordorigin="2140,1967" coordsize="2141,142" path="m4280,2108l2140,2108,2140,1967,4280,1967,4280,2108xe" filled="true" fillcolor="#bd711e" stroked="false">
              <v:path arrowok="t"/>
              <v:fill type="solid"/>
            </v:shape>
          </v:group>
          <v:group style="position:absolute;left:4280;top:1967;width:2141;height:142" coordorigin="4280,1967" coordsize="2141,142">
            <v:shape style="position:absolute;left:4280;top:1967;width:2141;height:142" coordorigin="4280,1967" coordsize="2141,142" path="m6420,2108l4280,2108,4280,1967,6420,1967,6420,2108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81pt;margin-top:53.833401pt;width:151.7739pt;height:36.044pt;mso-position-horizontal-relative:page;mso-position-vertical-relative:page;z-index:-141328" type="#_x0000_t75" stroked="false">
          <v:imagedata r:id="rId1" o:title=""/>
        </v:shape>
      </w:pict>
    </w:r>
    <w:r>
      <w:rPr/>
      <w:pict>
        <v:shape style="position:absolute;margin-left:201.395798pt;margin-top:63.704102pt;width:93.76090pt;height:20.2683pt;mso-position-horizontal-relative:page;mso-position-vertical-relative:page;z-index:-141304" type="#_x0000_t75" stroked="false">
          <v:imagedata r:id="rId2" o:title=""/>
        </v:shape>
      </w:pict>
    </w:r>
    <w:r>
      <w:rPr/>
      <w:pict>
        <v:group style="position:absolute;margin-left:0pt;margin-top:99.964996pt;width:321.05pt;height:7.1pt;mso-position-horizontal-relative:page;mso-position-vertical-relative:page;z-index:-141280" coordorigin="0,1999" coordsize="6421,142">
          <v:group style="position:absolute;left:0;top:1999;width:2141;height:142" coordorigin="0,1999" coordsize="2141,142">
            <v:shape style="position:absolute;left:0;top:1999;width:2141;height:142" coordorigin="0,1999" coordsize="2141,142" path="m0,2141l2140,2141,2140,1999,0,1999,0,2141xe" filled="true" fillcolor="#811c28" stroked="false">
              <v:path arrowok="t"/>
              <v:fill type="solid"/>
            </v:shape>
          </v:group>
          <v:group style="position:absolute;left:2140;top:1999;width:2141;height:142" coordorigin="2140,1999" coordsize="2141,142">
            <v:shape style="position:absolute;left:2140;top:1999;width:2141;height:142" coordorigin="2140,1999" coordsize="2141,142" path="m4280,2141l2140,2141,2140,1999,4280,1999,4280,2141xe" filled="true" fillcolor="#bd711e" stroked="false">
              <v:path arrowok="t"/>
              <v:fill type="solid"/>
            </v:shape>
          </v:group>
          <v:group style="position:absolute;left:4280;top:1999;width:2141;height:142" coordorigin="4280,1999" coordsize="2141,142">
            <v:shape style="position:absolute;left:4280;top:1999;width:2141;height:142" coordorigin="4280,1999" coordsize="2141,142" path="m6421,2141l4280,2141,4280,1999,6421,1999,6421,2141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81pt;margin-top:53.833401pt;width:151.7739pt;height:36.044pt;mso-position-horizontal-relative:page;mso-position-vertical-relative:page;z-index:-141256" type="#_x0000_t75" stroked="false">
          <v:imagedata r:id="rId1" o:title=""/>
        </v:shape>
      </w:pict>
    </w:r>
    <w:r>
      <w:rPr/>
      <w:pict>
        <v:shape style="position:absolute;margin-left:201.395798pt;margin-top:63.704102pt;width:93.76090pt;height:20.2683pt;mso-position-horizontal-relative:page;mso-position-vertical-relative:page;z-index:-141232" type="#_x0000_t75" stroked="false">
          <v:imagedata r:id="rId2" o:title=""/>
        </v:shape>
      </w:pict>
    </w:r>
    <w:r>
      <w:rPr/>
      <w:pict>
        <v:group style="position:absolute;margin-left:0pt;margin-top:99.964996pt;width:321.05pt;height:7.1pt;mso-position-horizontal-relative:page;mso-position-vertical-relative:page;z-index:-141208" coordorigin="0,1999" coordsize="6421,142">
          <v:group style="position:absolute;left:0;top:1999;width:2141;height:142" coordorigin="0,1999" coordsize="2141,142">
            <v:shape style="position:absolute;left:0;top:1999;width:2141;height:142" coordorigin="0,1999" coordsize="2141,142" path="m0,2141l2140,2141,2140,1999,0,1999,0,2141xe" filled="true" fillcolor="#811c28" stroked="false">
              <v:path arrowok="t"/>
              <v:fill type="solid"/>
            </v:shape>
          </v:group>
          <v:group style="position:absolute;left:2140;top:1999;width:2141;height:142" coordorigin="2140,1999" coordsize="2141,142">
            <v:shape style="position:absolute;left:2140;top:1999;width:2141;height:142" coordorigin="2140,1999" coordsize="2141,142" path="m4280,2141l2140,2141,2140,1999,4280,1999,4280,2141xe" filled="true" fillcolor="#bd711e" stroked="false">
              <v:path arrowok="t"/>
              <v:fill type="solid"/>
            </v:shape>
          </v:group>
          <v:group style="position:absolute;left:4280;top:1999;width:2141;height:142" coordorigin="4280,1999" coordsize="2141,142">
            <v:shape style="position:absolute;left:4280;top:1999;width:2141;height:142" coordorigin="4280,1999" coordsize="2141,142" path="m6421,2141l4280,2141,4280,1999,6421,1999,6421,2141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81pt;margin-top:53.833401pt;width:151.7739pt;height:36.044pt;mso-position-horizontal-relative:page;mso-position-vertical-relative:page;z-index:-141184" type="#_x0000_t75" stroked="false">
          <v:imagedata r:id="rId1" o:title=""/>
        </v:shape>
      </w:pict>
    </w:r>
    <w:r>
      <w:rPr/>
      <w:pict>
        <v:shape style="position:absolute;margin-left:201.395798pt;margin-top:63.704102pt;width:93.76090pt;height:20.2683pt;mso-position-horizontal-relative:page;mso-position-vertical-relative:page;z-index:-141160" type="#_x0000_t75" stroked="false">
          <v:imagedata r:id="rId2" o:title=""/>
        </v:shape>
      </w:pict>
    </w:r>
    <w:r>
      <w:rPr/>
      <w:pict>
        <v:group style="position:absolute;margin-left:0pt;margin-top:99.964996pt;width:321.05pt;height:7.1pt;mso-position-horizontal-relative:page;mso-position-vertical-relative:page;z-index:-141136" coordorigin="0,1999" coordsize="6421,142">
          <v:group style="position:absolute;left:0;top:1999;width:2141;height:142" coordorigin="0,1999" coordsize="2141,142">
            <v:shape style="position:absolute;left:0;top:1999;width:2141;height:142" coordorigin="0,1999" coordsize="2141,142" path="m0,2141l2140,2141,2140,1999,0,1999,0,2141xe" filled="true" fillcolor="#811c28" stroked="false">
              <v:path arrowok="t"/>
              <v:fill type="solid"/>
            </v:shape>
          </v:group>
          <v:group style="position:absolute;left:2140;top:1999;width:2141;height:142" coordorigin="2140,1999" coordsize="2141,142">
            <v:shape style="position:absolute;left:2140;top:1999;width:2141;height:142" coordorigin="2140,1999" coordsize="2141,142" path="m4280,2141l2140,2141,2140,1999,4280,1999,4280,2141xe" filled="true" fillcolor="#bd711e" stroked="false">
              <v:path arrowok="t"/>
              <v:fill type="solid"/>
            </v:shape>
          </v:group>
          <v:group style="position:absolute;left:4280;top:1999;width:2141;height:142" coordorigin="4280,1999" coordsize="2141,142">
            <v:shape style="position:absolute;left:4280;top:1999;width:2141;height:142" coordorigin="4280,1999" coordsize="2141,142" path="m6421,2141l4280,2141,4280,1999,6421,1999,6421,2141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81pt;margin-top:53.833401pt;width:151.7739pt;height:36.044pt;mso-position-horizontal-relative:page;mso-position-vertical-relative:page;z-index:-141112" type="#_x0000_t75" stroked="false">
          <v:imagedata r:id="rId1" o:title=""/>
        </v:shape>
      </w:pict>
    </w:r>
    <w:r>
      <w:rPr/>
      <w:pict>
        <v:shape style="position:absolute;margin-left:201.395798pt;margin-top:63.704102pt;width:93.76090pt;height:20.2683pt;mso-position-horizontal-relative:page;mso-position-vertical-relative:page;z-index:-141088" type="#_x0000_t75" stroked="false">
          <v:imagedata r:id="rId2" o:title=""/>
        </v:shape>
      </w:pict>
    </w:r>
    <w:r>
      <w:rPr/>
      <w:pict>
        <v:group style="position:absolute;margin-left:0pt;margin-top:99.964996pt;width:321.05pt;height:7.1pt;mso-position-horizontal-relative:page;mso-position-vertical-relative:page;z-index:-141064" coordorigin="0,1999" coordsize="6421,142">
          <v:group style="position:absolute;left:0;top:1999;width:2141;height:142" coordorigin="0,1999" coordsize="2141,142">
            <v:shape style="position:absolute;left:0;top:1999;width:2141;height:142" coordorigin="0,1999" coordsize="2141,142" path="m0,2141l2140,2141,2140,1999,0,1999,0,2141xe" filled="true" fillcolor="#811c28" stroked="false">
              <v:path arrowok="t"/>
              <v:fill type="solid"/>
            </v:shape>
          </v:group>
          <v:group style="position:absolute;left:2140;top:1999;width:2141;height:142" coordorigin="2140,1999" coordsize="2141,142">
            <v:shape style="position:absolute;left:2140;top:1999;width:2141;height:142" coordorigin="2140,1999" coordsize="2141,142" path="m4280,2141l2140,2141,2140,1999,4280,1999,4280,2141xe" filled="true" fillcolor="#bd711e" stroked="false">
              <v:path arrowok="t"/>
              <v:fill type="solid"/>
            </v:shape>
          </v:group>
          <v:group style="position:absolute;left:4280;top:1999;width:2141;height:142" coordorigin="4280,1999" coordsize="2141,142">
            <v:shape style="position:absolute;left:4280;top:1999;width:2141;height:142" coordorigin="4280,1999" coordsize="2141,142" path="m6421,2141l4280,2141,4280,1999,6421,1999,6421,2141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57.108398pt;margin-top:-.78947pt;width:255.7pt;height:204.45pt;mso-position-horizontal-relative:page;mso-position-vertical-relative:page;z-index:-142816" coordorigin="7142,-16" coordsize="5114,4089">
          <v:group style="position:absolute;left:7425;top:0;width:4815;height:4074" coordorigin="7425,0" coordsize="4815,4074">
            <v:shape style="position:absolute;left:7425;top:0;width:4815;height:4074" coordorigin="7425,0" coordsize="4815,4074" path="m7627,0l7576,138,7511,365,7463,599,7435,839,7425,1085,7436,1331,7466,1571,7515,1805,7581,2032,7664,2251,7764,2461,7879,2662,8009,2853,8152,3033,8309,3201,8478,3357,8659,3500,8851,3629,9052,3742,9263,3841,9483,3923,9710,3988,9944,4035,10184,4064,10430,4073,10676,4062,10916,4032,11150,3984,11377,3918,11596,3834,11713,3779,10429,3779,10208,3770,9991,3745,9780,3702,9575,3643,9377,3569,9187,3481,9005,3378,8832,3262,8669,3133,8517,2993,8375,2841,8246,2679,8129,2506,8025,2325,7935,2135,7860,1938,7800,1733,7757,1523,7730,1306,7720,1084,7728,863,7754,646,7797,435,7855,230,7929,32,7944,0,7627,0e" filled="true" fillcolor="#414042" stroked="false">
              <v:path arrowok="t"/>
              <v:fill type="solid"/>
            </v:shape>
            <v:shape style="position:absolute;left:7425;top:0;width:4815;height:4074" coordorigin="7425,0" coordsize="4815,4074" path="m12240,3073l12186,3123,12023,3253,11851,3370,11670,3474,11480,3563,11283,3639,11078,3698,10867,3742,10651,3769,10429,3779,11713,3779,11806,3735,12007,3620,12198,3490,12240,3457,12240,3073e" filled="true" fillcolor="#414042" stroked="false">
              <v:path arrowok="t"/>
              <v:fill type="solid"/>
            </v:shape>
          </v:group>
          <v:group style="position:absolute;left:8280;top:1669;width:516;height:530" coordorigin="8280,1669" coordsize="516,530">
            <v:shape style="position:absolute;left:8280;top:1669;width:516;height:530" coordorigin="8280,1669" coordsize="516,530" path="m8579,1669l8575,1691,8580,1710,8577,1724,8567,1736,8547,1748,8367,1833,8352,1841,8305,1886,8282,1948,8280,1966,8280,1985,8293,2049,8327,2119,8373,2168,8441,2197,8458,2199,8476,2199,8541,2181,8568,2168,8464,2168,8446,2167,8387,2138,8344,2082,8322,2024,8320,2005,8320,1985,8344,1923,8405,1876,8582,1793,8601,1789,8636,1789,8579,1669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29,1986l8720,1998,8727,2019,8729,2035,8675,2084,8524,2155,8464,2168,8568,2168,8708,2102,8728,2096,8745,2095,8781,2095,8729,1986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81,2095l8745,2095,8760,2101,8773,2114,8785,2133,8796,2128,8781,2095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636,1789l8601,1789,8616,1793,8628,1805,8638,1824,8641,1829,8652,1824,8636,1789xe" filled="true" fillcolor="#414042" stroked="false">
              <v:path arrowok="t"/>
              <v:fill type="solid"/>
            </v:shape>
          </v:group>
          <v:group style="position:absolute;left:8563;top:2222;width:652;height:613" coordorigin="8563,2222" coordsize="652,613">
            <v:shape style="position:absolute;left:8563;top:2222;width:652;height:613" coordorigin="8563,2222" coordsize="652,613" path="m8934,2324l8880,2324,8858,2823,8870,2835,8959,2750,8915,2750,8934,2324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06,2477l9103,2492,9118,2511,9125,2526,9126,2539,9120,2552,9107,2567,8915,2750,8959,2750,9142,2575,9155,2568,9193,2568,9106,2477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572,2499l8563,2507,8669,2619,8665,2595,8653,2579,8648,2565,8650,2551,8659,2537,8672,2524,8608,2524,8592,2516,8573,2500,8572,2499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93,2568l9155,2568,9168,2569,9184,2579,9205,2598,9214,2590,9193,2568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863,2222l8866,2247,8875,2264,8880,2283,8638,2514,8623,2522,8608,2524,8672,2524,8674,2522,8880,2324,8934,2324,8935,2298,8863,2222xe" filled="true" fillcolor="#414042" stroked="false">
              <v:path arrowok="t"/>
              <v:fill type="solid"/>
            </v:shape>
          </v:group>
          <v:group style="position:absolute;left:9100;top:2652;width:360;height:437" coordorigin="9100,2652" coordsize="360,437">
            <v:shape style="position:absolute;left:9100;top:2652;width:360;height:437" coordorigin="9100,2652" coordsize="360,437" path="m9107,2990l9100,3001,9237,3088,9227,3065,9215,3051,9211,3037,9214,3021,9224,3002,9143,3002,9127,3000,9107,2990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323,2652l9323,2667,9337,2681,9344,2695,9169,2985,9143,3002,9224,3002,9389,2748,9402,2737,9417,2734,9452,2734,9323,2652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452,2734l9417,2734,9433,2738,9453,2749,9460,2739,9452,2734xe" filled="true" fillcolor="#414042" stroked="false">
              <v:path arrowok="t"/>
              <v:fill type="solid"/>
            </v:shape>
          </v:group>
          <v:group style="position:absolute;left:9556;top:2804;width:423;height:483" coordorigin="9556,2804" coordsize="423,483">
            <v:shape style="position:absolute;left:9556;top:2804;width:423;height:483" coordorigin="9556,2804" coordsize="423,483" path="m9556,2804l9556,2818,9577,2828,9588,2841,9593,2860,9595,2887,9609,3275,9640,3286,9697,3221,9660,3221,9650,2884,9657,2873,9671,2868,9728,2868,9728,2866,9556,28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833,2904l9855,2927,9871,2939,9878,2951,9876,2965,9868,2980,9852,2998,9660,3221,9697,3221,9906,2982,9922,2971,9938,2965,9955,2964,9975,2964,9978,2957,9833,29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975,2964l9955,2964,9974,2969,9975,296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728,2868l9671,2868,9693,2870,9724,2878,9728,2868xe" filled="true" fillcolor="#414042" stroked="false">
              <v:path arrowok="t"/>
              <v:fill type="solid"/>
            </v:shape>
          </v:group>
          <v:group style="position:absolute;left:10035;top:2974;width:372;height:441" coordorigin="10035,2974" coordsize="372,441">
            <v:shape style="position:absolute;left:10035;top:2974;width:372;height:441" coordorigin="10035,2974" coordsize="372,441" path="m10036,3373l10035,3386,10387,3415,10393,3384,10311,3384,10211,3375,10084,3375,10055,3375,10036,3373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6,3317l10387,3333,10376,3355,10364,3370,10350,3380,10333,3384,10393,3384,10406,3317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082,2974l10081,2987,10122,2993,10137,3004,10144,3021,10144,3045,10120,3336,10115,3356,10104,3369,10084,3375,10211,3375,10192,3373,10179,3361,10176,3337,10188,3195,10359,3195,10360,3181,10308,3181,10190,3171,10203,3008,10400,3008,10401,3000,10082,2974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59,3195l10188,3195,10310,3206,10326,3212,10336,3229,10341,3260,10353,3261,10359,319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63,3135l10349,3144,10340,3168,10327,3179,10308,3181,10360,3181,10363,313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0,3008l10203,3008,10347,3020,10361,3025,10373,3037,10382,3058,10386,3092,10398,3093,10400,3008xe" filled="true" fillcolor="#414042" stroked="false">
              <v:path arrowok="t"/>
              <v:fill type="solid"/>
            </v:shape>
          </v:group>
          <v:group style="position:absolute;left:10568;top:2960;width:593;height:453" coordorigin="10568,2960" coordsize="593,453">
            <v:shape style="position:absolute;left:10568;top:2960;width:593;height:453" coordorigin="10568,2960" coordsize="593,453" path="m10692,3014l10611,3014,10627,3020,10637,3034,10644,3058,10704,3343,10704,3366,10697,3381,10683,3391,10661,3397,10650,3400,10653,3412,10837,3373,10836,3367,10794,3367,10777,3362,10765,3349,10757,3326,10757,3326,10738,3215,10753,3213,10796,3205,10807,3204,10732,3204,10692,3014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35,3361l10817,3365,10794,3367,10836,3367,10835,3361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925,3203l10818,3203,10833,3209,10850,3219,10869,3230,10891,3244,10958,3287,10974,3297,11035,3323,11069,3327,11088,3326,11110,3324,11134,3319,11161,3313,11147,3303,11127,3303,11108,3301,11034,3274,10937,3211,10925,32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1146,3303l11127,3303,11147,3303,11146,33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78,2976l10773,2976,10794,2979,10812,2985,10859,3034,10873,3095,10871,3115,10831,3174,10771,3197,10732,3204,10807,3204,10818,3203,10925,3203,10918,3198,10902,3186,10890,3174,10880,3161,10896,3148,10909,3133,10919,3117,10926,3099,10930,3080,10931,3060,10928,3039,10895,2987,10882,2978,10878,2976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04,2960l10720,2969,10582,3003,10568,3007,10570,3019,10589,3015,10611,3014,10692,3014,10687,2990,10698,2986,10707,2984,10721,2981,10749,2977,10773,2976,10878,2976,10866,2971,10847,2965,10827,2961,10804,2960xe" filled="true" fillcolor="#414042" stroked="false">
              <v:path arrowok="t"/>
              <v:fill type="solid"/>
            </v:shape>
          </v:group>
          <v:group style="position:absolute;left:11165;top:2763;width:354;height:469" coordorigin="11165,2763" coordsize="354,469">
            <v:shape style="position:absolute;left:11165;top:2763;width:354;height:469" coordorigin="11165,2763" coordsize="354,469" path="m11280,3141l11268,3146,11325,3232,11335,3227,11336,3222,11339,3217,11345,3214,11355,3211,11372,3208,11394,3203,11418,3196,11440,3188,11364,3188,11346,3185,11328,3178,11311,3169,11295,3157,11280,3141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44,2763l11335,2767,11333,2774,11332,2776,11327,2778,11316,2782,11305,2784,11291,2787,11273,2791,11203,2826,11166,2889,11165,2907,11167,2924,11206,2978,11270,3003,11345,3014,11363,3017,11430,3034,11478,3093,11477,3111,11436,3168,11364,3188,11440,3188,11490,3148,11518,3081,11518,3064,11488,3001,11428,2969,11335,2952,11316,2949,11249,2930,11205,2887,11205,2870,11210,2853,11255,2812,11291,2804,11372,2804,11344,2763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72,2804l11291,2804,11310,2805,11329,2809,11347,2816,11365,2826,11381,2839,11391,2834,11372,2804xe" filled="true" fillcolor="#414042" stroked="false">
              <v:path arrowok="t"/>
              <v:fill type="solid"/>
            </v:shape>
          </v:group>
          <v:group style="position:absolute;left:11492;top:2576;width:376;height:430" coordorigin="11492,2576" coordsize="376,430">
            <v:shape style="position:absolute;left:11492;top:2576;width:376;height:430" coordorigin="11492,2576" coordsize="376,430" path="m11620,2668l11539,2668,11553,2675,11568,2691,11747,2936,11754,2953,11753,2967,11745,2980,11729,2995,11737,3006,11857,2917,11824,2917,11809,2915,11796,2906,11783,2891,11620,2668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867,2910l11840,2912,11824,2917,11857,2917,11867,2910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622,2576l11492,2672,11504,2679,11523,2670,11539,2668,11620,2668,11615,2662,11603,2643,11600,2627,11603,2614,11613,2600,11629,2587,11622,2576xe" filled="true" fillcolor="#414042" stroked="false">
              <v:path arrowok="t"/>
              <v:fill type="solid"/>
            </v:shape>
          </v:group>
          <v:group style="position:absolute;left:11729;top:2191;width:512;height:504" coordorigin="11729,2191" coordsize="512,504">
            <v:shape style="position:absolute;left:11729;top:2191;width:512;height:504" coordorigin="11729,2191" coordsize="512,504" path="m11947,2379l11864,2379,12119,2604,12129,2619,12132,2633,12126,2649,12112,2668,12096,2686,12106,2695,12214,2571,12179,2571,12164,2567,12147,2555,11947,237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235,2529l12210,2556,12194,2568,12179,2571,12214,2571,12240,2542,12240,2533,12235,252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737,2472l11729,2481,11803,2561,11807,2547,11790,2524,11780,2506,11777,2491,11780,2478,11782,2474,11741,2474,11737,2472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984,2191l11976,2200,11981,2207,11976,2215,11758,2463,11755,2466,11752,2470,11748,2472,11744,2474,11741,2474,11782,2474,11787,2466,11864,2379,11947,2379,11900,2338,11977,2250,11988,2241,12001,2237,12049,2237,11984,2191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049,2237l12001,2237,12017,2240,12038,2248,12064,2263,12072,2254,12049,2237e" filled="true" fillcolor="#414042" stroked="false">
              <v:path arrowok="t"/>
              <v:fill type="solid"/>
            </v:shape>
          </v:group>
          <v:group style="position:absolute;left:12060;top:1719;width:181;height:385" coordorigin="12060,1719" coordsize="181,385">
            <v:shape style="position:absolute;left:12060;top:1719;width:181;height:385" coordorigin="12060,1719" coordsize="181,385" path="m12240,1719l12191,1825,12212,1812,12223,1800,12234,1797,12240,1797,12240,1719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797l12234,1797,12240,1801,12240,1797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135,1944l12060,2104,12077,2099,12087,2084,12100,2072,12116,2064,12137,2058,12166,2053,12240,2043,12240,2001,12159,2001,12143,1999,12135,1991,12136,1975,12146,1949,12135,1944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990l12159,2001,12240,2001,12240,1990xe" filled="true" fillcolor="#414042" stroked="false">
              <v:path arrowok="t"/>
              <v:fill type="solid"/>
            </v:shape>
          </v:group>
          <v:group style="position:absolute;left:8246;top:1386;width:129;height:126" coordorigin="8246,1386" coordsize="129,126">
            <v:shape style="position:absolute;left:8246;top:1386;width:129;height:126" coordorigin="8246,1386" coordsize="129,126" path="m8296,1386l8276,1394,8260,1408,8249,1427,8246,1450,8249,1470,8259,1487,8275,1501,8296,1509,8323,1512,8343,1504,8359,1489,8370,1471,8374,1448,8374,1446,8323,1388,8296,1386xe" filled="true" fillcolor="#414042" stroked="false">
              <v:path arrowok="t"/>
              <v:fill type="solid"/>
            </v:shape>
          </v:group>
          <v:group style="position:absolute;left:8083;top:626;width:454;height:542" coordorigin="8083,626" coordsize="454,542">
            <v:shape style="position:absolute;left:8083;top:626;width:454;height:542" coordorigin="8083,626" coordsize="454,542" path="m8503,1080l8117,1080,8459,1110,8475,1119,8483,1137,8483,1165,8483,1167,8496,1168,8503,1080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37,722l8179,722,8443,743,8092,1029,8083,1133,8100,1114,8107,1096,8117,1080,8503,1080,8503,1076,8458,1076,8433,1076,8148,1052,8536,738,8537,722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09,1014l8493,1036,8487,1058,8476,1071,8458,1076,8503,1076,8509,1014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125,626l8112,781,8126,771,8132,744,8141,729,8156,722,8179,722,8537,722,8537,721,8154,688,8142,679,8137,660,8137,627,8125,626xe" filled="true" fillcolor="#414042" stroked="false">
              <v:path arrowok="t"/>
              <v:fill type="solid"/>
            </v:shape>
          </v:group>
          <v:group style="position:absolute;left:8238;top:41;width:442;height:479" coordorigin="8238,41" coordsize="442,479">
            <v:shape style="position:absolute;left:8238;top:41;width:442;height:479" coordorigin="8238,41" coordsize="442,479" path="m8473,41l8402,52,8338,89,8285,148,8254,206,8240,265,8238,304,8239,323,8259,393,8302,454,8367,499,8442,519,8461,519,8531,501,8593,460,8595,457,8464,457,8443,455,8381,439,8322,404,8276,349,8256,278,8257,258,8281,189,8330,135,8397,107,8435,102,8608,102,8599,94,8547,60,8491,42,8473,41xe" filled="true" fillcolor="#414042" stroked="false">
              <v:path arrowok="t"/>
              <v:fill type="solid"/>
            </v:shape>
            <v:shape style="position:absolute;left:8238;top:41;width:442;height:479" coordorigin="8238,41" coordsize="442,479" path="m8608,102l8435,102,8455,103,8475,105,8539,123,8601,162,8645,218,8660,289,8658,309,8637,367,8588,421,8521,452,8464,457,8595,457,8642,398,8669,336,8679,265,8679,258,8665,187,8627,122,8614,108,8608,102xe" filled="true" fillcolor="#414042" stroked="false">
              <v:path arrowok="t"/>
              <v:fill type="solid"/>
            </v:shape>
          </v:group>
          <v:group style="position:absolute;left:8771;top:0;width:62;height:64" coordorigin="8771,0" coordsize="62,64">
            <v:shape style="position:absolute;left:8771;top:0;width:62;height:64" coordorigin="8771,0" coordsize="62,64" path="m8833,0l8794,0,8796,14,8790,29,8778,47,8771,55,8781,63,8833,0xe" filled="true" fillcolor="#414042" stroked="false">
              <v:path arrowok="t"/>
              <v:fill type="solid"/>
            </v:shape>
          </v:group>
          <v:group style="position:absolute;left:12004;top:0;width:198;height:283" coordorigin="12004,0" coordsize="198,283">
            <v:shape style="position:absolute;left:12004;top:0;width:198;height:283" coordorigin="12004,0" coordsize="198,283" path="m12005,0l12004,0,12004,1,12005,0xe" filled="true" fillcolor="#414042" stroked="false">
              <v:path arrowok="t"/>
              <v:fill type="solid"/>
            </v:shape>
            <v:shape style="position:absolute;left:12004;top:0;width:198;height:283" coordorigin="12004,0" coordsize="198,283" path="m12202,0l12146,0,12144,6,12127,81,12124,100,12121,117,12119,134,12119,151,12120,167,12146,238,12174,283,12179,266,12172,248,12167,229,12164,210,12163,191,12164,171,12166,150,12170,129,12191,37,12197,15,12202,0xe" filled="true" fillcolor="#414042" stroked="false">
              <v:path arrowok="t"/>
              <v:fill type="solid"/>
            </v:shape>
          </v:group>
          <v:group style="position:absolute;left:12193;top:317;width:48;height:152" coordorigin="12193,317" coordsize="48,152">
            <v:shape style="position:absolute;left:12193;top:317;width:48;height:152" coordorigin="12193,317" coordsize="48,152" path="m12205,317l12193,321,12236,468,12240,467,12240,426,12239,419,12240,416,12240,361,12238,360,12223,352,12213,338,12205,317xe" filled="true" fillcolor="#414042" stroked="false">
              <v:path arrowok="t"/>
              <v:fill type="solid"/>
            </v:shape>
          </v:group>
          <v:group style="position:absolute;left:8741;top:0;width:3364;height:2759" coordorigin="8741,0" coordsize="3364,2759">
            <v:shape style="position:absolute;left:8741;top:0;width:3364;height:2759" coordorigin="8741,0" coordsize="3364,2759" path="m9806,0l9132,0,9063,88,8990,195,8927,309,8871,427,8825,550,8789,678,8762,809,8746,944,8741,1082,8747,1220,8764,1355,8791,1486,8828,1613,8875,1736,8931,1854,8995,1967,9068,2074,9149,2175,9237,2270,9332,2357,9433,2437,9541,2510,9654,2573,9772,2629,9895,2675,10023,2711,10154,2738,10289,2754,10427,2759,10565,2753,10700,2736,10831,2709,10959,2672,11081,2625,11200,2569,11312,2505,11420,2432,11521,2351,11555,2319,10426,2319,10324,2315,10225,2303,10128,2284,10033,2257,9942,2223,9855,2182,9771,2135,9692,2082,9617,2022,9547,1958,9482,1888,9422,1813,9369,1734,9321,1651,9280,1564,9245,1473,9218,1379,9198,1282,9185,1183,9181,1081,9185,979,9197,879,9216,782,9243,688,9277,597,9318,510,9365,426,9418,347,9477,272,9542,202,9612,137,9686,77,9766,23,9806,0xe" filled="true" fillcolor="#414042" stroked="false">
              <v:path arrowok="t"/>
              <v:fill type="solid"/>
            </v:shape>
            <v:shape style="position:absolute;left:8741;top:0;width:3364;height:2759" coordorigin="8741,0" coordsize="3364,2759" path="m11713,0l11039,0,11074,20,11153,73,11228,132,11298,197,11363,266,11423,341,11476,420,11524,503,11565,591,11600,681,11627,775,11647,872,11660,972,11664,1074,11660,1176,11649,1275,11629,1372,11602,1466,11568,1557,11527,1645,11480,1728,11427,1808,11368,1883,11303,1953,11233,2018,11159,2077,11080,2131,10996,2179,10909,2220,10818,2255,10724,2282,10627,2302,10528,2315,10426,2319,11555,2319,11615,2263,11703,2168,11783,2067,11855,1959,11919,1846,11974,1728,12020,1604,12057,1477,12083,1345,12099,1211,12104,1073,12098,935,12082,800,12054,669,12017,541,11970,418,11914,300,11850,187,11777,80,11713,0xe" filled="true" fillcolor="#414042" stroked="false">
              <v:path arrowok="t"/>
              <v:fill type="solid"/>
            </v:shape>
          </v:group>
          <v:group style="position:absolute;left:9444;top:2152;width:329;height:311" coordorigin="9444,2152" coordsize="329,311">
            <v:shape style="position:absolute;left:9444;top:2152;width:329;height:311" coordorigin="9444,2152" coordsize="329,311" path="m9609,2406l9604,2413,9679,2463,9684,2456,9668,2445,9664,2441,9672,2427,9679,2414,9626,2414,9609,240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8,2286l9710,2286,9711,2286,9650,2395,9638,2411,9626,2414,9679,2414,9741,2301,9748,2288,9753,2287,9769,2287,9768,228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611,2202l9576,2202,9576,2203,9550,2378,9559,2384,9621,2344,9590,2344,9611,220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449,2301l9444,2308,9503,2347,9507,2339,9495,2328,9493,2316,9498,2308,9465,2308,9449,2301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24,2257l9590,2344,9621,2344,9710,2286,9768,2286,9724,2257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565,2152l9567,2165,9571,2177,9559,2197,9479,2302,9465,2308,9498,2308,9505,2296,9576,2202,9611,2202,9613,2184,9565,215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9,2287l9753,2287,9768,2296,9773,2289,9769,2287xe" filled="true" fillcolor="#ffffff" stroked="false">
              <v:path arrowok="t"/>
              <v:fill type="solid"/>
            </v:shape>
          </v:group>
          <v:group style="position:absolute;left:9805;top:2351;width:226;height:223" coordorigin="9805,2351" coordsize="226,223">
            <v:shape style="position:absolute;left:9805;top:2351;width:226;height:223" coordorigin="9805,2351" coordsize="226,223" path="m9916,2351l9849,2372,9807,2435,9805,2453,9806,2470,9845,2532,9909,2560,9929,2564,9944,2568,9949,2570,9951,2571,9954,2574,9976,2549,9926,2549,9906,2547,9850,2501,9844,2463,9847,2441,9875,2387,9924,2367,9968,2367,9968,2366,9937,2354,9916,2351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92,2532l9977,2533,9961,2542,9944,2548,9926,2549,9976,2549,9992,2532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68,2367l9924,2367,9943,2368,9964,2374,9982,2386,9995,2402,10003,2421,10005,2443,10014,2446,10031,2396,10026,2395,10020,2395,10014,2392,10004,2386,9990,2377,9968,2367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10024,2394l10021,2395,10026,2395,10024,2394xe" filled="true" fillcolor="#ffffff" stroked="false">
              <v:path arrowok="t"/>
              <v:fill type="solid"/>
            </v:shape>
          </v:group>
          <v:group style="position:absolute;left:10072;top:2418;width:288;height:230" coordorigin="10072,2418" coordsize="288,230">
            <v:shape style="position:absolute;left:10072;top:2418;width:288;height:230" coordorigin="10072,2418" coordsize="288,230" path="m10336,2475l10302,2475,10293,2612,10284,2626,10263,2627,10261,2635,10350,2647,10351,2639,10333,2636,10327,2634,10330,2579,10336,2475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81,2458l10145,2458,10197,2627,10208,2628,10238,2579,10218,2579,10181,245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13,2418l10115,2427,10128,2435,10127,2460,10102,2582,10092,2600,10073,2601,10072,2610,10141,2619,10131,2608,10120,2598,10121,2572,10144,2458,10181,2458,10170,2425,10113,241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02,2443l10218,2579,10238,2579,10302,2475,10336,2475,10337,2460,10341,2457,10359,2457,10359,2451,10302,2443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59,2457l10341,2457,10358,2459,10359,2457xe" filled="true" fillcolor="#ffffff" stroked="false">
              <v:path arrowok="t"/>
              <v:fill type="solid"/>
            </v:shape>
          </v:group>
          <v:group style="position:absolute;left:10433;top:2431;width:257;height:217" coordorigin="10433,2431" coordsize="257,217">
            <v:shape style="position:absolute;left:10433;top:2431;width:257;height:217" coordorigin="10433,2431" coordsize="257,217" path="m10541,2442l10433,2452,10452,2460,10468,2466,10485,2482,10543,2541,10486,2619,10470,2633,10451,2638,10452,2647,10531,2639,10531,2634,10513,2634,10506,2631,10506,2624,10505,2620,10508,2615,10516,2604,10554,2552,10601,2552,10574,2524,10582,2513,10563,2513,10527,2476,10520,2469,10518,2466,10517,2462,10516,2454,10525,2452,10542,2450,10541,244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01,2552l10554,2552,10602,2601,10607,2607,10610,2612,10611,2616,10611,2622,10605,2624,10591,2625,10592,2634,10690,2625,10681,2616,10664,2612,10646,2599,10601,255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530,2631l10513,2634,10531,2634,10530,2631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38,2445l10596,2445,10601,2447,10602,2454,10602,2458,10599,2465,10563,2513,10582,2513,10611,2472,10627,2453,10638,2445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60,2431l10578,2438,10579,2447,10596,2445,10638,2445,10641,2443,10661,2439,10660,2431xe" filled="true" fillcolor="#ffffff" stroked="false">
              <v:path arrowok="t"/>
              <v:fill type="solid"/>
            </v:shape>
          </v:group>
          <v:group style="position:absolute;left:10761;top:2360;width:214;height:221" coordorigin="10761,2360" coordsize="214,221">
            <v:shape style="position:absolute;left:10761;top:2360;width:214;height:221" coordorigin="10761,2360" coordsize="214,221" path="m10922,2360l10915,2362,10913,2364,10912,2365,10909,2366,10899,2367,10882,2369,10859,2372,10793,2402,10761,2467,10761,2486,10763,2506,10803,2566,10858,2580,10880,2578,10904,2572,10926,2563,10877,2563,10860,2560,10803,2507,10792,2465,10793,2447,10840,2390,10863,2382,10930,2382,10922,236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74,2490l10959,2511,10949,2528,10935,2542,10918,2554,10895,2563,10877,2563,10926,2563,10944,2554,10958,2548,10963,2547,10969,2547,10974,249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69,2547l10965,2547,10969,2547,10969,2547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30,2382l10863,2382,10882,2382,10900,2387,10916,2397,10930,2412,10939,2409,10930,2382xe" filled="true" fillcolor="#ffffff" stroked="false">
              <v:path arrowok="t"/>
              <v:fill type="solid"/>
            </v:shape>
          </v:group>
          <v:group style="position:absolute;left:10984;top:2224;width:202;height:235" coordorigin="10984,2224" coordsize="202,235">
            <v:shape style="position:absolute;left:10984;top:2224;width:202;height:235" coordorigin="10984,2224" coordsize="202,235" path="m11067,2333l11010,2333,11028,2344,11169,2459,11186,2450,11182,2412,11165,2412,11067,2333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66,2258l11141,2258,11146,2267,11148,2271,11150,2277,11151,2292,11165,2412,11182,2412,11165,2263,11166,2258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069,2284l10984,2331,10995,2335,11010,2333,11067,2333,11059,2327,11055,2322,11050,2312,11050,2305,11073,2292,11069,2284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78,2224l11111,2261,11115,2269,11132,2259,11141,2258,11166,2258,11168,2245,11182,2232,11178,2224xe" filled="true" fillcolor="#ffffff" stroked="false">
              <v:path arrowok="t"/>
              <v:fill type="solid"/>
            </v:shape>
          </v:group>
          <v:group style="position:absolute;left:11222;top:2136;width:190;height:209" coordorigin="11222,2136" coordsize="190,209">
            <v:shape style="position:absolute;left:11222;top:2136;width:190;height:209" coordorigin="11222,2136" coordsize="190,209" path="m11298,2188l11249,2188,11262,2200,11347,2310,11349,2323,11336,2338,11342,2345,11410,2292,11381,2292,11367,2278,11298,2188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411,2291l11395,2292,11410,2292,11411,2291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291,2136l11222,2190,11233,2192,11249,2188,11298,2188,11285,2171,11284,2157,11297,2143,11291,2136xe" filled="true" fillcolor="#ffffff" stroked="false">
              <v:path arrowok="t"/>
              <v:fill type="solid"/>
            </v:shape>
          </v:group>
          <v:group style="position:absolute;left:9890;top:156;width:527;height:921" coordorigin="9890,156" coordsize="527,921">
            <v:shape style="position:absolute;left:9890;top:156;width:527;height:921" coordorigin="9890,156" coordsize="527,921" path="m10116,156l10053,227,10000,303,9956,384,9923,470,9901,561,9891,656,9890,705,9893,756,9907,859,9934,966,9974,1077,9987,1048,10001,1018,10031,959,10065,898,10102,837,10144,775,10190,713,10240,649,10295,585,10354,520,10417,455,10116,156xe" filled="true" fillcolor="#4c4d4f" stroked="false">
              <v:path arrowok="t"/>
              <v:fill type="solid"/>
            </v:shape>
          </v:group>
          <v:group style="position:absolute;left:9892;top:1077;width:528;height:921" coordorigin="9892,1077" coordsize="528,921">
            <v:shape style="position:absolute;left:9892;top:1077;width:528;height:921" coordorigin="9892,1077" coordsize="528,921" path="m9974,1077l9934,1188,9908,1295,9894,1398,9892,1449,9893,1498,9904,1593,9927,1684,9960,1769,10004,1850,10058,1926,10121,1997,10420,1696,10388,1664,10357,1631,10298,1567,10243,1503,10192,1440,10146,1377,10104,1316,10066,1255,10031,1195,10001,1135,9987,1106,9974,1077xe" filled="true" fillcolor="#454547" stroked="false">
              <v:path arrowok="t"/>
              <v:fill type="solid"/>
            </v:shape>
          </v:group>
          <v:group style="position:absolute;left:9687;top:120;width:435;height:1909" coordorigin="9687,120" coordsize="435,1909">
            <v:shape style="position:absolute;left:9687;top:120;width:435;height:1909" coordorigin="9687,120" coordsize="435,1909" path="m10080,120l10002,206,9932,296,9872,390,9819,489,9776,590,9741,694,9715,799,9697,907,9688,1015,9687,1069,9688,1123,9693,1201,9702,1278,9716,1355,9735,1431,9758,1506,9785,1580,9817,1653,9853,1724,9894,1793,9939,1861,9987,1924,10026,1970,10067,2014,10081,2029,10119,1999,10121,1997,10088,1962,10058,1926,10004,1850,9960,1769,9927,1684,9904,1593,9893,1498,9892,1449,9894,1398,9908,1295,9934,1188,9974,1077,9952,1021,9919,912,9898,807,9890,705,9891,656,9901,561,9923,470,9956,384,10000,303,10053,227,10116,156,10080,120xe" filled="true" fillcolor="#414042" stroked="false">
              <v:path arrowok="t"/>
              <v:fill type="solid"/>
            </v:shape>
          </v:group>
          <v:group style="position:absolute;left:10419;top:154;width:528;height:920" coordorigin="10419,154" coordsize="528,920">
            <v:shape style="position:absolute;left:10419;top:154;width:528;height:920" coordorigin="10419,154" coordsize="528,920" path="m10718,154l10419,455,10451,487,10482,520,10541,584,10596,648,10646,711,10693,774,10735,835,10773,896,10807,956,10838,1016,10864,1074,10886,1018,10919,909,10939,804,10946,703,10945,653,10934,558,10912,468,10879,382,10835,301,10781,225,10750,189,10718,154xe" filled="true" fillcolor="#454547" stroked="false">
              <v:path arrowok="t"/>
              <v:fill type="solid"/>
            </v:shape>
          </v:group>
          <v:group style="position:absolute;left:10422;top:1074;width:527;height:921" coordorigin="10422,1074" coordsize="527,921">
            <v:shape style="position:absolute;left:10422;top:1074;width:527;height:921" coordorigin="10422,1074" coordsize="527,921" path="m10864,1074l10838,1133,10808,1192,10774,1253,10736,1314,10694,1376,10648,1439,10598,1502,10544,1566,10485,1631,10422,1696,10723,1995,10785,1924,10839,1848,10882,1767,10915,1681,10937,1590,10948,1495,10948,1446,10946,1395,10932,1292,10905,1185,10886,1130,10864,1074xe" filled="true" fillcolor="#4c4d4f" stroked="false">
              <v:path arrowok="t"/>
              <v:fill type="solid"/>
            </v:shape>
          </v:group>
          <v:group style="position:absolute;left:10718;top:118;width:435;height:1909" coordorigin="10718,118" coordsize="435,1909">
            <v:shape style="position:absolute;left:10718;top:118;width:435;height:1909" coordorigin="10718,118" coordsize="435,1909" path="m10753,118l10718,154,10750,189,10781,225,10835,301,10879,382,10912,468,10934,558,10945,653,10946,703,10944,753,10931,856,10904,963,10864,1074,10886,1130,10920,1239,10941,1344,10948,1446,10948,1495,10937,1590,10915,1681,10882,1767,10839,1848,10785,1924,10723,1995,10724,1997,10763,2027,10777,2012,10791,1997,10831,1952,10880,1890,10927,1824,10969,1756,11007,1686,11041,1613,11070,1540,11095,1465,11115,1389,11131,1313,11142,1235,11149,1158,11152,1065,11150,1011,11140,903,11122,795,11095,690,11060,586,11016,485,10963,387,10902,293,10832,203,10794,160,10753,118xe" filled="true" fillcolor="#414042" stroked="false">
              <v:path arrowok="t"/>
              <v:fill type="solid"/>
            </v:shape>
          </v:group>
          <v:group style="position:absolute;left:7842;top:0;width:4399;height:3659" coordorigin="7842,0" coordsize="4399,3659">
            <v:shape style="position:absolute;left:7842;top:0;width:4399;height:3659" coordorigin="7842,0" coordsize="4399,3659" path="m12240,2909l12108,3032,11953,3156,11788,3268,11615,3367,11434,3452,11245,3524,11050,3581,10848,3623,10641,3649,10430,3658,10218,3650,10011,3625,9809,3585,9613,3529,9424,3458,9243,3373,9069,3275,8904,3164,8748,3041,8603,2907,8467,2762,8344,2607,8232,2443,8133,2270,8047,2088,7975,1900,7918,1704,7877,1503,7851,1296,7842,1084,7850,873,7874,665,7915,464,7971,268,8042,79,8078,0e" filled="false" stroked="true" strokeweight="1.249pt" strokecolor="#414042">
              <v:path arrowok="t"/>
            </v:shape>
          </v:group>
          <v:group style="position:absolute;left:7932;top:0;width:4308;height:3567" coordorigin="7932,0" coordsize="4308,3567">
            <v:shape style="position:absolute;left:7932;top:0;width:4308;height:3567" coordorigin="7932,0" coordsize="4308,3567" path="m12240,2775l12187,2833,12048,2963,11898,3082,11739,3190,11572,3286,11398,3368,11216,3438,11027,3493,10833,3533,10633,3558,10429,3567,10225,3559,10025,3535,9830,3496,9642,3442,9459,3374,9284,3292,9116,3197,8957,3090,8807,2972,8666,2842,8536,2703,8417,2553,8309,2394,8213,2227,8131,2052,8061,1871,8006,1682,7966,1488,7941,1288,7932,1084,7940,880,7964,680,8003,485,8057,297,8125,114,8179,0e" filled="false" stroked="true" strokeweight="1.579pt" strokecolor="#414042">
              <v:path arrowok="t"/>
            </v:shape>
          </v:group>
          <v:group style="position:absolute;left:8661;top:0;width:3522;height:2838" coordorigin="8661,0" coordsize="3522,2838">
            <v:shape style="position:absolute;left:8661;top:0;width:3522;height:2838" coordorigin="8661,0" coordsize="3522,2838" path="m12183,1072l12177,1216,12160,1358,12133,1495,12094,1629,12046,1758,11988,1882,11921,2000,11846,2113,11762,2219,11670,2318,11571,2411,11466,2495,11354,2571,11235,2639,11112,2697,10983,2746,10850,2785,10712,2814,10571,2831,10427,2838,10283,2832,10141,2815,10004,2788,9870,2749,9741,2701,9617,2643,9499,2576,9386,2501,9280,2417,9180,2325,9088,2226,9004,2121,8928,2009,8860,1890,8802,1767,8753,1638,8714,1505,8685,1367,8668,1226,8661,1082,8667,938,8684,796,8711,659,8749,525,8798,396,8856,272,8923,154,8998,41,9031,0e" filled="false" stroked="true" strokeweight="1.249pt" strokecolor="#414042">
              <v:path arrowok="t"/>
            </v:shape>
            <v:shape style="position:absolute;left:11280;top:-12;width:915;height:1406" type="#_x0000_t75" stroked="false">
              <v:imagedata r:id="rId1" o:title=""/>
            </v:shape>
            <v:shape style="position:absolute;left:8916;top:0;width:642;height:1423" type="#_x0000_t75" stroked="false">
              <v:imagedata r:id="rId2" o:title=""/>
            </v:shape>
            <v:shape style="position:absolute;left:7142;top:1101;width:4229;height:1315" type="#_x0000_t75" stroked="false">
              <v:imagedata r:id="rId3" o:title=""/>
            </v:shape>
          </v:group>
          <w10:wrap type="none"/>
        </v:group>
      </w:pict>
    </w:r>
    <w:r>
      <w:rPr/>
      <w:pict>
        <v:shape style="position:absolute;margin-left:43pt;margin-top:58.310909pt;width:188.4pt;height:71pt;mso-position-horizontal-relative:page;mso-position-vertical-relative:page;z-index:-142792" type="#_x0000_t202" filled="false" stroked="false">
          <v:textbox inset="0,0,0,0">
            <w:txbxContent>
              <w:p>
                <w:pPr>
                  <w:spacing w:line="700" w:lineRule="exact" w:before="2"/>
                  <w:ind w:left="20" w:right="18" w:firstLine="0"/>
                  <w:jc w:val="left"/>
                  <w:rPr>
                    <w:rFonts w:ascii="Calibri" w:hAnsi="Calibri" w:cs="Calibri" w:eastAsia="Calibri"/>
                    <w:sz w:val="68"/>
                    <w:szCs w:val="68"/>
                  </w:rPr>
                </w:pPr>
                <w:r>
                  <w:rPr>
                    <w:rFonts w:ascii="Calibri"/>
                    <w:b/>
                    <w:color w:val="7B8041"/>
                    <w:spacing w:val="10"/>
                    <w:w w:val="110"/>
                    <w:sz w:val="68"/>
                  </w:rPr>
                  <w:t>SCHOOL</w:t>
                </w:r>
                <w:r>
                  <w:rPr>
                    <w:rFonts w:ascii="Calibri"/>
                    <w:b/>
                    <w:color w:val="7B8041"/>
                    <w:spacing w:val="46"/>
                    <w:w w:val="110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7B8041"/>
                    <w:spacing w:val="13"/>
                    <w:w w:val="110"/>
                    <w:sz w:val="68"/>
                  </w:rPr>
                  <w:t>OF</w:t>
                </w:r>
                <w:r>
                  <w:rPr>
                    <w:rFonts w:ascii="Calibri"/>
                    <w:b/>
                    <w:color w:val="7B8041"/>
                    <w:spacing w:val="38"/>
                    <w:w w:val="109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7B8041"/>
                    <w:spacing w:val="13"/>
                    <w:w w:val="105"/>
                    <w:sz w:val="68"/>
                  </w:rPr>
                  <w:t>EDUC</w:t>
                </w:r>
                <w:r>
                  <w:rPr>
                    <w:rFonts w:ascii="Calibri"/>
                    <w:b/>
                    <w:color w:val="7B8041"/>
                    <w:spacing w:val="-39"/>
                    <w:w w:val="105"/>
                    <w:sz w:val="68"/>
                  </w:rPr>
                  <w:t>A</w:t>
                </w:r>
                <w:r>
                  <w:rPr>
                    <w:rFonts w:ascii="Calibri"/>
                    <w:b/>
                    <w:color w:val="7B8041"/>
                    <w:spacing w:val="12"/>
                    <w:w w:val="105"/>
                    <w:sz w:val="68"/>
                  </w:rPr>
                  <w:t>TION</w:t>
                </w:r>
                <w:r>
                  <w:rPr>
                    <w:rFonts w:ascii="Calibri"/>
                    <w:sz w:val="68"/>
                  </w:rPr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81pt;margin-top:53.833401pt;width:151.7739pt;height:36.044pt;mso-position-horizontal-relative:page;mso-position-vertical-relative:page;z-index:-141040" type="#_x0000_t75" stroked="false">
          <v:imagedata r:id="rId1" o:title=""/>
        </v:shape>
      </w:pict>
    </w:r>
    <w:r>
      <w:rPr/>
      <w:pict>
        <v:shape style="position:absolute;margin-left:201.395798pt;margin-top:63.704102pt;width:93.76090pt;height:20.2683pt;mso-position-horizontal-relative:page;mso-position-vertical-relative:page;z-index:-141016" type="#_x0000_t75" stroked="false">
          <v:imagedata r:id="rId2" o:title=""/>
        </v:shape>
      </w:pict>
    </w:r>
    <w:r>
      <w:rPr/>
      <w:pict>
        <v:group style="position:absolute;margin-left:0pt;margin-top:99.964996pt;width:321.05pt;height:7.1pt;mso-position-horizontal-relative:page;mso-position-vertical-relative:page;z-index:-140992" coordorigin="0,1999" coordsize="6421,142">
          <v:group style="position:absolute;left:0;top:1999;width:2141;height:142" coordorigin="0,1999" coordsize="2141,142">
            <v:shape style="position:absolute;left:0;top:1999;width:2141;height:142" coordorigin="0,1999" coordsize="2141,142" path="m0,2141l2140,2141,2140,1999,0,1999,0,2141xe" filled="true" fillcolor="#811c28" stroked="false">
              <v:path arrowok="t"/>
              <v:fill type="solid"/>
            </v:shape>
          </v:group>
          <v:group style="position:absolute;left:2140;top:1999;width:2141;height:142" coordorigin="2140,1999" coordsize="2141,142">
            <v:shape style="position:absolute;left:2140;top:1999;width:2141;height:142" coordorigin="2140,1999" coordsize="2141,142" path="m4280,2141l2140,2141,2140,1999,4280,1999,4280,2141xe" filled="true" fillcolor="#bd711e" stroked="false">
              <v:path arrowok="t"/>
              <v:fill type="solid"/>
            </v:shape>
          </v:group>
          <v:group style="position:absolute;left:4280;top:1999;width:2141;height:142" coordorigin="4280,1999" coordsize="2141,142">
            <v:shape style="position:absolute;left:4280;top:1999;width:2141;height:142" coordorigin="4280,1999" coordsize="2141,142" path="m6421,2141l4280,2141,4280,1999,6421,1999,6421,2141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.4781pt;margin-top:53.388599pt;width:151.7739pt;height:36.044pt;mso-position-horizontal-relative:page;mso-position-vertical-relative:page;z-index:-140968" type="#_x0000_t75" stroked="false">
          <v:imagedata r:id="rId1" o:title=""/>
        </v:shape>
      </w:pict>
    </w:r>
    <w:r>
      <w:rPr/>
      <w:pict>
        <v:shape style="position:absolute;margin-left:201.395798pt;margin-top:63.2593pt;width:93.76090pt;height:20.2684pt;mso-position-horizontal-relative:page;mso-position-vertical-relative:page;z-index:-140944" type="#_x0000_t75" stroked="false">
          <v:imagedata r:id="rId2" o:title=""/>
        </v:shape>
      </w:pict>
    </w:r>
    <w:r>
      <w:rPr/>
      <w:pict>
        <v:group style="position:absolute;margin-left:0pt;margin-top:99.521004pt;width:321.05pt;height:7.1pt;mso-position-horizontal-relative:page;mso-position-vertical-relative:page;z-index:-140920" coordorigin="0,1990" coordsize="6421,142">
          <v:group style="position:absolute;left:0;top:1990;width:2141;height:142" coordorigin="0,1990" coordsize="2141,142">
            <v:shape style="position:absolute;left:0;top:1990;width:2141;height:142" coordorigin="0,1990" coordsize="2141,142" path="m0,2132l2140,2132,2140,1990,0,1990,0,2132xe" filled="true" fillcolor="#811c28" stroked="false">
              <v:path arrowok="t"/>
              <v:fill type="solid"/>
            </v:shape>
          </v:group>
          <v:group style="position:absolute;left:2140;top:1990;width:2141;height:142" coordorigin="2140,1990" coordsize="2141,142">
            <v:shape style="position:absolute;left:2140;top:1990;width:2141;height:142" coordorigin="2140,1990" coordsize="2141,142" path="m4280,2132l2140,2132,2140,1990,4280,1990,4280,2132xe" filled="true" fillcolor="#bd711e" stroked="false">
              <v:path arrowok="t"/>
              <v:fill type="solid"/>
            </v:shape>
          </v:group>
          <v:group style="position:absolute;left:4280;top:1990;width:2141;height:142" coordorigin="4280,1990" coordsize="2141,142">
            <v:shape style="position:absolute;left:4280;top:1990;width:2141;height:142" coordorigin="4280,1990" coordsize="2141,142" path="m6421,2132l4280,2132,4280,1990,6421,1990,6421,2132xe" filled="true" fillcolor="#8c9fc1" stroked="false">
              <v:path arrowok="t"/>
              <v:fill type="solid"/>
            </v:shape>
          </v:group>
          <w10:wrap type="none"/>
        </v:group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5.107391pt;margin-top:48.9151pt;width:211.4362pt;height:65.7308pt;mso-position-horizontal-relative:page;mso-position-vertical-relative:page;z-index:-142768" type="#_x0000_t75" stroked="false">
          <v:imagedata r:id="rId1" o:title=""/>
        </v:shape>
      </w:pict>
    </w:r>
    <w:r>
      <w:rPr/>
      <w:pict>
        <v:shape style="position:absolute;margin-left:48.891602pt;margin-top:51.192802pt;width:216pt;height:97.05pt;mso-position-horizontal-relative:page;mso-position-vertical-relative:page;z-index:-142744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7B8041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7B8041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7B8041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7B8041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7B8041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964802pt;margin-top:58.209408pt;width:188.4pt;height:71pt;mso-position-horizontal-relative:page;mso-position-vertical-relative:page;z-index:-142720" type="#_x0000_t202" filled="false" stroked="false">
          <v:textbox inset="0,0,0,0">
            <w:txbxContent>
              <w:p>
                <w:pPr>
                  <w:spacing w:line="700" w:lineRule="exact" w:before="2"/>
                  <w:ind w:left="20" w:right="18" w:firstLine="0"/>
                  <w:jc w:val="left"/>
                  <w:rPr>
                    <w:rFonts w:ascii="Calibri" w:hAnsi="Calibri" w:cs="Calibri" w:eastAsia="Calibri"/>
                    <w:sz w:val="68"/>
                    <w:szCs w:val="68"/>
                  </w:rPr>
                </w:pPr>
                <w:r>
                  <w:rPr>
                    <w:rFonts w:ascii="Calibri"/>
                    <w:b/>
                    <w:color w:val="7B8041"/>
                    <w:spacing w:val="10"/>
                    <w:w w:val="110"/>
                    <w:sz w:val="68"/>
                  </w:rPr>
                  <w:t>SCHOOL</w:t>
                </w:r>
                <w:r>
                  <w:rPr>
                    <w:rFonts w:ascii="Calibri"/>
                    <w:b/>
                    <w:color w:val="7B8041"/>
                    <w:spacing w:val="46"/>
                    <w:w w:val="110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7B8041"/>
                    <w:spacing w:val="13"/>
                    <w:w w:val="110"/>
                    <w:sz w:val="68"/>
                  </w:rPr>
                  <w:t>OF</w:t>
                </w:r>
                <w:r>
                  <w:rPr>
                    <w:rFonts w:ascii="Calibri"/>
                    <w:b/>
                    <w:color w:val="7B8041"/>
                    <w:spacing w:val="38"/>
                    <w:w w:val="109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7B8041"/>
                    <w:spacing w:val="13"/>
                    <w:w w:val="105"/>
                    <w:sz w:val="68"/>
                  </w:rPr>
                  <w:t>EDUC</w:t>
                </w:r>
                <w:r>
                  <w:rPr>
                    <w:rFonts w:ascii="Calibri"/>
                    <w:b/>
                    <w:color w:val="7B8041"/>
                    <w:spacing w:val="-39"/>
                    <w:w w:val="105"/>
                    <w:sz w:val="68"/>
                  </w:rPr>
                  <w:t>A</w:t>
                </w:r>
                <w:r>
                  <w:rPr>
                    <w:rFonts w:ascii="Calibri"/>
                    <w:b/>
                    <w:color w:val="7B8041"/>
                    <w:spacing w:val="12"/>
                    <w:w w:val="105"/>
                    <w:sz w:val="68"/>
                  </w:rPr>
                  <w:t>TION</w:t>
                </w:r>
                <w:r>
                  <w:rPr>
                    <w:rFonts w:ascii="Calibri"/>
                    <w:sz w:val="68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2.855499pt;margin-top:51.090305pt;width:216pt;height:97.05pt;mso-position-horizontal-relative:page;mso-position-vertical-relative:page;z-index:-142696" type="#_x0000_t202" filled="false" stroked="false">
          <v:textbox inset="0,0,0,0">
            <w:txbxContent>
              <w:p>
                <w:pPr>
                  <w:spacing w:line="61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7B8041"/>
                    <w:spacing w:val="11"/>
                    <w:w w:val="105"/>
                    <w:sz w:val="58"/>
                  </w:rPr>
                  <w:t>ABOUT</w:t>
                </w:r>
                <w:r>
                  <w:rPr>
                    <w:rFonts w:ascii="Calibri"/>
                    <w:sz w:val="58"/>
                  </w:rPr>
                </w:r>
              </w:p>
              <w:p>
                <w:pPr>
                  <w:spacing w:line="660" w:lineRule="exact" w:before="0"/>
                  <w:ind w:left="20" w:right="18" w:firstLine="0"/>
                  <w:jc w:val="left"/>
                  <w:rPr>
                    <w:rFonts w:ascii="Calibri" w:hAnsi="Calibri" w:cs="Calibri" w:eastAsia="Calibri"/>
                    <w:sz w:val="58"/>
                    <w:szCs w:val="58"/>
                  </w:rPr>
                </w:pPr>
                <w:r>
                  <w:rPr>
                    <w:rFonts w:ascii="Calibri"/>
                    <w:b/>
                    <w:color w:val="7B8041"/>
                    <w:spacing w:val="9"/>
                    <w:w w:val="105"/>
                    <w:sz w:val="58"/>
                  </w:rPr>
                  <w:t>NOR</w:t>
                </w:r>
                <w:r>
                  <w:rPr>
                    <w:rFonts w:ascii="Calibri"/>
                    <w:b/>
                    <w:color w:val="7B8041"/>
                    <w:spacing w:val="10"/>
                    <w:w w:val="105"/>
                    <w:sz w:val="58"/>
                  </w:rPr>
                  <w:t>THCENTRAL</w:t>
                </w:r>
                <w:r>
                  <w:rPr>
                    <w:rFonts w:ascii="Calibri"/>
                    <w:b/>
                    <w:color w:val="7B8041"/>
                    <w:spacing w:val="32"/>
                    <w:w w:val="103"/>
                    <w:sz w:val="58"/>
                  </w:rPr>
                  <w:t> </w:t>
                </w:r>
                <w:r>
                  <w:rPr>
                    <w:rFonts w:ascii="Calibri"/>
                    <w:b/>
                    <w:color w:val="7B8041"/>
                    <w:spacing w:val="11"/>
                    <w:w w:val="105"/>
                    <w:sz w:val="58"/>
                  </w:rPr>
                  <w:t>UNIVERSITY</w:t>
                </w:r>
                <w:r>
                  <w:rPr>
                    <w:rFonts w:ascii="Calibri"/>
                    <w:sz w:val="58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57.108398pt;margin-top:-.78947pt;width:255.7pt;height:204.45pt;mso-position-horizontal-relative:page;mso-position-vertical-relative:page;z-index:-142672" coordorigin="7142,-16" coordsize="5114,4089">
          <v:group style="position:absolute;left:7425;top:0;width:4815;height:4074" coordorigin="7425,0" coordsize="4815,4074">
            <v:shape style="position:absolute;left:7425;top:0;width:4815;height:4074" coordorigin="7425,0" coordsize="4815,4074" path="m7627,0l7576,138,7511,365,7463,599,7435,839,7425,1085,7436,1331,7466,1571,7515,1805,7581,2032,7664,2251,7764,2461,7879,2662,8009,2853,8152,3033,8309,3201,8478,3357,8659,3500,8851,3629,9052,3742,9263,3841,9483,3923,9710,3988,9944,4035,10184,4064,10430,4073,10676,4062,10916,4032,11150,3984,11377,3918,11596,3834,11713,3779,10429,3779,10208,3770,9991,3745,9780,3702,9575,3643,9377,3569,9187,3481,9005,3378,8832,3262,8669,3133,8517,2993,8375,2841,8246,2679,8129,2506,8025,2325,7935,2135,7860,1938,7800,1733,7757,1523,7730,1306,7720,1084,7728,863,7754,646,7797,435,7855,230,7929,32,7944,0,7627,0e" filled="true" fillcolor="#414042" stroked="false">
              <v:path arrowok="t"/>
              <v:fill type="solid"/>
            </v:shape>
            <v:shape style="position:absolute;left:7425;top:0;width:4815;height:4074" coordorigin="7425,0" coordsize="4815,4074" path="m12240,3073l12186,3123,12023,3253,11851,3370,11670,3474,11480,3563,11283,3639,11078,3698,10867,3742,10651,3769,10429,3779,11713,3779,11806,3735,12007,3620,12198,3490,12240,3457,12240,3073e" filled="true" fillcolor="#414042" stroked="false">
              <v:path arrowok="t"/>
              <v:fill type="solid"/>
            </v:shape>
          </v:group>
          <v:group style="position:absolute;left:8280;top:1669;width:516;height:530" coordorigin="8280,1669" coordsize="516,530">
            <v:shape style="position:absolute;left:8280;top:1669;width:516;height:530" coordorigin="8280,1669" coordsize="516,530" path="m8579,1669l8575,1691,8580,1710,8577,1724,8567,1736,8547,1748,8367,1833,8352,1841,8305,1886,8282,1948,8280,1966,8280,1985,8293,2049,8327,2119,8373,2168,8441,2197,8458,2199,8476,2199,8541,2181,8568,2168,8464,2168,8446,2167,8387,2138,8344,2082,8322,2024,8320,2005,8320,1985,8344,1923,8405,1876,8582,1793,8601,1789,8636,1789,8579,1669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29,1986l8720,1998,8727,2019,8729,2035,8675,2084,8524,2155,8464,2168,8568,2168,8708,2102,8728,2096,8745,2095,8781,2095,8729,1986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781,2095l8745,2095,8760,2101,8773,2114,8785,2133,8796,2128,8781,2095xe" filled="true" fillcolor="#414042" stroked="false">
              <v:path arrowok="t"/>
              <v:fill type="solid"/>
            </v:shape>
            <v:shape style="position:absolute;left:8280;top:1669;width:516;height:530" coordorigin="8280,1669" coordsize="516,530" path="m8636,1789l8601,1789,8616,1793,8628,1805,8638,1824,8641,1829,8652,1824,8636,1789xe" filled="true" fillcolor="#414042" stroked="false">
              <v:path arrowok="t"/>
              <v:fill type="solid"/>
            </v:shape>
          </v:group>
          <v:group style="position:absolute;left:8563;top:2222;width:652;height:613" coordorigin="8563,2222" coordsize="652,613">
            <v:shape style="position:absolute;left:8563;top:2222;width:652;height:613" coordorigin="8563,2222" coordsize="652,613" path="m8934,2324l8880,2324,8858,2823,8870,2835,8959,2750,8915,2750,8934,2324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06,2477l9103,2492,9118,2511,9125,2526,9126,2539,9120,2552,9107,2567,8915,2750,8959,2750,9142,2575,9155,2568,9193,2568,9106,2477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572,2499l8563,2507,8669,2619,8665,2595,8653,2579,8648,2565,8650,2551,8659,2537,8672,2524,8608,2524,8592,2516,8573,2500,8572,2499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9193,2568l9155,2568,9168,2569,9184,2579,9205,2598,9214,2590,9193,2568xe" filled="true" fillcolor="#414042" stroked="false">
              <v:path arrowok="t"/>
              <v:fill type="solid"/>
            </v:shape>
            <v:shape style="position:absolute;left:8563;top:2222;width:652;height:613" coordorigin="8563,2222" coordsize="652,613" path="m8863,2222l8866,2247,8875,2264,8880,2283,8638,2514,8623,2522,8608,2524,8672,2524,8674,2522,8880,2324,8934,2324,8935,2298,8863,2222xe" filled="true" fillcolor="#414042" stroked="false">
              <v:path arrowok="t"/>
              <v:fill type="solid"/>
            </v:shape>
          </v:group>
          <v:group style="position:absolute;left:9100;top:2652;width:360;height:437" coordorigin="9100,2652" coordsize="360,437">
            <v:shape style="position:absolute;left:9100;top:2652;width:360;height:437" coordorigin="9100,2652" coordsize="360,437" path="m9107,2990l9100,3001,9237,3088,9227,3065,9215,3051,9211,3037,9214,3021,9224,3002,9143,3002,9127,3000,9107,2990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323,2652l9323,2667,9337,2681,9344,2695,9169,2985,9143,3002,9224,3002,9389,2748,9402,2737,9417,2734,9452,2734,9323,2652xe" filled="true" fillcolor="#414042" stroked="false">
              <v:path arrowok="t"/>
              <v:fill type="solid"/>
            </v:shape>
            <v:shape style="position:absolute;left:9100;top:2652;width:360;height:437" coordorigin="9100,2652" coordsize="360,437" path="m9452,2734l9417,2734,9433,2738,9453,2749,9460,2739,9452,2734xe" filled="true" fillcolor="#414042" stroked="false">
              <v:path arrowok="t"/>
              <v:fill type="solid"/>
            </v:shape>
          </v:group>
          <v:group style="position:absolute;left:9556;top:2804;width:423;height:483" coordorigin="9556,2804" coordsize="423,483">
            <v:shape style="position:absolute;left:9556;top:2804;width:423;height:483" coordorigin="9556,2804" coordsize="423,483" path="m9556,2804l9556,2818,9577,2828,9588,2841,9593,2860,9595,2887,9609,3275,9640,3286,9697,3221,9660,3221,9650,2884,9657,2873,9671,2868,9728,2868,9728,2866,9556,28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833,2904l9855,2927,9871,2939,9878,2951,9876,2965,9868,2980,9852,2998,9660,3221,9697,3221,9906,2982,9922,2971,9938,2965,9955,2964,9975,2964,9978,2957,9833,290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975,2964l9955,2964,9974,2969,9975,2964xe" filled="true" fillcolor="#414042" stroked="false">
              <v:path arrowok="t"/>
              <v:fill type="solid"/>
            </v:shape>
            <v:shape style="position:absolute;left:9556;top:2804;width:423;height:483" coordorigin="9556,2804" coordsize="423,483" path="m9728,2868l9671,2868,9693,2870,9724,2878,9728,2868xe" filled="true" fillcolor="#414042" stroked="false">
              <v:path arrowok="t"/>
              <v:fill type="solid"/>
            </v:shape>
          </v:group>
          <v:group style="position:absolute;left:10035;top:2974;width:372;height:441" coordorigin="10035,2974" coordsize="372,441">
            <v:shape style="position:absolute;left:10035;top:2974;width:372;height:441" coordorigin="10035,2974" coordsize="372,441" path="m10036,3373l10035,3386,10387,3415,10393,3384,10311,3384,10211,3375,10084,3375,10055,3375,10036,3373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6,3317l10387,3333,10376,3355,10364,3370,10350,3380,10333,3384,10393,3384,10406,3317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082,2974l10081,2987,10122,2993,10137,3004,10144,3021,10144,3045,10120,3336,10115,3356,10104,3369,10084,3375,10211,3375,10192,3373,10179,3361,10176,3337,10188,3195,10359,3195,10360,3181,10308,3181,10190,3171,10203,3008,10400,3008,10401,3000,10082,2974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59,3195l10188,3195,10310,3206,10326,3212,10336,3229,10341,3260,10353,3261,10359,319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363,3135l10349,3144,10340,3168,10327,3179,10308,3181,10360,3181,10363,3135xe" filled="true" fillcolor="#414042" stroked="false">
              <v:path arrowok="t"/>
              <v:fill type="solid"/>
            </v:shape>
            <v:shape style="position:absolute;left:10035;top:2974;width:372;height:441" coordorigin="10035,2974" coordsize="372,441" path="m10400,3008l10203,3008,10347,3020,10361,3025,10373,3037,10382,3058,10386,3092,10398,3093,10400,3008xe" filled="true" fillcolor="#414042" stroked="false">
              <v:path arrowok="t"/>
              <v:fill type="solid"/>
            </v:shape>
          </v:group>
          <v:group style="position:absolute;left:10568;top:2960;width:593;height:453" coordorigin="10568,2960" coordsize="593,453">
            <v:shape style="position:absolute;left:10568;top:2960;width:593;height:453" coordorigin="10568,2960" coordsize="593,453" path="m10692,3014l10611,3014,10627,3020,10637,3034,10644,3058,10704,3343,10704,3366,10697,3381,10683,3391,10661,3397,10650,3400,10653,3412,10837,3373,10836,3367,10794,3367,10777,3362,10765,3349,10757,3326,10757,3326,10738,3215,10753,3213,10796,3205,10807,3204,10732,3204,10692,3014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35,3361l10817,3365,10794,3367,10836,3367,10835,3361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925,3203l10818,3203,10833,3209,10850,3219,10869,3230,10891,3244,10958,3287,10974,3297,11035,3323,11069,3327,11088,3326,11110,3324,11134,3319,11161,3313,11147,3303,11127,3303,11108,3301,11034,3274,10937,3211,10925,32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1146,3303l11127,3303,11147,3303,11146,3303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78,2976l10773,2976,10794,2979,10812,2985,10859,3034,10873,3095,10871,3115,10831,3174,10771,3197,10732,3204,10807,3204,10818,3203,10925,3203,10918,3198,10902,3186,10890,3174,10880,3161,10896,3148,10909,3133,10919,3117,10926,3099,10930,3080,10931,3060,10928,3039,10895,2987,10882,2978,10878,2976xe" filled="true" fillcolor="#414042" stroked="false">
              <v:path arrowok="t"/>
              <v:fill type="solid"/>
            </v:shape>
            <v:shape style="position:absolute;left:10568;top:2960;width:593;height:453" coordorigin="10568,2960" coordsize="593,453" path="m10804,2960l10720,2969,10582,3003,10568,3007,10570,3019,10589,3015,10611,3014,10692,3014,10687,2990,10698,2986,10707,2984,10721,2981,10749,2977,10773,2976,10878,2976,10866,2971,10847,2965,10827,2961,10804,2960xe" filled="true" fillcolor="#414042" stroked="false">
              <v:path arrowok="t"/>
              <v:fill type="solid"/>
            </v:shape>
          </v:group>
          <v:group style="position:absolute;left:11165;top:2763;width:354;height:469" coordorigin="11165,2763" coordsize="354,469">
            <v:shape style="position:absolute;left:11165;top:2763;width:354;height:469" coordorigin="11165,2763" coordsize="354,469" path="m11280,3141l11268,3146,11325,3232,11335,3227,11336,3222,11339,3217,11345,3214,11355,3211,11372,3208,11394,3203,11418,3196,11440,3188,11364,3188,11346,3185,11328,3178,11311,3169,11295,3157,11280,3141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44,2763l11335,2767,11333,2774,11332,2776,11327,2778,11316,2782,11305,2784,11291,2787,11273,2791,11203,2826,11166,2889,11165,2907,11167,2924,11206,2978,11270,3003,11345,3014,11363,3017,11430,3034,11478,3093,11477,3111,11436,3168,11364,3188,11440,3188,11490,3148,11518,3081,11518,3064,11488,3001,11428,2969,11335,2952,11316,2949,11249,2930,11205,2887,11205,2870,11210,2853,11255,2812,11291,2804,11372,2804,11344,2763xe" filled="true" fillcolor="#414042" stroked="false">
              <v:path arrowok="t"/>
              <v:fill type="solid"/>
            </v:shape>
            <v:shape style="position:absolute;left:11165;top:2763;width:354;height:469" coordorigin="11165,2763" coordsize="354,469" path="m11372,2804l11291,2804,11310,2805,11329,2809,11347,2816,11365,2826,11381,2839,11391,2834,11372,2804xe" filled="true" fillcolor="#414042" stroked="false">
              <v:path arrowok="t"/>
              <v:fill type="solid"/>
            </v:shape>
          </v:group>
          <v:group style="position:absolute;left:11492;top:2576;width:376;height:430" coordorigin="11492,2576" coordsize="376,430">
            <v:shape style="position:absolute;left:11492;top:2576;width:376;height:430" coordorigin="11492,2576" coordsize="376,430" path="m11620,2668l11539,2668,11553,2675,11568,2691,11747,2936,11754,2953,11753,2967,11745,2980,11729,2995,11737,3006,11857,2917,11824,2917,11809,2915,11796,2906,11783,2891,11620,2668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867,2910l11840,2912,11824,2917,11857,2917,11867,2910xe" filled="true" fillcolor="#414042" stroked="false">
              <v:path arrowok="t"/>
              <v:fill type="solid"/>
            </v:shape>
            <v:shape style="position:absolute;left:11492;top:2576;width:376;height:430" coordorigin="11492,2576" coordsize="376,430" path="m11622,2576l11492,2672,11504,2679,11523,2670,11539,2668,11620,2668,11615,2662,11603,2643,11600,2627,11603,2614,11613,2600,11629,2587,11622,2576xe" filled="true" fillcolor="#414042" stroked="false">
              <v:path arrowok="t"/>
              <v:fill type="solid"/>
            </v:shape>
          </v:group>
          <v:group style="position:absolute;left:11729;top:2191;width:512;height:504" coordorigin="11729,2191" coordsize="512,504">
            <v:shape style="position:absolute;left:11729;top:2191;width:512;height:504" coordorigin="11729,2191" coordsize="512,504" path="m11947,2379l11864,2379,12119,2604,12129,2619,12132,2633,12126,2649,12112,2668,12096,2686,12106,2695,12214,2571,12179,2571,12164,2567,12147,2555,11947,237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235,2529l12210,2556,12194,2568,12179,2571,12214,2571,12240,2542,12240,2533,12235,2529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737,2472l11729,2481,11803,2561,11807,2547,11790,2524,11780,2506,11777,2491,11780,2478,11782,2474,11741,2474,11737,2472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1984,2191l11976,2200,11981,2207,11976,2215,11758,2463,11755,2466,11752,2470,11748,2472,11744,2474,11741,2474,11782,2474,11787,2466,11864,2379,11947,2379,11900,2338,11977,2250,11988,2241,12001,2237,12049,2237,11984,2191e" filled="true" fillcolor="#414042" stroked="false">
              <v:path arrowok="t"/>
              <v:fill type="solid"/>
            </v:shape>
            <v:shape style="position:absolute;left:11729;top:2191;width:512;height:504" coordorigin="11729,2191" coordsize="512,504" path="m12049,2237l12001,2237,12017,2240,12038,2248,12064,2263,12072,2254,12049,2237e" filled="true" fillcolor="#414042" stroked="false">
              <v:path arrowok="t"/>
              <v:fill type="solid"/>
            </v:shape>
          </v:group>
          <v:group style="position:absolute;left:12060;top:1719;width:181;height:385" coordorigin="12060,1719" coordsize="181,385">
            <v:shape style="position:absolute;left:12060;top:1719;width:181;height:385" coordorigin="12060,1719" coordsize="181,385" path="m12240,1719l12191,1825,12212,1812,12223,1800,12234,1797,12240,1797,12240,1719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797l12234,1797,12240,1801,12240,1797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135,1944l12060,2104,12077,2099,12087,2084,12100,2072,12116,2064,12137,2058,12166,2053,12240,2043,12240,2001,12159,2001,12143,1999,12135,1991,12136,1975,12146,1949,12135,1944xe" filled="true" fillcolor="#414042" stroked="false">
              <v:path arrowok="t"/>
              <v:fill type="solid"/>
            </v:shape>
            <v:shape style="position:absolute;left:12060;top:1719;width:181;height:385" coordorigin="12060,1719" coordsize="181,385" path="m12240,1990l12159,2001,12240,2001,12240,1990xe" filled="true" fillcolor="#414042" stroked="false">
              <v:path arrowok="t"/>
              <v:fill type="solid"/>
            </v:shape>
          </v:group>
          <v:group style="position:absolute;left:8246;top:1386;width:129;height:126" coordorigin="8246,1386" coordsize="129,126">
            <v:shape style="position:absolute;left:8246;top:1386;width:129;height:126" coordorigin="8246,1386" coordsize="129,126" path="m8296,1386l8276,1394,8260,1408,8249,1427,8246,1450,8249,1470,8259,1487,8275,1501,8296,1509,8323,1512,8343,1504,8359,1489,8370,1471,8374,1448,8374,1446,8323,1388,8296,1386xe" filled="true" fillcolor="#414042" stroked="false">
              <v:path arrowok="t"/>
              <v:fill type="solid"/>
            </v:shape>
          </v:group>
          <v:group style="position:absolute;left:8083;top:626;width:454;height:542" coordorigin="8083,626" coordsize="454,542">
            <v:shape style="position:absolute;left:8083;top:626;width:454;height:542" coordorigin="8083,626" coordsize="454,542" path="m8503,1080l8117,1080,8459,1110,8475,1119,8483,1137,8483,1165,8483,1167,8496,1168,8503,1080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37,722l8179,722,8443,743,8092,1029,8083,1133,8100,1114,8107,1096,8117,1080,8503,1080,8503,1076,8458,1076,8433,1076,8148,1052,8536,738,8537,722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509,1014l8493,1036,8487,1058,8476,1071,8458,1076,8503,1076,8509,1014xe" filled="true" fillcolor="#414042" stroked="false">
              <v:path arrowok="t"/>
              <v:fill type="solid"/>
            </v:shape>
            <v:shape style="position:absolute;left:8083;top:626;width:454;height:542" coordorigin="8083,626" coordsize="454,542" path="m8125,626l8112,781,8126,771,8132,744,8141,729,8156,722,8179,722,8537,722,8537,721,8154,688,8142,679,8137,660,8137,627,8125,626xe" filled="true" fillcolor="#414042" stroked="false">
              <v:path arrowok="t"/>
              <v:fill type="solid"/>
            </v:shape>
          </v:group>
          <v:group style="position:absolute;left:8238;top:41;width:442;height:479" coordorigin="8238,41" coordsize="442,479">
            <v:shape style="position:absolute;left:8238;top:41;width:442;height:479" coordorigin="8238,41" coordsize="442,479" path="m8473,41l8402,52,8338,89,8285,148,8254,206,8240,265,8238,304,8239,323,8259,393,8302,454,8367,499,8442,519,8461,519,8531,501,8593,460,8595,457,8464,457,8443,455,8381,439,8322,404,8276,349,8256,278,8257,258,8281,189,8330,135,8397,107,8435,102,8608,102,8599,94,8547,60,8491,42,8473,41xe" filled="true" fillcolor="#414042" stroked="false">
              <v:path arrowok="t"/>
              <v:fill type="solid"/>
            </v:shape>
            <v:shape style="position:absolute;left:8238;top:41;width:442;height:479" coordorigin="8238,41" coordsize="442,479" path="m8608,102l8435,102,8455,103,8475,105,8539,123,8601,162,8645,218,8660,289,8658,309,8637,367,8588,421,8521,452,8464,457,8595,457,8642,398,8669,336,8679,265,8679,258,8665,187,8627,122,8614,108,8608,102xe" filled="true" fillcolor="#414042" stroked="false">
              <v:path arrowok="t"/>
              <v:fill type="solid"/>
            </v:shape>
          </v:group>
          <v:group style="position:absolute;left:8771;top:0;width:62;height:64" coordorigin="8771,0" coordsize="62,64">
            <v:shape style="position:absolute;left:8771;top:0;width:62;height:64" coordorigin="8771,0" coordsize="62,64" path="m8833,0l8794,0,8796,14,8790,29,8778,47,8771,55,8781,63,8833,0xe" filled="true" fillcolor="#414042" stroked="false">
              <v:path arrowok="t"/>
              <v:fill type="solid"/>
            </v:shape>
          </v:group>
          <v:group style="position:absolute;left:12004;top:0;width:198;height:283" coordorigin="12004,0" coordsize="198,283">
            <v:shape style="position:absolute;left:12004;top:0;width:198;height:283" coordorigin="12004,0" coordsize="198,283" path="m12005,0l12004,0,12004,1,12005,0xe" filled="true" fillcolor="#414042" stroked="false">
              <v:path arrowok="t"/>
              <v:fill type="solid"/>
            </v:shape>
            <v:shape style="position:absolute;left:12004;top:0;width:198;height:283" coordorigin="12004,0" coordsize="198,283" path="m12202,0l12146,0,12144,6,12127,81,12124,100,12121,117,12119,134,12119,151,12120,167,12146,238,12174,283,12179,266,12172,248,12167,229,12164,210,12163,191,12164,171,12166,150,12170,129,12191,37,12197,15,12202,0xe" filled="true" fillcolor="#414042" stroked="false">
              <v:path arrowok="t"/>
              <v:fill type="solid"/>
            </v:shape>
          </v:group>
          <v:group style="position:absolute;left:12193;top:317;width:48;height:152" coordorigin="12193,317" coordsize="48,152">
            <v:shape style="position:absolute;left:12193;top:317;width:48;height:152" coordorigin="12193,317" coordsize="48,152" path="m12205,317l12193,321,12236,468,12240,467,12240,426,12239,419,12240,416,12240,361,12238,360,12223,352,12213,338,12205,317xe" filled="true" fillcolor="#414042" stroked="false">
              <v:path arrowok="t"/>
              <v:fill type="solid"/>
            </v:shape>
          </v:group>
          <v:group style="position:absolute;left:8741;top:0;width:3364;height:2759" coordorigin="8741,0" coordsize="3364,2759">
            <v:shape style="position:absolute;left:8741;top:0;width:3364;height:2759" coordorigin="8741,0" coordsize="3364,2759" path="m9806,0l9132,0,9063,88,8990,195,8927,309,8871,427,8825,550,8789,678,8762,809,8746,944,8741,1082,8747,1220,8764,1355,8791,1486,8828,1613,8875,1736,8931,1854,8995,1967,9068,2074,9149,2175,9237,2270,9332,2357,9433,2437,9541,2510,9654,2573,9772,2629,9895,2675,10023,2711,10154,2738,10289,2754,10427,2759,10565,2753,10700,2736,10831,2709,10959,2672,11081,2625,11200,2569,11312,2505,11420,2432,11521,2351,11555,2319,10426,2319,10324,2315,10225,2303,10128,2284,10033,2257,9942,2223,9855,2182,9771,2135,9692,2082,9617,2022,9547,1958,9482,1888,9422,1813,9369,1734,9321,1651,9280,1564,9245,1473,9218,1379,9198,1282,9185,1183,9181,1081,9185,979,9197,879,9216,782,9243,688,9277,597,9318,510,9365,426,9418,347,9477,272,9542,202,9612,137,9686,77,9766,23,9806,0xe" filled="true" fillcolor="#414042" stroked="false">
              <v:path arrowok="t"/>
              <v:fill type="solid"/>
            </v:shape>
            <v:shape style="position:absolute;left:8741;top:0;width:3364;height:2759" coordorigin="8741,0" coordsize="3364,2759" path="m11713,0l11039,0,11074,20,11153,73,11228,132,11298,197,11363,266,11423,341,11476,420,11524,503,11565,591,11600,681,11627,775,11647,872,11660,972,11664,1074,11660,1176,11649,1275,11629,1372,11602,1466,11568,1557,11527,1645,11480,1728,11427,1808,11368,1883,11303,1953,11233,2018,11159,2077,11080,2131,10996,2179,10909,2220,10818,2255,10724,2282,10627,2302,10528,2315,10426,2319,11555,2319,11615,2263,11703,2168,11783,2067,11855,1959,11919,1846,11974,1728,12020,1604,12057,1477,12083,1345,12099,1211,12104,1073,12098,935,12082,800,12054,669,12017,541,11970,418,11914,300,11850,187,11777,80,11713,0xe" filled="true" fillcolor="#414042" stroked="false">
              <v:path arrowok="t"/>
              <v:fill type="solid"/>
            </v:shape>
          </v:group>
          <v:group style="position:absolute;left:9444;top:2152;width:329;height:311" coordorigin="9444,2152" coordsize="329,311">
            <v:shape style="position:absolute;left:9444;top:2152;width:329;height:311" coordorigin="9444,2152" coordsize="329,311" path="m9609,2406l9604,2413,9679,2463,9684,2456,9668,2445,9664,2441,9672,2427,9679,2414,9626,2414,9609,240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8,2286l9710,2286,9711,2286,9650,2395,9638,2411,9626,2414,9679,2414,9741,2301,9748,2288,9753,2287,9769,2287,9768,2286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611,2202l9576,2202,9576,2203,9550,2378,9559,2384,9621,2344,9590,2344,9611,220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449,2301l9444,2308,9503,2347,9507,2339,9495,2328,9493,2316,9498,2308,9465,2308,9449,2301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24,2257l9590,2344,9621,2344,9710,2286,9768,2286,9724,2257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565,2152l9567,2165,9571,2177,9559,2197,9479,2302,9465,2308,9498,2308,9505,2296,9576,2202,9611,2202,9613,2184,9565,2152xe" filled="true" fillcolor="#ffffff" stroked="false">
              <v:path arrowok="t"/>
              <v:fill type="solid"/>
            </v:shape>
            <v:shape style="position:absolute;left:9444;top:2152;width:329;height:311" coordorigin="9444,2152" coordsize="329,311" path="m9769,2287l9753,2287,9768,2296,9773,2289,9769,2287xe" filled="true" fillcolor="#ffffff" stroked="false">
              <v:path arrowok="t"/>
              <v:fill type="solid"/>
            </v:shape>
          </v:group>
          <v:group style="position:absolute;left:9805;top:2351;width:226;height:223" coordorigin="9805,2351" coordsize="226,223">
            <v:shape style="position:absolute;left:9805;top:2351;width:226;height:223" coordorigin="9805,2351" coordsize="226,223" path="m9916,2351l9849,2372,9807,2435,9805,2453,9806,2470,9845,2532,9909,2560,9929,2564,9944,2568,9949,2570,9951,2571,9954,2574,9976,2549,9926,2549,9906,2547,9850,2501,9844,2463,9847,2441,9875,2387,9924,2367,9968,2367,9968,2366,9937,2354,9916,2351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92,2532l9977,2533,9961,2542,9944,2548,9926,2549,9976,2549,9992,2532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9968,2367l9924,2367,9943,2368,9964,2374,9982,2386,9995,2402,10003,2421,10005,2443,10014,2446,10031,2396,10026,2395,10020,2395,10014,2392,10004,2386,9990,2377,9968,2367xe" filled="true" fillcolor="#ffffff" stroked="false">
              <v:path arrowok="t"/>
              <v:fill type="solid"/>
            </v:shape>
            <v:shape style="position:absolute;left:9805;top:2351;width:226;height:223" coordorigin="9805,2351" coordsize="226,223" path="m10024,2394l10021,2395,10026,2395,10024,2394xe" filled="true" fillcolor="#ffffff" stroked="false">
              <v:path arrowok="t"/>
              <v:fill type="solid"/>
            </v:shape>
          </v:group>
          <v:group style="position:absolute;left:10072;top:2418;width:288;height:230" coordorigin="10072,2418" coordsize="288,230">
            <v:shape style="position:absolute;left:10072;top:2418;width:288;height:230" coordorigin="10072,2418" coordsize="288,230" path="m10336,2475l10302,2475,10293,2612,10284,2626,10263,2627,10261,2635,10350,2647,10351,2639,10333,2636,10327,2634,10330,2579,10336,2475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81,2458l10145,2458,10197,2627,10208,2628,10238,2579,10218,2579,10181,245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113,2418l10115,2427,10128,2435,10127,2460,10102,2582,10092,2600,10073,2601,10072,2610,10141,2619,10131,2608,10120,2598,10121,2572,10144,2458,10181,2458,10170,2425,10113,2418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02,2443l10218,2579,10238,2579,10302,2475,10336,2475,10337,2460,10341,2457,10359,2457,10359,2451,10302,2443xe" filled="true" fillcolor="#ffffff" stroked="false">
              <v:path arrowok="t"/>
              <v:fill type="solid"/>
            </v:shape>
            <v:shape style="position:absolute;left:10072;top:2418;width:288;height:230" coordorigin="10072,2418" coordsize="288,230" path="m10359,2457l10341,2457,10358,2459,10359,2457xe" filled="true" fillcolor="#ffffff" stroked="false">
              <v:path arrowok="t"/>
              <v:fill type="solid"/>
            </v:shape>
          </v:group>
          <v:group style="position:absolute;left:10433;top:2431;width:257;height:217" coordorigin="10433,2431" coordsize="257,217">
            <v:shape style="position:absolute;left:10433;top:2431;width:257;height:217" coordorigin="10433,2431" coordsize="257,217" path="m10541,2442l10433,2452,10452,2460,10468,2466,10485,2482,10543,2541,10486,2619,10470,2633,10451,2638,10452,2647,10531,2639,10531,2634,10513,2634,10506,2631,10506,2624,10505,2620,10508,2615,10516,2604,10554,2552,10601,2552,10574,2524,10582,2513,10563,2513,10527,2476,10520,2469,10518,2466,10517,2462,10516,2454,10525,2452,10542,2450,10541,244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01,2552l10554,2552,10602,2601,10607,2607,10610,2612,10611,2616,10611,2622,10605,2624,10591,2625,10592,2634,10690,2625,10681,2616,10664,2612,10646,2599,10601,2552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530,2631l10513,2634,10531,2634,10530,2631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38,2445l10596,2445,10601,2447,10602,2454,10602,2458,10599,2465,10563,2513,10582,2513,10611,2472,10627,2453,10638,2445xe" filled="true" fillcolor="#ffffff" stroked="false">
              <v:path arrowok="t"/>
              <v:fill type="solid"/>
            </v:shape>
            <v:shape style="position:absolute;left:10433;top:2431;width:257;height:217" coordorigin="10433,2431" coordsize="257,217" path="m10660,2431l10578,2438,10579,2447,10596,2445,10638,2445,10641,2443,10661,2439,10660,2431xe" filled="true" fillcolor="#ffffff" stroked="false">
              <v:path arrowok="t"/>
              <v:fill type="solid"/>
            </v:shape>
          </v:group>
          <v:group style="position:absolute;left:10761;top:2360;width:214;height:221" coordorigin="10761,2360" coordsize="214,221">
            <v:shape style="position:absolute;left:10761;top:2360;width:214;height:221" coordorigin="10761,2360" coordsize="214,221" path="m10922,2360l10915,2362,10913,2364,10912,2365,10909,2366,10899,2367,10882,2369,10859,2372,10793,2402,10761,2467,10761,2486,10763,2506,10803,2566,10858,2580,10880,2578,10904,2572,10926,2563,10877,2563,10860,2560,10803,2507,10792,2465,10793,2447,10840,2390,10863,2382,10930,2382,10922,236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74,2490l10959,2511,10949,2528,10935,2542,10918,2554,10895,2563,10877,2563,10926,2563,10944,2554,10958,2548,10963,2547,10969,2547,10974,2490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69,2547l10965,2547,10969,2547,10969,2547xe" filled="true" fillcolor="#ffffff" stroked="false">
              <v:path arrowok="t"/>
              <v:fill type="solid"/>
            </v:shape>
            <v:shape style="position:absolute;left:10761;top:2360;width:214;height:221" coordorigin="10761,2360" coordsize="214,221" path="m10930,2382l10863,2382,10882,2382,10900,2387,10916,2397,10930,2412,10939,2409,10930,2382xe" filled="true" fillcolor="#ffffff" stroked="false">
              <v:path arrowok="t"/>
              <v:fill type="solid"/>
            </v:shape>
          </v:group>
          <v:group style="position:absolute;left:10984;top:2224;width:202;height:235" coordorigin="10984,2224" coordsize="202,235">
            <v:shape style="position:absolute;left:10984;top:2224;width:202;height:235" coordorigin="10984,2224" coordsize="202,235" path="m11067,2333l11010,2333,11028,2344,11169,2459,11186,2450,11182,2412,11165,2412,11067,2333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66,2258l11141,2258,11146,2267,11148,2271,11150,2277,11151,2292,11165,2412,11182,2412,11165,2263,11166,2258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069,2284l10984,2331,10995,2335,11010,2333,11067,2333,11059,2327,11055,2322,11050,2312,11050,2305,11073,2292,11069,2284xe" filled="true" fillcolor="#ffffff" stroked="false">
              <v:path arrowok="t"/>
              <v:fill type="solid"/>
            </v:shape>
            <v:shape style="position:absolute;left:10984;top:2224;width:202;height:235" coordorigin="10984,2224" coordsize="202,235" path="m11178,2224l11111,2261,11115,2269,11132,2259,11141,2258,11166,2258,11168,2245,11182,2232,11178,2224xe" filled="true" fillcolor="#ffffff" stroked="false">
              <v:path arrowok="t"/>
              <v:fill type="solid"/>
            </v:shape>
          </v:group>
          <v:group style="position:absolute;left:11222;top:2136;width:190;height:209" coordorigin="11222,2136" coordsize="190,209">
            <v:shape style="position:absolute;left:11222;top:2136;width:190;height:209" coordorigin="11222,2136" coordsize="190,209" path="m11298,2188l11249,2188,11262,2200,11347,2310,11349,2323,11336,2338,11342,2345,11410,2292,11381,2292,11367,2278,11298,2188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411,2291l11395,2292,11410,2292,11411,2291xe" filled="true" fillcolor="#ffffff" stroked="false">
              <v:path arrowok="t"/>
              <v:fill type="solid"/>
            </v:shape>
            <v:shape style="position:absolute;left:11222;top:2136;width:190;height:209" coordorigin="11222,2136" coordsize="190,209" path="m11291,2136l11222,2190,11233,2192,11249,2188,11298,2188,11285,2171,11284,2157,11297,2143,11291,2136xe" filled="true" fillcolor="#ffffff" stroked="false">
              <v:path arrowok="t"/>
              <v:fill type="solid"/>
            </v:shape>
          </v:group>
          <v:group style="position:absolute;left:9890;top:156;width:527;height:921" coordorigin="9890,156" coordsize="527,921">
            <v:shape style="position:absolute;left:9890;top:156;width:527;height:921" coordorigin="9890,156" coordsize="527,921" path="m10116,156l10053,227,10000,303,9956,384,9923,470,9901,561,9891,656,9890,705,9893,756,9907,859,9934,966,9974,1077,9987,1048,10001,1018,10031,959,10065,898,10102,837,10144,775,10190,713,10240,649,10295,585,10354,520,10417,455,10116,156xe" filled="true" fillcolor="#4c4d4f" stroked="false">
              <v:path arrowok="t"/>
              <v:fill type="solid"/>
            </v:shape>
          </v:group>
          <v:group style="position:absolute;left:9892;top:1077;width:528;height:921" coordorigin="9892,1077" coordsize="528,921">
            <v:shape style="position:absolute;left:9892;top:1077;width:528;height:921" coordorigin="9892,1077" coordsize="528,921" path="m9974,1077l9934,1188,9908,1295,9894,1398,9892,1449,9893,1498,9904,1593,9927,1684,9960,1769,10004,1850,10058,1926,10121,1997,10420,1696,10388,1664,10357,1631,10298,1567,10243,1503,10192,1440,10146,1377,10104,1316,10066,1255,10031,1195,10001,1135,9987,1106,9974,1077xe" filled="true" fillcolor="#454547" stroked="false">
              <v:path arrowok="t"/>
              <v:fill type="solid"/>
            </v:shape>
          </v:group>
          <v:group style="position:absolute;left:9687;top:120;width:435;height:1909" coordorigin="9687,120" coordsize="435,1909">
            <v:shape style="position:absolute;left:9687;top:120;width:435;height:1909" coordorigin="9687,120" coordsize="435,1909" path="m10080,120l10002,206,9932,296,9872,390,9819,489,9776,590,9741,694,9715,799,9697,907,9688,1015,9687,1069,9688,1123,9693,1201,9702,1278,9716,1355,9735,1431,9758,1506,9785,1580,9817,1653,9853,1724,9894,1793,9939,1861,9987,1924,10026,1970,10067,2014,10081,2029,10119,1999,10121,1997,10088,1962,10058,1926,10004,1850,9960,1769,9927,1684,9904,1593,9893,1498,9892,1449,9894,1398,9908,1295,9934,1188,9974,1077,9952,1021,9919,912,9898,807,9890,705,9891,656,9901,561,9923,470,9956,384,10000,303,10053,227,10116,156,10080,120xe" filled="true" fillcolor="#414042" stroked="false">
              <v:path arrowok="t"/>
              <v:fill type="solid"/>
            </v:shape>
          </v:group>
          <v:group style="position:absolute;left:10419;top:154;width:528;height:920" coordorigin="10419,154" coordsize="528,920">
            <v:shape style="position:absolute;left:10419;top:154;width:528;height:920" coordorigin="10419,154" coordsize="528,920" path="m10718,154l10419,455,10451,487,10482,520,10541,584,10596,648,10646,711,10693,774,10735,835,10773,896,10807,956,10838,1016,10864,1074,10886,1018,10919,909,10939,804,10946,703,10945,653,10934,558,10912,468,10879,382,10835,301,10781,225,10750,189,10718,154xe" filled="true" fillcolor="#454547" stroked="false">
              <v:path arrowok="t"/>
              <v:fill type="solid"/>
            </v:shape>
          </v:group>
          <v:group style="position:absolute;left:10422;top:1074;width:527;height:921" coordorigin="10422,1074" coordsize="527,921">
            <v:shape style="position:absolute;left:10422;top:1074;width:527;height:921" coordorigin="10422,1074" coordsize="527,921" path="m10864,1074l10838,1133,10808,1192,10774,1253,10736,1314,10694,1376,10648,1439,10598,1502,10544,1566,10485,1631,10422,1696,10723,1995,10785,1924,10839,1848,10882,1767,10915,1681,10937,1590,10948,1495,10948,1446,10946,1395,10932,1292,10905,1185,10886,1130,10864,1074xe" filled="true" fillcolor="#4c4d4f" stroked="false">
              <v:path arrowok="t"/>
              <v:fill type="solid"/>
            </v:shape>
          </v:group>
          <v:group style="position:absolute;left:10718;top:118;width:435;height:1909" coordorigin="10718,118" coordsize="435,1909">
            <v:shape style="position:absolute;left:10718;top:118;width:435;height:1909" coordorigin="10718,118" coordsize="435,1909" path="m10753,118l10718,154,10750,189,10781,225,10835,301,10879,382,10912,468,10934,558,10945,653,10946,703,10944,753,10931,856,10904,963,10864,1074,10886,1130,10920,1239,10941,1344,10948,1446,10948,1495,10937,1590,10915,1681,10882,1767,10839,1848,10785,1924,10723,1995,10724,1997,10763,2027,10777,2012,10791,1997,10831,1952,10880,1890,10927,1824,10969,1756,11007,1686,11041,1613,11070,1540,11095,1465,11115,1389,11131,1313,11142,1235,11149,1158,11152,1065,11150,1011,11140,903,11122,795,11095,690,11060,586,11016,485,10963,387,10902,293,10832,203,10794,160,10753,118xe" filled="true" fillcolor="#414042" stroked="false">
              <v:path arrowok="t"/>
              <v:fill type="solid"/>
            </v:shape>
          </v:group>
          <v:group style="position:absolute;left:7842;top:0;width:4399;height:3659" coordorigin="7842,0" coordsize="4399,3659">
            <v:shape style="position:absolute;left:7842;top:0;width:4399;height:3659" coordorigin="7842,0" coordsize="4399,3659" path="m12240,2909l12108,3032,11953,3156,11788,3268,11615,3367,11434,3452,11245,3524,11050,3581,10848,3623,10641,3649,10430,3658,10218,3650,10011,3625,9809,3585,9613,3529,9424,3458,9243,3373,9069,3275,8904,3164,8748,3041,8603,2907,8467,2762,8344,2607,8232,2443,8133,2270,8047,2088,7975,1900,7918,1704,7877,1503,7851,1296,7842,1084,7850,873,7874,665,7915,464,7971,268,8042,79,8078,0e" filled="false" stroked="true" strokeweight="1.249pt" strokecolor="#414042">
              <v:path arrowok="t"/>
            </v:shape>
          </v:group>
          <v:group style="position:absolute;left:7932;top:0;width:4308;height:3567" coordorigin="7932,0" coordsize="4308,3567">
            <v:shape style="position:absolute;left:7932;top:0;width:4308;height:3567" coordorigin="7932,0" coordsize="4308,3567" path="m12240,2775l12187,2833,12048,2963,11898,3082,11739,3190,11572,3286,11398,3368,11216,3438,11027,3493,10833,3533,10633,3558,10429,3567,10225,3559,10025,3535,9830,3496,9642,3442,9459,3374,9284,3292,9116,3197,8957,3090,8807,2972,8666,2842,8536,2703,8417,2553,8309,2394,8213,2227,8131,2052,8061,1871,8006,1682,7966,1488,7941,1288,7932,1084,7940,880,7964,680,8003,485,8057,297,8125,114,8179,0e" filled="false" stroked="true" strokeweight="1.579pt" strokecolor="#414042">
              <v:path arrowok="t"/>
            </v:shape>
          </v:group>
          <v:group style="position:absolute;left:8661;top:0;width:3522;height:2838" coordorigin="8661,0" coordsize="3522,2838">
            <v:shape style="position:absolute;left:8661;top:0;width:3522;height:2838" coordorigin="8661,0" coordsize="3522,2838" path="m12183,1072l12177,1216,12160,1358,12133,1495,12094,1629,12046,1758,11988,1882,11921,2000,11846,2113,11762,2219,11670,2318,11571,2411,11466,2495,11354,2571,11235,2639,11112,2697,10983,2746,10850,2785,10712,2814,10571,2831,10427,2838,10283,2832,10141,2815,10004,2788,9870,2749,9741,2701,9617,2643,9499,2576,9386,2501,9280,2417,9180,2325,9088,2226,9004,2121,8928,2009,8860,1890,8802,1767,8753,1638,8714,1505,8685,1367,8668,1226,8661,1082,8667,938,8684,796,8711,659,8749,525,8798,396,8856,272,8923,154,8998,41,9031,0e" filled="false" stroked="true" strokeweight="1.249pt" strokecolor="#414042">
              <v:path arrowok="t"/>
            </v:shape>
            <v:shape style="position:absolute;left:11280;top:-12;width:915;height:1406" type="#_x0000_t75" stroked="false">
              <v:imagedata r:id="rId1" o:title=""/>
            </v:shape>
            <v:shape style="position:absolute;left:8916;top:0;width:642;height:1423" type="#_x0000_t75" stroked="false">
              <v:imagedata r:id="rId2" o:title=""/>
            </v:shape>
            <v:shape style="position:absolute;left:7142;top:1101;width:4229;height:1315" type="#_x0000_t75" stroked="false">
              <v:imagedata r:id="rId3" o:title=""/>
            </v:shape>
          </v:group>
          <w10:wrap type="none"/>
        </v:group>
      </w:pict>
    </w:r>
    <w:r>
      <w:rPr/>
      <w:pict>
        <v:shape style="position:absolute;margin-left:43pt;margin-top:58.310909pt;width:188.4pt;height:71pt;mso-position-horizontal-relative:page;mso-position-vertical-relative:page;z-index:-142648" type="#_x0000_t202" filled="false" stroked="false">
          <v:textbox inset="0,0,0,0">
            <w:txbxContent>
              <w:p>
                <w:pPr>
                  <w:spacing w:line="700" w:lineRule="exact" w:before="2"/>
                  <w:ind w:left="20" w:right="18" w:firstLine="0"/>
                  <w:jc w:val="left"/>
                  <w:rPr>
                    <w:rFonts w:ascii="Calibri" w:hAnsi="Calibri" w:cs="Calibri" w:eastAsia="Calibri"/>
                    <w:sz w:val="68"/>
                    <w:szCs w:val="68"/>
                  </w:rPr>
                </w:pPr>
                <w:r>
                  <w:rPr>
                    <w:rFonts w:ascii="Calibri"/>
                    <w:b/>
                    <w:color w:val="7B8041"/>
                    <w:spacing w:val="10"/>
                    <w:w w:val="110"/>
                    <w:sz w:val="68"/>
                  </w:rPr>
                  <w:t>SCHOOL</w:t>
                </w:r>
                <w:r>
                  <w:rPr>
                    <w:rFonts w:ascii="Calibri"/>
                    <w:b/>
                    <w:color w:val="7B8041"/>
                    <w:spacing w:val="46"/>
                    <w:w w:val="110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7B8041"/>
                    <w:spacing w:val="13"/>
                    <w:w w:val="110"/>
                    <w:sz w:val="68"/>
                  </w:rPr>
                  <w:t>OF</w:t>
                </w:r>
                <w:r>
                  <w:rPr>
                    <w:rFonts w:ascii="Calibri"/>
                    <w:b/>
                    <w:color w:val="7B8041"/>
                    <w:spacing w:val="38"/>
                    <w:w w:val="109"/>
                    <w:sz w:val="68"/>
                  </w:rPr>
                  <w:t> </w:t>
                </w:r>
                <w:r>
                  <w:rPr>
                    <w:rFonts w:ascii="Calibri"/>
                    <w:b/>
                    <w:color w:val="7B8041"/>
                    <w:spacing w:val="13"/>
                    <w:w w:val="105"/>
                    <w:sz w:val="68"/>
                  </w:rPr>
                  <w:t>EDUC</w:t>
                </w:r>
                <w:r>
                  <w:rPr>
                    <w:rFonts w:ascii="Calibri"/>
                    <w:b/>
                    <w:color w:val="7B8041"/>
                    <w:spacing w:val="-39"/>
                    <w:w w:val="105"/>
                    <w:sz w:val="68"/>
                  </w:rPr>
                  <w:t>A</w:t>
                </w:r>
                <w:r>
                  <w:rPr>
                    <w:rFonts w:ascii="Calibri"/>
                    <w:b/>
                    <w:color w:val="7B8041"/>
                    <w:spacing w:val="12"/>
                    <w:w w:val="105"/>
                    <w:sz w:val="68"/>
                  </w:rPr>
                  <w:t>TION</w:t>
                </w:r>
                <w:r>
                  <w:rPr>
                    <w:rFonts w:ascii="Calibri"/>
                    <w:sz w:val="6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"/>
      <w:numFmt w:val="bullet"/>
      <w:lvlText w:val="•"/>
      <w:lvlJc w:val="left"/>
      <w:pPr>
        <w:ind w:left="881" w:hanging="193"/>
      </w:pPr>
      <w:rPr>
        <w:rFonts w:hint="default" w:ascii="Arial" w:hAnsi="Arial" w:eastAsia="Arial"/>
        <w:color w:val="414042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2017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53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89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4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6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6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32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8" w:hanging="193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915" w:hanging="227"/>
      </w:pPr>
      <w:rPr>
        <w:rFonts w:hint="default" w:ascii="Arial" w:hAnsi="Arial" w:eastAsia="Arial"/>
        <w:color w:val="414042"/>
        <w:w w:val="164"/>
        <w:sz w:val="24"/>
        <w:szCs w:val="24"/>
      </w:rPr>
    </w:lvl>
    <w:lvl w:ilvl="1">
      <w:start w:val="1"/>
      <w:numFmt w:val="bullet"/>
      <w:lvlText w:val="•"/>
      <w:lvlJc w:val="left"/>
      <w:pPr>
        <w:ind w:left="124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6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1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69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9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20" w:hanging="227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881" w:hanging="193"/>
      </w:pPr>
      <w:rPr>
        <w:rFonts w:hint="default" w:ascii="Arial" w:hAnsi="Arial" w:eastAsia="Arial"/>
        <w:color w:val="414042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1239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96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4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11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9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27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4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42" w:hanging="193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915" w:hanging="227"/>
      </w:pPr>
      <w:rPr>
        <w:rFonts w:hint="default" w:ascii="Arial" w:hAnsi="Arial" w:eastAsia="Arial"/>
        <w:color w:val="414042"/>
        <w:w w:val="164"/>
        <w:sz w:val="24"/>
        <w:szCs w:val="24"/>
      </w:rPr>
    </w:lvl>
    <w:lvl w:ilvl="1">
      <w:start w:val="1"/>
      <w:numFmt w:val="bullet"/>
      <w:lvlText w:val="•"/>
      <w:lvlJc w:val="left"/>
      <w:pPr>
        <w:ind w:left="139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4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9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69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4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20" w:hanging="227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•"/>
      <w:lvlJc w:val="left"/>
      <w:pPr>
        <w:ind w:left="272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632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2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1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1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71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31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91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51" w:hanging="193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•"/>
      <w:lvlJc w:val="left"/>
      <w:pPr>
        <w:ind w:left="426" w:hanging="175"/>
      </w:pPr>
      <w:rPr>
        <w:rFonts w:hint="default" w:ascii="Arial" w:hAnsi="Arial" w:eastAsia="Arial"/>
        <w:color w:val="231F20"/>
        <w:w w:val="164"/>
        <w:sz w:val="20"/>
        <w:szCs w:val="20"/>
      </w:rPr>
    </w:lvl>
    <w:lvl w:ilvl="1">
      <w:start w:val="1"/>
      <w:numFmt w:val="bullet"/>
      <w:lvlText w:val="•"/>
      <w:lvlJc w:val="left"/>
      <w:pPr>
        <w:ind w:left="771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15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60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4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49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93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37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2" w:hanging="175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469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9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90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0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0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50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0" w:hanging="193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446" w:hanging="175"/>
      </w:pPr>
      <w:rPr>
        <w:rFonts w:hint="default" w:ascii="Arial" w:hAnsi="Arial" w:eastAsia="Arial"/>
        <w:color w:val="231F20"/>
        <w:w w:val="164"/>
        <w:sz w:val="20"/>
        <w:szCs w:val="20"/>
      </w:rPr>
    </w:lvl>
    <w:lvl w:ilvl="1">
      <w:start w:val="1"/>
      <w:numFmt w:val="bullet"/>
      <w:lvlText w:val="•"/>
      <w:lvlJc w:val="left"/>
      <w:pPr>
        <w:ind w:left="789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1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4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9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1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3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6" w:hanging="175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left="426" w:hanging="175"/>
      </w:pPr>
      <w:rPr>
        <w:rFonts w:hint="default" w:ascii="Arial" w:hAnsi="Arial" w:eastAsia="Arial"/>
        <w:color w:val="231F20"/>
        <w:w w:val="164"/>
        <w:sz w:val="20"/>
        <w:szCs w:val="20"/>
      </w:rPr>
    </w:lvl>
    <w:lvl w:ilvl="1">
      <w:start w:val="1"/>
      <w:numFmt w:val="bullet"/>
      <w:lvlText w:val="•"/>
      <w:lvlJc w:val="left"/>
      <w:pPr>
        <w:ind w:left="771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15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60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4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49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93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37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2" w:hanging="175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455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797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8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0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1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3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4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6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8" w:hanging="193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515" w:hanging="258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50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86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2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7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93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28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64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9" w:hanging="258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446" w:hanging="175"/>
      </w:pPr>
      <w:rPr>
        <w:rFonts w:hint="default" w:ascii="Arial" w:hAnsi="Arial" w:eastAsia="Arial"/>
        <w:color w:val="231F20"/>
        <w:w w:val="164"/>
        <w:sz w:val="20"/>
        <w:szCs w:val="20"/>
      </w:rPr>
    </w:lvl>
    <w:lvl w:ilvl="1">
      <w:start w:val="1"/>
      <w:numFmt w:val="bullet"/>
      <w:lvlText w:val="•"/>
      <w:lvlJc w:val="left"/>
      <w:pPr>
        <w:ind w:left="789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1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4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9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1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3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6" w:hanging="175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469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9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90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0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0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50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0" w:hanging="193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464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5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5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6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7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7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8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9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9" w:hanging="193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444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787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9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2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5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7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0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3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5" w:hanging="193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449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791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3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6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8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2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4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6" w:hanging="193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469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9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90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0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0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50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0" w:hanging="193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464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5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5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6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7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7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8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9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9" w:hanging="193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464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5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5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6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7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7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8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9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9" w:hanging="193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464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5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5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6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7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7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8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9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9" w:hanging="193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446" w:hanging="175"/>
      </w:pPr>
      <w:rPr>
        <w:rFonts w:hint="default" w:ascii="Arial" w:hAnsi="Arial" w:eastAsia="Arial"/>
        <w:color w:val="231F20"/>
        <w:w w:val="164"/>
        <w:sz w:val="20"/>
        <w:szCs w:val="20"/>
      </w:rPr>
    </w:lvl>
    <w:lvl w:ilvl="1">
      <w:start w:val="1"/>
      <w:numFmt w:val="bullet"/>
      <w:lvlText w:val="•"/>
      <w:lvlJc w:val="left"/>
      <w:pPr>
        <w:ind w:left="789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31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4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9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1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3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6" w:hanging="175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507" w:hanging="175"/>
      </w:pPr>
      <w:rPr>
        <w:rFonts w:hint="default" w:ascii="Arial" w:hAnsi="Arial" w:eastAsia="Arial"/>
        <w:color w:val="231F20"/>
        <w:w w:val="164"/>
        <w:sz w:val="20"/>
        <w:szCs w:val="20"/>
      </w:rPr>
    </w:lvl>
    <w:lvl w:ilvl="1">
      <w:start w:val="1"/>
      <w:numFmt w:val="bullet"/>
      <w:lvlText w:val="•"/>
      <w:lvlJc w:val="left"/>
      <w:pPr>
        <w:ind w:left="844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80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16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3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89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25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62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8" w:hanging="175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469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9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90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0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0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50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0" w:hanging="193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464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5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5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6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7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7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8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9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9" w:hanging="193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469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9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90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0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0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50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0" w:hanging="193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469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9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90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0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10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50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0" w:hanging="193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464" w:hanging="193"/>
      </w:pPr>
      <w:rPr>
        <w:rFonts w:hint="default" w:ascii="Arial" w:hAnsi="Arial" w:eastAsia="Arial"/>
        <w:color w:val="231F20"/>
        <w:w w:val="164"/>
        <w:sz w:val="22"/>
        <w:szCs w:val="22"/>
      </w:rPr>
    </w:lvl>
    <w:lvl w:ilvl="1">
      <w:start w:val="1"/>
      <w:numFmt w:val="bullet"/>
      <w:lvlText w:val="•"/>
      <w:lvlJc w:val="left"/>
      <w:pPr>
        <w:ind w:left="805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5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6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7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7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8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9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9" w:hanging="193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326" w:hanging="227"/>
      </w:pPr>
      <w:rPr>
        <w:rFonts w:hint="default" w:ascii="Times New Roman" w:hAnsi="Times New Roman" w:eastAsia="Times New Roman"/>
        <w:color w:val="414042"/>
        <w:sz w:val="22"/>
        <w:szCs w:val="22"/>
      </w:rPr>
    </w:lvl>
    <w:lvl w:ilvl="1">
      <w:start w:val="1"/>
      <w:numFmt w:val="bullet"/>
      <w:lvlText w:val="•"/>
      <w:lvlJc w:val="left"/>
      <w:pPr>
        <w:ind w:left="488" w:hanging="129"/>
      </w:pPr>
      <w:rPr>
        <w:rFonts w:hint="default" w:ascii="Times New Roman" w:hAnsi="Times New Roman" w:eastAsia="Times New Roman"/>
        <w:color w:val="414042"/>
        <w:w w:val="97"/>
        <w:sz w:val="22"/>
        <w:szCs w:val="22"/>
      </w:rPr>
    </w:lvl>
    <w:lvl w:ilvl="2">
      <w:start w:val="1"/>
      <w:numFmt w:val="bullet"/>
      <w:lvlText w:val="•"/>
      <w:lvlJc w:val="left"/>
      <w:pPr>
        <w:ind w:left="883" w:hanging="1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32" w:hanging="1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2" w:hanging="1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31" w:hanging="1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80" w:hanging="1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29" w:hanging="1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79" w:hanging="129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965" w:hanging="1857"/>
      </w:pPr>
      <w:rPr>
        <w:rFonts w:hint="default" w:ascii="Arial" w:hAnsi="Arial" w:eastAsia="Arial"/>
        <w:color w:val="213B62"/>
        <w:spacing w:val="-1134"/>
        <w:w w:val="600"/>
        <w:position w:val="-8"/>
        <w:sz w:val="24"/>
        <w:szCs w:val="24"/>
      </w:rPr>
    </w:lvl>
    <w:lvl w:ilvl="1">
      <w:start w:val="1"/>
      <w:numFmt w:val="bullet"/>
      <w:lvlText w:val="•"/>
      <w:lvlJc w:val="left"/>
      <w:pPr>
        <w:ind w:left="2247" w:hanging="18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8" w:hanging="18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0" w:hanging="18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92" w:hanging="18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4" w:hanging="18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6" w:hanging="18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8" w:hanging="18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20" w:hanging="1857"/>
      </w:pPr>
      <w:rPr>
        <w:rFonts w:hint="default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914"/>
      <w:outlineLvl w:val="1"/>
    </w:pPr>
    <w:rPr>
      <w:rFonts w:ascii="Impact" w:hAnsi="Impact" w:eastAsia="Impact"/>
      <w:sz w:val="62"/>
      <w:szCs w:val="6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Impact" w:hAnsi="Impact" w:eastAsia="Impact"/>
      <w:sz w:val="60"/>
      <w:szCs w:val="60"/>
    </w:rPr>
  </w:style>
  <w:style w:styleId="Heading3" w:type="paragraph">
    <w:name w:val="Heading 3"/>
    <w:basedOn w:val="Normal"/>
    <w:uiPriority w:val="1"/>
    <w:qFormat/>
    <w:pPr>
      <w:spacing w:before="70"/>
      <w:ind w:left="107"/>
      <w:outlineLvl w:val="3"/>
    </w:pPr>
    <w:rPr>
      <w:rFonts w:ascii="Tahoma" w:hAnsi="Tahoma" w:eastAsia="Tahoma"/>
      <w:sz w:val="51"/>
      <w:szCs w:val="51"/>
    </w:rPr>
  </w:style>
  <w:style w:styleId="Heading4" w:type="paragraph">
    <w:name w:val="Heading 4"/>
    <w:basedOn w:val="Normal"/>
    <w:uiPriority w:val="1"/>
    <w:qFormat/>
    <w:pPr>
      <w:ind w:left="107"/>
      <w:outlineLvl w:val="4"/>
    </w:pPr>
    <w:rPr>
      <w:rFonts w:ascii="Tahoma" w:hAnsi="Tahoma" w:eastAsia="Tahoma"/>
      <w:sz w:val="45"/>
      <w:szCs w:val="45"/>
    </w:rPr>
  </w:style>
  <w:style w:styleId="Heading5" w:type="paragraph">
    <w:name w:val="Heading 5"/>
    <w:basedOn w:val="Normal"/>
    <w:uiPriority w:val="1"/>
    <w:qFormat/>
    <w:pPr>
      <w:spacing w:before="318"/>
      <w:ind w:left="842" w:hanging="154"/>
      <w:outlineLvl w:val="5"/>
    </w:pPr>
    <w:rPr>
      <w:rFonts w:ascii="Calibri" w:hAnsi="Calibri" w:eastAsia="Calibri"/>
      <w:b/>
      <w:bCs/>
      <w:sz w:val="42"/>
      <w:szCs w:val="42"/>
    </w:rPr>
  </w:style>
  <w:style w:styleId="Heading6" w:type="paragraph">
    <w:name w:val="Heading 6"/>
    <w:basedOn w:val="Normal"/>
    <w:uiPriority w:val="1"/>
    <w:qFormat/>
    <w:pPr>
      <w:spacing w:before="231"/>
      <w:ind w:left="8361" w:hanging="96"/>
      <w:outlineLvl w:val="6"/>
    </w:pPr>
    <w:rPr>
      <w:rFonts w:ascii="Calibri" w:hAnsi="Calibri" w:eastAsia="Calibri"/>
      <w:b/>
      <w:bCs/>
      <w:sz w:val="38"/>
      <w:szCs w:val="38"/>
    </w:rPr>
  </w:style>
  <w:style w:styleId="Heading7" w:type="paragraph">
    <w:name w:val="Heading 7"/>
    <w:basedOn w:val="Normal"/>
    <w:uiPriority w:val="1"/>
    <w:qFormat/>
    <w:pPr>
      <w:ind w:left="107"/>
      <w:outlineLvl w:val="7"/>
    </w:pPr>
    <w:rPr>
      <w:rFonts w:ascii="Calibri" w:hAnsi="Calibri" w:eastAsia="Calibri"/>
      <w:b/>
      <w:bCs/>
      <w:sz w:val="36"/>
      <w:szCs w:val="36"/>
    </w:rPr>
  </w:style>
  <w:style w:styleId="Heading8" w:type="paragraph">
    <w:name w:val="Heading 8"/>
    <w:basedOn w:val="Normal"/>
    <w:uiPriority w:val="1"/>
    <w:qFormat/>
    <w:pPr>
      <w:ind w:left="107"/>
      <w:outlineLvl w:val="8"/>
    </w:pPr>
    <w:rPr>
      <w:rFonts w:ascii="Calibri" w:hAnsi="Calibri" w:eastAsia="Calibri"/>
      <w:b/>
      <w:bCs/>
      <w:sz w:val="32"/>
      <w:szCs w:val="32"/>
    </w:rPr>
  </w:style>
  <w:style w:styleId="Heading9" w:type="paragraph">
    <w:name w:val="Heading 9"/>
    <w:basedOn w:val="Normal"/>
    <w:uiPriority w:val="1"/>
    <w:qFormat/>
    <w:pPr>
      <w:ind w:left="100"/>
      <w:outlineLvl w:val="9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9.jpeg"/><Relationship Id="rId12" Type="http://schemas.openxmlformats.org/officeDocument/2006/relationships/hyperlink" Target="http://www.wascsenior.org/" TargetMode="External"/><Relationship Id="rId13" Type="http://schemas.openxmlformats.org/officeDocument/2006/relationships/hyperlink" Target="http://www.ncu.edu/" TargetMode="External"/><Relationship Id="rId14" Type="http://schemas.openxmlformats.org/officeDocument/2006/relationships/hyperlink" Target="http://www.ncu.edu/program-disclosures" TargetMode="Externa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header" Target="header7.xml"/><Relationship Id="rId20" Type="http://schemas.openxmlformats.org/officeDocument/2006/relationships/header" Target="header8.xm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image" Target="media/image11.png"/><Relationship Id="rId29" Type="http://schemas.openxmlformats.org/officeDocument/2006/relationships/image" Target="media/image16.jpeg"/><Relationship Id="rId30" Type="http://schemas.openxmlformats.org/officeDocument/2006/relationships/hyperlink" Target="http://www.teac.org/membership/teac-members)" TargetMode="External"/><Relationship Id="rId31" Type="http://schemas.openxmlformats.org/officeDocument/2006/relationships/header" Target="header9.xml"/><Relationship Id="rId32" Type="http://schemas.openxmlformats.org/officeDocument/2006/relationships/header" Target="header10.xml"/><Relationship Id="rId33" Type="http://schemas.openxmlformats.org/officeDocument/2006/relationships/header" Target="header11.xml"/><Relationship Id="rId34" Type="http://schemas.openxmlformats.org/officeDocument/2006/relationships/header" Target="header12.xml"/><Relationship Id="rId35" Type="http://schemas.openxmlformats.org/officeDocument/2006/relationships/header" Target="header13.xml"/><Relationship Id="rId36" Type="http://schemas.openxmlformats.org/officeDocument/2006/relationships/header" Target="header14.xml"/><Relationship Id="rId37" Type="http://schemas.openxmlformats.org/officeDocument/2006/relationships/image" Target="media/image17.jpeg"/><Relationship Id="rId38" Type="http://schemas.openxmlformats.org/officeDocument/2006/relationships/header" Target="header15.xml"/><Relationship Id="rId39" Type="http://schemas.openxmlformats.org/officeDocument/2006/relationships/header" Target="header16.xml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header" Target="header17.xml"/><Relationship Id="rId43" Type="http://schemas.openxmlformats.org/officeDocument/2006/relationships/header" Target="header18.xml"/><Relationship Id="rId44" Type="http://schemas.openxmlformats.org/officeDocument/2006/relationships/header" Target="header19.xml"/><Relationship Id="rId45" Type="http://schemas.openxmlformats.org/officeDocument/2006/relationships/header" Target="header20.xml"/><Relationship Id="rId46" Type="http://schemas.openxmlformats.org/officeDocument/2006/relationships/header" Target="header21.xml"/><Relationship Id="rId47" Type="http://schemas.openxmlformats.org/officeDocument/2006/relationships/header" Target="header22.xml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header" Target="header23.xml"/><Relationship Id="rId51" Type="http://schemas.openxmlformats.org/officeDocument/2006/relationships/header" Target="header24.xml"/><Relationship Id="rId52" Type="http://schemas.openxmlformats.org/officeDocument/2006/relationships/header" Target="header25.xml"/><Relationship Id="rId53" Type="http://schemas.openxmlformats.org/officeDocument/2006/relationships/header" Target="header26.xml"/><Relationship Id="rId54" Type="http://schemas.openxmlformats.org/officeDocument/2006/relationships/header" Target="header27.xml"/><Relationship Id="rId55" Type="http://schemas.openxmlformats.org/officeDocument/2006/relationships/header" Target="header28.xml"/><Relationship Id="rId56" Type="http://schemas.openxmlformats.org/officeDocument/2006/relationships/header" Target="header29.xml"/><Relationship Id="rId57" Type="http://schemas.openxmlformats.org/officeDocument/2006/relationships/header" Target="header30.xml"/><Relationship Id="rId58" Type="http://schemas.openxmlformats.org/officeDocument/2006/relationships/header" Target="header31.xml"/><Relationship Id="rId59" Type="http://schemas.openxmlformats.org/officeDocument/2006/relationships/header" Target="header32.xml"/><Relationship Id="rId60" Type="http://schemas.openxmlformats.org/officeDocument/2006/relationships/header" Target="header33.xml"/><Relationship Id="rId61" Type="http://schemas.openxmlformats.org/officeDocument/2006/relationships/header" Target="header34.xml"/><Relationship Id="rId62" Type="http://schemas.openxmlformats.org/officeDocument/2006/relationships/header" Target="header35.xml"/><Relationship Id="rId63" Type="http://schemas.openxmlformats.org/officeDocument/2006/relationships/image" Target="media/image28.png"/><Relationship Id="rId64" Type="http://schemas.openxmlformats.org/officeDocument/2006/relationships/header" Target="header36.xml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hyperlink" Target="http://www.wscuc.org/" TargetMode="External"/><Relationship Id="rId68" Type="http://schemas.openxmlformats.org/officeDocument/2006/relationships/header" Target="header37.xml"/><Relationship Id="rId69" Type="http://schemas.openxmlformats.org/officeDocument/2006/relationships/header" Target="header38.xml"/><Relationship Id="rId70" Type="http://schemas.openxmlformats.org/officeDocument/2006/relationships/image" Target="media/image29.png"/><Relationship Id="rId71" Type="http://schemas.openxmlformats.org/officeDocument/2006/relationships/image" Target="media/image30.png"/><Relationship Id="rId72" Type="http://schemas.openxmlformats.org/officeDocument/2006/relationships/hyperlink" Target="http://www.ncu.edu/gedisclosures/MSA/MSA.html" TargetMode="External"/><Relationship Id="rId73" Type="http://schemas.openxmlformats.org/officeDocument/2006/relationships/hyperlink" Target="http://www.thiswaytocpa.com/exam-licensure/state-requirements/" TargetMode="External"/><Relationship Id="rId74" Type="http://schemas.openxmlformats.org/officeDocument/2006/relationships/header" Target="header39.xml"/><Relationship Id="rId75" Type="http://schemas.openxmlformats.org/officeDocument/2006/relationships/header" Target="header40.xml"/><Relationship Id="rId76" Type="http://schemas.openxmlformats.org/officeDocument/2006/relationships/image" Target="media/image31.png"/><Relationship Id="rId77" Type="http://schemas.openxmlformats.org/officeDocument/2006/relationships/image" Target="media/image32.png"/><Relationship Id="rId78" Type="http://schemas.openxmlformats.org/officeDocument/2006/relationships/header" Target="header41.xml"/><Relationship Id="rId79" Type="http://schemas.openxmlformats.org/officeDocument/2006/relationships/header" Target="header42.xml"/><Relationship Id="rId80" Type="http://schemas.openxmlformats.org/officeDocument/2006/relationships/image" Target="media/image33.png"/><Relationship Id="rId81" Type="http://schemas.openxmlformats.org/officeDocument/2006/relationships/image" Target="media/image34.png"/><Relationship Id="rId82" Type="http://schemas.openxmlformats.org/officeDocument/2006/relationships/header" Target="header43.xml"/><Relationship Id="rId83" Type="http://schemas.openxmlformats.org/officeDocument/2006/relationships/header" Target="header44.xml"/><Relationship Id="rId84" Type="http://schemas.openxmlformats.org/officeDocument/2006/relationships/image" Target="media/image35.png"/><Relationship Id="rId85" Type="http://schemas.openxmlformats.org/officeDocument/2006/relationships/image" Target="media/image36.png"/><Relationship Id="rId86" Type="http://schemas.openxmlformats.org/officeDocument/2006/relationships/header" Target="header45.xml"/><Relationship Id="rId87" Type="http://schemas.openxmlformats.org/officeDocument/2006/relationships/header" Target="header46.xml"/><Relationship Id="rId88" Type="http://schemas.openxmlformats.org/officeDocument/2006/relationships/header" Target="header47.xml"/><Relationship Id="rId89" Type="http://schemas.openxmlformats.org/officeDocument/2006/relationships/header" Target="header48.xml"/><Relationship Id="rId90" Type="http://schemas.openxmlformats.org/officeDocument/2006/relationships/header" Target="header49.xml"/><Relationship Id="rId91" Type="http://schemas.openxmlformats.org/officeDocument/2006/relationships/header" Target="header50.xml"/><Relationship Id="rId92" Type="http://schemas.openxmlformats.org/officeDocument/2006/relationships/header" Target="header51.xml"/><Relationship Id="rId93" Type="http://schemas.openxmlformats.org/officeDocument/2006/relationships/header" Target="header52.xml"/><Relationship Id="rId94" Type="http://schemas.openxmlformats.org/officeDocument/2006/relationships/header" Target="header53.xml"/><Relationship Id="rId95" Type="http://schemas.openxmlformats.org/officeDocument/2006/relationships/header" Target="header54.xml"/><Relationship Id="rId96" Type="http://schemas.openxmlformats.org/officeDocument/2006/relationships/image" Target="media/image37.png"/><Relationship Id="rId97" Type="http://schemas.openxmlformats.org/officeDocument/2006/relationships/image" Target="media/image38.png"/><Relationship Id="rId9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Relationship Id="rId3" Type="http://schemas.openxmlformats.org/officeDocument/2006/relationships/image" Target="media/image2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Relationship Id="rId3" Type="http://schemas.openxmlformats.org/officeDocument/2006/relationships/image" Target="media/image2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Relationship Id="rId2" Type="http://schemas.openxmlformats.org/officeDocument/2006/relationships/image" Target="media/image27.pn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30.pn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Relationship Id="rId2" Type="http://schemas.openxmlformats.org/officeDocument/2006/relationships/image" Target="media/image3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Relationship Id="rId2" Type="http://schemas.openxmlformats.org/officeDocument/2006/relationships/image" Target="media/image34.png"/></Relationships>
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/Relationships>
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/Relationships>
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/Relationships>
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
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/Relationships>
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38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2018-09-19T09:01:56Z</dcterms:created>
  <dcterms:modified xsi:type="dcterms:W3CDTF">2018-09-19T09:01:56Z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2018-04-27T00:00:00Z</vt:filetime>
  </property>
  <property fmtid="{D5CDD505-2E9C-101B-9397-08002B2CF9AE}" pid="3" name="LastSaved">
    <vt:filetime>2018-09-19T00:00:00Z</vt:filetime>
  </property>
</Properties>
</file>